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EF1117" w14:textId="77777777" w:rsidR="008640AA" w:rsidRPr="00D5719D" w:rsidRDefault="008640AA" w:rsidP="008640AA">
      <w:pPr>
        <w:pStyle w:val="Materia"/>
        <w:rPr>
          <w:color w:val="9B2683"/>
        </w:rPr>
      </w:pPr>
      <w:r w:rsidRPr="00D5719D">
        <w:rPr>
          <w:color w:val="9B2683"/>
        </w:rPr>
        <w:t>Español</w:t>
      </w:r>
    </w:p>
    <w:p w14:paraId="736F7C57" w14:textId="77777777" w:rsidR="008640AA" w:rsidRDefault="008640AA" w:rsidP="008640AA">
      <w:pPr>
        <w:pStyle w:val="Ttulo2"/>
        <w:ind w:left="851"/>
      </w:pPr>
    </w:p>
    <w:p w14:paraId="1701FF68" w14:textId="77777777" w:rsidR="008640AA" w:rsidRPr="00D5719D" w:rsidRDefault="008640AA" w:rsidP="008640AA">
      <w:pPr>
        <w:pStyle w:val="Ttulo2"/>
        <w:ind w:left="0"/>
        <w:rPr>
          <w:color w:val="64B545"/>
        </w:rPr>
      </w:pPr>
      <w:r w:rsidRPr="00D5719D">
        <w:rPr>
          <w:color w:val="64B545"/>
        </w:rPr>
        <w:t>Primer periodo</w:t>
      </w:r>
    </w:p>
    <w:tbl>
      <w:tblPr>
        <w:tblpPr w:leftFromText="180" w:rightFromText="180" w:vertAnchor="text" w:horzAnchor="margin" w:tblpY="504"/>
        <w:tblW w:w="10123" w:type="dxa"/>
        <w:tblBorders>
          <w:top w:val="single" w:sz="4" w:space="0" w:color="9B2683"/>
          <w:left w:val="single" w:sz="4" w:space="0" w:color="9B2683"/>
          <w:bottom w:val="single" w:sz="4" w:space="0" w:color="9B2683"/>
          <w:right w:val="single" w:sz="4" w:space="0" w:color="9B2683"/>
          <w:insideH w:val="single" w:sz="4" w:space="0" w:color="9B2683"/>
          <w:insideV w:val="single" w:sz="4" w:space="0" w:color="9B2683"/>
        </w:tblBorders>
        <w:tblLayout w:type="fixed"/>
        <w:tblCellMar>
          <w:top w:w="85" w:type="dxa"/>
          <w:left w:w="85" w:type="dxa"/>
          <w:bottom w:w="85" w:type="dxa"/>
          <w:right w:w="85" w:type="dxa"/>
        </w:tblCellMar>
        <w:tblLook w:val="01E0" w:firstRow="1" w:lastRow="1" w:firstColumn="1" w:lastColumn="1" w:noHBand="0" w:noVBand="0"/>
      </w:tblPr>
      <w:tblGrid>
        <w:gridCol w:w="719"/>
        <w:gridCol w:w="1466"/>
        <w:gridCol w:w="1649"/>
        <w:gridCol w:w="1873"/>
        <w:gridCol w:w="2326"/>
        <w:gridCol w:w="1098"/>
        <w:gridCol w:w="992"/>
      </w:tblGrid>
      <w:tr w:rsidR="008640AA" w:rsidRPr="00D5719D" w14:paraId="6FE95382" w14:textId="77777777" w:rsidTr="00D5719D">
        <w:trPr>
          <w:trHeight w:val="491"/>
        </w:trPr>
        <w:tc>
          <w:tcPr>
            <w:tcW w:w="719" w:type="dxa"/>
            <w:shd w:val="clear" w:color="auto" w:fill="B834C2"/>
            <w:vAlign w:val="center"/>
          </w:tcPr>
          <w:p w14:paraId="42AFFE8A" w14:textId="77777777" w:rsidR="008640AA" w:rsidRPr="00D5719D" w:rsidRDefault="008640AA" w:rsidP="00D5719D">
            <w:pPr>
              <w:pStyle w:val="Textoindependiente"/>
              <w:jc w:val="center"/>
              <w:rPr>
                <w:b/>
                <w:bCs/>
                <w:color w:val="FFFFFF"/>
              </w:rPr>
            </w:pPr>
            <w:r w:rsidRPr="00D5719D">
              <w:rPr>
                <w:b/>
                <w:bCs/>
                <w:color w:val="FFFFFF"/>
              </w:rPr>
              <w:t>Sem.</w:t>
            </w:r>
          </w:p>
        </w:tc>
        <w:tc>
          <w:tcPr>
            <w:tcW w:w="1466" w:type="dxa"/>
            <w:shd w:val="clear" w:color="auto" w:fill="B834C2"/>
            <w:vAlign w:val="center"/>
          </w:tcPr>
          <w:p w14:paraId="74C4D217" w14:textId="77777777" w:rsidR="008640AA" w:rsidRPr="00D5719D" w:rsidRDefault="008640AA" w:rsidP="00D5719D">
            <w:pPr>
              <w:pStyle w:val="Textoindependiente"/>
              <w:jc w:val="center"/>
              <w:rPr>
                <w:b/>
                <w:bCs/>
                <w:color w:val="FFFFFF"/>
              </w:rPr>
            </w:pPr>
            <w:r w:rsidRPr="00D5719D">
              <w:rPr>
                <w:b/>
                <w:bCs/>
                <w:color w:val="FFFFFF"/>
              </w:rPr>
              <w:t>Ámbito</w:t>
            </w:r>
          </w:p>
        </w:tc>
        <w:tc>
          <w:tcPr>
            <w:tcW w:w="1649" w:type="dxa"/>
            <w:shd w:val="clear" w:color="auto" w:fill="B834C2"/>
            <w:vAlign w:val="center"/>
          </w:tcPr>
          <w:p w14:paraId="3DBCB404" w14:textId="77777777" w:rsidR="008640AA" w:rsidRPr="00D5719D" w:rsidRDefault="008640AA" w:rsidP="00D5719D">
            <w:pPr>
              <w:pStyle w:val="Textoindependiente"/>
              <w:jc w:val="center"/>
              <w:rPr>
                <w:b/>
                <w:bCs/>
                <w:color w:val="FFFFFF"/>
              </w:rPr>
            </w:pPr>
            <w:r w:rsidRPr="00D5719D">
              <w:rPr>
                <w:b/>
                <w:bCs/>
                <w:color w:val="FFFFFF"/>
              </w:rPr>
              <w:t>Práctica social del lenguaje</w:t>
            </w:r>
          </w:p>
        </w:tc>
        <w:tc>
          <w:tcPr>
            <w:tcW w:w="1873" w:type="dxa"/>
            <w:shd w:val="clear" w:color="auto" w:fill="B834C2"/>
            <w:vAlign w:val="center"/>
          </w:tcPr>
          <w:p w14:paraId="0B52DA71" w14:textId="77777777" w:rsidR="008640AA" w:rsidRPr="00D5719D" w:rsidRDefault="008640AA" w:rsidP="00D5719D">
            <w:pPr>
              <w:pStyle w:val="Textoindependiente"/>
              <w:jc w:val="center"/>
              <w:rPr>
                <w:b/>
                <w:bCs/>
                <w:color w:val="FFFFFF"/>
              </w:rPr>
            </w:pPr>
            <w:r w:rsidRPr="00D5719D">
              <w:rPr>
                <w:b/>
                <w:bCs/>
                <w:color w:val="FFFFFF"/>
              </w:rPr>
              <w:t>Aprendizajes esperados</w:t>
            </w:r>
          </w:p>
        </w:tc>
        <w:tc>
          <w:tcPr>
            <w:tcW w:w="2326" w:type="dxa"/>
            <w:shd w:val="clear" w:color="auto" w:fill="B834C2"/>
            <w:vAlign w:val="center"/>
          </w:tcPr>
          <w:p w14:paraId="0492E47D" w14:textId="77777777" w:rsidR="008640AA" w:rsidRPr="00D5719D" w:rsidRDefault="008640AA" w:rsidP="00D5719D">
            <w:pPr>
              <w:pStyle w:val="Textoindependiente"/>
              <w:jc w:val="center"/>
              <w:rPr>
                <w:b/>
                <w:bCs/>
                <w:color w:val="FFFFFF"/>
              </w:rPr>
            </w:pPr>
            <w:r w:rsidRPr="00D5719D">
              <w:rPr>
                <w:b/>
                <w:bCs/>
                <w:color w:val="FFFFFF"/>
              </w:rPr>
              <w:t xml:space="preserve">Lección </w:t>
            </w:r>
            <w:r w:rsidRPr="00064A8F">
              <w:rPr>
                <w:b/>
                <w:bCs/>
                <w:i/>
                <w:iCs/>
                <w:color w:val="FFFFFF"/>
              </w:rPr>
              <w:t>Aplicados</w:t>
            </w:r>
          </w:p>
        </w:tc>
        <w:tc>
          <w:tcPr>
            <w:tcW w:w="1098" w:type="dxa"/>
            <w:shd w:val="clear" w:color="auto" w:fill="B834C2"/>
            <w:vAlign w:val="center"/>
          </w:tcPr>
          <w:p w14:paraId="1254552C" w14:textId="77777777" w:rsidR="008640AA" w:rsidRPr="00D5719D" w:rsidRDefault="008640AA" w:rsidP="00D5719D">
            <w:pPr>
              <w:pStyle w:val="Textoindependiente"/>
              <w:jc w:val="center"/>
              <w:rPr>
                <w:b/>
                <w:bCs/>
                <w:color w:val="FFFFFF"/>
              </w:rPr>
            </w:pPr>
            <w:r w:rsidRPr="00D5719D">
              <w:rPr>
                <w:b/>
                <w:bCs/>
                <w:color w:val="FFFFFF"/>
              </w:rPr>
              <w:t>Páginas</w:t>
            </w:r>
          </w:p>
          <w:p w14:paraId="48543095" w14:textId="77777777" w:rsidR="008640AA" w:rsidRPr="00064A8F" w:rsidRDefault="008640AA" w:rsidP="00D5719D">
            <w:pPr>
              <w:pStyle w:val="Textoindependiente"/>
              <w:jc w:val="center"/>
              <w:rPr>
                <w:b/>
                <w:bCs/>
                <w:i/>
                <w:iCs/>
                <w:color w:val="FFFFFF"/>
              </w:rPr>
            </w:pPr>
            <w:r w:rsidRPr="00064A8F">
              <w:rPr>
                <w:b/>
                <w:bCs/>
                <w:i/>
                <w:iCs/>
                <w:color w:val="FFFFFF"/>
              </w:rPr>
              <w:t>Aplicados</w:t>
            </w:r>
          </w:p>
        </w:tc>
        <w:tc>
          <w:tcPr>
            <w:tcW w:w="992" w:type="dxa"/>
            <w:shd w:val="clear" w:color="auto" w:fill="B834C2"/>
            <w:vAlign w:val="center"/>
          </w:tcPr>
          <w:p w14:paraId="60D8956D" w14:textId="77777777" w:rsidR="008640AA" w:rsidRPr="00D5719D" w:rsidRDefault="008640AA" w:rsidP="00D5719D">
            <w:pPr>
              <w:pStyle w:val="Textoindependiente"/>
              <w:jc w:val="center"/>
              <w:rPr>
                <w:b/>
                <w:bCs/>
                <w:color w:val="FFFFFF"/>
              </w:rPr>
            </w:pPr>
            <w:r w:rsidRPr="00D5719D">
              <w:rPr>
                <w:b/>
                <w:bCs/>
                <w:color w:val="FFFFFF"/>
              </w:rPr>
              <w:t>Páginas libro SEP</w:t>
            </w:r>
          </w:p>
        </w:tc>
      </w:tr>
      <w:tr w:rsidR="008640AA" w:rsidRPr="00D5719D" w14:paraId="1CE64799" w14:textId="77777777" w:rsidTr="00D5719D">
        <w:trPr>
          <w:trHeight w:val="369"/>
        </w:trPr>
        <w:tc>
          <w:tcPr>
            <w:tcW w:w="719" w:type="dxa"/>
            <w:shd w:val="clear" w:color="auto" w:fill="auto"/>
            <w:vAlign w:val="center"/>
          </w:tcPr>
          <w:p w14:paraId="6535850E" w14:textId="77777777" w:rsidR="008640AA" w:rsidRPr="00E427F8" w:rsidRDefault="008640AA" w:rsidP="00D5719D">
            <w:pPr>
              <w:pStyle w:val="Textoindependiente"/>
              <w:jc w:val="center"/>
            </w:pPr>
          </w:p>
          <w:p w14:paraId="513E5A67" w14:textId="77777777" w:rsidR="008640AA" w:rsidRPr="00E427F8" w:rsidRDefault="008640AA" w:rsidP="00D5719D">
            <w:pPr>
              <w:pStyle w:val="Textoindependiente"/>
              <w:jc w:val="center"/>
            </w:pPr>
            <w:r w:rsidRPr="00E427F8">
              <w:t>1</w:t>
            </w:r>
          </w:p>
        </w:tc>
        <w:tc>
          <w:tcPr>
            <w:tcW w:w="1466" w:type="dxa"/>
            <w:vMerge w:val="restart"/>
            <w:shd w:val="clear" w:color="auto" w:fill="auto"/>
            <w:vAlign w:val="center"/>
          </w:tcPr>
          <w:p w14:paraId="601F05F8" w14:textId="77777777" w:rsidR="008640AA" w:rsidRPr="00E427F8" w:rsidRDefault="008640AA" w:rsidP="00D5719D">
            <w:pPr>
              <w:pStyle w:val="Textoindependiente"/>
            </w:pPr>
            <w:r w:rsidRPr="00E427F8">
              <w:t>Literatura</w:t>
            </w:r>
          </w:p>
        </w:tc>
        <w:tc>
          <w:tcPr>
            <w:tcW w:w="1649" w:type="dxa"/>
            <w:shd w:val="clear" w:color="auto" w:fill="auto"/>
            <w:vAlign w:val="center"/>
          </w:tcPr>
          <w:p w14:paraId="2134F228" w14:textId="77777777" w:rsidR="008640AA" w:rsidRPr="00E427F8" w:rsidRDefault="008640AA" w:rsidP="00D5719D">
            <w:pPr>
              <w:pStyle w:val="Textoindependiente"/>
            </w:pPr>
            <w:r w:rsidRPr="00E427F8">
              <w:t>Lectura de narraciones de diversos subgéneros</w:t>
            </w:r>
          </w:p>
        </w:tc>
        <w:tc>
          <w:tcPr>
            <w:tcW w:w="1873" w:type="dxa"/>
            <w:shd w:val="clear" w:color="auto" w:fill="auto"/>
            <w:vAlign w:val="center"/>
          </w:tcPr>
          <w:p w14:paraId="073AB410" w14:textId="77777777" w:rsidR="008640AA" w:rsidRPr="00E427F8" w:rsidRDefault="008640AA" w:rsidP="00D5719D">
            <w:pPr>
              <w:pStyle w:val="Textoindependiente"/>
            </w:pPr>
            <w:r w:rsidRPr="00E427F8">
              <w:t>Lee narraciones de la tradición literaria infantil.</w:t>
            </w:r>
          </w:p>
        </w:tc>
        <w:tc>
          <w:tcPr>
            <w:tcW w:w="2326" w:type="dxa"/>
            <w:shd w:val="clear" w:color="auto" w:fill="auto"/>
            <w:vAlign w:val="center"/>
          </w:tcPr>
          <w:p w14:paraId="721A80E2" w14:textId="77777777" w:rsidR="008640AA" w:rsidRPr="00E427F8" w:rsidRDefault="008640AA" w:rsidP="00D5719D">
            <w:pPr>
              <w:pStyle w:val="Textoindependiente"/>
            </w:pPr>
            <w:r w:rsidRPr="00E427F8">
              <w:t>Narraciones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7DCF4B58" w14:textId="77777777" w:rsidR="008640AA" w:rsidRPr="00E427F8" w:rsidRDefault="008640AA" w:rsidP="00D5719D">
            <w:pPr>
              <w:pStyle w:val="Textoindependiente"/>
              <w:jc w:val="center"/>
            </w:pPr>
            <w:r w:rsidRPr="00E427F8">
              <w:t>10 y 11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48A68E1" w14:textId="77777777" w:rsidR="008640AA" w:rsidRPr="00E427F8" w:rsidRDefault="008640AA" w:rsidP="00D5719D">
            <w:pPr>
              <w:pStyle w:val="Textoindependiente"/>
              <w:jc w:val="center"/>
            </w:pPr>
            <w:r w:rsidRPr="00E427F8">
              <w:t>17 a19</w:t>
            </w:r>
          </w:p>
        </w:tc>
      </w:tr>
      <w:tr w:rsidR="008640AA" w:rsidRPr="00D5719D" w14:paraId="19E4F2F0" w14:textId="77777777" w:rsidTr="00D5719D">
        <w:trPr>
          <w:trHeight w:val="122"/>
        </w:trPr>
        <w:tc>
          <w:tcPr>
            <w:tcW w:w="719" w:type="dxa"/>
            <w:shd w:val="clear" w:color="auto" w:fill="auto"/>
            <w:vAlign w:val="center"/>
          </w:tcPr>
          <w:p w14:paraId="4955737A" w14:textId="77777777" w:rsidR="008640AA" w:rsidRPr="00E427F8" w:rsidRDefault="008640AA" w:rsidP="00D5719D">
            <w:pPr>
              <w:pStyle w:val="Textoindependiente"/>
              <w:jc w:val="center"/>
            </w:pPr>
          </w:p>
          <w:p w14:paraId="6E3BE051" w14:textId="77777777" w:rsidR="008640AA" w:rsidRPr="00E427F8" w:rsidRDefault="008640AA" w:rsidP="00D5719D">
            <w:pPr>
              <w:pStyle w:val="Textoindependiente"/>
              <w:jc w:val="center"/>
            </w:pPr>
            <w:r w:rsidRPr="00E427F8">
              <w:t>2</w:t>
            </w:r>
          </w:p>
        </w:tc>
        <w:tc>
          <w:tcPr>
            <w:tcW w:w="1466" w:type="dxa"/>
            <w:vMerge/>
            <w:shd w:val="clear" w:color="auto" w:fill="auto"/>
            <w:vAlign w:val="center"/>
          </w:tcPr>
          <w:p w14:paraId="0A196AD5" w14:textId="77777777" w:rsidR="008640AA" w:rsidRPr="00E427F8" w:rsidRDefault="008640AA" w:rsidP="00D5719D">
            <w:pPr>
              <w:pStyle w:val="Textoindependiente"/>
            </w:pPr>
          </w:p>
        </w:tc>
        <w:tc>
          <w:tcPr>
            <w:tcW w:w="1649" w:type="dxa"/>
            <w:shd w:val="clear" w:color="auto" w:fill="auto"/>
            <w:vAlign w:val="center"/>
          </w:tcPr>
          <w:p w14:paraId="0C2413F8" w14:textId="77777777" w:rsidR="008640AA" w:rsidRPr="00E427F8" w:rsidRDefault="008640AA" w:rsidP="00D5719D">
            <w:pPr>
              <w:pStyle w:val="Textoindependiente"/>
            </w:pPr>
            <w:r w:rsidRPr="00E427F8">
              <w:t>Intercambio de</w:t>
            </w:r>
          </w:p>
          <w:p w14:paraId="5F1ED979" w14:textId="77777777" w:rsidR="008640AA" w:rsidRPr="00E427F8" w:rsidRDefault="008640AA" w:rsidP="00D5719D">
            <w:pPr>
              <w:pStyle w:val="Textoindependiente"/>
            </w:pPr>
            <w:r w:rsidRPr="00E427F8">
              <w:t>experiencias de lectura</w:t>
            </w:r>
          </w:p>
        </w:tc>
        <w:tc>
          <w:tcPr>
            <w:tcW w:w="1873" w:type="dxa"/>
            <w:shd w:val="clear" w:color="auto" w:fill="auto"/>
            <w:vAlign w:val="center"/>
          </w:tcPr>
          <w:p w14:paraId="3D89E2A1" w14:textId="77777777" w:rsidR="008640AA" w:rsidRPr="00E427F8" w:rsidRDefault="008640AA" w:rsidP="00D5719D">
            <w:pPr>
              <w:pStyle w:val="Textoindependiente"/>
            </w:pPr>
            <w:r w:rsidRPr="00E427F8">
              <w:t>Comparte su opinión acerca de textos leídos por el maestro.</w:t>
            </w:r>
          </w:p>
        </w:tc>
        <w:tc>
          <w:tcPr>
            <w:tcW w:w="2326" w:type="dxa"/>
            <w:shd w:val="clear" w:color="auto" w:fill="auto"/>
            <w:vAlign w:val="center"/>
          </w:tcPr>
          <w:p w14:paraId="6DC81500" w14:textId="77777777" w:rsidR="008640AA" w:rsidRPr="00E427F8" w:rsidRDefault="008640AA" w:rsidP="00D5719D">
            <w:pPr>
              <w:pStyle w:val="Textoindependiente"/>
            </w:pPr>
            <w:r w:rsidRPr="00E427F8">
              <w:t>La biblioteca del aula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2FDA8B06" w14:textId="77777777" w:rsidR="008640AA" w:rsidRPr="00E427F8" w:rsidRDefault="008640AA" w:rsidP="00D5719D">
            <w:pPr>
              <w:pStyle w:val="Textoindependiente"/>
              <w:jc w:val="center"/>
            </w:pPr>
            <w:r w:rsidRPr="00E427F8">
              <w:t>12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E143FEA" w14:textId="77777777" w:rsidR="008640AA" w:rsidRPr="00E427F8" w:rsidRDefault="008640AA" w:rsidP="00D5719D">
            <w:pPr>
              <w:pStyle w:val="Textoindependiente"/>
              <w:jc w:val="center"/>
            </w:pPr>
            <w:r w:rsidRPr="00E427F8">
              <w:t>20</w:t>
            </w:r>
          </w:p>
        </w:tc>
      </w:tr>
      <w:tr w:rsidR="008640AA" w:rsidRPr="00D5719D" w14:paraId="5E9C877B" w14:textId="77777777" w:rsidTr="00D5719D">
        <w:trPr>
          <w:trHeight w:val="20"/>
        </w:trPr>
        <w:tc>
          <w:tcPr>
            <w:tcW w:w="719" w:type="dxa"/>
            <w:shd w:val="clear" w:color="auto" w:fill="auto"/>
            <w:vAlign w:val="center"/>
          </w:tcPr>
          <w:p w14:paraId="7F48AFA2" w14:textId="77777777" w:rsidR="008640AA" w:rsidRPr="00E427F8" w:rsidRDefault="008640AA" w:rsidP="00D5719D">
            <w:pPr>
              <w:pStyle w:val="Textoindependiente"/>
              <w:jc w:val="center"/>
            </w:pPr>
            <w:r w:rsidRPr="00E427F8">
              <w:t>3</w:t>
            </w:r>
          </w:p>
        </w:tc>
        <w:tc>
          <w:tcPr>
            <w:tcW w:w="1466" w:type="dxa"/>
            <w:vMerge/>
            <w:shd w:val="clear" w:color="auto" w:fill="auto"/>
            <w:vAlign w:val="center"/>
          </w:tcPr>
          <w:p w14:paraId="2286E0E0" w14:textId="77777777" w:rsidR="008640AA" w:rsidRPr="00E427F8" w:rsidRDefault="008640AA" w:rsidP="00D5719D">
            <w:pPr>
              <w:pStyle w:val="Textoindependiente"/>
            </w:pPr>
          </w:p>
        </w:tc>
        <w:tc>
          <w:tcPr>
            <w:tcW w:w="1649" w:type="dxa"/>
            <w:vMerge w:val="restart"/>
            <w:shd w:val="clear" w:color="auto" w:fill="auto"/>
            <w:vAlign w:val="center"/>
          </w:tcPr>
          <w:p w14:paraId="2B6DB124" w14:textId="77777777" w:rsidR="008640AA" w:rsidRPr="00E427F8" w:rsidRDefault="008640AA" w:rsidP="00D5719D">
            <w:pPr>
              <w:pStyle w:val="Textoindependiente"/>
            </w:pPr>
            <w:r w:rsidRPr="00E427F8">
              <w:t>Lectura de narraciones de diversos subgéneros</w:t>
            </w:r>
          </w:p>
        </w:tc>
        <w:tc>
          <w:tcPr>
            <w:tcW w:w="1873" w:type="dxa"/>
            <w:vMerge w:val="restart"/>
            <w:shd w:val="clear" w:color="auto" w:fill="auto"/>
            <w:vAlign w:val="center"/>
          </w:tcPr>
          <w:p w14:paraId="2A317BA9" w14:textId="77777777" w:rsidR="008640AA" w:rsidRPr="00E427F8" w:rsidRDefault="008640AA" w:rsidP="00D5719D">
            <w:pPr>
              <w:pStyle w:val="Textoindependiente"/>
            </w:pPr>
            <w:r w:rsidRPr="00E427F8">
              <w:t>Lee narraciones de la tradición literaria infantil.</w:t>
            </w:r>
          </w:p>
        </w:tc>
        <w:tc>
          <w:tcPr>
            <w:tcW w:w="2326" w:type="dxa"/>
            <w:shd w:val="clear" w:color="auto" w:fill="auto"/>
            <w:vAlign w:val="center"/>
          </w:tcPr>
          <w:p w14:paraId="4761C41B" w14:textId="77777777" w:rsidR="008640AA" w:rsidRPr="00E427F8" w:rsidRDefault="008640AA" w:rsidP="00D5719D">
            <w:pPr>
              <w:pStyle w:val="Textoindependiente"/>
            </w:pPr>
            <w:r w:rsidRPr="00E427F8">
              <w:t>Personajes y situaciones en los cuentos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0CAD251D" w14:textId="77777777" w:rsidR="008640AA" w:rsidRPr="00E427F8" w:rsidRDefault="008640AA" w:rsidP="00D5719D">
            <w:pPr>
              <w:pStyle w:val="Textoindependiente"/>
              <w:jc w:val="center"/>
            </w:pPr>
            <w:r w:rsidRPr="00E427F8">
              <w:t>13 y 14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9759330" w14:textId="77777777" w:rsidR="008640AA" w:rsidRPr="00E427F8" w:rsidRDefault="008640AA" w:rsidP="00D5719D">
            <w:pPr>
              <w:pStyle w:val="Textoindependiente"/>
              <w:jc w:val="center"/>
            </w:pPr>
            <w:r w:rsidRPr="00E427F8">
              <w:t>21 a 28</w:t>
            </w:r>
          </w:p>
        </w:tc>
      </w:tr>
      <w:tr w:rsidR="008640AA" w:rsidRPr="00D5719D" w14:paraId="313B93DD" w14:textId="77777777" w:rsidTr="00D5719D">
        <w:trPr>
          <w:trHeight w:val="88"/>
        </w:trPr>
        <w:tc>
          <w:tcPr>
            <w:tcW w:w="719" w:type="dxa"/>
            <w:shd w:val="clear" w:color="auto" w:fill="auto"/>
            <w:vAlign w:val="center"/>
          </w:tcPr>
          <w:p w14:paraId="36065ADE" w14:textId="77777777" w:rsidR="008640AA" w:rsidRPr="00E427F8" w:rsidRDefault="008640AA" w:rsidP="00D5719D">
            <w:pPr>
              <w:pStyle w:val="Textoindependiente"/>
              <w:jc w:val="center"/>
            </w:pPr>
            <w:r w:rsidRPr="00E427F8">
              <w:t>4</w:t>
            </w:r>
          </w:p>
        </w:tc>
        <w:tc>
          <w:tcPr>
            <w:tcW w:w="1466" w:type="dxa"/>
            <w:vMerge/>
            <w:shd w:val="clear" w:color="auto" w:fill="auto"/>
            <w:vAlign w:val="center"/>
          </w:tcPr>
          <w:p w14:paraId="2CD8C0AE" w14:textId="77777777" w:rsidR="008640AA" w:rsidRPr="00E427F8" w:rsidRDefault="008640AA" w:rsidP="00D5719D">
            <w:pPr>
              <w:pStyle w:val="Textoindependiente"/>
            </w:pPr>
          </w:p>
        </w:tc>
        <w:tc>
          <w:tcPr>
            <w:tcW w:w="1649" w:type="dxa"/>
            <w:vMerge/>
            <w:shd w:val="clear" w:color="auto" w:fill="auto"/>
            <w:vAlign w:val="center"/>
          </w:tcPr>
          <w:p w14:paraId="1264985F" w14:textId="77777777" w:rsidR="008640AA" w:rsidRPr="00E427F8" w:rsidRDefault="008640AA" w:rsidP="00D5719D">
            <w:pPr>
              <w:pStyle w:val="Textoindependiente"/>
            </w:pPr>
          </w:p>
        </w:tc>
        <w:tc>
          <w:tcPr>
            <w:tcW w:w="1873" w:type="dxa"/>
            <w:vMerge/>
            <w:shd w:val="clear" w:color="auto" w:fill="auto"/>
            <w:vAlign w:val="center"/>
          </w:tcPr>
          <w:p w14:paraId="38364117" w14:textId="77777777" w:rsidR="008640AA" w:rsidRPr="00E427F8" w:rsidRDefault="008640AA" w:rsidP="00D5719D">
            <w:pPr>
              <w:pStyle w:val="Textoindependiente"/>
            </w:pPr>
          </w:p>
        </w:tc>
        <w:tc>
          <w:tcPr>
            <w:tcW w:w="2326" w:type="dxa"/>
            <w:shd w:val="clear" w:color="auto" w:fill="auto"/>
            <w:vAlign w:val="center"/>
          </w:tcPr>
          <w:p w14:paraId="146BDB43" w14:textId="77777777" w:rsidR="008640AA" w:rsidRPr="00E427F8" w:rsidRDefault="008640AA" w:rsidP="00D5719D">
            <w:pPr>
              <w:pStyle w:val="Textoindependiente"/>
            </w:pPr>
            <w:r w:rsidRPr="00E427F8">
              <w:t>Escenarios de los cuentos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08C74CE5" w14:textId="77777777" w:rsidR="008640AA" w:rsidRPr="00E427F8" w:rsidRDefault="008640AA" w:rsidP="00D5719D">
            <w:pPr>
              <w:pStyle w:val="Textoindependiente"/>
              <w:jc w:val="center"/>
            </w:pPr>
            <w:r w:rsidRPr="00E427F8">
              <w:t>15 y 16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0DD9F77" w14:textId="77777777" w:rsidR="008640AA" w:rsidRPr="00E427F8" w:rsidRDefault="008640AA" w:rsidP="00D5719D">
            <w:pPr>
              <w:pStyle w:val="Textoindependiente"/>
              <w:jc w:val="center"/>
            </w:pPr>
            <w:r w:rsidRPr="00E427F8">
              <w:t>28 a 30</w:t>
            </w:r>
          </w:p>
        </w:tc>
      </w:tr>
      <w:tr w:rsidR="008640AA" w:rsidRPr="00D5719D" w14:paraId="47C6CD63" w14:textId="77777777" w:rsidTr="00D5719D">
        <w:trPr>
          <w:trHeight w:val="273"/>
        </w:trPr>
        <w:tc>
          <w:tcPr>
            <w:tcW w:w="719" w:type="dxa"/>
            <w:vMerge w:val="restart"/>
            <w:shd w:val="clear" w:color="auto" w:fill="auto"/>
            <w:vAlign w:val="center"/>
          </w:tcPr>
          <w:p w14:paraId="55A453E2" w14:textId="77777777" w:rsidR="008640AA" w:rsidRPr="00E427F8" w:rsidRDefault="008640AA" w:rsidP="00D5719D">
            <w:pPr>
              <w:pStyle w:val="Textoindependiente"/>
              <w:jc w:val="center"/>
            </w:pPr>
          </w:p>
          <w:p w14:paraId="1C32F3B3" w14:textId="77777777" w:rsidR="008640AA" w:rsidRPr="00E427F8" w:rsidRDefault="008640AA" w:rsidP="00D5719D">
            <w:pPr>
              <w:pStyle w:val="Textoindependiente"/>
              <w:jc w:val="center"/>
            </w:pPr>
            <w:r w:rsidRPr="00E427F8">
              <w:t>5</w:t>
            </w:r>
          </w:p>
        </w:tc>
        <w:tc>
          <w:tcPr>
            <w:tcW w:w="1466" w:type="dxa"/>
            <w:vMerge w:val="restart"/>
            <w:shd w:val="clear" w:color="auto" w:fill="auto"/>
            <w:vAlign w:val="center"/>
          </w:tcPr>
          <w:p w14:paraId="69BBD166" w14:textId="77777777" w:rsidR="008640AA" w:rsidRPr="00E427F8" w:rsidRDefault="008640AA" w:rsidP="00D5719D">
            <w:pPr>
              <w:pStyle w:val="Textoindependiente"/>
            </w:pPr>
          </w:p>
          <w:p w14:paraId="655D18CF" w14:textId="77777777" w:rsidR="008640AA" w:rsidRPr="00E427F8" w:rsidRDefault="008640AA" w:rsidP="00D5719D">
            <w:pPr>
              <w:pStyle w:val="Textoindependiente"/>
            </w:pPr>
          </w:p>
          <w:p w14:paraId="3F8DA679" w14:textId="77777777" w:rsidR="008640AA" w:rsidRPr="00E427F8" w:rsidRDefault="008640AA" w:rsidP="00D5719D">
            <w:pPr>
              <w:pStyle w:val="Textoindependiente"/>
            </w:pPr>
            <w:r w:rsidRPr="00E427F8">
              <w:t>Participación social</w:t>
            </w:r>
          </w:p>
        </w:tc>
        <w:tc>
          <w:tcPr>
            <w:tcW w:w="1649" w:type="dxa"/>
            <w:vMerge w:val="restart"/>
            <w:shd w:val="clear" w:color="auto" w:fill="auto"/>
            <w:vAlign w:val="center"/>
          </w:tcPr>
          <w:p w14:paraId="383851AA" w14:textId="77777777" w:rsidR="008640AA" w:rsidRPr="00E427F8" w:rsidRDefault="008640AA" w:rsidP="00D5719D">
            <w:pPr>
              <w:pStyle w:val="Textoindependiente"/>
            </w:pPr>
          </w:p>
          <w:p w14:paraId="63A1BB33" w14:textId="77777777" w:rsidR="008640AA" w:rsidRPr="00E427F8" w:rsidRDefault="008640AA" w:rsidP="00D5719D">
            <w:pPr>
              <w:pStyle w:val="Textoindependiente"/>
            </w:pPr>
            <w:r w:rsidRPr="00E427F8">
              <w:t>Producción e interpretación de textos para realizar trámites y gestionar servicios</w:t>
            </w:r>
          </w:p>
        </w:tc>
        <w:tc>
          <w:tcPr>
            <w:tcW w:w="1873" w:type="dxa"/>
            <w:vMerge w:val="restart"/>
            <w:shd w:val="clear" w:color="auto" w:fill="auto"/>
            <w:vAlign w:val="center"/>
          </w:tcPr>
          <w:p w14:paraId="4E978891" w14:textId="77777777" w:rsidR="008640AA" w:rsidRPr="00E427F8" w:rsidRDefault="008640AA" w:rsidP="00D5719D">
            <w:pPr>
              <w:pStyle w:val="Textoindependiente"/>
            </w:pPr>
            <w:r w:rsidRPr="00E427F8">
              <w:t>Reconoce documentos oficiales que se relacionan con su identidad.</w:t>
            </w:r>
          </w:p>
        </w:tc>
        <w:tc>
          <w:tcPr>
            <w:tcW w:w="2326" w:type="dxa"/>
            <w:shd w:val="clear" w:color="auto" w:fill="auto"/>
            <w:vAlign w:val="center"/>
          </w:tcPr>
          <w:p w14:paraId="265EF1E0" w14:textId="77777777" w:rsidR="008640AA" w:rsidRPr="00E427F8" w:rsidRDefault="008640AA" w:rsidP="00D5719D">
            <w:pPr>
              <w:pStyle w:val="Textoindependiente"/>
            </w:pPr>
            <w:r w:rsidRPr="00E427F8">
              <w:t>Documentos de identidad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2371F7FE" w14:textId="77777777" w:rsidR="008640AA" w:rsidRPr="00E427F8" w:rsidRDefault="008640AA" w:rsidP="00D5719D">
            <w:pPr>
              <w:pStyle w:val="Textoindependiente"/>
              <w:jc w:val="center"/>
            </w:pPr>
            <w:r w:rsidRPr="00E427F8">
              <w:t>17 y 18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643880A" w14:textId="77777777" w:rsidR="008640AA" w:rsidRPr="00E427F8" w:rsidRDefault="008640AA" w:rsidP="00D5719D">
            <w:pPr>
              <w:pStyle w:val="Textoindependiente"/>
              <w:jc w:val="center"/>
            </w:pPr>
            <w:r w:rsidRPr="00E427F8">
              <w:t>34 y 35</w:t>
            </w:r>
          </w:p>
        </w:tc>
      </w:tr>
      <w:tr w:rsidR="008640AA" w:rsidRPr="00D5719D" w14:paraId="510C4360" w14:textId="77777777" w:rsidTr="00D5719D">
        <w:trPr>
          <w:trHeight w:val="463"/>
        </w:trPr>
        <w:tc>
          <w:tcPr>
            <w:tcW w:w="719" w:type="dxa"/>
            <w:vMerge/>
            <w:shd w:val="clear" w:color="auto" w:fill="auto"/>
            <w:vAlign w:val="center"/>
          </w:tcPr>
          <w:p w14:paraId="30C21C11" w14:textId="77777777" w:rsidR="008640AA" w:rsidRPr="00E427F8" w:rsidRDefault="008640AA" w:rsidP="00D5719D">
            <w:pPr>
              <w:pStyle w:val="Textoindependiente"/>
              <w:jc w:val="center"/>
            </w:pPr>
          </w:p>
        </w:tc>
        <w:tc>
          <w:tcPr>
            <w:tcW w:w="1466" w:type="dxa"/>
            <w:vMerge/>
            <w:shd w:val="clear" w:color="auto" w:fill="auto"/>
            <w:vAlign w:val="center"/>
          </w:tcPr>
          <w:p w14:paraId="21BB8E7F" w14:textId="77777777" w:rsidR="008640AA" w:rsidRPr="00E427F8" w:rsidRDefault="008640AA" w:rsidP="00D5719D">
            <w:pPr>
              <w:pStyle w:val="Textoindependiente"/>
            </w:pPr>
          </w:p>
        </w:tc>
        <w:tc>
          <w:tcPr>
            <w:tcW w:w="1649" w:type="dxa"/>
            <w:vMerge/>
            <w:shd w:val="clear" w:color="auto" w:fill="auto"/>
            <w:vAlign w:val="center"/>
          </w:tcPr>
          <w:p w14:paraId="33565B34" w14:textId="77777777" w:rsidR="008640AA" w:rsidRPr="00E427F8" w:rsidRDefault="008640AA" w:rsidP="00D5719D">
            <w:pPr>
              <w:pStyle w:val="Textoindependiente"/>
            </w:pPr>
          </w:p>
        </w:tc>
        <w:tc>
          <w:tcPr>
            <w:tcW w:w="1873" w:type="dxa"/>
            <w:vMerge/>
            <w:shd w:val="clear" w:color="auto" w:fill="auto"/>
            <w:vAlign w:val="center"/>
          </w:tcPr>
          <w:p w14:paraId="12F5B528" w14:textId="77777777" w:rsidR="008640AA" w:rsidRPr="00E427F8" w:rsidRDefault="008640AA" w:rsidP="00D5719D">
            <w:pPr>
              <w:pStyle w:val="Textoindependiente"/>
            </w:pPr>
          </w:p>
        </w:tc>
        <w:tc>
          <w:tcPr>
            <w:tcW w:w="2326" w:type="dxa"/>
            <w:shd w:val="clear" w:color="auto" w:fill="auto"/>
            <w:vAlign w:val="center"/>
          </w:tcPr>
          <w:p w14:paraId="77337C25" w14:textId="77777777" w:rsidR="008640AA" w:rsidRPr="00E427F8" w:rsidRDefault="008640AA" w:rsidP="00D5719D">
            <w:pPr>
              <w:pStyle w:val="Textoindependiente"/>
            </w:pPr>
            <w:r w:rsidRPr="00E427F8">
              <w:t>La importancia de los documentos de identidad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0D2E95A0" w14:textId="77777777" w:rsidR="008640AA" w:rsidRPr="00E427F8" w:rsidRDefault="008640AA" w:rsidP="00D5719D">
            <w:pPr>
              <w:pStyle w:val="Textoindependiente"/>
              <w:jc w:val="center"/>
            </w:pPr>
            <w:r w:rsidRPr="00E427F8">
              <w:t>19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F2ECA1B" w14:textId="77777777" w:rsidR="008640AA" w:rsidRPr="00E427F8" w:rsidRDefault="008640AA" w:rsidP="00D5719D">
            <w:pPr>
              <w:pStyle w:val="Textoindependiente"/>
              <w:jc w:val="center"/>
            </w:pPr>
            <w:r w:rsidRPr="00E427F8">
              <w:t>36 y 38</w:t>
            </w:r>
          </w:p>
        </w:tc>
      </w:tr>
      <w:tr w:rsidR="008640AA" w:rsidRPr="00D5719D" w14:paraId="565959C8" w14:textId="77777777" w:rsidTr="00D5719D">
        <w:trPr>
          <w:trHeight w:val="273"/>
        </w:trPr>
        <w:tc>
          <w:tcPr>
            <w:tcW w:w="719" w:type="dxa"/>
            <w:vMerge w:val="restart"/>
            <w:shd w:val="clear" w:color="auto" w:fill="auto"/>
            <w:vAlign w:val="center"/>
          </w:tcPr>
          <w:p w14:paraId="5E81A459" w14:textId="77777777" w:rsidR="008640AA" w:rsidRPr="00E427F8" w:rsidRDefault="008640AA" w:rsidP="00D5719D">
            <w:pPr>
              <w:pStyle w:val="Textoindependiente"/>
              <w:jc w:val="center"/>
            </w:pPr>
          </w:p>
          <w:p w14:paraId="2E8AC871" w14:textId="77777777" w:rsidR="008640AA" w:rsidRPr="00E427F8" w:rsidRDefault="008640AA" w:rsidP="00D5719D">
            <w:pPr>
              <w:pStyle w:val="Textoindependiente"/>
              <w:jc w:val="center"/>
            </w:pPr>
            <w:r w:rsidRPr="00E427F8">
              <w:t>6</w:t>
            </w:r>
          </w:p>
        </w:tc>
        <w:tc>
          <w:tcPr>
            <w:tcW w:w="1466" w:type="dxa"/>
            <w:vMerge/>
            <w:shd w:val="clear" w:color="auto" w:fill="auto"/>
            <w:vAlign w:val="center"/>
          </w:tcPr>
          <w:p w14:paraId="1D387649" w14:textId="77777777" w:rsidR="008640AA" w:rsidRPr="00E427F8" w:rsidRDefault="008640AA" w:rsidP="00D5719D">
            <w:pPr>
              <w:pStyle w:val="Textoindependiente"/>
            </w:pPr>
          </w:p>
        </w:tc>
        <w:tc>
          <w:tcPr>
            <w:tcW w:w="1649" w:type="dxa"/>
            <w:vMerge/>
            <w:shd w:val="clear" w:color="auto" w:fill="auto"/>
            <w:vAlign w:val="center"/>
          </w:tcPr>
          <w:p w14:paraId="1A1EA331" w14:textId="77777777" w:rsidR="008640AA" w:rsidRPr="00E427F8" w:rsidRDefault="008640AA" w:rsidP="00D5719D">
            <w:pPr>
              <w:pStyle w:val="Textoindependiente"/>
            </w:pPr>
          </w:p>
        </w:tc>
        <w:tc>
          <w:tcPr>
            <w:tcW w:w="1873" w:type="dxa"/>
            <w:vMerge/>
            <w:shd w:val="clear" w:color="auto" w:fill="auto"/>
            <w:vAlign w:val="center"/>
          </w:tcPr>
          <w:p w14:paraId="24674C05" w14:textId="77777777" w:rsidR="008640AA" w:rsidRPr="00E427F8" w:rsidRDefault="008640AA" w:rsidP="00D5719D">
            <w:pPr>
              <w:pStyle w:val="Textoindependiente"/>
            </w:pPr>
          </w:p>
        </w:tc>
        <w:tc>
          <w:tcPr>
            <w:tcW w:w="2326" w:type="dxa"/>
            <w:shd w:val="clear" w:color="auto" w:fill="auto"/>
            <w:vAlign w:val="center"/>
          </w:tcPr>
          <w:p w14:paraId="29DC1EA7" w14:textId="77777777" w:rsidR="008640AA" w:rsidRPr="00E427F8" w:rsidRDefault="008640AA" w:rsidP="00D5719D">
            <w:pPr>
              <w:pStyle w:val="Textoindependiente"/>
            </w:pPr>
            <w:r w:rsidRPr="00E427F8">
              <w:t>La credencial de la biblioteca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7C90C767" w14:textId="77777777" w:rsidR="008640AA" w:rsidRPr="00E427F8" w:rsidRDefault="008640AA" w:rsidP="00D5719D">
            <w:pPr>
              <w:pStyle w:val="Textoindependiente"/>
              <w:jc w:val="center"/>
            </w:pPr>
            <w:r w:rsidRPr="00E427F8">
              <w:t>20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93EB958" w14:textId="77777777" w:rsidR="008640AA" w:rsidRPr="00E427F8" w:rsidRDefault="008640AA" w:rsidP="00D5719D">
            <w:pPr>
              <w:pStyle w:val="Textoindependiente"/>
              <w:jc w:val="center"/>
            </w:pPr>
            <w:r w:rsidRPr="00E427F8">
              <w:t>37</w:t>
            </w:r>
          </w:p>
        </w:tc>
      </w:tr>
      <w:tr w:rsidR="008640AA" w:rsidRPr="00D5719D" w14:paraId="36368C20" w14:textId="77777777" w:rsidTr="00D5719D">
        <w:trPr>
          <w:trHeight w:val="273"/>
        </w:trPr>
        <w:tc>
          <w:tcPr>
            <w:tcW w:w="719" w:type="dxa"/>
            <w:vMerge/>
            <w:shd w:val="clear" w:color="auto" w:fill="auto"/>
            <w:vAlign w:val="center"/>
          </w:tcPr>
          <w:p w14:paraId="3CD62E50" w14:textId="77777777" w:rsidR="008640AA" w:rsidRPr="00E427F8" w:rsidRDefault="008640AA" w:rsidP="00D5719D">
            <w:pPr>
              <w:pStyle w:val="Textoindependiente"/>
              <w:jc w:val="center"/>
            </w:pPr>
          </w:p>
        </w:tc>
        <w:tc>
          <w:tcPr>
            <w:tcW w:w="1466" w:type="dxa"/>
            <w:vMerge/>
            <w:shd w:val="clear" w:color="auto" w:fill="auto"/>
            <w:vAlign w:val="center"/>
          </w:tcPr>
          <w:p w14:paraId="7FBB9909" w14:textId="77777777" w:rsidR="008640AA" w:rsidRPr="00E427F8" w:rsidRDefault="008640AA" w:rsidP="00D5719D">
            <w:pPr>
              <w:pStyle w:val="Textoindependiente"/>
            </w:pPr>
          </w:p>
        </w:tc>
        <w:tc>
          <w:tcPr>
            <w:tcW w:w="1649" w:type="dxa"/>
            <w:vMerge/>
            <w:shd w:val="clear" w:color="auto" w:fill="auto"/>
            <w:vAlign w:val="center"/>
          </w:tcPr>
          <w:p w14:paraId="5AEAF6A3" w14:textId="77777777" w:rsidR="008640AA" w:rsidRPr="00E427F8" w:rsidRDefault="008640AA" w:rsidP="00D5719D">
            <w:pPr>
              <w:pStyle w:val="Textoindependiente"/>
            </w:pPr>
          </w:p>
        </w:tc>
        <w:tc>
          <w:tcPr>
            <w:tcW w:w="1873" w:type="dxa"/>
            <w:vMerge/>
            <w:shd w:val="clear" w:color="auto" w:fill="auto"/>
            <w:vAlign w:val="center"/>
          </w:tcPr>
          <w:p w14:paraId="0304BB89" w14:textId="77777777" w:rsidR="008640AA" w:rsidRPr="00E427F8" w:rsidRDefault="008640AA" w:rsidP="00D5719D">
            <w:pPr>
              <w:pStyle w:val="Textoindependiente"/>
            </w:pPr>
          </w:p>
        </w:tc>
        <w:tc>
          <w:tcPr>
            <w:tcW w:w="2326" w:type="dxa"/>
            <w:shd w:val="clear" w:color="auto" w:fill="auto"/>
            <w:vAlign w:val="center"/>
          </w:tcPr>
          <w:p w14:paraId="679B34F5" w14:textId="77777777" w:rsidR="008640AA" w:rsidRPr="00E427F8" w:rsidRDefault="008640AA" w:rsidP="00D5719D">
            <w:pPr>
              <w:pStyle w:val="Textoindependiente"/>
            </w:pPr>
            <w:r w:rsidRPr="00E427F8">
              <w:t>Las siglas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484B9211" w14:textId="77777777" w:rsidR="008640AA" w:rsidRPr="00E427F8" w:rsidRDefault="008640AA" w:rsidP="00D5719D">
            <w:pPr>
              <w:pStyle w:val="Textoindependiente"/>
              <w:jc w:val="center"/>
            </w:pPr>
            <w:r w:rsidRPr="00E427F8">
              <w:t>21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62F78B6" w14:textId="77777777" w:rsidR="008640AA" w:rsidRPr="00E427F8" w:rsidRDefault="008640AA" w:rsidP="00D5719D">
            <w:pPr>
              <w:pStyle w:val="Textoindependiente"/>
              <w:jc w:val="center"/>
            </w:pPr>
            <w:r w:rsidRPr="00E427F8">
              <w:t>39 y 40</w:t>
            </w:r>
          </w:p>
        </w:tc>
      </w:tr>
      <w:tr w:rsidR="008640AA" w:rsidRPr="00D5719D" w14:paraId="401A529F" w14:textId="77777777" w:rsidTr="00D5719D">
        <w:trPr>
          <w:trHeight w:val="20"/>
        </w:trPr>
        <w:tc>
          <w:tcPr>
            <w:tcW w:w="719" w:type="dxa"/>
            <w:vMerge w:val="restart"/>
            <w:shd w:val="clear" w:color="auto" w:fill="auto"/>
            <w:vAlign w:val="center"/>
          </w:tcPr>
          <w:p w14:paraId="65AA6F54" w14:textId="77777777" w:rsidR="008640AA" w:rsidRPr="00E427F8" w:rsidRDefault="008640AA" w:rsidP="00D5719D">
            <w:pPr>
              <w:pStyle w:val="Textoindependiente"/>
              <w:jc w:val="center"/>
            </w:pPr>
          </w:p>
          <w:p w14:paraId="567DE333" w14:textId="77777777" w:rsidR="008640AA" w:rsidRPr="00E427F8" w:rsidRDefault="008640AA" w:rsidP="00D5719D">
            <w:pPr>
              <w:pStyle w:val="Textoindependiente"/>
              <w:jc w:val="center"/>
            </w:pPr>
            <w:r w:rsidRPr="00E427F8">
              <w:t>7 y 8</w:t>
            </w:r>
          </w:p>
        </w:tc>
        <w:tc>
          <w:tcPr>
            <w:tcW w:w="1466" w:type="dxa"/>
            <w:vMerge w:val="restart"/>
            <w:shd w:val="clear" w:color="auto" w:fill="auto"/>
            <w:vAlign w:val="center"/>
          </w:tcPr>
          <w:p w14:paraId="3681F4C5" w14:textId="77777777" w:rsidR="008640AA" w:rsidRPr="00E427F8" w:rsidRDefault="008640AA" w:rsidP="00D5719D">
            <w:pPr>
              <w:pStyle w:val="Textoindependiente"/>
            </w:pPr>
            <w:r w:rsidRPr="00E427F8">
              <w:t>Estudio</w:t>
            </w:r>
          </w:p>
        </w:tc>
        <w:tc>
          <w:tcPr>
            <w:tcW w:w="1649" w:type="dxa"/>
            <w:vMerge w:val="restart"/>
            <w:shd w:val="clear" w:color="auto" w:fill="auto"/>
            <w:vAlign w:val="center"/>
          </w:tcPr>
          <w:p w14:paraId="3297E9DB" w14:textId="77777777" w:rsidR="008640AA" w:rsidRPr="00E427F8" w:rsidRDefault="008640AA" w:rsidP="00D5719D">
            <w:pPr>
              <w:pStyle w:val="Textoindependiente"/>
            </w:pPr>
          </w:p>
          <w:p w14:paraId="08F34A8F" w14:textId="77777777" w:rsidR="008640AA" w:rsidRPr="00E427F8" w:rsidRDefault="008640AA" w:rsidP="00D5719D">
            <w:pPr>
              <w:pStyle w:val="Textoindependiente"/>
            </w:pPr>
            <w:r w:rsidRPr="00E427F8">
              <w:t>Comprensión de textos para adquirir nuevos conocimientos</w:t>
            </w:r>
          </w:p>
        </w:tc>
        <w:tc>
          <w:tcPr>
            <w:tcW w:w="1873" w:type="dxa"/>
            <w:vMerge w:val="restart"/>
            <w:shd w:val="clear" w:color="auto" w:fill="auto"/>
            <w:vAlign w:val="center"/>
          </w:tcPr>
          <w:p w14:paraId="787FF4D0" w14:textId="77777777" w:rsidR="008640AA" w:rsidRPr="00E427F8" w:rsidRDefault="008640AA" w:rsidP="00D5719D">
            <w:pPr>
              <w:pStyle w:val="Textoindependiente"/>
            </w:pPr>
            <w:r w:rsidRPr="00E427F8">
              <w:t>Explora textos informativos y analiza su función y contenido.</w:t>
            </w:r>
          </w:p>
        </w:tc>
        <w:tc>
          <w:tcPr>
            <w:tcW w:w="2326" w:type="dxa"/>
            <w:shd w:val="clear" w:color="auto" w:fill="auto"/>
            <w:vAlign w:val="center"/>
          </w:tcPr>
          <w:p w14:paraId="5FDFB77D" w14:textId="77777777" w:rsidR="008640AA" w:rsidRPr="00E427F8" w:rsidRDefault="008640AA" w:rsidP="00D5719D">
            <w:pPr>
              <w:pStyle w:val="Textoindependiente"/>
            </w:pPr>
            <w:r w:rsidRPr="00E427F8">
              <w:t>Los textos informativos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248F0DDA" w14:textId="77777777" w:rsidR="008640AA" w:rsidRPr="00E427F8" w:rsidRDefault="008640AA" w:rsidP="00D5719D">
            <w:pPr>
              <w:pStyle w:val="Textoindependiente"/>
              <w:jc w:val="center"/>
            </w:pPr>
            <w:r w:rsidRPr="00E427F8">
              <w:t>22 y 23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F133D10" w14:textId="77777777" w:rsidR="008640AA" w:rsidRPr="00E427F8" w:rsidRDefault="008640AA" w:rsidP="00D5719D">
            <w:pPr>
              <w:pStyle w:val="Textoindependiente"/>
              <w:jc w:val="center"/>
            </w:pPr>
            <w:r w:rsidRPr="00E427F8">
              <w:t>46</w:t>
            </w:r>
          </w:p>
        </w:tc>
      </w:tr>
      <w:tr w:rsidR="008640AA" w:rsidRPr="00D5719D" w14:paraId="275574D6" w14:textId="77777777" w:rsidTr="00D5719D">
        <w:trPr>
          <w:trHeight w:val="273"/>
        </w:trPr>
        <w:tc>
          <w:tcPr>
            <w:tcW w:w="719" w:type="dxa"/>
            <w:vMerge/>
            <w:shd w:val="clear" w:color="auto" w:fill="auto"/>
            <w:vAlign w:val="center"/>
          </w:tcPr>
          <w:p w14:paraId="4CE0865C" w14:textId="77777777" w:rsidR="008640AA" w:rsidRPr="00E427F8" w:rsidRDefault="008640AA" w:rsidP="00D5719D">
            <w:pPr>
              <w:pStyle w:val="Textoindependiente"/>
              <w:jc w:val="center"/>
            </w:pPr>
          </w:p>
        </w:tc>
        <w:tc>
          <w:tcPr>
            <w:tcW w:w="1466" w:type="dxa"/>
            <w:vMerge/>
            <w:shd w:val="clear" w:color="auto" w:fill="auto"/>
            <w:vAlign w:val="center"/>
          </w:tcPr>
          <w:p w14:paraId="5C8F6723" w14:textId="77777777" w:rsidR="008640AA" w:rsidRPr="00E427F8" w:rsidRDefault="008640AA" w:rsidP="00D5719D">
            <w:pPr>
              <w:pStyle w:val="Textoindependiente"/>
            </w:pPr>
          </w:p>
        </w:tc>
        <w:tc>
          <w:tcPr>
            <w:tcW w:w="1649" w:type="dxa"/>
            <w:vMerge/>
            <w:shd w:val="clear" w:color="auto" w:fill="auto"/>
            <w:vAlign w:val="center"/>
          </w:tcPr>
          <w:p w14:paraId="0474A341" w14:textId="77777777" w:rsidR="008640AA" w:rsidRPr="00E427F8" w:rsidRDefault="008640AA" w:rsidP="00D5719D">
            <w:pPr>
              <w:pStyle w:val="Textoindependiente"/>
            </w:pPr>
          </w:p>
        </w:tc>
        <w:tc>
          <w:tcPr>
            <w:tcW w:w="1873" w:type="dxa"/>
            <w:vMerge/>
            <w:shd w:val="clear" w:color="auto" w:fill="auto"/>
            <w:vAlign w:val="center"/>
          </w:tcPr>
          <w:p w14:paraId="09A7998E" w14:textId="77777777" w:rsidR="008640AA" w:rsidRPr="00E427F8" w:rsidRDefault="008640AA" w:rsidP="00D5719D">
            <w:pPr>
              <w:pStyle w:val="Textoindependiente"/>
            </w:pPr>
          </w:p>
        </w:tc>
        <w:tc>
          <w:tcPr>
            <w:tcW w:w="2326" w:type="dxa"/>
            <w:shd w:val="clear" w:color="auto" w:fill="auto"/>
            <w:vAlign w:val="center"/>
          </w:tcPr>
          <w:p w14:paraId="7DBAA51D" w14:textId="77777777" w:rsidR="008640AA" w:rsidRPr="00E427F8" w:rsidRDefault="008640AA" w:rsidP="00D5719D">
            <w:pPr>
              <w:pStyle w:val="Textoindependiente"/>
            </w:pPr>
            <w:r w:rsidRPr="00E427F8">
              <w:t>Preguntas abiertas y cerradas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7C5D4324" w14:textId="77777777" w:rsidR="008640AA" w:rsidRPr="00E427F8" w:rsidRDefault="008640AA" w:rsidP="00D5719D">
            <w:pPr>
              <w:pStyle w:val="Textoindependiente"/>
              <w:jc w:val="center"/>
            </w:pPr>
            <w:r w:rsidRPr="00E427F8">
              <w:t>24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0E5B4CA" w14:textId="77777777" w:rsidR="008640AA" w:rsidRPr="00E427F8" w:rsidRDefault="008640AA" w:rsidP="00D5719D">
            <w:pPr>
              <w:pStyle w:val="Textoindependiente"/>
              <w:jc w:val="center"/>
            </w:pPr>
            <w:r w:rsidRPr="00E427F8">
              <w:t>47 y 49</w:t>
            </w:r>
          </w:p>
        </w:tc>
      </w:tr>
      <w:tr w:rsidR="008640AA" w:rsidRPr="00D5719D" w14:paraId="11B1E9F6" w14:textId="77777777" w:rsidTr="00D5719D">
        <w:trPr>
          <w:trHeight w:val="463"/>
        </w:trPr>
        <w:tc>
          <w:tcPr>
            <w:tcW w:w="719" w:type="dxa"/>
            <w:shd w:val="clear" w:color="auto" w:fill="auto"/>
            <w:vAlign w:val="center"/>
          </w:tcPr>
          <w:p w14:paraId="14700C36" w14:textId="77777777" w:rsidR="008640AA" w:rsidRPr="00E427F8" w:rsidRDefault="008640AA" w:rsidP="00D5719D">
            <w:pPr>
              <w:pStyle w:val="Textoindependiente"/>
              <w:jc w:val="center"/>
            </w:pPr>
            <w:r w:rsidRPr="00E427F8">
              <w:t>9</w:t>
            </w:r>
          </w:p>
        </w:tc>
        <w:tc>
          <w:tcPr>
            <w:tcW w:w="1466" w:type="dxa"/>
            <w:vMerge/>
            <w:shd w:val="clear" w:color="auto" w:fill="auto"/>
            <w:vAlign w:val="center"/>
          </w:tcPr>
          <w:p w14:paraId="29913E9F" w14:textId="77777777" w:rsidR="008640AA" w:rsidRPr="00E427F8" w:rsidRDefault="008640AA" w:rsidP="00D5719D">
            <w:pPr>
              <w:pStyle w:val="Textoindependiente"/>
            </w:pPr>
          </w:p>
        </w:tc>
        <w:tc>
          <w:tcPr>
            <w:tcW w:w="1649" w:type="dxa"/>
            <w:vMerge/>
            <w:shd w:val="clear" w:color="auto" w:fill="auto"/>
            <w:vAlign w:val="center"/>
          </w:tcPr>
          <w:p w14:paraId="441C2CC8" w14:textId="77777777" w:rsidR="008640AA" w:rsidRPr="00E427F8" w:rsidRDefault="008640AA" w:rsidP="00D5719D">
            <w:pPr>
              <w:pStyle w:val="Textoindependiente"/>
            </w:pPr>
          </w:p>
        </w:tc>
        <w:tc>
          <w:tcPr>
            <w:tcW w:w="1873" w:type="dxa"/>
            <w:vMerge/>
            <w:shd w:val="clear" w:color="auto" w:fill="auto"/>
            <w:vAlign w:val="center"/>
          </w:tcPr>
          <w:p w14:paraId="07EED864" w14:textId="77777777" w:rsidR="008640AA" w:rsidRPr="00E427F8" w:rsidRDefault="008640AA" w:rsidP="00D5719D">
            <w:pPr>
              <w:pStyle w:val="Textoindependiente"/>
            </w:pPr>
          </w:p>
        </w:tc>
        <w:tc>
          <w:tcPr>
            <w:tcW w:w="2326" w:type="dxa"/>
            <w:shd w:val="clear" w:color="auto" w:fill="auto"/>
            <w:vAlign w:val="center"/>
          </w:tcPr>
          <w:p w14:paraId="70F01EBC" w14:textId="77777777" w:rsidR="008640AA" w:rsidRPr="00E427F8" w:rsidRDefault="008640AA" w:rsidP="00D5719D">
            <w:pPr>
              <w:pStyle w:val="Textoindependiente"/>
            </w:pPr>
            <w:r w:rsidRPr="00E427F8">
              <w:t>Organización de los textos informativos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46D80B28" w14:textId="77777777" w:rsidR="008640AA" w:rsidRPr="00E427F8" w:rsidRDefault="008640AA" w:rsidP="00D5719D">
            <w:pPr>
              <w:pStyle w:val="Textoindependiente"/>
              <w:jc w:val="center"/>
            </w:pPr>
            <w:r w:rsidRPr="00E427F8">
              <w:t>25 y 26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930D6EB" w14:textId="77777777" w:rsidR="008640AA" w:rsidRPr="00E427F8" w:rsidRDefault="008640AA" w:rsidP="00D5719D">
            <w:pPr>
              <w:pStyle w:val="Textoindependiente"/>
              <w:jc w:val="center"/>
            </w:pPr>
            <w:r w:rsidRPr="00E427F8">
              <w:t>50 a 52, 54</w:t>
            </w:r>
            <w:r>
              <w:t xml:space="preserve"> </w:t>
            </w:r>
            <w:r w:rsidRPr="00E427F8">
              <w:t>a 57</w:t>
            </w:r>
          </w:p>
        </w:tc>
      </w:tr>
      <w:tr w:rsidR="008640AA" w:rsidRPr="00D5719D" w14:paraId="01771B64" w14:textId="77777777" w:rsidTr="00D5719D">
        <w:trPr>
          <w:trHeight w:val="20"/>
        </w:trPr>
        <w:tc>
          <w:tcPr>
            <w:tcW w:w="719" w:type="dxa"/>
            <w:vMerge w:val="restart"/>
            <w:shd w:val="clear" w:color="auto" w:fill="auto"/>
            <w:vAlign w:val="center"/>
          </w:tcPr>
          <w:p w14:paraId="71694E1E" w14:textId="77777777" w:rsidR="008640AA" w:rsidRPr="00E427F8" w:rsidRDefault="008640AA" w:rsidP="00D5719D">
            <w:pPr>
              <w:pStyle w:val="Textoindependiente"/>
              <w:jc w:val="center"/>
            </w:pPr>
          </w:p>
          <w:p w14:paraId="6FE6C73D" w14:textId="77777777" w:rsidR="008640AA" w:rsidRPr="00E427F8" w:rsidRDefault="008640AA" w:rsidP="00D5719D">
            <w:pPr>
              <w:pStyle w:val="Textoindependiente"/>
              <w:jc w:val="center"/>
            </w:pPr>
            <w:r w:rsidRPr="00E427F8">
              <w:t>10</w:t>
            </w:r>
          </w:p>
        </w:tc>
        <w:tc>
          <w:tcPr>
            <w:tcW w:w="1466" w:type="dxa"/>
            <w:vMerge w:val="restart"/>
            <w:shd w:val="clear" w:color="auto" w:fill="auto"/>
            <w:vAlign w:val="center"/>
          </w:tcPr>
          <w:p w14:paraId="03765032" w14:textId="77777777" w:rsidR="008640AA" w:rsidRPr="00E427F8" w:rsidRDefault="008640AA" w:rsidP="00D5719D">
            <w:pPr>
              <w:pStyle w:val="Textoindependiente"/>
            </w:pPr>
            <w:r w:rsidRPr="00E427F8">
              <w:t>Literatura</w:t>
            </w:r>
          </w:p>
        </w:tc>
        <w:tc>
          <w:tcPr>
            <w:tcW w:w="1649" w:type="dxa"/>
            <w:vMerge w:val="restart"/>
            <w:shd w:val="clear" w:color="auto" w:fill="auto"/>
            <w:vAlign w:val="center"/>
          </w:tcPr>
          <w:p w14:paraId="6CEF4A54" w14:textId="77777777" w:rsidR="008640AA" w:rsidRPr="00E427F8" w:rsidRDefault="008640AA" w:rsidP="00D5719D">
            <w:pPr>
              <w:pStyle w:val="Textoindependiente"/>
            </w:pPr>
            <w:r w:rsidRPr="00E427F8">
              <w:t>Lectura y escucha de poemas y canciones</w:t>
            </w:r>
          </w:p>
        </w:tc>
        <w:tc>
          <w:tcPr>
            <w:tcW w:w="1873" w:type="dxa"/>
            <w:vMerge w:val="restart"/>
            <w:shd w:val="clear" w:color="auto" w:fill="auto"/>
            <w:vAlign w:val="center"/>
          </w:tcPr>
          <w:p w14:paraId="33037340" w14:textId="77777777" w:rsidR="008640AA" w:rsidRPr="00E427F8" w:rsidRDefault="008640AA" w:rsidP="00D5719D">
            <w:pPr>
              <w:pStyle w:val="Textoindependiente"/>
            </w:pPr>
            <w:r w:rsidRPr="00E427F8">
              <w:t>Entona y comparte canciones infantiles.</w:t>
            </w:r>
          </w:p>
        </w:tc>
        <w:tc>
          <w:tcPr>
            <w:tcW w:w="2326" w:type="dxa"/>
            <w:shd w:val="clear" w:color="auto" w:fill="auto"/>
            <w:vAlign w:val="center"/>
          </w:tcPr>
          <w:p w14:paraId="2669261C" w14:textId="77777777" w:rsidR="008640AA" w:rsidRPr="00E427F8" w:rsidRDefault="008640AA" w:rsidP="00D5719D">
            <w:pPr>
              <w:pStyle w:val="Textoindependiente"/>
            </w:pPr>
            <w:r w:rsidRPr="00E427F8">
              <w:t>Reescritura de canciones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2AE7BB11" w14:textId="77777777" w:rsidR="008640AA" w:rsidRPr="00E427F8" w:rsidRDefault="008640AA" w:rsidP="00D5719D">
            <w:pPr>
              <w:pStyle w:val="Textoindependiente"/>
              <w:jc w:val="center"/>
            </w:pPr>
            <w:r w:rsidRPr="00E427F8">
              <w:t>27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7004C2D" w14:textId="77777777" w:rsidR="008640AA" w:rsidRPr="00E427F8" w:rsidRDefault="008640AA" w:rsidP="00D5719D">
            <w:pPr>
              <w:pStyle w:val="Textoindependiente"/>
              <w:jc w:val="center"/>
            </w:pPr>
            <w:r w:rsidRPr="00E427F8">
              <w:t>63 y 64</w:t>
            </w:r>
          </w:p>
        </w:tc>
      </w:tr>
      <w:tr w:rsidR="008640AA" w:rsidRPr="00D5719D" w14:paraId="2B08446C" w14:textId="77777777" w:rsidTr="00D5719D">
        <w:trPr>
          <w:trHeight w:val="20"/>
        </w:trPr>
        <w:tc>
          <w:tcPr>
            <w:tcW w:w="719" w:type="dxa"/>
            <w:vMerge/>
            <w:shd w:val="clear" w:color="auto" w:fill="auto"/>
            <w:vAlign w:val="center"/>
          </w:tcPr>
          <w:p w14:paraId="516271EA" w14:textId="77777777" w:rsidR="008640AA" w:rsidRPr="00E427F8" w:rsidRDefault="008640AA" w:rsidP="00D5719D">
            <w:pPr>
              <w:pStyle w:val="Textoindependiente"/>
              <w:jc w:val="center"/>
            </w:pPr>
          </w:p>
        </w:tc>
        <w:tc>
          <w:tcPr>
            <w:tcW w:w="1466" w:type="dxa"/>
            <w:vMerge/>
            <w:shd w:val="clear" w:color="auto" w:fill="auto"/>
            <w:vAlign w:val="center"/>
          </w:tcPr>
          <w:p w14:paraId="48B90CC1" w14:textId="77777777" w:rsidR="008640AA" w:rsidRPr="00E427F8" w:rsidRDefault="008640AA" w:rsidP="00D5719D">
            <w:pPr>
              <w:pStyle w:val="Textoindependiente"/>
            </w:pPr>
          </w:p>
        </w:tc>
        <w:tc>
          <w:tcPr>
            <w:tcW w:w="1649" w:type="dxa"/>
            <w:vMerge/>
            <w:shd w:val="clear" w:color="auto" w:fill="auto"/>
            <w:vAlign w:val="center"/>
          </w:tcPr>
          <w:p w14:paraId="7E2B18E2" w14:textId="77777777" w:rsidR="008640AA" w:rsidRPr="00E427F8" w:rsidRDefault="008640AA" w:rsidP="00D5719D">
            <w:pPr>
              <w:pStyle w:val="Textoindependiente"/>
            </w:pPr>
          </w:p>
        </w:tc>
        <w:tc>
          <w:tcPr>
            <w:tcW w:w="1873" w:type="dxa"/>
            <w:vMerge/>
            <w:shd w:val="clear" w:color="auto" w:fill="auto"/>
            <w:vAlign w:val="center"/>
          </w:tcPr>
          <w:p w14:paraId="56668EF6" w14:textId="77777777" w:rsidR="008640AA" w:rsidRPr="00E427F8" w:rsidRDefault="008640AA" w:rsidP="00D5719D">
            <w:pPr>
              <w:pStyle w:val="Textoindependiente"/>
            </w:pPr>
          </w:p>
        </w:tc>
        <w:tc>
          <w:tcPr>
            <w:tcW w:w="2326" w:type="dxa"/>
            <w:shd w:val="clear" w:color="auto" w:fill="auto"/>
            <w:vAlign w:val="center"/>
          </w:tcPr>
          <w:p w14:paraId="37874CC2" w14:textId="77777777" w:rsidR="008640AA" w:rsidRPr="00E427F8" w:rsidRDefault="008640AA" w:rsidP="00D5719D">
            <w:pPr>
              <w:pStyle w:val="Textoindependiente"/>
            </w:pPr>
            <w:r w:rsidRPr="00E427F8">
              <w:t>Rima y aliteración en las canciones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5C987CB3" w14:textId="77777777" w:rsidR="008640AA" w:rsidRPr="00E427F8" w:rsidRDefault="008640AA" w:rsidP="00D5719D">
            <w:pPr>
              <w:pStyle w:val="Textoindependiente"/>
              <w:jc w:val="center"/>
            </w:pPr>
            <w:r w:rsidRPr="00E427F8">
              <w:t>28 y 29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0F4D124" w14:textId="77777777" w:rsidR="008640AA" w:rsidRPr="00E427F8" w:rsidRDefault="008640AA" w:rsidP="00D5719D">
            <w:pPr>
              <w:pStyle w:val="Textoindependiente"/>
              <w:jc w:val="center"/>
            </w:pPr>
            <w:r w:rsidRPr="00E427F8">
              <w:t>66 y 67</w:t>
            </w:r>
          </w:p>
        </w:tc>
      </w:tr>
      <w:tr w:rsidR="008640AA" w:rsidRPr="00D5719D" w14:paraId="30783D68" w14:textId="77777777" w:rsidTr="00D5719D">
        <w:trPr>
          <w:trHeight w:val="20"/>
        </w:trPr>
        <w:tc>
          <w:tcPr>
            <w:tcW w:w="719" w:type="dxa"/>
            <w:shd w:val="clear" w:color="auto" w:fill="auto"/>
            <w:vAlign w:val="center"/>
          </w:tcPr>
          <w:p w14:paraId="77359DC0" w14:textId="77777777" w:rsidR="008640AA" w:rsidRPr="00E427F8" w:rsidRDefault="008640AA" w:rsidP="00D5719D">
            <w:pPr>
              <w:pStyle w:val="Textoindependiente"/>
              <w:jc w:val="center"/>
            </w:pPr>
            <w:r w:rsidRPr="00E427F8">
              <w:t>11</w:t>
            </w:r>
          </w:p>
        </w:tc>
        <w:tc>
          <w:tcPr>
            <w:tcW w:w="1466" w:type="dxa"/>
            <w:vMerge/>
            <w:shd w:val="clear" w:color="auto" w:fill="auto"/>
            <w:vAlign w:val="center"/>
          </w:tcPr>
          <w:p w14:paraId="5EF1C9A1" w14:textId="77777777" w:rsidR="008640AA" w:rsidRPr="00E427F8" w:rsidRDefault="008640AA" w:rsidP="00D5719D">
            <w:pPr>
              <w:pStyle w:val="Textoindependiente"/>
            </w:pPr>
          </w:p>
        </w:tc>
        <w:tc>
          <w:tcPr>
            <w:tcW w:w="1649" w:type="dxa"/>
            <w:vMerge/>
            <w:shd w:val="clear" w:color="auto" w:fill="auto"/>
            <w:vAlign w:val="center"/>
          </w:tcPr>
          <w:p w14:paraId="7CD1217E" w14:textId="77777777" w:rsidR="008640AA" w:rsidRPr="00E427F8" w:rsidRDefault="008640AA" w:rsidP="00D5719D">
            <w:pPr>
              <w:pStyle w:val="Textoindependiente"/>
            </w:pPr>
          </w:p>
        </w:tc>
        <w:tc>
          <w:tcPr>
            <w:tcW w:w="1873" w:type="dxa"/>
            <w:vMerge/>
            <w:shd w:val="clear" w:color="auto" w:fill="auto"/>
            <w:vAlign w:val="center"/>
          </w:tcPr>
          <w:p w14:paraId="7DFED036" w14:textId="77777777" w:rsidR="008640AA" w:rsidRPr="00E427F8" w:rsidRDefault="008640AA" w:rsidP="00D5719D">
            <w:pPr>
              <w:pStyle w:val="Textoindependiente"/>
            </w:pPr>
          </w:p>
        </w:tc>
        <w:tc>
          <w:tcPr>
            <w:tcW w:w="2326" w:type="dxa"/>
            <w:shd w:val="clear" w:color="auto" w:fill="auto"/>
            <w:vAlign w:val="center"/>
          </w:tcPr>
          <w:p w14:paraId="3386A81F" w14:textId="77777777" w:rsidR="008640AA" w:rsidRPr="00E427F8" w:rsidRDefault="008640AA" w:rsidP="00D5719D">
            <w:pPr>
              <w:pStyle w:val="Textoindependiente"/>
            </w:pPr>
            <w:r w:rsidRPr="00E427F8">
              <w:t>El mensaje de las canciones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4FEC7485" w14:textId="77777777" w:rsidR="008640AA" w:rsidRPr="00E427F8" w:rsidRDefault="008640AA" w:rsidP="00D5719D">
            <w:pPr>
              <w:pStyle w:val="Textoindependiente"/>
              <w:jc w:val="center"/>
            </w:pPr>
            <w:r w:rsidRPr="00E427F8">
              <w:t>30 y 31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D3EE231" w14:textId="77777777" w:rsidR="008640AA" w:rsidRPr="00E427F8" w:rsidRDefault="008640AA" w:rsidP="00D5719D">
            <w:pPr>
              <w:pStyle w:val="Textoindependiente"/>
              <w:jc w:val="center"/>
            </w:pPr>
            <w:r w:rsidRPr="00E427F8">
              <w:t>67 y 68</w:t>
            </w:r>
          </w:p>
        </w:tc>
      </w:tr>
      <w:tr w:rsidR="008640AA" w:rsidRPr="00D5719D" w14:paraId="71346E3E" w14:textId="77777777" w:rsidTr="00D5719D">
        <w:trPr>
          <w:trHeight w:val="463"/>
        </w:trPr>
        <w:tc>
          <w:tcPr>
            <w:tcW w:w="719" w:type="dxa"/>
            <w:vMerge w:val="restart"/>
            <w:shd w:val="clear" w:color="auto" w:fill="auto"/>
            <w:vAlign w:val="center"/>
          </w:tcPr>
          <w:p w14:paraId="0FD87CD3" w14:textId="77777777" w:rsidR="008640AA" w:rsidRPr="00E427F8" w:rsidRDefault="008640AA" w:rsidP="00D5719D">
            <w:pPr>
              <w:pStyle w:val="Textoindependiente"/>
              <w:jc w:val="center"/>
            </w:pPr>
          </w:p>
          <w:p w14:paraId="7F396D69" w14:textId="77777777" w:rsidR="008640AA" w:rsidRPr="00E427F8" w:rsidRDefault="008640AA" w:rsidP="00D5719D">
            <w:pPr>
              <w:pStyle w:val="Textoindependiente"/>
              <w:jc w:val="center"/>
            </w:pPr>
          </w:p>
          <w:p w14:paraId="59274F47" w14:textId="77777777" w:rsidR="008640AA" w:rsidRPr="00E427F8" w:rsidRDefault="008640AA" w:rsidP="00D5719D">
            <w:pPr>
              <w:pStyle w:val="Textoindependiente"/>
              <w:jc w:val="center"/>
            </w:pPr>
            <w:r w:rsidRPr="00E427F8">
              <w:t>12</w:t>
            </w:r>
          </w:p>
        </w:tc>
        <w:tc>
          <w:tcPr>
            <w:tcW w:w="1466" w:type="dxa"/>
            <w:vMerge/>
            <w:shd w:val="clear" w:color="auto" w:fill="auto"/>
            <w:vAlign w:val="center"/>
          </w:tcPr>
          <w:p w14:paraId="541933A1" w14:textId="77777777" w:rsidR="008640AA" w:rsidRPr="00E427F8" w:rsidRDefault="008640AA" w:rsidP="00D5719D">
            <w:pPr>
              <w:pStyle w:val="Textoindependiente"/>
            </w:pPr>
          </w:p>
        </w:tc>
        <w:tc>
          <w:tcPr>
            <w:tcW w:w="1649" w:type="dxa"/>
            <w:vMerge/>
            <w:shd w:val="clear" w:color="auto" w:fill="auto"/>
            <w:vAlign w:val="center"/>
          </w:tcPr>
          <w:p w14:paraId="65DE8359" w14:textId="77777777" w:rsidR="008640AA" w:rsidRPr="00E427F8" w:rsidRDefault="008640AA" w:rsidP="00D5719D">
            <w:pPr>
              <w:pStyle w:val="Textoindependiente"/>
            </w:pPr>
          </w:p>
        </w:tc>
        <w:tc>
          <w:tcPr>
            <w:tcW w:w="1873" w:type="dxa"/>
            <w:vMerge/>
            <w:shd w:val="clear" w:color="auto" w:fill="auto"/>
            <w:vAlign w:val="center"/>
          </w:tcPr>
          <w:p w14:paraId="2461E1B3" w14:textId="77777777" w:rsidR="008640AA" w:rsidRPr="00E427F8" w:rsidRDefault="008640AA" w:rsidP="00D5719D">
            <w:pPr>
              <w:pStyle w:val="Textoindependiente"/>
            </w:pPr>
          </w:p>
        </w:tc>
        <w:tc>
          <w:tcPr>
            <w:tcW w:w="2326" w:type="dxa"/>
            <w:shd w:val="clear" w:color="auto" w:fill="auto"/>
            <w:vAlign w:val="center"/>
          </w:tcPr>
          <w:p w14:paraId="5A1C46E0" w14:textId="77777777" w:rsidR="008640AA" w:rsidRPr="00E427F8" w:rsidRDefault="008640AA" w:rsidP="00D5719D">
            <w:pPr>
              <w:pStyle w:val="Textoindependiente"/>
            </w:pPr>
            <w:r w:rsidRPr="00E427F8">
              <w:t>Similitudes y diferencias entre las canciones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09D7D7B8" w14:textId="77777777" w:rsidR="008640AA" w:rsidRPr="00E427F8" w:rsidRDefault="008640AA" w:rsidP="00D5719D">
            <w:pPr>
              <w:pStyle w:val="Textoindependiente"/>
              <w:jc w:val="center"/>
            </w:pPr>
            <w:r w:rsidRPr="00E427F8">
              <w:t>32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 w14:paraId="387B673D" w14:textId="77777777" w:rsidR="008640AA" w:rsidRPr="00E427F8" w:rsidRDefault="008640AA" w:rsidP="00D5719D">
            <w:pPr>
              <w:pStyle w:val="Textoindependiente"/>
              <w:jc w:val="center"/>
            </w:pPr>
            <w:r w:rsidRPr="00E427F8">
              <w:t>68 y 69</w:t>
            </w:r>
          </w:p>
        </w:tc>
      </w:tr>
      <w:tr w:rsidR="008640AA" w:rsidRPr="00D5719D" w14:paraId="064BF37B" w14:textId="77777777" w:rsidTr="00D5719D">
        <w:trPr>
          <w:trHeight w:val="20"/>
        </w:trPr>
        <w:tc>
          <w:tcPr>
            <w:tcW w:w="719" w:type="dxa"/>
            <w:vMerge/>
            <w:shd w:val="clear" w:color="auto" w:fill="auto"/>
            <w:vAlign w:val="center"/>
          </w:tcPr>
          <w:p w14:paraId="03762DA0" w14:textId="77777777" w:rsidR="008640AA" w:rsidRPr="00E427F8" w:rsidRDefault="008640AA" w:rsidP="00D5719D">
            <w:pPr>
              <w:pStyle w:val="Textoindependiente"/>
            </w:pPr>
          </w:p>
        </w:tc>
        <w:tc>
          <w:tcPr>
            <w:tcW w:w="1466" w:type="dxa"/>
            <w:vMerge/>
            <w:shd w:val="clear" w:color="auto" w:fill="auto"/>
            <w:vAlign w:val="center"/>
          </w:tcPr>
          <w:p w14:paraId="67C0F238" w14:textId="77777777" w:rsidR="008640AA" w:rsidRPr="00E427F8" w:rsidRDefault="008640AA" w:rsidP="00D5719D">
            <w:pPr>
              <w:pStyle w:val="Textoindependiente"/>
            </w:pPr>
          </w:p>
        </w:tc>
        <w:tc>
          <w:tcPr>
            <w:tcW w:w="1649" w:type="dxa"/>
            <w:vMerge/>
            <w:shd w:val="clear" w:color="auto" w:fill="auto"/>
            <w:vAlign w:val="center"/>
          </w:tcPr>
          <w:p w14:paraId="701936CB" w14:textId="77777777" w:rsidR="008640AA" w:rsidRPr="00E427F8" w:rsidRDefault="008640AA" w:rsidP="00D5719D">
            <w:pPr>
              <w:pStyle w:val="Textoindependiente"/>
            </w:pPr>
          </w:p>
        </w:tc>
        <w:tc>
          <w:tcPr>
            <w:tcW w:w="1873" w:type="dxa"/>
            <w:vMerge/>
            <w:shd w:val="clear" w:color="auto" w:fill="auto"/>
            <w:vAlign w:val="center"/>
          </w:tcPr>
          <w:p w14:paraId="1257EB88" w14:textId="77777777" w:rsidR="008640AA" w:rsidRPr="00E427F8" w:rsidRDefault="008640AA" w:rsidP="00D5719D">
            <w:pPr>
              <w:pStyle w:val="Textoindependiente"/>
            </w:pPr>
          </w:p>
        </w:tc>
        <w:tc>
          <w:tcPr>
            <w:tcW w:w="2326" w:type="dxa"/>
            <w:shd w:val="clear" w:color="auto" w:fill="auto"/>
            <w:vAlign w:val="center"/>
          </w:tcPr>
          <w:p w14:paraId="51F37588" w14:textId="77777777" w:rsidR="008640AA" w:rsidRPr="00E427F8" w:rsidRDefault="008640AA" w:rsidP="00D5719D">
            <w:pPr>
              <w:pStyle w:val="Textoindependiente"/>
            </w:pPr>
            <w:r w:rsidRPr="00E427F8">
              <w:t>El lenguaje literal y el lenguaje figurado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03F0B3EF" w14:textId="77777777" w:rsidR="008640AA" w:rsidRPr="00E427F8" w:rsidRDefault="008640AA" w:rsidP="00D5719D">
            <w:pPr>
              <w:pStyle w:val="Textoindependiente"/>
              <w:jc w:val="center"/>
            </w:pPr>
            <w:r w:rsidRPr="00E427F8">
              <w:t>33</w:t>
            </w:r>
          </w:p>
        </w:tc>
        <w:tc>
          <w:tcPr>
            <w:tcW w:w="992" w:type="dxa"/>
            <w:vMerge/>
            <w:shd w:val="clear" w:color="auto" w:fill="auto"/>
            <w:vAlign w:val="center"/>
          </w:tcPr>
          <w:p w14:paraId="44337CEA" w14:textId="77777777" w:rsidR="008640AA" w:rsidRPr="00E427F8" w:rsidRDefault="008640AA" w:rsidP="00D5719D">
            <w:pPr>
              <w:pStyle w:val="Textoindependiente"/>
            </w:pPr>
          </w:p>
        </w:tc>
      </w:tr>
    </w:tbl>
    <w:p w14:paraId="2AC85A53" w14:textId="77777777" w:rsidR="005D2A4E" w:rsidRDefault="005D2A4E"/>
    <w:p w14:paraId="633DF52C" w14:textId="77777777" w:rsidR="008640AA" w:rsidRDefault="008640AA"/>
    <w:p w14:paraId="5AF37CB6" w14:textId="77777777" w:rsidR="00A640C0" w:rsidRDefault="00A640C0" w:rsidP="00A640C0">
      <w:pPr>
        <w:pStyle w:val="Periodo"/>
      </w:pPr>
    </w:p>
    <w:p w14:paraId="4A044941" w14:textId="77777777" w:rsidR="00A640C0" w:rsidRDefault="00A640C0" w:rsidP="00A640C0">
      <w:pPr>
        <w:pStyle w:val="Periodo"/>
      </w:pPr>
    </w:p>
    <w:p w14:paraId="217B151D" w14:textId="77777777" w:rsidR="00A640C0" w:rsidRDefault="00A640C0" w:rsidP="00A640C0">
      <w:pPr>
        <w:pStyle w:val="Periodo"/>
      </w:pPr>
    </w:p>
    <w:p w14:paraId="09E5AC7D" w14:textId="77777777" w:rsidR="00A640C0" w:rsidRDefault="00A640C0" w:rsidP="00A640C0">
      <w:pPr>
        <w:pStyle w:val="Periodo"/>
      </w:pPr>
    </w:p>
    <w:p w14:paraId="4B16FEAB" w14:textId="77777777" w:rsidR="00A640C0" w:rsidRDefault="00A640C0" w:rsidP="00A640C0">
      <w:pPr>
        <w:pStyle w:val="Periodo"/>
      </w:pPr>
    </w:p>
    <w:p w14:paraId="4C34B5FF" w14:textId="77777777" w:rsidR="00A640C0" w:rsidRPr="00D5719D" w:rsidRDefault="00A640C0" w:rsidP="00A640C0">
      <w:pPr>
        <w:pStyle w:val="Periodo"/>
        <w:rPr>
          <w:color w:val="64B545"/>
          <w:sz w:val="24"/>
        </w:rPr>
      </w:pPr>
      <w:r w:rsidRPr="00D5719D">
        <w:rPr>
          <w:color w:val="64B545"/>
        </w:rPr>
        <w:lastRenderedPageBreak/>
        <w:t>Segundo periodo</w:t>
      </w:r>
    </w:p>
    <w:tbl>
      <w:tblPr>
        <w:tblpPr w:leftFromText="180" w:rightFromText="180" w:vertAnchor="text" w:horzAnchor="margin" w:tblpY="464"/>
        <w:tblW w:w="9493" w:type="dxa"/>
        <w:tblBorders>
          <w:top w:val="single" w:sz="4" w:space="0" w:color="9B2683"/>
          <w:left w:val="single" w:sz="4" w:space="0" w:color="9B2683"/>
          <w:bottom w:val="single" w:sz="4" w:space="0" w:color="9B2683"/>
          <w:right w:val="single" w:sz="4" w:space="0" w:color="9B2683"/>
          <w:insideH w:val="single" w:sz="4" w:space="0" w:color="9B2683"/>
          <w:insideV w:val="single" w:sz="4" w:space="0" w:color="9B2683"/>
        </w:tblBorders>
        <w:tblLayout w:type="fixed"/>
        <w:tblCellMar>
          <w:top w:w="85" w:type="dxa"/>
          <w:left w:w="85" w:type="dxa"/>
          <w:bottom w:w="85" w:type="dxa"/>
          <w:right w:w="85" w:type="dxa"/>
        </w:tblCellMar>
        <w:tblLook w:val="01E0" w:firstRow="1" w:lastRow="1" w:firstColumn="1" w:lastColumn="1" w:noHBand="0" w:noVBand="0"/>
      </w:tblPr>
      <w:tblGrid>
        <w:gridCol w:w="958"/>
        <w:gridCol w:w="1282"/>
        <w:gridCol w:w="1581"/>
        <w:gridCol w:w="1531"/>
        <w:gridCol w:w="1991"/>
        <w:gridCol w:w="992"/>
        <w:gridCol w:w="1158"/>
      </w:tblGrid>
      <w:tr w:rsidR="00A640C0" w:rsidRPr="00D5719D" w14:paraId="12BAE491" w14:textId="77777777" w:rsidTr="00D5719D">
        <w:trPr>
          <w:trHeight w:val="19"/>
        </w:trPr>
        <w:tc>
          <w:tcPr>
            <w:tcW w:w="958" w:type="dxa"/>
            <w:shd w:val="clear" w:color="auto" w:fill="B834C2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1D36C33E" w14:textId="77777777" w:rsidR="00A640C0" w:rsidRPr="00D5719D" w:rsidRDefault="00A640C0" w:rsidP="00D5719D">
            <w:pPr>
              <w:pStyle w:val="Textoindependiente"/>
              <w:jc w:val="center"/>
              <w:rPr>
                <w:b/>
                <w:bCs/>
                <w:color w:val="FFFFFF"/>
              </w:rPr>
            </w:pPr>
            <w:r w:rsidRPr="00D5719D">
              <w:rPr>
                <w:b/>
                <w:bCs/>
                <w:color w:val="FFFFFF"/>
              </w:rPr>
              <w:t>Sem.</w:t>
            </w:r>
          </w:p>
        </w:tc>
        <w:tc>
          <w:tcPr>
            <w:tcW w:w="1282" w:type="dxa"/>
            <w:shd w:val="clear" w:color="auto" w:fill="B834C2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58ECDF90" w14:textId="77777777" w:rsidR="00A640C0" w:rsidRPr="00D5719D" w:rsidRDefault="00A640C0" w:rsidP="00D5719D">
            <w:pPr>
              <w:pStyle w:val="Textoindependiente"/>
              <w:jc w:val="center"/>
              <w:rPr>
                <w:b/>
                <w:bCs/>
                <w:color w:val="FFFFFF"/>
              </w:rPr>
            </w:pPr>
            <w:r w:rsidRPr="00D5719D">
              <w:rPr>
                <w:b/>
                <w:bCs/>
                <w:color w:val="FFFFFF"/>
              </w:rPr>
              <w:t>Ámbito</w:t>
            </w:r>
          </w:p>
        </w:tc>
        <w:tc>
          <w:tcPr>
            <w:tcW w:w="1581" w:type="dxa"/>
            <w:shd w:val="clear" w:color="auto" w:fill="B834C2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12498071" w14:textId="77777777" w:rsidR="00A640C0" w:rsidRPr="00D5719D" w:rsidRDefault="00A640C0" w:rsidP="00D5719D">
            <w:pPr>
              <w:pStyle w:val="Textoindependiente"/>
              <w:jc w:val="center"/>
              <w:rPr>
                <w:b/>
                <w:bCs/>
                <w:color w:val="FFFFFF"/>
              </w:rPr>
            </w:pPr>
            <w:r w:rsidRPr="00D5719D">
              <w:rPr>
                <w:b/>
                <w:bCs/>
                <w:color w:val="FFFFFF"/>
              </w:rPr>
              <w:t>Práctica social del lenguaje</w:t>
            </w:r>
          </w:p>
        </w:tc>
        <w:tc>
          <w:tcPr>
            <w:tcW w:w="1531" w:type="dxa"/>
            <w:shd w:val="clear" w:color="auto" w:fill="B834C2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28D11C76" w14:textId="77777777" w:rsidR="00A640C0" w:rsidRPr="00D5719D" w:rsidRDefault="00A640C0" w:rsidP="00D5719D">
            <w:pPr>
              <w:pStyle w:val="Textoindependiente"/>
              <w:jc w:val="center"/>
              <w:rPr>
                <w:b/>
                <w:bCs/>
                <w:color w:val="FFFFFF"/>
              </w:rPr>
            </w:pPr>
            <w:r w:rsidRPr="00D5719D">
              <w:rPr>
                <w:b/>
                <w:bCs/>
                <w:color w:val="FFFFFF"/>
              </w:rPr>
              <w:t>Aprendizajes esperados</w:t>
            </w:r>
          </w:p>
        </w:tc>
        <w:tc>
          <w:tcPr>
            <w:tcW w:w="1991" w:type="dxa"/>
            <w:shd w:val="clear" w:color="auto" w:fill="B834C2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793D9130" w14:textId="77777777" w:rsidR="00A640C0" w:rsidRPr="00D5719D" w:rsidRDefault="00A640C0" w:rsidP="00D5719D">
            <w:pPr>
              <w:pStyle w:val="Textoindependiente"/>
              <w:jc w:val="center"/>
              <w:rPr>
                <w:b/>
                <w:bCs/>
                <w:color w:val="FFFFFF"/>
              </w:rPr>
            </w:pPr>
            <w:r w:rsidRPr="00D5719D">
              <w:rPr>
                <w:b/>
                <w:bCs/>
                <w:color w:val="FFFFFF"/>
              </w:rPr>
              <w:t xml:space="preserve">Lección </w:t>
            </w:r>
            <w:r w:rsidRPr="00064A8F">
              <w:rPr>
                <w:b/>
                <w:bCs/>
                <w:i/>
                <w:iCs/>
                <w:color w:val="FFFFFF"/>
              </w:rPr>
              <w:t>Aplicados</w:t>
            </w:r>
          </w:p>
        </w:tc>
        <w:tc>
          <w:tcPr>
            <w:tcW w:w="992" w:type="dxa"/>
            <w:shd w:val="clear" w:color="auto" w:fill="B834C2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49F7D2BA" w14:textId="77777777" w:rsidR="00A640C0" w:rsidRPr="00D5719D" w:rsidRDefault="00A640C0" w:rsidP="00D5719D">
            <w:pPr>
              <w:pStyle w:val="Textoindependiente"/>
              <w:jc w:val="center"/>
              <w:rPr>
                <w:b/>
                <w:bCs/>
                <w:color w:val="FFFFFF"/>
              </w:rPr>
            </w:pPr>
            <w:r w:rsidRPr="00D5719D">
              <w:rPr>
                <w:b/>
                <w:bCs/>
                <w:color w:val="FFFFFF"/>
              </w:rPr>
              <w:t>Páginas</w:t>
            </w:r>
          </w:p>
          <w:p w14:paraId="435BFFD0" w14:textId="77777777" w:rsidR="00A640C0" w:rsidRPr="00064A8F" w:rsidRDefault="00A640C0" w:rsidP="00D5719D">
            <w:pPr>
              <w:pStyle w:val="Textoindependiente"/>
              <w:jc w:val="center"/>
              <w:rPr>
                <w:b/>
                <w:bCs/>
                <w:i/>
                <w:iCs/>
                <w:color w:val="FFFFFF"/>
              </w:rPr>
            </w:pPr>
            <w:r w:rsidRPr="00064A8F">
              <w:rPr>
                <w:b/>
                <w:bCs/>
                <w:i/>
                <w:iCs/>
                <w:color w:val="FFFFFF"/>
              </w:rPr>
              <w:t>Aplicados</w:t>
            </w:r>
          </w:p>
        </w:tc>
        <w:tc>
          <w:tcPr>
            <w:tcW w:w="1158" w:type="dxa"/>
            <w:shd w:val="clear" w:color="auto" w:fill="B834C2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3B71AB06" w14:textId="77777777" w:rsidR="00A640C0" w:rsidRPr="00D5719D" w:rsidRDefault="00A640C0" w:rsidP="00D5719D">
            <w:pPr>
              <w:pStyle w:val="Textoindependiente"/>
              <w:jc w:val="center"/>
              <w:rPr>
                <w:b/>
                <w:bCs/>
                <w:color w:val="FFFFFF"/>
              </w:rPr>
            </w:pPr>
            <w:r w:rsidRPr="00D5719D">
              <w:rPr>
                <w:b/>
                <w:bCs/>
                <w:color w:val="FFFFFF"/>
              </w:rPr>
              <w:t>Páginas libro SEP</w:t>
            </w:r>
          </w:p>
        </w:tc>
      </w:tr>
      <w:tr w:rsidR="00A640C0" w:rsidRPr="00D5719D" w14:paraId="1054AB9D" w14:textId="77777777" w:rsidTr="00D5719D">
        <w:trPr>
          <w:trHeight w:val="563"/>
        </w:trPr>
        <w:tc>
          <w:tcPr>
            <w:tcW w:w="958" w:type="dxa"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26DF4AEC" w14:textId="77777777" w:rsidR="00A640C0" w:rsidRPr="005C5D6F" w:rsidRDefault="00A640C0" w:rsidP="00D5719D">
            <w:pPr>
              <w:pStyle w:val="Textoindependiente"/>
              <w:jc w:val="center"/>
            </w:pPr>
            <w:r w:rsidRPr="005C5D6F">
              <w:t>13</w:t>
            </w:r>
          </w:p>
        </w:tc>
        <w:tc>
          <w:tcPr>
            <w:tcW w:w="1282" w:type="dxa"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5F49F4B5" w14:textId="77777777" w:rsidR="00A640C0" w:rsidRPr="005C5D6F" w:rsidRDefault="00A640C0" w:rsidP="00D5719D">
            <w:pPr>
              <w:pStyle w:val="Textoindependiente"/>
            </w:pPr>
            <w:r w:rsidRPr="005C5D6F">
              <w:t>Participación social</w:t>
            </w:r>
          </w:p>
        </w:tc>
        <w:tc>
          <w:tcPr>
            <w:tcW w:w="1581" w:type="dxa"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333DADB4" w14:textId="77777777" w:rsidR="00A640C0" w:rsidRPr="005C5D6F" w:rsidRDefault="00A640C0" w:rsidP="00D5719D">
            <w:pPr>
              <w:pStyle w:val="Textoindependiente"/>
            </w:pPr>
            <w:r w:rsidRPr="005C5D6F">
              <w:t>Producción e interpretación de instructivos y documentos que regulan la convivencia</w:t>
            </w:r>
          </w:p>
        </w:tc>
        <w:tc>
          <w:tcPr>
            <w:tcW w:w="1531" w:type="dxa"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603DA615" w14:textId="77777777" w:rsidR="00A640C0" w:rsidRPr="005C5D6F" w:rsidRDefault="00A640C0" w:rsidP="00D5719D">
            <w:pPr>
              <w:pStyle w:val="Textoindependiente"/>
            </w:pPr>
            <w:r w:rsidRPr="005C5D6F">
              <w:t>Sigue un instructivo sencillo para elaborar un juguete.</w:t>
            </w:r>
          </w:p>
        </w:tc>
        <w:tc>
          <w:tcPr>
            <w:tcW w:w="1991" w:type="dxa"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38196FB6" w14:textId="77777777" w:rsidR="00A640C0" w:rsidRPr="005C5D6F" w:rsidRDefault="00A640C0" w:rsidP="00D5719D">
            <w:pPr>
              <w:pStyle w:val="Textoindependiente"/>
            </w:pPr>
            <w:r w:rsidRPr="005C5D6F">
              <w:t>Instructivos para elaborar juguetes</w:t>
            </w:r>
          </w:p>
        </w:tc>
        <w:tc>
          <w:tcPr>
            <w:tcW w:w="992" w:type="dxa"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42DF6B2A" w14:textId="77777777" w:rsidR="00A640C0" w:rsidRPr="005C5D6F" w:rsidRDefault="00A640C0" w:rsidP="00D5719D">
            <w:pPr>
              <w:pStyle w:val="Textoindependiente"/>
              <w:jc w:val="center"/>
            </w:pPr>
            <w:r w:rsidRPr="005C5D6F">
              <w:t>34 a 36</w:t>
            </w:r>
          </w:p>
        </w:tc>
        <w:tc>
          <w:tcPr>
            <w:tcW w:w="1158" w:type="dxa"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101F0021" w14:textId="77777777" w:rsidR="00A640C0" w:rsidRPr="005C5D6F" w:rsidRDefault="00A640C0" w:rsidP="00D5719D">
            <w:pPr>
              <w:pStyle w:val="Textoindependiente"/>
              <w:jc w:val="center"/>
            </w:pPr>
            <w:r w:rsidRPr="005C5D6F">
              <w:t>81, 83 a 87</w:t>
            </w:r>
          </w:p>
        </w:tc>
      </w:tr>
      <w:tr w:rsidR="00A640C0" w:rsidRPr="00D5719D" w14:paraId="1A7646C4" w14:textId="77777777" w:rsidTr="00D5719D">
        <w:trPr>
          <w:trHeight w:val="20"/>
        </w:trPr>
        <w:tc>
          <w:tcPr>
            <w:tcW w:w="958" w:type="dxa"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1B484D4D" w14:textId="77777777" w:rsidR="00A640C0" w:rsidRPr="005C5D6F" w:rsidRDefault="00A640C0" w:rsidP="00D5719D">
            <w:pPr>
              <w:pStyle w:val="Textoindependiente"/>
              <w:jc w:val="center"/>
            </w:pPr>
            <w:r w:rsidRPr="005C5D6F">
              <w:t>14</w:t>
            </w:r>
          </w:p>
        </w:tc>
        <w:tc>
          <w:tcPr>
            <w:tcW w:w="1282" w:type="dxa"/>
            <w:vMerge w:val="restart"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3FCA3D58" w14:textId="77777777" w:rsidR="00A640C0" w:rsidRPr="005C5D6F" w:rsidRDefault="00A640C0" w:rsidP="00D5719D">
            <w:pPr>
              <w:pStyle w:val="Textoindependiente"/>
            </w:pPr>
            <w:r w:rsidRPr="005C5D6F">
              <w:t>Estudio</w:t>
            </w:r>
          </w:p>
        </w:tc>
        <w:tc>
          <w:tcPr>
            <w:tcW w:w="1581" w:type="dxa"/>
            <w:vMerge w:val="restart"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4CA01F8D" w14:textId="77777777" w:rsidR="00A640C0" w:rsidRPr="005C5D6F" w:rsidRDefault="00A640C0" w:rsidP="00D5719D">
            <w:pPr>
              <w:pStyle w:val="Textoindependiente"/>
            </w:pPr>
            <w:r w:rsidRPr="005C5D6F">
              <w:t>Elaboración de textos que presentan información resumida proveniente de diversas fuentes</w:t>
            </w:r>
          </w:p>
        </w:tc>
        <w:tc>
          <w:tcPr>
            <w:tcW w:w="1531" w:type="dxa"/>
            <w:vMerge w:val="restart"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35E7421C" w14:textId="77777777" w:rsidR="00A640C0" w:rsidRPr="005C5D6F" w:rsidRDefault="00A640C0" w:rsidP="00D5719D">
            <w:pPr>
              <w:pStyle w:val="Textoindependiente"/>
            </w:pPr>
          </w:p>
          <w:p w14:paraId="03DFF681" w14:textId="77777777" w:rsidR="00A640C0" w:rsidRPr="005C5D6F" w:rsidRDefault="00A640C0" w:rsidP="00D5719D">
            <w:pPr>
              <w:pStyle w:val="Textoindependiente"/>
            </w:pPr>
            <w:r w:rsidRPr="005C5D6F">
              <w:t>Elabora resúmenes en los que se describen procesos naturales.</w:t>
            </w:r>
          </w:p>
        </w:tc>
        <w:tc>
          <w:tcPr>
            <w:tcW w:w="1991" w:type="dxa"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42006D88" w14:textId="77777777" w:rsidR="00A640C0" w:rsidRPr="005C5D6F" w:rsidRDefault="00A640C0" w:rsidP="00D5719D">
            <w:pPr>
              <w:pStyle w:val="Textoindependiente"/>
            </w:pPr>
            <w:r w:rsidRPr="005C5D6F">
              <w:t>Esquemas para organizar información</w:t>
            </w:r>
          </w:p>
        </w:tc>
        <w:tc>
          <w:tcPr>
            <w:tcW w:w="992" w:type="dxa"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2576DCDD" w14:textId="77777777" w:rsidR="00A640C0" w:rsidRPr="005C5D6F" w:rsidRDefault="00A640C0" w:rsidP="00D5719D">
            <w:pPr>
              <w:pStyle w:val="Textoindependiente"/>
              <w:jc w:val="center"/>
            </w:pPr>
            <w:r w:rsidRPr="005C5D6F">
              <w:t>37 y 38</w:t>
            </w:r>
          </w:p>
        </w:tc>
        <w:tc>
          <w:tcPr>
            <w:tcW w:w="1158" w:type="dxa"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5C03D7AF" w14:textId="77777777" w:rsidR="00A640C0" w:rsidRPr="005C5D6F" w:rsidRDefault="00A640C0" w:rsidP="00D5719D">
            <w:pPr>
              <w:pStyle w:val="Textoindependiente"/>
              <w:jc w:val="center"/>
            </w:pPr>
            <w:r w:rsidRPr="005C5D6F">
              <w:t>97 a 100</w:t>
            </w:r>
          </w:p>
        </w:tc>
      </w:tr>
      <w:tr w:rsidR="00A640C0" w:rsidRPr="00D5719D" w14:paraId="30512162" w14:textId="77777777" w:rsidTr="00D5719D">
        <w:trPr>
          <w:trHeight w:val="20"/>
        </w:trPr>
        <w:tc>
          <w:tcPr>
            <w:tcW w:w="958" w:type="dxa"/>
            <w:vMerge w:val="restart"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4685A026" w14:textId="77777777" w:rsidR="00A640C0" w:rsidRPr="005C5D6F" w:rsidRDefault="00A640C0" w:rsidP="00D5719D">
            <w:pPr>
              <w:pStyle w:val="Textoindependiente"/>
              <w:jc w:val="center"/>
            </w:pPr>
            <w:r w:rsidRPr="005C5D6F">
              <w:t>15</w:t>
            </w:r>
          </w:p>
        </w:tc>
        <w:tc>
          <w:tcPr>
            <w:tcW w:w="1282" w:type="dxa"/>
            <w:vMerge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0F5DAE92" w14:textId="77777777" w:rsidR="00A640C0" w:rsidRPr="005C5D6F" w:rsidRDefault="00A640C0" w:rsidP="00D5719D">
            <w:pPr>
              <w:pStyle w:val="Textoindependiente"/>
            </w:pPr>
          </w:p>
        </w:tc>
        <w:tc>
          <w:tcPr>
            <w:tcW w:w="1581" w:type="dxa"/>
            <w:vMerge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17FEC593" w14:textId="77777777" w:rsidR="00A640C0" w:rsidRPr="005C5D6F" w:rsidRDefault="00A640C0" w:rsidP="00D5719D">
            <w:pPr>
              <w:pStyle w:val="Textoindependiente"/>
            </w:pPr>
          </w:p>
        </w:tc>
        <w:tc>
          <w:tcPr>
            <w:tcW w:w="1531" w:type="dxa"/>
            <w:vMerge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23EE442A" w14:textId="77777777" w:rsidR="00A640C0" w:rsidRPr="005C5D6F" w:rsidRDefault="00A640C0" w:rsidP="00D5719D">
            <w:pPr>
              <w:pStyle w:val="Textoindependiente"/>
            </w:pPr>
          </w:p>
        </w:tc>
        <w:tc>
          <w:tcPr>
            <w:tcW w:w="1991" w:type="dxa"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06B9B5BC" w14:textId="77777777" w:rsidR="00A640C0" w:rsidRPr="005C5D6F" w:rsidRDefault="00A640C0" w:rsidP="00D5719D">
            <w:pPr>
              <w:pStyle w:val="Textoindependiente"/>
            </w:pPr>
            <w:r w:rsidRPr="005C5D6F">
              <w:t>Descripción de un proceso</w:t>
            </w:r>
          </w:p>
        </w:tc>
        <w:tc>
          <w:tcPr>
            <w:tcW w:w="992" w:type="dxa"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1D7DA2CC" w14:textId="77777777" w:rsidR="00A640C0" w:rsidRPr="005C5D6F" w:rsidRDefault="00A640C0" w:rsidP="00D5719D">
            <w:pPr>
              <w:pStyle w:val="Textoindependiente"/>
              <w:jc w:val="center"/>
            </w:pPr>
            <w:r w:rsidRPr="005C5D6F">
              <w:t>39 y 40</w:t>
            </w:r>
          </w:p>
        </w:tc>
        <w:tc>
          <w:tcPr>
            <w:tcW w:w="1158" w:type="dxa"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77DB3A1B" w14:textId="77777777" w:rsidR="00A640C0" w:rsidRPr="005C5D6F" w:rsidRDefault="00A640C0" w:rsidP="00D5719D">
            <w:pPr>
              <w:pStyle w:val="Textoindependiente"/>
              <w:jc w:val="center"/>
            </w:pPr>
            <w:r w:rsidRPr="005C5D6F">
              <w:t>102 y 103</w:t>
            </w:r>
          </w:p>
        </w:tc>
      </w:tr>
      <w:tr w:rsidR="00A640C0" w:rsidRPr="00D5719D" w14:paraId="5D616895" w14:textId="77777777" w:rsidTr="00D5719D">
        <w:trPr>
          <w:trHeight w:val="39"/>
        </w:trPr>
        <w:tc>
          <w:tcPr>
            <w:tcW w:w="958" w:type="dxa"/>
            <w:vMerge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337A84F1" w14:textId="77777777" w:rsidR="00A640C0" w:rsidRPr="005C5D6F" w:rsidRDefault="00A640C0" w:rsidP="00D5719D">
            <w:pPr>
              <w:pStyle w:val="Textoindependiente"/>
              <w:jc w:val="center"/>
            </w:pPr>
          </w:p>
        </w:tc>
        <w:tc>
          <w:tcPr>
            <w:tcW w:w="1282" w:type="dxa"/>
            <w:vMerge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7E4AF14E" w14:textId="77777777" w:rsidR="00A640C0" w:rsidRPr="005C5D6F" w:rsidRDefault="00A640C0" w:rsidP="00D5719D">
            <w:pPr>
              <w:pStyle w:val="Textoindependiente"/>
            </w:pPr>
          </w:p>
        </w:tc>
        <w:tc>
          <w:tcPr>
            <w:tcW w:w="1581" w:type="dxa"/>
            <w:vMerge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1C1842C9" w14:textId="77777777" w:rsidR="00A640C0" w:rsidRPr="005C5D6F" w:rsidRDefault="00A640C0" w:rsidP="00D5719D">
            <w:pPr>
              <w:pStyle w:val="Textoindependiente"/>
            </w:pPr>
          </w:p>
        </w:tc>
        <w:tc>
          <w:tcPr>
            <w:tcW w:w="1531" w:type="dxa"/>
            <w:vMerge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69C6DFD3" w14:textId="77777777" w:rsidR="00A640C0" w:rsidRPr="005C5D6F" w:rsidRDefault="00A640C0" w:rsidP="00D5719D">
            <w:pPr>
              <w:pStyle w:val="Textoindependiente"/>
            </w:pPr>
          </w:p>
        </w:tc>
        <w:tc>
          <w:tcPr>
            <w:tcW w:w="1991" w:type="dxa"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0D859472" w14:textId="77777777" w:rsidR="00A640C0" w:rsidRPr="005C5D6F" w:rsidRDefault="00A640C0" w:rsidP="00D5719D">
            <w:pPr>
              <w:pStyle w:val="Textoindependiente"/>
            </w:pPr>
            <w:r w:rsidRPr="005C5D6F">
              <w:t>El resumen</w:t>
            </w:r>
          </w:p>
        </w:tc>
        <w:tc>
          <w:tcPr>
            <w:tcW w:w="992" w:type="dxa"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589C9761" w14:textId="77777777" w:rsidR="00A640C0" w:rsidRPr="005C5D6F" w:rsidRDefault="00A640C0" w:rsidP="00D5719D">
            <w:pPr>
              <w:pStyle w:val="Textoindependiente"/>
              <w:jc w:val="center"/>
            </w:pPr>
            <w:r w:rsidRPr="005C5D6F">
              <w:t>41</w:t>
            </w:r>
          </w:p>
        </w:tc>
        <w:tc>
          <w:tcPr>
            <w:tcW w:w="1158" w:type="dxa"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0A684666" w14:textId="77777777" w:rsidR="00A640C0" w:rsidRPr="005C5D6F" w:rsidRDefault="00A640C0" w:rsidP="00D5719D">
            <w:pPr>
              <w:pStyle w:val="Textoindependiente"/>
              <w:jc w:val="center"/>
            </w:pPr>
            <w:r w:rsidRPr="005C5D6F">
              <w:t>104, 106 y 107</w:t>
            </w:r>
          </w:p>
        </w:tc>
      </w:tr>
      <w:tr w:rsidR="00A640C0" w:rsidRPr="00D5719D" w14:paraId="1EF49E5F" w14:textId="77777777" w:rsidTr="00D5719D">
        <w:trPr>
          <w:trHeight w:val="20"/>
        </w:trPr>
        <w:tc>
          <w:tcPr>
            <w:tcW w:w="958" w:type="dxa"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7CF5F870" w14:textId="77777777" w:rsidR="00A640C0" w:rsidRPr="005C5D6F" w:rsidRDefault="00A640C0" w:rsidP="00D5719D">
            <w:pPr>
              <w:pStyle w:val="Textoindependiente"/>
              <w:jc w:val="center"/>
            </w:pPr>
            <w:r w:rsidRPr="005C5D6F">
              <w:t>16</w:t>
            </w:r>
          </w:p>
        </w:tc>
        <w:tc>
          <w:tcPr>
            <w:tcW w:w="1282" w:type="dxa"/>
            <w:vMerge w:val="restart"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0348D880" w14:textId="77777777" w:rsidR="00A640C0" w:rsidRPr="005C5D6F" w:rsidRDefault="00A640C0" w:rsidP="00D5719D">
            <w:pPr>
              <w:pStyle w:val="Textoindependiente"/>
            </w:pPr>
            <w:r w:rsidRPr="005C5D6F">
              <w:t>Literatura</w:t>
            </w:r>
          </w:p>
        </w:tc>
        <w:tc>
          <w:tcPr>
            <w:tcW w:w="1581" w:type="dxa"/>
            <w:vMerge w:val="restart"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1CA66B10" w14:textId="77777777" w:rsidR="00A640C0" w:rsidRPr="005C5D6F" w:rsidRDefault="00A640C0" w:rsidP="00D5719D">
            <w:pPr>
              <w:pStyle w:val="Textoindependiente"/>
            </w:pPr>
            <w:r w:rsidRPr="005C5D6F">
              <w:t>Escritura y recreación de narraciones</w:t>
            </w:r>
          </w:p>
        </w:tc>
        <w:tc>
          <w:tcPr>
            <w:tcW w:w="1531" w:type="dxa"/>
            <w:vMerge w:val="restart"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37660002" w14:textId="77777777" w:rsidR="00A640C0" w:rsidRPr="005C5D6F" w:rsidRDefault="00A640C0" w:rsidP="00D5719D">
            <w:pPr>
              <w:pStyle w:val="Textoindependiente"/>
            </w:pPr>
            <w:r>
              <w:t>R</w:t>
            </w:r>
            <w:r w:rsidRPr="005C5D6F">
              <w:t>ecopila narraciones tradicionales de la región para compartirlas en un formato de libro álbum.</w:t>
            </w:r>
          </w:p>
        </w:tc>
        <w:tc>
          <w:tcPr>
            <w:tcW w:w="1991" w:type="dxa"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5F1B2A3C" w14:textId="77777777" w:rsidR="00A640C0" w:rsidRPr="005C5D6F" w:rsidRDefault="00A640C0" w:rsidP="00D5719D">
            <w:pPr>
              <w:pStyle w:val="Textoindependiente"/>
            </w:pPr>
            <w:r w:rsidRPr="005C5D6F">
              <w:t>Narraciones tradicionales de la región</w:t>
            </w:r>
          </w:p>
        </w:tc>
        <w:tc>
          <w:tcPr>
            <w:tcW w:w="992" w:type="dxa"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30303403" w14:textId="77777777" w:rsidR="00A640C0" w:rsidRPr="005C5D6F" w:rsidRDefault="00A640C0" w:rsidP="00D5719D">
            <w:pPr>
              <w:pStyle w:val="Textoindependiente"/>
              <w:jc w:val="center"/>
            </w:pPr>
            <w:r w:rsidRPr="005C5D6F">
              <w:t>42 y 43</w:t>
            </w:r>
          </w:p>
        </w:tc>
        <w:tc>
          <w:tcPr>
            <w:tcW w:w="1158" w:type="dxa"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4448265D" w14:textId="77777777" w:rsidR="00A640C0" w:rsidRPr="005C5D6F" w:rsidRDefault="00A640C0" w:rsidP="00D5719D">
            <w:pPr>
              <w:pStyle w:val="Textoindependiente"/>
              <w:jc w:val="center"/>
            </w:pPr>
            <w:r w:rsidRPr="005C5D6F">
              <w:t>112, 113 y 115</w:t>
            </w:r>
          </w:p>
        </w:tc>
      </w:tr>
      <w:tr w:rsidR="00A640C0" w:rsidRPr="00D5719D" w14:paraId="6D15EA00" w14:textId="77777777" w:rsidTr="00D5719D">
        <w:trPr>
          <w:trHeight w:val="20"/>
        </w:trPr>
        <w:tc>
          <w:tcPr>
            <w:tcW w:w="958" w:type="dxa"/>
            <w:vMerge w:val="restart"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296C5B29" w14:textId="77777777" w:rsidR="00A640C0" w:rsidRPr="005C5D6F" w:rsidRDefault="00A640C0" w:rsidP="00D5719D">
            <w:pPr>
              <w:pStyle w:val="Textoindependiente"/>
              <w:jc w:val="center"/>
            </w:pPr>
            <w:r>
              <w:t>1</w:t>
            </w:r>
            <w:r w:rsidRPr="005C5D6F">
              <w:t>7</w:t>
            </w:r>
          </w:p>
        </w:tc>
        <w:tc>
          <w:tcPr>
            <w:tcW w:w="1282" w:type="dxa"/>
            <w:vMerge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3CF1F3A9" w14:textId="77777777" w:rsidR="00A640C0" w:rsidRPr="005C5D6F" w:rsidRDefault="00A640C0" w:rsidP="00D5719D">
            <w:pPr>
              <w:pStyle w:val="Textoindependiente"/>
            </w:pPr>
          </w:p>
        </w:tc>
        <w:tc>
          <w:tcPr>
            <w:tcW w:w="1581" w:type="dxa"/>
            <w:vMerge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291D63FA" w14:textId="77777777" w:rsidR="00A640C0" w:rsidRPr="005C5D6F" w:rsidRDefault="00A640C0" w:rsidP="00D5719D">
            <w:pPr>
              <w:pStyle w:val="Textoindependiente"/>
            </w:pPr>
          </w:p>
        </w:tc>
        <w:tc>
          <w:tcPr>
            <w:tcW w:w="1531" w:type="dxa"/>
            <w:vMerge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67912F88" w14:textId="77777777" w:rsidR="00A640C0" w:rsidRPr="005C5D6F" w:rsidRDefault="00A640C0" w:rsidP="00D5719D">
            <w:pPr>
              <w:pStyle w:val="Textoindependiente"/>
            </w:pPr>
          </w:p>
        </w:tc>
        <w:tc>
          <w:tcPr>
            <w:tcW w:w="1991" w:type="dxa"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47D959B6" w14:textId="77777777" w:rsidR="00A640C0" w:rsidRPr="005C5D6F" w:rsidRDefault="00A640C0" w:rsidP="00D5719D">
            <w:pPr>
              <w:pStyle w:val="Textoindependiente"/>
            </w:pPr>
            <w:r w:rsidRPr="005C5D6F">
              <w:t>Partes de la narrativa tradicional</w:t>
            </w:r>
          </w:p>
        </w:tc>
        <w:tc>
          <w:tcPr>
            <w:tcW w:w="992" w:type="dxa"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785364C5" w14:textId="77777777" w:rsidR="00A640C0" w:rsidRPr="005C5D6F" w:rsidRDefault="00A640C0" w:rsidP="00D5719D">
            <w:pPr>
              <w:pStyle w:val="Textoindependiente"/>
              <w:jc w:val="center"/>
            </w:pPr>
            <w:r w:rsidRPr="005C5D6F">
              <w:t>44 y 45</w:t>
            </w:r>
          </w:p>
        </w:tc>
        <w:tc>
          <w:tcPr>
            <w:tcW w:w="1158" w:type="dxa"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324DC89C" w14:textId="77777777" w:rsidR="00A640C0" w:rsidRPr="005C5D6F" w:rsidRDefault="00A640C0" w:rsidP="00D5719D">
            <w:pPr>
              <w:pStyle w:val="Textoindependiente"/>
              <w:jc w:val="center"/>
            </w:pPr>
            <w:r w:rsidRPr="005C5D6F">
              <w:t>114</w:t>
            </w:r>
          </w:p>
        </w:tc>
      </w:tr>
      <w:tr w:rsidR="00A640C0" w:rsidRPr="00D5719D" w14:paraId="5F5147CF" w14:textId="77777777" w:rsidTr="00D5719D">
        <w:trPr>
          <w:trHeight w:val="20"/>
        </w:trPr>
        <w:tc>
          <w:tcPr>
            <w:tcW w:w="958" w:type="dxa"/>
            <w:vMerge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7CBF0053" w14:textId="77777777" w:rsidR="00A640C0" w:rsidRPr="005C5D6F" w:rsidRDefault="00A640C0" w:rsidP="00D5719D">
            <w:pPr>
              <w:pStyle w:val="Textoindependiente"/>
              <w:jc w:val="center"/>
            </w:pPr>
          </w:p>
        </w:tc>
        <w:tc>
          <w:tcPr>
            <w:tcW w:w="1282" w:type="dxa"/>
            <w:vMerge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467C79F2" w14:textId="77777777" w:rsidR="00A640C0" w:rsidRPr="005C5D6F" w:rsidRDefault="00A640C0" w:rsidP="00D5719D">
            <w:pPr>
              <w:pStyle w:val="Textoindependiente"/>
            </w:pPr>
          </w:p>
        </w:tc>
        <w:tc>
          <w:tcPr>
            <w:tcW w:w="1581" w:type="dxa"/>
            <w:vMerge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305F1441" w14:textId="77777777" w:rsidR="00A640C0" w:rsidRPr="005C5D6F" w:rsidRDefault="00A640C0" w:rsidP="00D5719D">
            <w:pPr>
              <w:pStyle w:val="Textoindependiente"/>
            </w:pPr>
          </w:p>
        </w:tc>
        <w:tc>
          <w:tcPr>
            <w:tcW w:w="1531" w:type="dxa"/>
            <w:vMerge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4A98C533" w14:textId="77777777" w:rsidR="00A640C0" w:rsidRPr="005C5D6F" w:rsidRDefault="00A640C0" w:rsidP="00D5719D">
            <w:pPr>
              <w:pStyle w:val="Textoindependiente"/>
            </w:pPr>
          </w:p>
        </w:tc>
        <w:tc>
          <w:tcPr>
            <w:tcW w:w="1991" w:type="dxa"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61D20938" w14:textId="77777777" w:rsidR="00A640C0" w:rsidRPr="005C5D6F" w:rsidRDefault="00A640C0" w:rsidP="00D5719D">
            <w:pPr>
              <w:pStyle w:val="Textoindependiente"/>
            </w:pPr>
            <w:r w:rsidRPr="005C5D6F">
              <w:t>Relaciones causa-efecto</w:t>
            </w:r>
          </w:p>
        </w:tc>
        <w:tc>
          <w:tcPr>
            <w:tcW w:w="992" w:type="dxa"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51B8A56D" w14:textId="77777777" w:rsidR="00A640C0" w:rsidRPr="005C5D6F" w:rsidRDefault="00A640C0" w:rsidP="00D5719D">
            <w:pPr>
              <w:pStyle w:val="Textoindependiente"/>
              <w:jc w:val="center"/>
            </w:pPr>
            <w:r w:rsidRPr="005C5D6F">
              <w:t>46</w:t>
            </w:r>
          </w:p>
        </w:tc>
        <w:tc>
          <w:tcPr>
            <w:tcW w:w="1158" w:type="dxa"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33AF18A5" w14:textId="77777777" w:rsidR="00A640C0" w:rsidRPr="005C5D6F" w:rsidRDefault="00A640C0" w:rsidP="00D5719D">
            <w:pPr>
              <w:pStyle w:val="Textoindependiente"/>
              <w:jc w:val="center"/>
            </w:pPr>
            <w:r w:rsidRPr="005C5D6F">
              <w:t>116</w:t>
            </w:r>
          </w:p>
        </w:tc>
      </w:tr>
      <w:tr w:rsidR="00A640C0" w:rsidRPr="00D5719D" w14:paraId="7D6899EB" w14:textId="77777777" w:rsidTr="00D5719D">
        <w:trPr>
          <w:trHeight w:val="20"/>
        </w:trPr>
        <w:tc>
          <w:tcPr>
            <w:tcW w:w="958" w:type="dxa"/>
            <w:vMerge w:val="restart"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4C3CB02F" w14:textId="77777777" w:rsidR="00A640C0" w:rsidRPr="005C5D6F" w:rsidRDefault="00A640C0" w:rsidP="00D5719D">
            <w:pPr>
              <w:pStyle w:val="Textoindependiente"/>
              <w:jc w:val="center"/>
            </w:pPr>
            <w:r w:rsidRPr="005C5D6F">
              <w:t>18</w:t>
            </w:r>
          </w:p>
        </w:tc>
        <w:tc>
          <w:tcPr>
            <w:tcW w:w="1282" w:type="dxa"/>
            <w:vMerge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4F3FC8B3" w14:textId="77777777" w:rsidR="00A640C0" w:rsidRPr="005C5D6F" w:rsidRDefault="00A640C0" w:rsidP="00D5719D">
            <w:pPr>
              <w:pStyle w:val="Textoindependiente"/>
            </w:pPr>
          </w:p>
        </w:tc>
        <w:tc>
          <w:tcPr>
            <w:tcW w:w="1581" w:type="dxa"/>
            <w:vMerge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5D035BC2" w14:textId="77777777" w:rsidR="00A640C0" w:rsidRPr="005C5D6F" w:rsidRDefault="00A640C0" w:rsidP="00D5719D">
            <w:pPr>
              <w:pStyle w:val="Textoindependiente"/>
            </w:pPr>
          </w:p>
        </w:tc>
        <w:tc>
          <w:tcPr>
            <w:tcW w:w="1531" w:type="dxa"/>
            <w:vMerge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64E40E6C" w14:textId="77777777" w:rsidR="00A640C0" w:rsidRPr="005C5D6F" w:rsidRDefault="00A640C0" w:rsidP="00D5719D">
            <w:pPr>
              <w:pStyle w:val="Textoindependiente"/>
            </w:pPr>
          </w:p>
        </w:tc>
        <w:tc>
          <w:tcPr>
            <w:tcW w:w="1991" w:type="dxa"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1C0A231F" w14:textId="77777777" w:rsidR="00A640C0" w:rsidRPr="005C5D6F" w:rsidRDefault="00A640C0" w:rsidP="00D5719D">
            <w:pPr>
              <w:pStyle w:val="Textoindependiente"/>
            </w:pPr>
            <w:r w:rsidRPr="005C5D6F">
              <w:t>Características de un libro álbum</w:t>
            </w:r>
          </w:p>
        </w:tc>
        <w:tc>
          <w:tcPr>
            <w:tcW w:w="992" w:type="dxa"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4BF22697" w14:textId="77777777" w:rsidR="00A640C0" w:rsidRPr="005C5D6F" w:rsidRDefault="00A640C0" w:rsidP="00D5719D">
            <w:pPr>
              <w:pStyle w:val="Textoindependiente"/>
              <w:jc w:val="center"/>
            </w:pPr>
            <w:r w:rsidRPr="005C5D6F">
              <w:t>47 y 48</w:t>
            </w:r>
          </w:p>
        </w:tc>
        <w:tc>
          <w:tcPr>
            <w:tcW w:w="1158" w:type="dxa"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23BF4FE4" w14:textId="77777777" w:rsidR="00A640C0" w:rsidRPr="005C5D6F" w:rsidRDefault="00A640C0" w:rsidP="00D5719D">
            <w:pPr>
              <w:pStyle w:val="Textoindependiente"/>
              <w:jc w:val="center"/>
            </w:pPr>
            <w:r w:rsidRPr="005C5D6F">
              <w:t>118</w:t>
            </w:r>
          </w:p>
        </w:tc>
      </w:tr>
      <w:tr w:rsidR="00A640C0" w:rsidRPr="00D5719D" w14:paraId="6A55F162" w14:textId="77777777" w:rsidTr="00D5719D">
        <w:trPr>
          <w:trHeight w:val="20"/>
        </w:trPr>
        <w:tc>
          <w:tcPr>
            <w:tcW w:w="958" w:type="dxa"/>
            <w:vMerge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30E5C023" w14:textId="77777777" w:rsidR="00A640C0" w:rsidRPr="005C5D6F" w:rsidRDefault="00A640C0" w:rsidP="00D5719D">
            <w:pPr>
              <w:pStyle w:val="Textoindependiente"/>
              <w:jc w:val="center"/>
            </w:pPr>
          </w:p>
        </w:tc>
        <w:tc>
          <w:tcPr>
            <w:tcW w:w="1282" w:type="dxa"/>
            <w:vMerge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7908CA9D" w14:textId="77777777" w:rsidR="00A640C0" w:rsidRPr="005C5D6F" w:rsidRDefault="00A640C0" w:rsidP="00D5719D">
            <w:pPr>
              <w:pStyle w:val="Textoindependiente"/>
            </w:pPr>
          </w:p>
        </w:tc>
        <w:tc>
          <w:tcPr>
            <w:tcW w:w="1581" w:type="dxa"/>
            <w:vMerge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6151E950" w14:textId="77777777" w:rsidR="00A640C0" w:rsidRPr="005C5D6F" w:rsidRDefault="00A640C0" w:rsidP="00D5719D">
            <w:pPr>
              <w:pStyle w:val="Textoindependiente"/>
            </w:pPr>
          </w:p>
        </w:tc>
        <w:tc>
          <w:tcPr>
            <w:tcW w:w="1531" w:type="dxa"/>
            <w:vMerge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1E707AB4" w14:textId="77777777" w:rsidR="00A640C0" w:rsidRPr="005C5D6F" w:rsidRDefault="00A640C0" w:rsidP="00D5719D">
            <w:pPr>
              <w:pStyle w:val="Textoindependiente"/>
            </w:pPr>
          </w:p>
        </w:tc>
        <w:tc>
          <w:tcPr>
            <w:tcW w:w="1991" w:type="dxa"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5C2020A8" w14:textId="77777777" w:rsidR="00A640C0" w:rsidRPr="005C5D6F" w:rsidRDefault="00A640C0" w:rsidP="00D5719D">
            <w:pPr>
              <w:pStyle w:val="Textoindependiente"/>
            </w:pPr>
            <w:r w:rsidRPr="005C5D6F">
              <w:t>Verbos en presente en los diálogos</w:t>
            </w:r>
          </w:p>
        </w:tc>
        <w:tc>
          <w:tcPr>
            <w:tcW w:w="992" w:type="dxa"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5791C1FE" w14:textId="77777777" w:rsidR="00A640C0" w:rsidRPr="005C5D6F" w:rsidRDefault="00A640C0" w:rsidP="00D5719D">
            <w:pPr>
              <w:pStyle w:val="Textoindependiente"/>
              <w:jc w:val="center"/>
            </w:pPr>
            <w:r w:rsidRPr="005C5D6F">
              <w:t>49</w:t>
            </w:r>
          </w:p>
        </w:tc>
        <w:tc>
          <w:tcPr>
            <w:tcW w:w="1158" w:type="dxa"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0DCC1BDF" w14:textId="77777777" w:rsidR="00A640C0" w:rsidRPr="005C5D6F" w:rsidRDefault="00A640C0" w:rsidP="00D5719D">
            <w:pPr>
              <w:pStyle w:val="Textoindependiente"/>
              <w:jc w:val="center"/>
            </w:pPr>
            <w:r w:rsidRPr="005C5D6F">
              <w:t>120 y 121</w:t>
            </w:r>
          </w:p>
        </w:tc>
      </w:tr>
      <w:tr w:rsidR="00A640C0" w:rsidRPr="00D5719D" w14:paraId="40A300BA" w14:textId="77777777" w:rsidTr="00D5719D">
        <w:trPr>
          <w:trHeight w:val="20"/>
        </w:trPr>
        <w:tc>
          <w:tcPr>
            <w:tcW w:w="958" w:type="dxa"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7E1A1F5B" w14:textId="77777777" w:rsidR="00A640C0" w:rsidRPr="005C5D6F" w:rsidRDefault="00A640C0" w:rsidP="00D5719D">
            <w:pPr>
              <w:pStyle w:val="Textoindependiente"/>
              <w:jc w:val="center"/>
            </w:pPr>
            <w:r w:rsidRPr="005C5D6F">
              <w:t>19</w:t>
            </w:r>
          </w:p>
        </w:tc>
        <w:tc>
          <w:tcPr>
            <w:tcW w:w="1282" w:type="dxa"/>
            <w:vMerge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4B31CF55" w14:textId="77777777" w:rsidR="00A640C0" w:rsidRPr="005C5D6F" w:rsidRDefault="00A640C0" w:rsidP="00D5719D">
            <w:pPr>
              <w:pStyle w:val="Textoindependiente"/>
            </w:pPr>
          </w:p>
        </w:tc>
        <w:tc>
          <w:tcPr>
            <w:tcW w:w="1581" w:type="dxa"/>
            <w:vMerge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50EBD1A9" w14:textId="77777777" w:rsidR="00A640C0" w:rsidRPr="005C5D6F" w:rsidRDefault="00A640C0" w:rsidP="00D5719D">
            <w:pPr>
              <w:pStyle w:val="Textoindependiente"/>
            </w:pPr>
          </w:p>
        </w:tc>
        <w:tc>
          <w:tcPr>
            <w:tcW w:w="1531" w:type="dxa"/>
            <w:vMerge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01D71BD0" w14:textId="77777777" w:rsidR="00A640C0" w:rsidRPr="005C5D6F" w:rsidRDefault="00A640C0" w:rsidP="00D5719D">
            <w:pPr>
              <w:pStyle w:val="Textoindependiente"/>
            </w:pPr>
          </w:p>
        </w:tc>
        <w:tc>
          <w:tcPr>
            <w:tcW w:w="1991" w:type="dxa"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34529EC1" w14:textId="77777777" w:rsidR="00A640C0" w:rsidRPr="005C5D6F" w:rsidRDefault="00A640C0" w:rsidP="00D5719D">
            <w:pPr>
              <w:pStyle w:val="Textoindependiente"/>
            </w:pPr>
            <w:r w:rsidRPr="005C5D6F">
              <w:t>La portada de un libro</w:t>
            </w:r>
          </w:p>
        </w:tc>
        <w:tc>
          <w:tcPr>
            <w:tcW w:w="992" w:type="dxa"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60A121B0" w14:textId="77777777" w:rsidR="00A640C0" w:rsidRPr="005C5D6F" w:rsidRDefault="00A640C0" w:rsidP="00D5719D">
            <w:pPr>
              <w:pStyle w:val="Textoindependiente"/>
              <w:jc w:val="center"/>
            </w:pPr>
            <w:r w:rsidRPr="005C5D6F">
              <w:t>50</w:t>
            </w:r>
          </w:p>
        </w:tc>
        <w:tc>
          <w:tcPr>
            <w:tcW w:w="1158" w:type="dxa"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20964A09" w14:textId="77777777" w:rsidR="00A640C0" w:rsidRPr="005C5D6F" w:rsidRDefault="00A640C0" w:rsidP="00D5719D">
            <w:pPr>
              <w:pStyle w:val="Textoindependiente"/>
              <w:jc w:val="center"/>
            </w:pPr>
            <w:r w:rsidRPr="005C5D6F">
              <w:t>123</w:t>
            </w:r>
          </w:p>
        </w:tc>
      </w:tr>
      <w:tr w:rsidR="00A640C0" w:rsidRPr="00D5719D" w14:paraId="0672906A" w14:textId="77777777" w:rsidTr="00D5719D">
        <w:trPr>
          <w:trHeight w:val="20"/>
        </w:trPr>
        <w:tc>
          <w:tcPr>
            <w:tcW w:w="958" w:type="dxa"/>
            <w:vMerge w:val="restart"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485FC805" w14:textId="77777777" w:rsidR="00A640C0" w:rsidRPr="005C5D6F" w:rsidRDefault="00A640C0" w:rsidP="00D5719D">
            <w:pPr>
              <w:pStyle w:val="Textoindependiente"/>
              <w:jc w:val="center"/>
            </w:pPr>
            <w:r w:rsidRPr="005C5D6F">
              <w:t>20</w:t>
            </w:r>
          </w:p>
        </w:tc>
        <w:tc>
          <w:tcPr>
            <w:tcW w:w="1282" w:type="dxa"/>
            <w:vMerge w:val="restart"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1D89499A" w14:textId="77777777" w:rsidR="00A640C0" w:rsidRPr="005C5D6F" w:rsidRDefault="00A640C0" w:rsidP="00D5719D">
            <w:pPr>
              <w:pStyle w:val="Textoindependiente"/>
            </w:pPr>
            <w:r w:rsidRPr="005C5D6F">
              <w:t>Participación social</w:t>
            </w:r>
          </w:p>
        </w:tc>
        <w:tc>
          <w:tcPr>
            <w:tcW w:w="1581" w:type="dxa"/>
            <w:vMerge w:val="restart"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36D94DFF" w14:textId="77777777" w:rsidR="00A640C0" w:rsidRPr="005C5D6F" w:rsidRDefault="00A640C0" w:rsidP="00D5719D">
            <w:pPr>
              <w:pStyle w:val="Textoindependiente"/>
            </w:pPr>
            <w:r w:rsidRPr="005C5D6F">
              <w:t>Participación y difusión de información en la comunidad escolar</w:t>
            </w:r>
          </w:p>
        </w:tc>
        <w:tc>
          <w:tcPr>
            <w:tcW w:w="1531" w:type="dxa"/>
            <w:vMerge w:val="restart"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4991FA31" w14:textId="77777777" w:rsidR="00A640C0" w:rsidRPr="005C5D6F" w:rsidRDefault="00A640C0" w:rsidP="00D5719D">
            <w:pPr>
              <w:pStyle w:val="Textoindependiente"/>
            </w:pPr>
            <w:r w:rsidRPr="005C5D6F">
              <w:t>Elabora avisos para difundir algún producto o servicio entre la comunidad escolar.</w:t>
            </w:r>
          </w:p>
        </w:tc>
        <w:tc>
          <w:tcPr>
            <w:tcW w:w="1991" w:type="dxa"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0037F961" w14:textId="77777777" w:rsidR="00A640C0" w:rsidRPr="005C5D6F" w:rsidRDefault="00A640C0" w:rsidP="00D5719D">
            <w:pPr>
              <w:pStyle w:val="Textoindependiente"/>
            </w:pPr>
            <w:r w:rsidRPr="005C5D6F">
              <w:t>Anuncios clasificados</w:t>
            </w:r>
          </w:p>
        </w:tc>
        <w:tc>
          <w:tcPr>
            <w:tcW w:w="992" w:type="dxa"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7E66ADF7" w14:textId="77777777" w:rsidR="00A640C0" w:rsidRPr="005C5D6F" w:rsidRDefault="00A640C0" w:rsidP="00D5719D">
            <w:pPr>
              <w:pStyle w:val="Textoindependiente"/>
              <w:jc w:val="center"/>
            </w:pPr>
            <w:r w:rsidRPr="005C5D6F">
              <w:t>51 y 52</w:t>
            </w:r>
          </w:p>
        </w:tc>
        <w:tc>
          <w:tcPr>
            <w:tcW w:w="1158" w:type="dxa"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442CD19F" w14:textId="77777777" w:rsidR="00A640C0" w:rsidRPr="005C5D6F" w:rsidRDefault="00A640C0" w:rsidP="00D5719D">
            <w:pPr>
              <w:pStyle w:val="Textoindependiente"/>
              <w:jc w:val="center"/>
            </w:pPr>
            <w:r w:rsidRPr="005C5D6F">
              <w:t>127 y 128</w:t>
            </w:r>
          </w:p>
        </w:tc>
      </w:tr>
      <w:tr w:rsidR="00A640C0" w:rsidRPr="00D5719D" w14:paraId="6B261DAD" w14:textId="77777777" w:rsidTr="00D5719D">
        <w:trPr>
          <w:trHeight w:val="20"/>
        </w:trPr>
        <w:tc>
          <w:tcPr>
            <w:tcW w:w="958" w:type="dxa"/>
            <w:vMerge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741AE934" w14:textId="77777777" w:rsidR="00A640C0" w:rsidRPr="005C5D6F" w:rsidRDefault="00A640C0" w:rsidP="00D5719D">
            <w:pPr>
              <w:pStyle w:val="Textoindependiente"/>
              <w:jc w:val="center"/>
            </w:pPr>
          </w:p>
        </w:tc>
        <w:tc>
          <w:tcPr>
            <w:tcW w:w="1282" w:type="dxa"/>
            <w:vMerge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477160A8" w14:textId="77777777" w:rsidR="00A640C0" w:rsidRPr="005C5D6F" w:rsidRDefault="00A640C0" w:rsidP="00D5719D">
            <w:pPr>
              <w:pStyle w:val="Textoindependiente"/>
            </w:pPr>
          </w:p>
        </w:tc>
        <w:tc>
          <w:tcPr>
            <w:tcW w:w="1581" w:type="dxa"/>
            <w:vMerge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6395F51B" w14:textId="77777777" w:rsidR="00A640C0" w:rsidRPr="005C5D6F" w:rsidRDefault="00A640C0" w:rsidP="00D5719D">
            <w:pPr>
              <w:pStyle w:val="Textoindependiente"/>
            </w:pPr>
          </w:p>
        </w:tc>
        <w:tc>
          <w:tcPr>
            <w:tcW w:w="1531" w:type="dxa"/>
            <w:vMerge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0AE8F21D" w14:textId="77777777" w:rsidR="00A640C0" w:rsidRPr="005C5D6F" w:rsidRDefault="00A640C0" w:rsidP="00D5719D">
            <w:pPr>
              <w:pStyle w:val="Textoindependiente"/>
            </w:pPr>
          </w:p>
        </w:tc>
        <w:tc>
          <w:tcPr>
            <w:tcW w:w="1991" w:type="dxa"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259D0C31" w14:textId="77777777" w:rsidR="00A640C0" w:rsidRPr="005C5D6F" w:rsidRDefault="00A640C0" w:rsidP="00D5719D">
            <w:pPr>
              <w:pStyle w:val="Textoindependiente"/>
            </w:pPr>
            <w:r w:rsidRPr="005C5D6F">
              <w:t>Características de los anuncios</w:t>
            </w:r>
          </w:p>
        </w:tc>
        <w:tc>
          <w:tcPr>
            <w:tcW w:w="992" w:type="dxa"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14E97C7C" w14:textId="77777777" w:rsidR="00A640C0" w:rsidRPr="005C5D6F" w:rsidRDefault="00A640C0" w:rsidP="00D5719D">
            <w:pPr>
              <w:pStyle w:val="Textoindependiente"/>
              <w:jc w:val="center"/>
            </w:pPr>
            <w:r w:rsidRPr="005C5D6F">
              <w:t>53 y 54</w:t>
            </w:r>
          </w:p>
        </w:tc>
        <w:tc>
          <w:tcPr>
            <w:tcW w:w="1158" w:type="dxa"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5C595BDD" w14:textId="77777777" w:rsidR="00A640C0" w:rsidRPr="005C5D6F" w:rsidRDefault="00A640C0" w:rsidP="00D5719D">
            <w:pPr>
              <w:pStyle w:val="Textoindependiente"/>
              <w:jc w:val="center"/>
            </w:pPr>
            <w:r w:rsidRPr="005C5D6F">
              <w:t>130 a 132</w:t>
            </w:r>
          </w:p>
        </w:tc>
      </w:tr>
      <w:tr w:rsidR="00A640C0" w:rsidRPr="00D5719D" w14:paraId="61673100" w14:textId="77777777" w:rsidTr="00D5719D">
        <w:trPr>
          <w:trHeight w:val="20"/>
        </w:trPr>
        <w:tc>
          <w:tcPr>
            <w:tcW w:w="958" w:type="dxa"/>
            <w:vMerge w:val="restart"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304D615F" w14:textId="77777777" w:rsidR="00A640C0" w:rsidRPr="005C5D6F" w:rsidRDefault="00A640C0" w:rsidP="00D5719D">
            <w:pPr>
              <w:pStyle w:val="Textoindependiente"/>
              <w:jc w:val="center"/>
            </w:pPr>
            <w:r w:rsidRPr="005C5D6F">
              <w:t>21</w:t>
            </w:r>
          </w:p>
        </w:tc>
        <w:tc>
          <w:tcPr>
            <w:tcW w:w="1282" w:type="dxa"/>
            <w:vMerge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239D462A" w14:textId="77777777" w:rsidR="00A640C0" w:rsidRPr="005C5D6F" w:rsidRDefault="00A640C0" w:rsidP="00D5719D">
            <w:pPr>
              <w:pStyle w:val="Textoindependiente"/>
            </w:pPr>
          </w:p>
        </w:tc>
        <w:tc>
          <w:tcPr>
            <w:tcW w:w="1581" w:type="dxa"/>
            <w:vMerge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63998C20" w14:textId="77777777" w:rsidR="00A640C0" w:rsidRPr="005C5D6F" w:rsidRDefault="00A640C0" w:rsidP="00D5719D">
            <w:pPr>
              <w:pStyle w:val="Textoindependiente"/>
            </w:pPr>
          </w:p>
        </w:tc>
        <w:tc>
          <w:tcPr>
            <w:tcW w:w="1531" w:type="dxa"/>
            <w:vMerge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14A1A3C9" w14:textId="77777777" w:rsidR="00A640C0" w:rsidRPr="005C5D6F" w:rsidRDefault="00A640C0" w:rsidP="00D5719D">
            <w:pPr>
              <w:pStyle w:val="Textoindependiente"/>
            </w:pPr>
          </w:p>
        </w:tc>
        <w:tc>
          <w:tcPr>
            <w:tcW w:w="1991" w:type="dxa"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181508AC" w14:textId="77777777" w:rsidR="00A640C0" w:rsidRPr="005C5D6F" w:rsidRDefault="00A640C0" w:rsidP="00D5719D">
            <w:pPr>
              <w:pStyle w:val="Textoindependiente"/>
            </w:pPr>
            <w:r w:rsidRPr="005C5D6F">
              <w:t>Anuncios de mi comunidad</w:t>
            </w:r>
          </w:p>
        </w:tc>
        <w:tc>
          <w:tcPr>
            <w:tcW w:w="992" w:type="dxa"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79FA803A" w14:textId="77777777" w:rsidR="00A640C0" w:rsidRPr="005C5D6F" w:rsidRDefault="00A640C0" w:rsidP="00D5719D">
            <w:pPr>
              <w:pStyle w:val="Textoindependiente"/>
              <w:jc w:val="center"/>
            </w:pPr>
            <w:r w:rsidRPr="005C5D6F">
              <w:t>55 y 56</w:t>
            </w:r>
          </w:p>
        </w:tc>
        <w:tc>
          <w:tcPr>
            <w:tcW w:w="1158" w:type="dxa"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1A1637CB" w14:textId="77777777" w:rsidR="00A640C0" w:rsidRPr="005C5D6F" w:rsidRDefault="00A640C0" w:rsidP="00D5719D">
            <w:pPr>
              <w:pStyle w:val="Textoindependiente"/>
              <w:jc w:val="center"/>
            </w:pPr>
            <w:r w:rsidRPr="005C5D6F">
              <w:t>133 y 135</w:t>
            </w:r>
          </w:p>
        </w:tc>
      </w:tr>
      <w:tr w:rsidR="00A640C0" w:rsidRPr="00D5719D" w14:paraId="24708D04" w14:textId="77777777" w:rsidTr="00D5719D">
        <w:trPr>
          <w:trHeight w:val="20"/>
        </w:trPr>
        <w:tc>
          <w:tcPr>
            <w:tcW w:w="958" w:type="dxa"/>
            <w:vMerge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4ECFA710" w14:textId="77777777" w:rsidR="00A640C0" w:rsidRPr="005C5D6F" w:rsidRDefault="00A640C0" w:rsidP="00D5719D">
            <w:pPr>
              <w:pStyle w:val="Textoindependiente"/>
              <w:jc w:val="center"/>
            </w:pPr>
          </w:p>
        </w:tc>
        <w:tc>
          <w:tcPr>
            <w:tcW w:w="1282" w:type="dxa"/>
            <w:vMerge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0F48F765" w14:textId="77777777" w:rsidR="00A640C0" w:rsidRPr="005C5D6F" w:rsidRDefault="00A640C0" w:rsidP="00D5719D">
            <w:pPr>
              <w:pStyle w:val="Textoindependiente"/>
            </w:pPr>
          </w:p>
        </w:tc>
        <w:tc>
          <w:tcPr>
            <w:tcW w:w="1581" w:type="dxa"/>
            <w:vMerge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7D47845A" w14:textId="77777777" w:rsidR="00A640C0" w:rsidRPr="005C5D6F" w:rsidRDefault="00A640C0" w:rsidP="00D5719D">
            <w:pPr>
              <w:pStyle w:val="Textoindependiente"/>
            </w:pPr>
          </w:p>
        </w:tc>
        <w:tc>
          <w:tcPr>
            <w:tcW w:w="1531" w:type="dxa"/>
            <w:vMerge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3BAD6669" w14:textId="77777777" w:rsidR="00A640C0" w:rsidRPr="005C5D6F" w:rsidRDefault="00A640C0" w:rsidP="00D5719D">
            <w:pPr>
              <w:pStyle w:val="Textoindependiente"/>
            </w:pPr>
          </w:p>
        </w:tc>
        <w:tc>
          <w:tcPr>
            <w:tcW w:w="1991" w:type="dxa"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063E8B69" w14:textId="77777777" w:rsidR="00A640C0" w:rsidRPr="005C5D6F" w:rsidRDefault="00A640C0" w:rsidP="00D5719D">
            <w:pPr>
              <w:pStyle w:val="Textoindependiente"/>
            </w:pPr>
            <w:r w:rsidRPr="005C5D6F">
              <w:t>La coma</w:t>
            </w:r>
          </w:p>
        </w:tc>
        <w:tc>
          <w:tcPr>
            <w:tcW w:w="992" w:type="dxa"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2876F6A4" w14:textId="77777777" w:rsidR="00A640C0" w:rsidRPr="005C5D6F" w:rsidRDefault="00A640C0" w:rsidP="00D5719D">
            <w:pPr>
              <w:pStyle w:val="Textoindependiente"/>
              <w:jc w:val="center"/>
            </w:pPr>
            <w:r w:rsidRPr="005C5D6F">
              <w:t>57</w:t>
            </w:r>
          </w:p>
        </w:tc>
        <w:tc>
          <w:tcPr>
            <w:tcW w:w="1158" w:type="dxa"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76E0AD98" w14:textId="77777777" w:rsidR="00A640C0" w:rsidRPr="005C5D6F" w:rsidRDefault="00A640C0" w:rsidP="00D5719D">
            <w:pPr>
              <w:pStyle w:val="Textoindependiente"/>
              <w:jc w:val="center"/>
            </w:pPr>
            <w:r w:rsidRPr="005C5D6F">
              <w:t>136</w:t>
            </w:r>
          </w:p>
        </w:tc>
      </w:tr>
      <w:tr w:rsidR="00A640C0" w:rsidRPr="00D5719D" w14:paraId="02488E8C" w14:textId="77777777" w:rsidTr="00D5719D">
        <w:trPr>
          <w:trHeight w:val="20"/>
        </w:trPr>
        <w:tc>
          <w:tcPr>
            <w:tcW w:w="958" w:type="dxa"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0CDEA268" w14:textId="77777777" w:rsidR="00A640C0" w:rsidRPr="005C5D6F" w:rsidRDefault="00A640C0" w:rsidP="00D5719D">
            <w:pPr>
              <w:pStyle w:val="Textoindependiente"/>
              <w:jc w:val="center"/>
            </w:pPr>
            <w:r w:rsidRPr="005C5D6F">
              <w:t>22 y 23</w:t>
            </w:r>
          </w:p>
        </w:tc>
        <w:tc>
          <w:tcPr>
            <w:tcW w:w="1282" w:type="dxa"/>
            <w:vMerge w:val="restart"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54091BFD" w14:textId="77777777" w:rsidR="00A640C0" w:rsidRPr="005C5D6F" w:rsidRDefault="00A640C0" w:rsidP="00D5719D">
            <w:pPr>
              <w:pStyle w:val="Textoindependiente"/>
            </w:pPr>
            <w:r w:rsidRPr="005C5D6F">
              <w:t>Estudio</w:t>
            </w:r>
          </w:p>
        </w:tc>
        <w:tc>
          <w:tcPr>
            <w:tcW w:w="1581" w:type="dxa"/>
            <w:vMerge w:val="restart"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7C839931" w14:textId="77777777" w:rsidR="00A640C0" w:rsidRPr="005C5D6F" w:rsidRDefault="00A640C0" w:rsidP="00D5719D">
            <w:pPr>
              <w:pStyle w:val="Textoindependiente"/>
            </w:pPr>
            <w:r w:rsidRPr="005C5D6F">
              <w:t>Intercambio oral de experiencias y nuevos conocimientos</w:t>
            </w:r>
          </w:p>
        </w:tc>
        <w:tc>
          <w:tcPr>
            <w:tcW w:w="1531" w:type="dxa"/>
            <w:vMerge w:val="restart"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5F98D64C" w14:textId="77777777" w:rsidR="00A640C0" w:rsidRPr="005C5D6F" w:rsidRDefault="00A640C0" w:rsidP="00D5719D">
            <w:pPr>
              <w:pStyle w:val="Textoindependiente"/>
            </w:pPr>
          </w:p>
          <w:p w14:paraId="0562183A" w14:textId="77777777" w:rsidR="00A640C0" w:rsidRPr="005C5D6F" w:rsidRDefault="00A640C0" w:rsidP="00D5719D">
            <w:pPr>
              <w:pStyle w:val="Textoindependiente"/>
            </w:pPr>
            <w:r w:rsidRPr="005C5D6F">
              <w:t>Presenta una exposición sobre algunas</w:t>
            </w:r>
          </w:p>
          <w:p w14:paraId="1F480ACA" w14:textId="77777777" w:rsidR="00A640C0" w:rsidRPr="005C5D6F" w:rsidRDefault="00A640C0" w:rsidP="00D5719D">
            <w:pPr>
              <w:pStyle w:val="Textoindependiente"/>
            </w:pPr>
            <w:r w:rsidRPr="005C5D6F">
              <w:t>características relevantes del lugar donde vive.</w:t>
            </w:r>
          </w:p>
        </w:tc>
        <w:tc>
          <w:tcPr>
            <w:tcW w:w="1991" w:type="dxa"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29D2B72F" w14:textId="77777777" w:rsidR="00A640C0" w:rsidRPr="005C5D6F" w:rsidRDefault="00A640C0" w:rsidP="00D5719D">
            <w:pPr>
              <w:pStyle w:val="Textoindependiente"/>
            </w:pPr>
            <w:r w:rsidRPr="005C5D6F">
              <w:t>La exposición</w:t>
            </w:r>
          </w:p>
        </w:tc>
        <w:tc>
          <w:tcPr>
            <w:tcW w:w="992" w:type="dxa"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13CA4AB6" w14:textId="77777777" w:rsidR="00A640C0" w:rsidRPr="005C5D6F" w:rsidRDefault="00A640C0" w:rsidP="00D5719D">
            <w:pPr>
              <w:pStyle w:val="Textoindependiente"/>
              <w:jc w:val="center"/>
            </w:pPr>
            <w:r w:rsidRPr="005C5D6F">
              <w:t>58</w:t>
            </w:r>
          </w:p>
        </w:tc>
        <w:tc>
          <w:tcPr>
            <w:tcW w:w="1158" w:type="dxa"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52A0EA47" w14:textId="77777777" w:rsidR="00A640C0" w:rsidRPr="005C5D6F" w:rsidRDefault="00A640C0" w:rsidP="00D5719D">
            <w:pPr>
              <w:pStyle w:val="Textoindependiente"/>
              <w:jc w:val="center"/>
            </w:pPr>
            <w:r w:rsidRPr="005C5D6F">
              <w:t>140, 142 a 144</w:t>
            </w:r>
          </w:p>
        </w:tc>
      </w:tr>
      <w:tr w:rsidR="00A640C0" w:rsidRPr="00D5719D" w14:paraId="497E975A" w14:textId="77777777" w:rsidTr="00D5719D">
        <w:trPr>
          <w:trHeight w:val="20"/>
        </w:trPr>
        <w:tc>
          <w:tcPr>
            <w:tcW w:w="958" w:type="dxa"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349141CA" w14:textId="77777777" w:rsidR="00A640C0" w:rsidRPr="005C5D6F" w:rsidRDefault="00A640C0" w:rsidP="00D5719D">
            <w:pPr>
              <w:pStyle w:val="Textoindependiente"/>
              <w:jc w:val="center"/>
            </w:pPr>
            <w:r w:rsidRPr="005C5D6F">
              <w:t>24</w:t>
            </w:r>
          </w:p>
        </w:tc>
        <w:tc>
          <w:tcPr>
            <w:tcW w:w="1282" w:type="dxa"/>
            <w:vMerge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4395AD50" w14:textId="77777777" w:rsidR="00A640C0" w:rsidRPr="005C5D6F" w:rsidRDefault="00A640C0" w:rsidP="00D5719D">
            <w:pPr>
              <w:pStyle w:val="Textoindependiente"/>
            </w:pPr>
          </w:p>
        </w:tc>
        <w:tc>
          <w:tcPr>
            <w:tcW w:w="1581" w:type="dxa"/>
            <w:vMerge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6026B91E" w14:textId="77777777" w:rsidR="00A640C0" w:rsidRPr="005C5D6F" w:rsidRDefault="00A640C0" w:rsidP="00D5719D">
            <w:pPr>
              <w:pStyle w:val="Textoindependiente"/>
            </w:pPr>
          </w:p>
        </w:tc>
        <w:tc>
          <w:tcPr>
            <w:tcW w:w="1531" w:type="dxa"/>
            <w:vMerge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489892AF" w14:textId="77777777" w:rsidR="00A640C0" w:rsidRPr="005C5D6F" w:rsidRDefault="00A640C0" w:rsidP="00D5719D">
            <w:pPr>
              <w:pStyle w:val="Textoindependiente"/>
            </w:pPr>
          </w:p>
        </w:tc>
        <w:tc>
          <w:tcPr>
            <w:tcW w:w="1991" w:type="dxa"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204014CC" w14:textId="77777777" w:rsidR="00A640C0" w:rsidRPr="005C5D6F" w:rsidRDefault="00A640C0" w:rsidP="00D5719D">
            <w:pPr>
              <w:pStyle w:val="Textoindependiente"/>
            </w:pPr>
            <w:r w:rsidRPr="005C5D6F">
              <w:t>Fuentes de información</w:t>
            </w:r>
          </w:p>
        </w:tc>
        <w:tc>
          <w:tcPr>
            <w:tcW w:w="992" w:type="dxa"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556AAC0D" w14:textId="77777777" w:rsidR="00A640C0" w:rsidRPr="005C5D6F" w:rsidRDefault="00A640C0" w:rsidP="00D5719D">
            <w:pPr>
              <w:pStyle w:val="Textoindependiente"/>
              <w:jc w:val="center"/>
            </w:pPr>
            <w:r w:rsidRPr="005C5D6F">
              <w:t>59 y 60</w:t>
            </w:r>
          </w:p>
        </w:tc>
        <w:tc>
          <w:tcPr>
            <w:tcW w:w="1158" w:type="dxa"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785755AC" w14:textId="77777777" w:rsidR="00A640C0" w:rsidRPr="005C5D6F" w:rsidRDefault="00A640C0" w:rsidP="00D5719D">
            <w:pPr>
              <w:pStyle w:val="Textoindependiente"/>
              <w:jc w:val="center"/>
            </w:pPr>
            <w:r w:rsidRPr="005C5D6F">
              <w:t>146 a 148</w:t>
            </w:r>
          </w:p>
        </w:tc>
      </w:tr>
      <w:tr w:rsidR="00A640C0" w:rsidRPr="00D5719D" w14:paraId="2C52B71C" w14:textId="77777777" w:rsidTr="00D5719D">
        <w:trPr>
          <w:trHeight w:val="20"/>
        </w:trPr>
        <w:tc>
          <w:tcPr>
            <w:tcW w:w="958" w:type="dxa"/>
            <w:vMerge w:val="restart"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188138E1" w14:textId="77777777" w:rsidR="00A640C0" w:rsidRPr="005C5D6F" w:rsidRDefault="00A640C0" w:rsidP="00D5719D">
            <w:pPr>
              <w:pStyle w:val="Textoindependiente"/>
              <w:jc w:val="center"/>
            </w:pPr>
            <w:r w:rsidRPr="005C5D6F">
              <w:t>25</w:t>
            </w:r>
          </w:p>
        </w:tc>
        <w:tc>
          <w:tcPr>
            <w:tcW w:w="1282" w:type="dxa"/>
            <w:vMerge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306FD9C5" w14:textId="77777777" w:rsidR="00A640C0" w:rsidRPr="005C5D6F" w:rsidRDefault="00A640C0" w:rsidP="00D5719D">
            <w:pPr>
              <w:pStyle w:val="Textoindependiente"/>
            </w:pPr>
          </w:p>
        </w:tc>
        <w:tc>
          <w:tcPr>
            <w:tcW w:w="1581" w:type="dxa"/>
            <w:vMerge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4E021FBA" w14:textId="77777777" w:rsidR="00A640C0" w:rsidRPr="005C5D6F" w:rsidRDefault="00A640C0" w:rsidP="00D5719D">
            <w:pPr>
              <w:pStyle w:val="Textoindependiente"/>
            </w:pPr>
          </w:p>
        </w:tc>
        <w:tc>
          <w:tcPr>
            <w:tcW w:w="1531" w:type="dxa"/>
            <w:vMerge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4287EF26" w14:textId="77777777" w:rsidR="00A640C0" w:rsidRPr="005C5D6F" w:rsidRDefault="00A640C0" w:rsidP="00D5719D">
            <w:pPr>
              <w:pStyle w:val="Textoindependiente"/>
            </w:pPr>
          </w:p>
        </w:tc>
        <w:tc>
          <w:tcPr>
            <w:tcW w:w="1991" w:type="dxa"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73EE50B4" w14:textId="77777777" w:rsidR="00A640C0" w:rsidRPr="005C5D6F" w:rsidRDefault="00A640C0" w:rsidP="00D5719D">
            <w:pPr>
              <w:pStyle w:val="Textoindependiente"/>
            </w:pPr>
            <w:r w:rsidRPr="005C5D6F">
              <w:t>Temas y subtemas</w:t>
            </w:r>
          </w:p>
        </w:tc>
        <w:tc>
          <w:tcPr>
            <w:tcW w:w="992" w:type="dxa"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189B09AC" w14:textId="77777777" w:rsidR="00A640C0" w:rsidRPr="005C5D6F" w:rsidRDefault="00A640C0" w:rsidP="00D5719D">
            <w:pPr>
              <w:pStyle w:val="Textoindependiente"/>
              <w:jc w:val="center"/>
            </w:pPr>
            <w:r w:rsidRPr="005C5D6F">
              <w:t>61 y 62</w:t>
            </w:r>
          </w:p>
        </w:tc>
        <w:tc>
          <w:tcPr>
            <w:tcW w:w="1158" w:type="dxa"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0ECEBDC4" w14:textId="77777777" w:rsidR="00A640C0" w:rsidRPr="005C5D6F" w:rsidRDefault="00A640C0" w:rsidP="00D5719D">
            <w:pPr>
              <w:pStyle w:val="Textoindependiente"/>
              <w:jc w:val="center"/>
            </w:pPr>
            <w:r w:rsidRPr="005C5D6F">
              <w:t>148 y 149</w:t>
            </w:r>
          </w:p>
        </w:tc>
      </w:tr>
      <w:tr w:rsidR="00A640C0" w:rsidRPr="00D5719D" w14:paraId="1FC8DB30" w14:textId="77777777" w:rsidTr="00D5719D">
        <w:trPr>
          <w:trHeight w:val="20"/>
        </w:trPr>
        <w:tc>
          <w:tcPr>
            <w:tcW w:w="958" w:type="dxa"/>
            <w:vMerge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7C477BC5" w14:textId="77777777" w:rsidR="00A640C0" w:rsidRPr="005C5D6F" w:rsidRDefault="00A640C0" w:rsidP="00D5719D">
            <w:pPr>
              <w:pStyle w:val="Textoindependiente"/>
              <w:jc w:val="center"/>
            </w:pPr>
          </w:p>
        </w:tc>
        <w:tc>
          <w:tcPr>
            <w:tcW w:w="1282" w:type="dxa"/>
            <w:vMerge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5D642329" w14:textId="77777777" w:rsidR="00A640C0" w:rsidRPr="005C5D6F" w:rsidRDefault="00A640C0" w:rsidP="00D5719D">
            <w:pPr>
              <w:pStyle w:val="Textoindependiente"/>
            </w:pPr>
          </w:p>
        </w:tc>
        <w:tc>
          <w:tcPr>
            <w:tcW w:w="1581" w:type="dxa"/>
            <w:vMerge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65A5B9A1" w14:textId="77777777" w:rsidR="00A640C0" w:rsidRPr="005C5D6F" w:rsidRDefault="00A640C0" w:rsidP="00D5719D">
            <w:pPr>
              <w:pStyle w:val="Textoindependiente"/>
            </w:pPr>
          </w:p>
        </w:tc>
        <w:tc>
          <w:tcPr>
            <w:tcW w:w="1531" w:type="dxa"/>
            <w:vMerge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21CF383F" w14:textId="77777777" w:rsidR="00A640C0" w:rsidRPr="005C5D6F" w:rsidRDefault="00A640C0" w:rsidP="00D5719D">
            <w:pPr>
              <w:pStyle w:val="Textoindependiente"/>
            </w:pPr>
          </w:p>
        </w:tc>
        <w:tc>
          <w:tcPr>
            <w:tcW w:w="1991" w:type="dxa"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25AD8BCD" w14:textId="77777777" w:rsidR="00A640C0" w:rsidRPr="005C5D6F" w:rsidRDefault="00A640C0" w:rsidP="00D5719D">
            <w:pPr>
              <w:pStyle w:val="Textoindependiente"/>
            </w:pPr>
            <w:r w:rsidRPr="005C5D6F">
              <w:t>Cartel para una exposición</w:t>
            </w:r>
          </w:p>
        </w:tc>
        <w:tc>
          <w:tcPr>
            <w:tcW w:w="992" w:type="dxa"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0DD8F2D2" w14:textId="77777777" w:rsidR="00A640C0" w:rsidRPr="005C5D6F" w:rsidRDefault="00A640C0" w:rsidP="00D5719D">
            <w:pPr>
              <w:pStyle w:val="Textoindependiente"/>
              <w:jc w:val="center"/>
            </w:pPr>
            <w:r w:rsidRPr="005C5D6F">
              <w:t>63 y 64</w:t>
            </w:r>
          </w:p>
        </w:tc>
        <w:tc>
          <w:tcPr>
            <w:tcW w:w="1158" w:type="dxa"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56E8105E" w14:textId="77777777" w:rsidR="00A640C0" w:rsidRPr="005C5D6F" w:rsidRDefault="00A640C0" w:rsidP="00D5719D">
            <w:pPr>
              <w:pStyle w:val="Textoindependiente"/>
              <w:jc w:val="center"/>
            </w:pPr>
            <w:r w:rsidRPr="005C5D6F">
              <w:t>149</w:t>
            </w:r>
          </w:p>
        </w:tc>
      </w:tr>
      <w:tr w:rsidR="00A640C0" w:rsidRPr="00D5719D" w14:paraId="293E3D0B" w14:textId="77777777" w:rsidTr="00D5719D">
        <w:trPr>
          <w:trHeight w:val="20"/>
        </w:trPr>
        <w:tc>
          <w:tcPr>
            <w:tcW w:w="958" w:type="dxa"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778D8FA2" w14:textId="77777777" w:rsidR="00A640C0" w:rsidRPr="005C5D6F" w:rsidRDefault="00A640C0" w:rsidP="00D5719D">
            <w:pPr>
              <w:pStyle w:val="Textoindependiente"/>
              <w:jc w:val="center"/>
            </w:pPr>
            <w:r w:rsidRPr="005C5D6F">
              <w:t>26</w:t>
            </w:r>
          </w:p>
        </w:tc>
        <w:tc>
          <w:tcPr>
            <w:tcW w:w="1282" w:type="dxa"/>
            <w:vMerge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0CCC39D5" w14:textId="77777777" w:rsidR="00A640C0" w:rsidRPr="005C5D6F" w:rsidRDefault="00A640C0" w:rsidP="00D5719D">
            <w:pPr>
              <w:pStyle w:val="Textoindependiente"/>
            </w:pPr>
          </w:p>
        </w:tc>
        <w:tc>
          <w:tcPr>
            <w:tcW w:w="1581" w:type="dxa"/>
            <w:vMerge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11D35D26" w14:textId="77777777" w:rsidR="00A640C0" w:rsidRPr="005C5D6F" w:rsidRDefault="00A640C0" w:rsidP="00D5719D">
            <w:pPr>
              <w:pStyle w:val="Textoindependiente"/>
            </w:pPr>
          </w:p>
        </w:tc>
        <w:tc>
          <w:tcPr>
            <w:tcW w:w="1531" w:type="dxa"/>
            <w:vMerge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74A93A31" w14:textId="77777777" w:rsidR="00A640C0" w:rsidRPr="005C5D6F" w:rsidRDefault="00A640C0" w:rsidP="00D5719D">
            <w:pPr>
              <w:pStyle w:val="Textoindependiente"/>
            </w:pPr>
          </w:p>
        </w:tc>
        <w:tc>
          <w:tcPr>
            <w:tcW w:w="1991" w:type="dxa"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1B2A5D45" w14:textId="77777777" w:rsidR="00A640C0" w:rsidRPr="005C5D6F" w:rsidRDefault="00A640C0" w:rsidP="00D5719D">
            <w:pPr>
              <w:pStyle w:val="Textoindependiente"/>
            </w:pPr>
            <w:r w:rsidRPr="005C5D6F">
              <w:t>Lenguaje formal</w:t>
            </w:r>
          </w:p>
        </w:tc>
        <w:tc>
          <w:tcPr>
            <w:tcW w:w="992" w:type="dxa"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4348D018" w14:textId="77777777" w:rsidR="00A640C0" w:rsidRPr="005C5D6F" w:rsidRDefault="00A640C0" w:rsidP="00D5719D">
            <w:pPr>
              <w:pStyle w:val="Textoindependiente"/>
              <w:jc w:val="center"/>
            </w:pPr>
            <w:r w:rsidRPr="005C5D6F">
              <w:t>65</w:t>
            </w:r>
          </w:p>
        </w:tc>
        <w:tc>
          <w:tcPr>
            <w:tcW w:w="1158" w:type="dxa"/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5B64131E" w14:textId="77777777" w:rsidR="00A640C0" w:rsidRPr="005C5D6F" w:rsidRDefault="00A640C0" w:rsidP="00D5719D">
            <w:pPr>
              <w:pStyle w:val="Textoindependiente"/>
              <w:jc w:val="center"/>
            </w:pPr>
            <w:r w:rsidRPr="005C5D6F">
              <w:t>150</w:t>
            </w:r>
          </w:p>
        </w:tc>
      </w:tr>
    </w:tbl>
    <w:p w14:paraId="53B88BFD" w14:textId="77777777" w:rsidR="00D5719D" w:rsidRDefault="00D5719D" w:rsidP="00A640C0">
      <w:pPr>
        <w:pStyle w:val="Periodo"/>
      </w:pPr>
    </w:p>
    <w:p w14:paraId="69DF3D34" w14:textId="77777777" w:rsidR="00A640C0" w:rsidRPr="00D5719D" w:rsidRDefault="00A640C0" w:rsidP="00A640C0">
      <w:pPr>
        <w:pStyle w:val="Periodo"/>
        <w:rPr>
          <w:color w:val="64B545"/>
        </w:rPr>
      </w:pPr>
      <w:r w:rsidRPr="00D5719D">
        <w:rPr>
          <w:color w:val="64B545"/>
        </w:rPr>
        <w:lastRenderedPageBreak/>
        <w:t>Tercer periodo</w:t>
      </w:r>
    </w:p>
    <w:p w14:paraId="343BDAFE" w14:textId="77777777" w:rsidR="00A640C0" w:rsidRDefault="00A640C0" w:rsidP="00A640C0">
      <w:pPr>
        <w:pStyle w:val="Periodo"/>
      </w:pPr>
    </w:p>
    <w:tbl>
      <w:tblPr>
        <w:tblW w:w="9498" w:type="dxa"/>
        <w:tblInd w:w="-5" w:type="dxa"/>
        <w:tblBorders>
          <w:top w:val="single" w:sz="4" w:space="0" w:color="9B2683"/>
          <w:left w:val="single" w:sz="4" w:space="0" w:color="9B2683"/>
          <w:bottom w:val="single" w:sz="4" w:space="0" w:color="9B2683"/>
          <w:right w:val="single" w:sz="4" w:space="0" w:color="9B2683"/>
          <w:insideH w:val="single" w:sz="4" w:space="0" w:color="9B2683"/>
          <w:insideV w:val="single" w:sz="4" w:space="0" w:color="9B2683"/>
        </w:tblBorders>
        <w:tblLayout w:type="fixed"/>
        <w:tblCellMar>
          <w:top w:w="85" w:type="dxa"/>
          <w:left w:w="85" w:type="dxa"/>
          <w:bottom w:w="85" w:type="dxa"/>
          <w:right w:w="85" w:type="dxa"/>
        </w:tblCellMar>
        <w:tblLook w:val="01E0" w:firstRow="1" w:lastRow="1" w:firstColumn="1" w:lastColumn="1" w:noHBand="0" w:noVBand="0"/>
      </w:tblPr>
      <w:tblGrid>
        <w:gridCol w:w="870"/>
        <w:gridCol w:w="973"/>
        <w:gridCol w:w="1559"/>
        <w:gridCol w:w="1843"/>
        <w:gridCol w:w="1985"/>
        <w:gridCol w:w="992"/>
        <w:gridCol w:w="1276"/>
      </w:tblGrid>
      <w:tr w:rsidR="00A640C0" w:rsidRPr="00D5719D" w14:paraId="38E3B171" w14:textId="77777777" w:rsidTr="00D5719D">
        <w:trPr>
          <w:trHeight w:val="491"/>
        </w:trPr>
        <w:tc>
          <w:tcPr>
            <w:tcW w:w="870" w:type="dxa"/>
            <w:shd w:val="clear" w:color="auto" w:fill="B834C2"/>
            <w:vAlign w:val="center"/>
          </w:tcPr>
          <w:p w14:paraId="774D19B6" w14:textId="77777777" w:rsidR="00A640C0" w:rsidRPr="00D5719D" w:rsidRDefault="00A640C0" w:rsidP="00D5719D">
            <w:pPr>
              <w:pStyle w:val="Textoindependiente"/>
              <w:jc w:val="center"/>
              <w:rPr>
                <w:b/>
                <w:bCs/>
                <w:color w:val="FFFFFF"/>
              </w:rPr>
            </w:pPr>
            <w:r w:rsidRPr="00D5719D">
              <w:rPr>
                <w:b/>
                <w:bCs/>
                <w:color w:val="FFFFFF"/>
              </w:rPr>
              <w:t>Sem.</w:t>
            </w:r>
          </w:p>
        </w:tc>
        <w:tc>
          <w:tcPr>
            <w:tcW w:w="973" w:type="dxa"/>
            <w:shd w:val="clear" w:color="auto" w:fill="B834C2"/>
            <w:vAlign w:val="center"/>
          </w:tcPr>
          <w:p w14:paraId="63E05A58" w14:textId="77777777" w:rsidR="00A640C0" w:rsidRPr="00D5719D" w:rsidRDefault="00A640C0" w:rsidP="00D5719D">
            <w:pPr>
              <w:pStyle w:val="Textoindependiente"/>
              <w:jc w:val="center"/>
              <w:rPr>
                <w:b/>
                <w:bCs/>
                <w:color w:val="FFFFFF"/>
              </w:rPr>
            </w:pPr>
            <w:r w:rsidRPr="00D5719D">
              <w:rPr>
                <w:b/>
                <w:bCs/>
                <w:color w:val="FFFFFF"/>
              </w:rPr>
              <w:t>Ámbito</w:t>
            </w:r>
          </w:p>
        </w:tc>
        <w:tc>
          <w:tcPr>
            <w:tcW w:w="1559" w:type="dxa"/>
            <w:shd w:val="clear" w:color="auto" w:fill="B834C2"/>
            <w:vAlign w:val="center"/>
          </w:tcPr>
          <w:p w14:paraId="30F6CC4B" w14:textId="77777777" w:rsidR="00A640C0" w:rsidRPr="00D5719D" w:rsidRDefault="00A640C0" w:rsidP="00D5719D">
            <w:pPr>
              <w:pStyle w:val="Textoindependiente"/>
              <w:jc w:val="center"/>
              <w:rPr>
                <w:b/>
                <w:bCs/>
                <w:color w:val="FFFFFF"/>
              </w:rPr>
            </w:pPr>
            <w:r w:rsidRPr="00D5719D">
              <w:rPr>
                <w:b/>
                <w:bCs/>
                <w:color w:val="FFFFFF"/>
              </w:rPr>
              <w:t>Práctica social del lenguaje</w:t>
            </w:r>
          </w:p>
        </w:tc>
        <w:tc>
          <w:tcPr>
            <w:tcW w:w="1843" w:type="dxa"/>
            <w:shd w:val="clear" w:color="auto" w:fill="B834C2"/>
            <w:vAlign w:val="center"/>
          </w:tcPr>
          <w:p w14:paraId="0708296C" w14:textId="77777777" w:rsidR="00A640C0" w:rsidRPr="00D5719D" w:rsidRDefault="00A640C0" w:rsidP="00D5719D">
            <w:pPr>
              <w:pStyle w:val="Textoindependiente"/>
              <w:jc w:val="center"/>
              <w:rPr>
                <w:b/>
                <w:bCs/>
                <w:color w:val="FFFFFF"/>
              </w:rPr>
            </w:pPr>
            <w:r w:rsidRPr="00D5719D">
              <w:rPr>
                <w:b/>
                <w:bCs/>
                <w:color w:val="FFFFFF"/>
              </w:rPr>
              <w:t>Aprendizajes esperados</w:t>
            </w:r>
          </w:p>
        </w:tc>
        <w:tc>
          <w:tcPr>
            <w:tcW w:w="1985" w:type="dxa"/>
            <w:shd w:val="clear" w:color="auto" w:fill="B834C2"/>
            <w:vAlign w:val="center"/>
          </w:tcPr>
          <w:p w14:paraId="5F29D558" w14:textId="77777777" w:rsidR="00A640C0" w:rsidRPr="00D5719D" w:rsidRDefault="00A640C0" w:rsidP="00D5719D">
            <w:pPr>
              <w:pStyle w:val="Textoindependiente"/>
              <w:jc w:val="center"/>
              <w:rPr>
                <w:b/>
                <w:bCs/>
                <w:color w:val="FFFFFF"/>
              </w:rPr>
            </w:pPr>
            <w:r w:rsidRPr="00D5719D">
              <w:rPr>
                <w:b/>
                <w:bCs/>
                <w:color w:val="FFFFFF"/>
              </w:rPr>
              <w:t xml:space="preserve">Lección </w:t>
            </w:r>
            <w:r w:rsidRPr="0051315F">
              <w:rPr>
                <w:b/>
                <w:bCs/>
                <w:i/>
                <w:iCs/>
                <w:color w:val="FFFFFF"/>
              </w:rPr>
              <w:t>Aplicados</w:t>
            </w:r>
          </w:p>
        </w:tc>
        <w:tc>
          <w:tcPr>
            <w:tcW w:w="992" w:type="dxa"/>
            <w:shd w:val="clear" w:color="auto" w:fill="B834C2"/>
            <w:vAlign w:val="center"/>
          </w:tcPr>
          <w:p w14:paraId="62EA8B40" w14:textId="77777777" w:rsidR="00A640C0" w:rsidRPr="00D5719D" w:rsidRDefault="00A640C0" w:rsidP="00D5719D">
            <w:pPr>
              <w:pStyle w:val="Textoindependiente"/>
              <w:jc w:val="center"/>
              <w:rPr>
                <w:b/>
                <w:bCs/>
                <w:color w:val="FFFFFF"/>
              </w:rPr>
            </w:pPr>
            <w:r w:rsidRPr="00D5719D">
              <w:rPr>
                <w:b/>
                <w:bCs/>
                <w:color w:val="FFFFFF"/>
              </w:rPr>
              <w:t>Páginas</w:t>
            </w:r>
          </w:p>
          <w:p w14:paraId="5AED00DF" w14:textId="77777777" w:rsidR="00A640C0" w:rsidRPr="0051315F" w:rsidRDefault="00A640C0" w:rsidP="00D5719D">
            <w:pPr>
              <w:pStyle w:val="Textoindependiente"/>
              <w:jc w:val="center"/>
              <w:rPr>
                <w:b/>
                <w:bCs/>
                <w:i/>
                <w:iCs/>
                <w:color w:val="FFFFFF"/>
              </w:rPr>
            </w:pPr>
            <w:r w:rsidRPr="0051315F">
              <w:rPr>
                <w:b/>
                <w:bCs/>
                <w:i/>
                <w:iCs/>
                <w:color w:val="FFFFFF"/>
              </w:rPr>
              <w:t>Aplicados</w:t>
            </w:r>
          </w:p>
        </w:tc>
        <w:tc>
          <w:tcPr>
            <w:tcW w:w="1276" w:type="dxa"/>
            <w:shd w:val="clear" w:color="auto" w:fill="B834C2"/>
            <w:vAlign w:val="center"/>
          </w:tcPr>
          <w:p w14:paraId="5147570F" w14:textId="77777777" w:rsidR="00A640C0" w:rsidRPr="00D5719D" w:rsidRDefault="00A640C0" w:rsidP="00D5719D">
            <w:pPr>
              <w:pStyle w:val="Textoindependiente"/>
              <w:jc w:val="center"/>
              <w:rPr>
                <w:b/>
                <w:bCs/>
                <w:color w:val="FFFFFF"/>
              </w:rPr>
            </w:pPr>
            <w:r w:rsidRPr="00D5719D">
              <w:rPr>
                <w:b/>
                <w:bCs/>
                <w:color w:val="FFFFFF"/>
              </w:rPr>
              <w:t>Páginas libro SEP</w:t>
            </w:r>
          </w:p>
        </w:tc>
      </w:tr>
      <w:tr w:rsidR="00A640C0" w:rsidRPr="00D5719D" w14:paraId="5E99CAD9" w14:textId="77777777" w:rsidTr="00D5719D">
        <w:trPr>
          <w:trHeight w:val="20"/>
        </w:trPr>
        <w:tc>
          <w:tcPr>
            <w:tcW w:w="870" w:type="dxa"/>
            <w:shd w:val="clear" w:color="auto" w:fill="auto"/>
            <w:vAlign w:val="center"/>
          </w:tcPr>
          <w:p w14:paraId="121B1179" w14:textId="77777777" w:rsidR="00A640C0" w:rsidRPr="00DF2645" w:rsidRDefault="00A640C0" w:rsidP="00D5719D">
            <w:pPr>
              <w:pStyle w:val="Textoindependiente"/>
              <w:jc w:val="center"/>
            </w:pPr>
            <w:r w:rsidRPr="00DF2645">
              <w:t>27</w:t>
            </w:r>
          </w:p>
        </w:tc>
        <w:tc>
          <w:tcPr>
            <w:tcW w:w="973" w:type="dxa"/>
            <w:vMerge w:val="restart"/>
            <w:shd w:val="clear" w:color="auto" w:fill="auto"/>
            <w:vAlign w:val="center"/>
          </w:tcPr>
          <w:p w14:paraId="337A0522" w14:textId="77777777" w:rsidR="00A640C0" w:rsidRPr="00DF2645" w:rsidRDefault="00A640C0" w:rsidP="00FF5C22">
            <w:pPr>
              <w:pStyle w:val="Textoindependiente"/>
            </w:pPr>
            <w:r w:rsidRPr="00DF2645">
              <w:t>Literatura</w:t>
            </w:r>
          </w:p>
        </w:tc>
        <w:tc>
          <w:tcPr>
            <w:tcW w:w="1559" w:type="dxa"/>
            <w:vMerge w:val="restart"/>
            <w:shd w:val="clear" w:color="auto" w:fill="auto"/>
            <w:vAlign w:val="center"/>
          </w:tcPr>
          <w:p w14:paraId="6B23A957" w14:textId="77777777" w:rsidR="00A640C0" w:rsidRPr="00DF2645" w:rsidRDefault="00A640C0" w:rsidP="00FF5C22">
            <w:pPr>
              <w:pStyle w:val="Textoindependiente"/>
            </w:pPr>
            <w:r w:rsidRPr="00DF2645">
              <w:t>Lectura, escritura y escenificación de obras teatrales</w:t>
            </w:r>
          </w:p>
        </w:tc>
        <w:tc>
          <w:tcPr>
            <w:tcW w:w="1843" w:type="dxa"/>
            <w:vMerge w:val="restart"/>
            <w:shd w:val="clear" w:color="auto" w:fill="auto"/>
            <w:vAlign w:val="center"/>
          </w:tcPr>
          <w:p w14:paraId="52244D17" w14:textId="77777777" w:rsidR="00A640C0" w:rsidRPr="00DF2645" w:rsidRDefault="00A640C0" w:rsidP="00FF5C22">
            <w:pPr>
              <w:pStyle w:val="Textoindependiente"/>
            </w:pPr>
            <w:r w:rsidRPr="00DF2645">
              <w:t>Lee obras de teatro infantil.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55AE4724" w14:textId="77777777" w:rsidR="00A640C0" w:rsidRPr="00DF2645" w:rsidRDefault="00A640C0" w:rsidP="00FF5C22">
            <w:pPr>
              <w:pStyle w:val="Textoindependiente"/>
            </w:pPr>
            <w:r w:rsidRPr="00DF2645">
              <w:t>Características de los guiones de teatro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9EC1D7A" w14:textId="77777777" w:rsidR="00A640C0" w:rsidRPr="00DF2645" w:rsidRDefault="00A640C0" w:rsidP="00D5719D">
            <w:pPr>
              <w:pStyle w:val="Textoindependiente"/>
              <w:jc w:val="center"/>
            </w:pPr>
            <w:r w:rsidRPr="00DF2645">
              <w:t>66 a 68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2338C4B" w14:textId="77777777" w:rsidR="00A640C0" w:rsidRPr="00DF2645" w:rsidRDefault="00A640C0" w:rsidP="00D5719D">
            <w:pPr>
              <w:pStyle w:val="Textoindependiente"/>
              <w:jc w:val="center"/>
            </w:pPr>
            <w:r w:rsidRPr="00DF2645">
              <w:t>159 y 161</w:t>
            </w:r>
          </w:p>
        </w:tc>
      </w:tr>
      <w:tr w:rsidR="00A640C0" w:rsidRPr="00D5719D" w14:paraId="21CFADA5" w14:textId="77777777" w:rsidTr="00D5719D">
        <w:trPr>
          <w:trHeight w:val="20"/>
        </w:trPr>
        <w:tc>
          <w:tcPr>
            <w:tcW w:w="870" w:type="dxa"/>
            <w:shd w:val="clear" w:color="auto" w:fill="auto"/>
            <w:vAlign w:val="center"/>
          </w:tcPr>
          <w:p w14:paraId="4D07CA1D" w14:textId="77777777" w:rsidR="00A640C0" w:rsidRPr="00DF2645" w:rsidRDefault="00A640C0" w:rsidP="00D5719D">
            <w:pPr>
              <w:pStyle w:val="Textoindependiente"/>
              <w:jc w:val="center"/>
            </w:pPr>
            <w:r w:rsidRPr="00DF2645">
              <w:t>28</w:t>
            </w:r>
          </w:p>
        </w:tc>
        <w:tc>
          <w:tcPr>
            <w:tcW w:w="973" w:type="dxa"/>
            <w:vMerge/>
            <w:shd w:val="clear" w:color="auto" w:fill="auto"/>
            <w:vAlign w:val="center"/>
          </w:tcPr>
          <w:p w14:paraId="3EE187DD" w14:textId="77777777" w:rsidR="00A640C0" w:rsidRPr="00DF2645" w:rsidRDefault="00A640C0" w:rsidP="00FF5C22">
            <w:pPr>
              <w:pStyle w:val="Textoindependiente"/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14:paraId="6D25EE24" w14:textId="77777777" w:rsidR="00A640C0" w:rsidRPr="00DF2645" w:rsidRDefault="00A640C0" w:rsidP="00FF5C22">
            <w:pPr>
              <w:pStyle w:val="Textoindependiente"/>
            </w:pPr>
          </w:p>
        </w:tc>
        <w:tc>
          <w:tcPr>
            <w:tcW w:w="1843" w:type="dxa"/>
            <w:vMerge/>
            <w:shd w:val="clear" w:color="auto" w:fill="auto"/>
            <w:vAlign w:val="center"/>
          </w:tcPr>
          <w:p w14:paraId="632DD882" w14:textId="77777777" w:rsidR="00A640C0" w:rsidRPr="00DF2645" w:rsidRDefault="00A640C0" w:rsidP="00FF5C22">
            <w:pPr>
              <w:pStyle w:val="Textoindependiente"/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70D7CFC3" w14:textId="77777777" w:rsidR="00A640C0" w:rsidRPr="00DF2645" w:rsidRDefault="00A640C0" w:rsidP="00FF5C22">
            <w:pPr>
              <w:pStyle w:val="Textoindependiente"/>
            </w:pPr>
            <w:r w:rsidRPr="00DF2645">
              <w:t>Función de los diálogos y las acotaciones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24A5232" w14:textId="77777777" w:rsidR="00A640C0" w:rsidRPr="00DF2645" w:rsidRDefault="00A640C0" w:rsidP="00D5719D">
            <w:pPr>
              <w:pStyle w:val="Textoindependiente"/>
              <w:jc w:val="center"/>
            </w:pPr>
            <w:r w:rsidRPr="00DF2645">
              <w:t>69 y 70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8400070" w14:textId="77777777" w:rsidR="00A640C0" w:rsidRPr="00DF2645" w:rsidRDefault="00A640C0" w:rsidP="00D5719D">
            <w:pPr>
              <w:pStyle w:val="Textoindependiente"/>
              <w:jc w:val="center"/>
            </w:pPr>
            <w:r w:rsidRPr="00DF2645">
              <w:t>162, 163, 165</w:t>
            </w:r>
          </w:p>
          <w:p w14:paraId="6A5D8BF9" w14:textId="77777777" w:rsidR="00A640C0" w:rsidRPr="00DF2645" w:rsidRDefault="00A640C0" w:rsidP="00D5719D">
            <w:pPr>
              <w:pStyle w:val="Textoindependiente"/>
              <w:jc w:val="center"/>
            </w:pPr>
            <w:r w:rsidRPr="00DF2645">
              <w:t>y 166</w:t>
            </w:r>
          </w:p>
        </w:tc>
      </w:tr>
      <w:tr w:rsidR="00A640C0" w:rsidRPr="00D5719D" w14:paraId="0A38FC2F" w14:textId="77777777" w:rsidTr="00D5719D">
        <w:trPr>
          <w:trHeight w:val="20"/>
        </w:trPr>
        <w:tc>
          <w:tcPr>
            <w:tcW w:w="870" w:type="dxa"/>
            <w:vMerge w:val="restart"/>
            <w:shd w:val="clear" w:color="auto" w:fill="auto"/>
            <w:vAlign w:val="center"/>
          </w:tcPr>
          <w:p w14:paraId="374552C8" w14:textId="77777777" w:rsidR="00A640C0" w:rsidRPr="00DF2645" w:rsidRDefault="00A640C0" w:rsidP="00D5719D">
            <w:pPr>
              <w:pStyle w:val="Textoindependiente"/>
              <w:jc w:val="center"/>
            </w:pPr>
            <w:r w:rsidRPr="00DF2645">
              <w:t>29 y 30</w:t>
            </w:r>
          </w:p>
        </w:tc>
        <w:tc>
          <w:tcPr>
            <w:tcW w:w="973" w:type="dxa"/>
            <w:vMerge/>
            <w:shd w:val="clear" w:color="auto" w:fill="auto"/>
            <w:vAlign w:val="center"/>
          </w:tcPr>
          <w:p w14:paraId="79859333" w14:textId="77777777" w:rsidR="00A640C0" w:rsidRPr="00DF2645" w:rsidRDefault="00A640C0" w:rsidP="00FF5C22">
            <w:pPr>
              <w:pStyle w:val="Textoindependiente"/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14:paraId="146D15D9" w14:textId="77777777" w:rsidR="00A640C0" w:rsidRPr="00DF2645" w:rsidRDefault="00A640C0" w:rsidP="00FF5C22">
            <w:pPr>
              <w:pStyle w:val="Textoindependiente"/>
            </w:pPr>
          </w:p>
        </w:tc>
        <w:tc>
          <w:tcPr>
            <w:tcW w:w="1843" w:type="dxa"/>
            <w:vMerge/>
            <w:shd w:val="clear" w:color="auto" w:fill="auto"/>
            <w:vAlign w:val="center"/>
          </w:tcPr>
          <w:p w14:paraId="37EBE54C" w14:textId="77777777" w:rsidR="00A640C0" w:rsidRPr="00DF2645" w:rsidRDefault="00A640C0" w:rsidP="00FF5C22">
            <w:pPr>
              <w:pStyle w:val="Textoindependiente"/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6FC868AD" w14:textId="77777777" w:rsidR="00A640C0" w:rsidRPr="00DF2645" w:rsidRDefault="00A640C0" w:rsidP="00FF5C22">
            <w:pPr>
              <w:pStyle w:val="Textoindependiente"/>
            </w:pPr>
            <w:r w:rsidRPr="00DF2645">
              <w:t>Espacio y tiempo en el guion de teatro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664AD67" w14:textId="77777777" w:rsidR="00A640C0" w:rsidRPr="00DF2645" w:rsidRDefault="00A640C0" w:rsidP="00D5719D">
            <w:pPr>
              <w:pStyle w:val="Textoindependiente"/>
              <w:jc w:val="center"/>
            </w:pPr>
            <w:r w:rsidRPr="00DF2645">
              <w:t>71 y 72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F5D52AA" w14:textId="77777777" w:rsidR="00A640C0" w:rsidRPr="00DF2645" w:rsidRDefault="00A640C0" w:rsidP="00D5719D">
            <w:pPr>
              <w:pStyle w:val="Textoindependiente"/>
              <w:jc w:val="center"/>
            </w:pPr>
            <w:r w:rsidRPr="00DF2645">
              <w:t>167 a 169</w:t>
            </w:r>
          </w:p>
        </w:tc>
      </w:tr>
      <w:tr w:rsidR="00A640C0" w:rsidRPr="00D5719D" w14:paraId="7CD61EC1" w14:textId="77777777" w:rsidTr="00D5719D">
        <w:trPr>
          <w:trHeight w:val="20"/>
        </w:trPr>
        <w:tc>
          <w:tcPr>
            <w:tcW w:w="870" w:type="dxa"/>
            <w:vMerge/>
            <w:shd w:val="clear" w:color="auto" w:fill="auto"/>
            <w:vAlign w:val="center"/>
          </w:tcPr>
          <w:p w14:paraId="472F41EF" w14:textId="77777777" w:rsidR="00A640C0" w:rsidRPr="00DF2645" w:rsidRDefault="00A640C0" w:rsidP="00D5719D">
            <w:pPr>
              <w:pStyle w:val="Textoindependiente"/>
              <w:jc w:val="center"/>
            </w:pPr>
          </w:p>
        </w:tc>
        <w:tc>
          <w:tcPr>
            <w:tcW w:w="973" w:type="dxa"/>
            <w:vMerge/>
            <w:shd w:val="clear" w:color="auto" w:fill="auto"/>
            <w:vAlign w:val="center"/>
          </w:tcPr>
          <w:p w14:paraId="7B0143C4" w14:textId="77777777" w:rsidR="00A640C0" w:rsidRPr="00DF2645" w:rsidRDefault="00A640C0" w:rsidP="00FF5C22">
            <w:pPr>
              <w:pStyle w:val="Textoindependiente"/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14:paraId="7A919D27" w14:textId="77777777" w:rsidR="00A640C0" w:rsidRPr="00DF2645" w:rsidRDefault="00A640C0" w:rsidP="00FF5C22">
            <w:pPr>
              <w:pStyle w:val="Textoindependiente"/>
            </w:pPr>
          </w:p>
        </w:tc>
        <w:tc>
          <w:tcPr>
            <w:tcW w:w="1843" w:type="dxa"/>
            <w:vMerge/>
            <w:shd w:val="clear" w:color="auto" w:fill="auto"/>
            <w:vAlign w:val="center"/>
          </w:tcPr>
          <w:p w14:paraId="3F46D130" w14:textId="77777777" w:rsidR="00A640C0" w:rsidRPr="00DF2645" w:rsidRDefault="00A640C0" w:rsidP="00FF5C22">
            <w:pPr>
              <w:pStyle w:val="Textoindependiente"/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1AD3E732" w14:textId="77777777" w:rsidR="00A640C0" w:rsidRPr="00DF2645" w:rsidRDefault="00A640C0" w:rsidP="00FF5C22">
            <w:pPr>
              <w:pStyle w:val="Textoindependiente"/>
            </w:pPr>
            <w:r w:rsidRPr="00DF2645">
              <w:t>La lectura dramatizada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E592AF3" w14:textId="77777777" w:rsidR="00A640C0" w:rsidRPr="00DF2645" w:rsidRDefault="00A640C0" w:rsidP="00D5719D">
            <w:pPr>
              <w:pStyle w:val="Textoindependiente"/>
              <w:jc w:val="center"/>
            </w:pPr>
            <w:r w:rsidRPr="00DF2645">
              <w:t>73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DD1988C" w14:textId="77777777" w:rsidR="00A640C0" w:rsidRPr="00DF2645" w:rsidRDefault="00A640C0" w:rsidP="00D5719D">
            <w:pPr>
              <w:pStyle w:val="Textoindependiente"/>
              <w:jc w:val="center"/>
            </w:pPr>
            <w:r w:rsidRPr="00DF2645">
              <w:t>172</w:t>
            </w:r>
          </w:p>
        </w:tc>
      </w:tr>
      <w:tr w:rsidR="00A640C0" w:rsidRPr="00D5719D" w14:paraId="3AB9D2F2" w14:textId="77777777" w:rsidTr="00D5719D">
        <w:trPr>
          <w:trHeight w:val="20"/>
        </w:trPr>
        <w:tc>
          <w:tcPr>
            <w:tcW w:w="870" w:type="dxa"/>
            <w:vMerge w:val="restart"/>
            <w:shd w:val="clear" w:color="auto" w:fill="auto"/>
            <w:vAlign w:val="center"/>
          </w:tcPr>
          <w:p w14:paraId="3D66C188" w14:textId="77777777" w:rsidR="00A640C0" w:rsidRPr="00DF2645" w:rsidRDefault="00A640C0" w:rsidP="00D5719D">
            <w:pPr>
              <w:pStyle w:val="Textoindependiente"/>
              <w:jc w:val="center"/>
            </w:pPr>
            <w:r w:rsidRPr="00DF2645">
              <w:t>31</w:t>
            </w:r>
          </w:p>
        </w:tc>
        <w:tc>
          <w:tcPr>
            <w:tcW w:w="973" w:type="dxa"/>
            <w:vMerge w:val="restart"/>
            <w:shd w:val="clear" w:color="auto" w:fill="auto"/>
            <w:vAlign w:val="center"/>
          </w:tcPr>
          <w:p w14:paraId="2A1B5C25" w14:textId="77777777" w:rsidR="00A640C0" w:rsidRPr="00DF2645" w:rsidRDefault="00A640C0" w:rsidP="00FF5C22">
            <w:pPr>
              <w:pStyle w:val="Textoindependiente"/>
            </w:pPr>
            <w:r w:rsidRPr="00DF2645">
              <w:t>Estudio</w:t>
            </w:r>
          </w:p>
        </w:tc>
        <w:tc>
          <w:tcPr>
            <w:tcW w:w="1559" w:type="dxa"/>
            <w:vMerge w:val="restart"/>
            <w:shd w:val="clear" w:color="auto" w:fill="auto"/>
            <w:vAlign w:val="center"/>
          </w:tcPr>
          <w:p w14:paraId="76AAB3D5" w14:textId="77777777" w:rsidR="00A640C0" w:rsidRPr="00DF2645" w:rsidRDefault="00A640C0" w:rsidP="00FF5C22">
            <w:pPr>
              <w:pStyle w:val="Textoindependiente"/>
            </w:pPr>
            <w:r w:rsidRPr="00DF2645">
              <w:t>Intercambio escrito de nuevos conocimientos</w:t>
            </w:r>
          </w:p>
        </w:tc>
        <w:tc>
          <w:tcPr>
            <w:tcW w:w="1843" w:type="dxa"/>
            <w:vMerge w:val="restart"/>
            <w:shd w:val="clear" w:color="auto" w:fill="auto"/>
            <w:vAlign w:val="center"/>
          </w:tcPr>
          <w:p w14:paraId="0DC1DBA8" w14:textId="77777777" w:rsidR="00A640C0" w:rsidRPr="00DF2645" w:rsidRDefault="00A640C0" w:rsidP="00FF5C22">
            <w:pPr>
              <w:pStyle w:val="Textoindependiente"/>
            </w:pPr>
            <w:r w:rsidRPr="00DF2645">
              <w:t>Escribe textos en los que se describen lugares.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61147773" w14:textId="77777777" w:rsidR="00A640C0" w:rsidRPr="00DF2645" w:rsidRDefault="00A640C0" w:rsidP="00FF5C22">
            <w:pPr>
              <w:pStyle w:val="Textoindependiente"/>
            </w:pPr>
            <w:r w:rsidRPr="00DF2645">
              <w:t>Periódicos y notas informativas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9375230" w14:textId="77777777" w:rsidR="00A640C0" w:rsidRPr="00DF2645" w:rsidRDefault="00A640C0" w:rsidP="00D5719D">
            <w:pPr>
              <w:pStyle w:val="Textoindependiente"/>
              <w:jc w:val="center"/>
            </w:pPr>
            <w:r w:rsidRPr="00DF2645">
              <w:t>74 y 75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A58EC5C" w14:textId="77777777" w:rsidR="00A640C0" w:rsidRPr="00DF2645" w:rsidRDefault="00A640C0" w:rsidP="00D5719D">
            <w:pPr>
              <w:pStyle w:val="Textoindependiente"/>
              <w:jc w:val="center"/>
            </w:pPr>
            <w:r w:rsidRPr="00DF2645">
              <w:t>176 a 180, 182</w:t>
            </w:r>
          </w:p>
          <w:p w14:paraId="10702EA3" w14:textId="77777777" w:rsidR="00A640C0" w:rsidRPr="00DF2645" w:rsidRDefault="00A640C0" w:rsidP="00D5719D">
            <w:pPr>
              <w:pStyle w:val="Textoindependiente"/>
              <w:jc w:val="center"/>
            </w:pPr>
            <w:r w:rsidRPr="00DF2645">
              <w:t>a 184, 186</w:t>
            </w:r>
          </w:p>
        </w:tc>
      </w:tr>
      <w:tr w:rsidR="00A640C0" w:rsidRPr="00D5719D" w14:paraId="7A771FCB" w14:textId="77777777" w:rsidTr="00D5719D">
        <w:trPr>
          <w:trHeight w:val="20"/>
        </w:trPr>
        <w:tc>
          <w:tcPr>
            <w:tcW w:w="870" w:type="dxa"/>
            <w:vMerge/>
            <w:shd w:val="clear" w:color="auto" w:fill="auto"/>
            <w:vAlign w:val="center"/>
          </w:tcPr>
          <w:p w14:paraId="05DE5C71" w14:textId="77777777" w:rsidR="00A640C0" w:rsidRPr="00DF2645" w:rsidRDefault="00A640C0" w:rsidP="00D5719D">
            <w:pPr>
              <w:pStyle w:val="Textoindependiente"/>
              <w:jc w:val="center"/>
            </w:pPr>
          </w:p>
        </w:tc>
        <w:tc>
          <w:tcPr>
            <w:tcW w:w="973" w:type="dxa"/>
            <w:vMerge/>
            <w:shd w:val="clear" w:color="auto" w:fill="auto"/>
            <w:vAlign w:val="center"/>
          </w:tcPr>
          <w:p w14:paraId="3E8D1C50" w14:textId="77777777" w:rsidR="00A640C0" w:rsidRPr="00DF2645" w:rsidRDefault="00A640C0" w:rsidP="00FF5C22">
            <w:pPr>
              <w:pStyle w:val="Textoindependiente"/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14:paraId="46840AEB" w14:textId="77777777" w:rsidR="00A640C0" w:rsidRPr="00DF2645" w:rsidRDefault="00A640C0" w:rsidP="00FF5C22">
            <w:pPr>
              <w:pStyle w:val="Textoindependiente"/>
            </w:pPr>
          </w:p>
        </w:tc>
        <w:tc>
          <w:tcPr>
            <w:tcW w:w="1843" w:type="dxa"/>
            <w:vMerge/>
            <w:shd w:val="clear" w:color="auto" w:fill="auto"/>
            <w:vAlign w:val="center"/>
          </w:tcPr>
          <w:p w14:paraId="52A3BBC0" w14:textId="77777777" w:rsidR="00A640C0" w:rsidRPr="00DF2645" w:rsidRDefault="00A640C0" w:rsidP="00FF5C22">
            <w:pPr>
              <w:pStyle w:val="Textoindependiente"/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6E66A18B" w14:textId="77777777" w:rsidR="00A640C0" w:rsidRPr="00DF2645" w:rsidRDefault="00A640C0" w:rsidP="00FF5C22">
            <w:pPr>
              <w:pStyle w:val="Textoindependiente"/>
            </w:pPr>
            <w:r w:rsidRPr="00DF2645">
              <w:t>Verbos y letras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25047CE" w14:textId="77777777" w:rsidR="00A640C0" w:rsidRPr="00DF2645" w:rsidRDefault="00A640C0" w:rsidP="00D5719D">
            <w:pPr>
              <w:pStyle w:val="Textoindependiente"/>
              <w:jc w:val="center"/>
            </w:pPr>
            <w:r w:rsidRPr="00DF2645">
              <w:t>76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CDFA2D9" w14:textId="77777777" w:rsidR="00A640C0" w:rsidRPr="00DF2645" w:rsidRDefault="00A640C0" w:rsidP="00D5719D">
            <w:pPr>
              <w:pStyle w:val="Textoindependiente"/>
              <w:jc w:val="center"/>
            </w:pPr>
            <w:r w:rsidRPr="00DF2645">
              <w:t>187 y 188</w:t>
            </w:r>
          </w:p>
        </w:tc>
      </w:tr>
      <w:tr w:rsidR="00A640C0" w:rsidRPr="00D5719D" w14:paraId="15770C6A" w14:textId="77777777" w:rsidTr="00D5719D">
        <w:trPr>
          <w:trHeight w:val="463"/>
        </w:trPr>
        <w:tc>
          <w:tcPr>
            <w:tcW w:w="870" w:type="dxa"/>
            <w:shd w:val="clear" w:color="auto" w:fill="auto"/>
            <w:vAlign w:val="center"/>
          </w:tcPr>
          <w:p w14:paraId="470B9B18" w14:textId="77777777" w:rsidR="00A640C0" w:rsidRPr="00DF2645" w:rsidRDefault="00A640C0" w:rsidP="00D5719D">
            <w:pPr>
              <w:pStyle w:val="Textoindependiente"/>
              <w:jc w:val="center"/>
            </w:pPr>
            <w:r w:rsidRPr="00DF2645">
              <w:t>32</w:t>
            </w:r>
          </w:p>
        </w:tc>
        <w:tc>
          <w:tcPr>
            <w:tcW w:w="973" w:type="dxa"/>
            <w:vMerge/>
            <w:shd w:val="clear" w:color="auto" w:fill="auto"/>
            <w:vAlign w:val="center"/>
          </w:tcPr>
          <w:p w14:paraId="2349B45F" w14:textId="77777777" w:rsidR="00A640C0" w:rsidRPr="00DF2645" w:rsidRDefault="00A640C0" w:rsidP="00FF5C22">
            <w:pPr>
              <w:pStyle w:val="Textoindependiente"/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14:paraId="5D997362" w14:textId="77777777" w:rsidR="00A640C0" w:rsidRPr="00DF2645" w:rsidRDefault="00A640C0" w:rsidP="00FF5C22">
            <w:pPr>
              <w:pStyle w:val="Textoindependiente"/>
            </w:pPr>
          </w:p>
        </w:tc>
        <w:tc>
          <w:tcPr>
            <w:tcW w:w="1843" w:type="dxa"/>
            <w:vMerge/>
            <w:shd w:val="clear" w:color="auto" w:fill="auto"/>
            <w:vAlign w:val="center"/>
          </w:tcPr>
          <w:p w14:paraId="62EC4C65" w14:textId="77777777" w:rsidR="00A640C0" w:rsidRPr="00DF2645" w:rsidRDefault="00A640C0" w:rsidP="00FF5C22">
            <w:pPr>
              <w:pStyle w:val="Textoindependiente"/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1E3B97B5" w14:textId="77777777" w:rsidR="00A640C0" w:rsidRPr="00DF2645" w:rsidRDefault="00A640C0" w:rsidP="00FF5C22">
            <w:pPr>
              <w:pStyle w:val="Textoindependiente"/>
            </w:pPr>
            <w:r w:rsidRPr="00DF2645">
              <w:t>Descripción de un lugar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F37CC80" w14:textId="77777777" w:rsidR="00A640C0" w:rsidRPr="00DF2645" w:rsidRDefault="00A640C0" w:rsidP="00D5719D">
            <w:pPr>
              <w:pStyle w:val="Textoindependiente"/>
              <w:jc w:val="center"/>
            </w:pPr>
            <w:r w:rsidRPr="00DF2645">
              <w:t>77 y 78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AAD2ADC" w14:textId="77777777" w:rsidR="00A640C0" w:rsidRPr="00DF2645" w:rsidRDefault="00A640C0" w:rsidP="00D5719D">
            <w:pPr>
              <w:pStyle w:val="Textoindependiente"/>
              <w:jc w:val="center"/>
            </w:pPr>
            <w:r w:rsidRPr="00DF2645">
              <w:t>193 a 195, 197</w:t>
            </w:r>
          </w:p>
          <w:p w14:paraId="7052042C" w14:textId="77777777" w:rsidR="00A640C0" w:rsidRPr="00DF2645" w:rsidRDefault="00A640C0" w:rsidP="00D5719D">
            <w:pPr>
              <w:pStyle w:val="Textoindependiente"/>
              <w:jc w:val="center"/>
            </w:pPr>
            <w:r w:rsidRPr="00DF2645">
              <w:t>y 198</w:t>
            </w:r>
          </w:p>
        </w:tc>
      </w:tr>
      <w:tr w:rsidR="00A640C0" w:rsidRPr="00D5719D" w14:paraId="4C17F9DA" w14:textId="77777777" w:rsidTr="00D5719D">
        <w:trPr>
          <w:trHeight w:val="20"/>
        </w:trPr>
        <w:tc>
          <w:tcPr>
            <w:tcW w:w="870" w:type="dxa"/>
            <w:shd w:val="clear" w:color="auto" w:fill="auto"/>
            <w:vAlign w:val="center"/>
          </w:tcPr>
          <w:p w14:paraId="1323FEE0" w14:textId="77777777" w:rsidR="00A640C0" w:rsidRPr="00DF2645" w:rsidRDefault="00A640C0" w:rsidP="00D5719D">
            <w:pPr>
              <w:pStyle w:val="Textoindependiente"/>
              <w:jc w:val="center"/>
            </w:pPr>
            <w:r w:rsidRPr="00DF2645">
              <w:t>33</w:t>
            </w:r>
          </w:p>
        </w:tc>
        <w:tc>
          <w:tcPr>
            <w:tcW w:w="973" w:type="dxa"/>
            <w:vMerge/>
            <w:shd w:val="clear" w:color="auto" w:fill="auto"/>
            <w:vAlign w:val="center"/>
          </w:tcPr>
          <w:p w14:paraId="66F58BF9" w14:textId="77777777" w:rsidR="00A640C0" w:rsidRPr="00DF2645" w:rsidRDefault="00A640C0" w:rsidP="00FF5C22">
            <w:pPr>
              <w:pStyle w:val="Textoindependiente"/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14:paraId="7507BCED" w14:textId="77777777" w:rsidR="00A640C0" w:rsidRPr="00DF2645" w:rsidRDefault="00A640C0" w:rsidP="00FF5C22">
            <w:pPr>
              <w:pStyle w:val="Textoindependiente"/>
            </w:pPr>
          </w:p>
        </w:tc>
        <w:tc>
          <w:tcPr>
            <w:tcW w:w="1843" w:type="dxa"/>
            <w:vMerge/>
            <w:shd w:val="clear" w:color="auto" w:fill="auto"/>
            <w:vAlign w:val="center"/>
          </w:tcPr>
          <w:p w14:paraId="44E7B866" w14:textId="77777777" w:rsidR="00A640C0" w:rsidRPr="00DF2645" w:rsidRDefault="00A640C0" w:rsidP="00FF5C22">
            <w:pPr>
              <w:pStyle w:val="Textoindependiente"/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0899F4E7" w14:textId="77777777" w:rsidR="00A640C0" w:rsidRPr="00DF2645" w:rsidRDefault="00A640C0" w:rsidP="00FF5C22">
            <w:pPr>
              <w:pStyle w:val="Textoindependiente"/>
            </w:pPr>
            <w:r w:rsidRPr="00DF2645">
              <w:t>Carteles y folletos informativos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554FF36" w14:textId="77777777" w:rsidR="00A640C0" w:rsidRPr="00DF2645" w:rsidRDefault="00A640C0" w:rsidP="00D5719D">
            <w:pPr>
              <w:pStyle w:val="Textoindependiente"/>
              <w:jc w:val="center"/>
            </w:pPr>
            <w:r w:rsidRPr="00DF2645">
              <w:t>79 y 80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8CF846B" w14:textId="77777777" w:rsidR="00A640C0" w:rsidRPr="00DF2645" w:rsidRDefault="00A640C0" w:rsidP="00D5719D">
            <w:pPr>
              <w:pStyle w:val="Textoindependiente"/>
              <w:jc w:val="center"/>
            </w:pPr>
            <w:r w:rsidRPr="00DF2645">
              <w:t>199, 201 a 203</w:t>
            </w:r>
          </w:p>
        </w:tc>
      </w:tr>
      <w:tr w:rsidR="00A640C0" w:rsidRPr="00D5719D" w14:paraId="4C1C9A51" w14:textId="77777777" w:rsidTr="00D5719D">
        <w:trPr>
          <w:trHeight w:val="104"/>
        </w:trPr>
        <w:tc>
          <w:tcPr>
            <w:tcW w:w="870" w:type="dxa"/>
            <w:shd w:val="clear" w:color="auto" w:fill="auto"/>
            <w:vAlign w:val="center"/>
          </w:tcPr>
          <w:p w14:paraId="4ED8F922" w14:textId="77777777" w:rsidR="00A640C0" w:rsidRPr="00DF2645" w:rsidRDefault="00A640C0" w:rsidP="00D5719D">
            <w:pPr>
              <w:pStyle w:val="Textoindependiente"/>
              <w:jc w:val="center"/>
            </w:pPr>
            <w:r w:rsidRPr="00DF2645">
              <w:t>34</w:t>
            </w:r>
          </w:p>
        </w:tc>
        <w:tc>
          <w:tcPr>
            <w:tcW w:w="973" w:type="dxa"/>
            <w:vMerge w:val="restart"/>
            <w:shd w:val="clear" w:color="auto" w:fill="auto"/>
            <w:vAlign w:val="center"/>
          </w:tcPr>
          <w:p w14:paraId="74DA7E7E" w14:textId="77777777" w:rsidR="00A640C0" w:rsidRPr="00DF2645" w:rsidRDefault="00A640C0" w:rsidP="00FF5C22">
            <w:pPr>
              <w:pStyle w:val="Textoindependiente"/>
            </w:pPr>
            <w:r w:rsidRPr="00DF2645">
              <w:t>Literatura</w:t>
            </w:r>
          </w:p>
        </w:tc>
        <w:tc>
          <w:tcPr>
            <w:tcW w:w="1559" w:type="dxa"/>
            <w:vMerge w:val="restart"/>
            <w:shd w:val="clear" w:color="auto" w:fill="auto"/>
            <w:vAlign w:val="center"/>
          </w:tcPr>
          <w:p w14:paraId="7D338C40" w14:textId="77777777" w:rsidR="00A640C0" w:rsidRPr="00DF2645" w:rsidRDefault="00A640C0" w:rsidP="00FF5C22">
            <w:pPr>
              <w:pStyle w:val="Textoindependiente"/>
            </w:pPr>
          </w:p>
          <w:p w14:paraId="3D98636B" w14:textId="77777777" w:rsidR="00A640C0" w:rsidRPr="00DF2645" w:rsidRDefault="00A640C0" w:rsidP="00FF5C22">
            <w:pPr>
              <w:pStyle w:val="Textoindependiente"/>
            </w:pPr>
            <w:r w:rsidRPr="00DF2645">
              <w:t>Creaciones y juegos con el lenguaje poético</w:t>
            </w:r>
          </w:p>
        </w:tc>
        <w:tc>
          <w:tcPr>
            <w:tcW w:w="1843" w:type="dxa"/>
            <w:vMerge w:val="restart"/>
            <w:shd w:val="clear" w:color="auto" w:fill="auto"/>
            <w:vAlign w:val="center"/>
          </w:tcPr>
          <w:p w14:paraId="1A2AD691" w14:textId="77777777" w:rsidR="00A640C0" w:rsidRPr="00DF2645" w:rsidRDefault="00A640C0" w:rsidP="00FF5C22">
            <w:pPr>
              <w:pStyle w:val="Textoindependiente"/>
            </w:pPr>
            <w:r w:rsidRPr="00DF2645">
              <w:t>Practica y crea trabalenguas y juegos de palabras (sopas de letras, trabalenguas, basta, calambures, jitanjáforas, paronomasias).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78763238" w14:textId="77777777" w:rsidR="00A640C0" w:rsidRPr="00DF2645" w:rsidRDefault="00A640C0" w:rsidP="00FF5C22">
            <w:pPr>
              <w:pStyle w:val="Textoindependiente"/>
            </w:pPr>
            <w:r w:rsidRPr="00DF2645">
              <w:t>Juegos de palabras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9717B5D" w14:textId="77777777" w:rsidR="00A640C0" w:rsidRPr="00DF2645" w:rsidRDefault="00A640C0" w:rsidP="00D5719D">
            <w:pPr>
              <w:pStyle w:val="Textoindependiente"/>
              <w:jc w:val="center"/>
            </w:pPr>
            <w:r w:rsidRPr="00DF2645">
              <w:t>81 y 82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19683B7" w14:textId="77777777" w:rsidR="00A640C0" w:rsidRPr="00DF2645" w:rsidRDefault="00A640C0" w:rsidP="00FF5C22">
            <w:pPr>
              <w:pStyle w:val="Textoindependiente"/>
            </w:pPr>
            <w:r w:rsidRPr="00DF2645">
              <w:t>207, 208 y 210</w:t>
            </w:r>
          </w:p>
          <w:p w14:paraId="4647D0A8" w14:textId="77777777" w:rsidR="00A640C0" w:rsidRPr="00DF2645" w:rsidRDefault="00A640C0" w:rsidP="00D5719D">
            <w:pPr>
              <w:pStyle w:val="Textoindependiente"/>
              <w:jc w:val="center"/>
            </w:pPr>
            <w:r w:rsidRPr="00DF2645">
              <w:t>a 212</w:t>
            </w:r>
          </w:p>
        </w:tc>
      </w:tr>
      <w:tr w:rsidR="00A640C0" w:rsidRPr="00D5719D" w14:paraId="392BB739" w14:textId="77777777" w:rsidTr="00D5719D">
        <w:trPr>
          <w:trHeight w:val="76"/>
        </w:trPr>
        <w:tc>
          <w:tcPr>
            <w:tcW w:w="870" w:type="dxa"/>
            <w:shd w:val="clear" w:color="auto" w:fill="auto"/>
            <w:vAlign w:val="center"/>
          </w:tcPr>
          <w:p w14:paraId="0058F4BD" w14:textId="77777777" w:rsidR="00A640C0" w:rsidRPr="00DF2645" w:rsidRDefault="00A640C0" w:rsidP="00D5719D">
            <w:pPr>
              <w:pStyle w:val="Textoindependiente"/>
              <w:jc w:val="center"/>
            </w:pPr>
            <w:r w:rsidRPr="00DF2645">
              <w:t>35</w:t>
            </w:r>
          </w:p>
        </w:tc>
        <w:tc>
          <w:tcPr>
            <w:tcW w:w="973" w:type="dxa"/>
            <w:vMerge/>
            <w:shd w:val="clear" w:color="auto" w:fill="auto"/>
            <w:vAlign w:val="center"/>
          </w:tcPr>
          <w:p w14:paraId="6FB1ABEE" w14:textId="77777777" w:rsidR="00A640C0" w:rsidRPr="00DF2645" w:rsidRDefault="00A640C0" w:rsidP="00FF5C22">
            <w:pPr>
              <w:pStyle w:val="Textoindependiente"/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14:paraId="0E1DCF4A" w14:textId="77777777" w:rsidR="00A640C0" w:rsidRPr="00DF2645" w:rsidRDefault="00A640C0" w:rsidP="00FF5C22">
            <w:pPr>
              <w:pStyle w:val="Textoindependiente"/>
            </w:pPr>
          </w:p>
        </w:tc>
        <w:tc>
          <w:tcPr>
            <w:tcW w:w="1843" w:type="dxa"/>
            <w:vMerge/>
            <w:shd w:val="clear" w:color="auto" w:fill="auto"/>
            <w:vAlign w:val="center"/>
          </w:tcPr>
          <w:p w14:paraId="28A5F51E" w14:textId="77777777" w:rsidR="00A640C0" w:rsidRPr="00DF2645" w:rsidRDefault="00A640C0" w:rsidP="00FF5C22">
            <w:pPr>
              <w:pStyle w:val="Textoindependiente"/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01B95253" w14:textId="77777777" w:rsidR="00A640C0" w:rsidRPr="00DF2645" w:rsidRDefault="00A640C0" w:rsidP="00FF5C22">
            <w:pPr>
              <w:pStyle w:val="Textoindependiente"/>
            </w:pPr>
            <w:r w:rsidRPr="00DF2645">
              <w:t>Homófonos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D97E623" w14:textId="77777777" w:rsidR="00A640C0" w:rsidRPr="00DF2645" w:rsidRDefault="00A640C0" w:rsidP="00D5719D">
            <w:pPr>
              <w:pStyle w:val="Textoindependiente"/>
              <w:jc w:val="center"/>
            </w:pPr>
            <w:r w:rsidRPr="00DF2645">
              <w:t>83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7649819" w14:textId="77777777" w:rsidR="00A640C0" w:rsidRPr="00DF2645" w:rsidRDefault="00A640C0" w:rsidP="00D5719D">
            <w:pPr>
              <w:pStyle w:val="Textoindependiente"/>
              <w:jc w:val="center"/>
            </w:pPr>
            <w:r w:rsidRPr="00DF2645">
              <w:t>214</w:t>
            </w:r>
          </w:p>
        </w:tc>
      </w:tr>
      <w:tr w:rsidR="00A17BE7" w:rsidRPr="00D5719D" w14:paraId="7690DE2C" w14:textId="77777777" w:rsidTr="00D20AFD">
        <w:trPr>
          <w:trHeight w:val="76"/>
        </w:trPr>
        <w:tc>
          <w:tcPr>
            <w:tcW w:w="870" w:type="dxa"/>
            <w:vMerge w:val="restart"/>
            <w:shd w:val="clear" w:color="auto" w:fill="auto"/>
          </w:tcPr>
          <w:p w14:paraId="5D20CBC3" w14:textId="77777777" w:rsidR="00A17BE7" w:rsidRDefault="00A17BE7" w:rsidP="00A17BE7">
            <w:pPr>
              <w:pStyle w:val="TableParagraph"/>
              <w:rPr>
                <w:b/>
                <w:sz w:val="18"/>
              </w:rPr>
            </w:pPr>
          </w:p>
          <w:p w14:paraId="4E35F1AC" w14:textId="77777777" w:rsidR="00A17BE7" w:rsidRDefault="00A17BE7" w:rsidP="00A17BE7">
            <w:pPr>
              <w:pStyle w:val="TableParagraph"/>
              <w:spacing w:before="10"/>
              <w:rPr>
                <w:b/>
                <w:sz w:val="14"/>
              </w:rPr>
            </w:pPr>
          </w:p>
          <w:p w14:paraId="06853AAA" w14:textId="77777777" w:rsidR="00A17BE7" w:rsidRPr="00DF2645" w:rsidRDefault="00A17BE7" w:rsidP="00A17BE7">
            <w:pPr>
              <w:pStyle w:val="Textoindependiente"/>
              <w:jc w:val="center"/>
            </w:pPr>
            <w:r>
              <w:rPr>
                <w:color w:val="231F20"/>
              </w:rPr>
              <w:t>36</w:t>
            </w:r>
          </w:p>
        </w:tc>
        <w:tc>
          <w:tcPr>
            <w:tcW w:w="973" w:type="dxa"/>
            <w:vMerge w:val="restart"/>
            <w:shd w:val="clear" w:color="auto" w:fill="auto"/>
          </w:tcPr>
          <w:p w14:paraId="402843CE" w14:textId="77777777" w:rsidR="00A17BE7" w:rsidRDefault="00A17BE7" w:rsidP="00A17BE7">
            <w:pPr>
              <w:pStyle w:val="TableParagraph"/>
              <w:spacing w:before="7"/>
              <w:rPr>
                <w:b/>
                <w:sz w:val="24"/>
              </w:rPr>
            </w:pPr>
          </w:p>
          <w:p w14:paraId="63BE0A94" w14:textId="77777777" w:rsidR="00A17BE7" w:rsidRPr="00DF2645" w:rsidRDefault="00A17BE7" w:rsidP="00A17BE7">
            <w:pPr>
              <w:pStyle w:val="Textoindependiente"/>
            </w:pPr>
            <w:r w:rsidRPr="009B33A0">
              <w:rPr>
                <w:color w:val="231F20"/>
                <w:w w:val="85"/>
              </w:rPr>
              <w:t>Participación</w:t>
            </w:r>
            <w:r>
              <w:rPr>
                <w:color w:val="231F20"/>
                <w:spacing w:val="1"/>
                <w:w w:val="90"/>
              </w:rPr>
              <w:t xml:space="preserve"> </w:t>
            </w:r>
            <w:r>
              <w:rPr>
                <w:color w:val="231F20"/>
              </w:rPr>
              <w:t>social</w:t>
            </w:r>
          </w:p>
        </w:tc>
        <w:tc>
          <w:tcPr>
            <w:tcW w:w="1559" w:type="dxa"/>
            <w:vMerge w:val="restart"/>
            <w:shd w:val="clear" w:color="auto" w:fill="auto"/>
          </w:tcPr>
          <w:p w14:paraId="0CA8BA51" w14:textId="77777777" w:rsidR="00A17BE7" w:rsidRDefault="00A17BE7" w:rsidP="00A17BE7">
            <w:pPr>
              <w:pStyle w:val="TableParagraph"/>
              <w:spacing w:before="4"/>
              <w:rPr>
                <w:b/>
                <w:sz w:val="16"/>
              </w:rPr>
            </w:pPr>
          </w:p>
          <w:p w14:paraId="40007424" w14:textId="77777777" w:rsidR="00A17BE7" w:rsidRPr="00DF2645" w:rsidRDefault="00A17BE7" w:rsidP="00A17BE7">
            <w:pPr>
              <w:pStyle w:val="Textoindependiente"/>
            </w:pPr>
            <w:r>
              <w:rPr>
                <w:color w:val="231F20"/>
                <w:w w:val="85"/>
              </w:rPr>
              <w:t>Reconocimiento de la</w:t>
            </w:r>
            <w:r>
              <w:rPr>
                <w:color w:val="231F20"/>
                <w:spacing w:val="1"/>
                <w:w w:val="85"/>
              </w:rPr>
              <w:t xml:space="preserve"> </w:t>
            </w:r>
            <w:r>
              <w:rPr>
                <w:color w:val="231F20"/>
                <w:w w:val="90"/>
              </w:rPr>
              <w:t>diversidad lingüística</w:t>
            </w:r>
            <w:r>
              <w:rPr>
                <w:color w:val="231F20"/>
                <w:spacing w:val="1"/>
                <w:w w:val="90"/>
              </w:rPr>
              <w:t xml:space="preserve"> </w:t>
            </w:r>
            <w:r>
              <w:rPr>
                <w:color w:val="231F20"/>
                <w:w w:val="90"/>
              </w:rPr>
              <w:t>y</w:t>
            </w:r>
            <w:r>
              <w:rPr>
                <w:color w:val="231F20"/>
                <w:spacing w:val="-10"/>
                <w:w w:val="90"/>
              </w:rPr>
              <w:t xml:space="preserve"> </w:t>
            </w:r>
            <w:r>
              <w:rPr>
                <w:color w:val="231F20"/>
                <w:w w:val="90"/>
              </w:rPr>
              <w:t>cultural</w:t>
            </w:r>
          </w:p>
        </w:tc>
        <w:tc>
          <w:tcPr>
            <w:tcW w:w="1843" w:type="dxa"/>
            <w:vMerge w:val="restart"/>
            <w:shd w:val="clear" w:color="auto" w:fill="auto"/>
          </w:tcPr>
          <w:p w14:paraId="6C746430" w14:textId="77777777" w:rsidR="00A17BE7" w:rsidRDefault="00A17BE7" w:rsidP="00A17BE7">
            <w:pPr>
              <w:pStyle w:val="TableParagraph"/>
              <w:spacing w:before="4"/>
              <w:rPr>
                <w:b/>
                <w:sz w:val="16"/>
              </w:rPr>
            </w:pPr>
          </w:p>
          <w:p w14:paraId="483480D8" w14:textId="77777777" w:rsidR="00A17BE7" w:rsidRPr="00DF2645" w:rsidRDefault="00A17BE7" w:rsidP="00A17BE7">
            <w:pPr>
              <w:pStyle w:val="Textoindependiente"/>
            </w:pPr>
            <w:r>
              <w:rPr>
                <w:color w:val="231F20"/>
                <w:w w:val="85"/>
              </w:rPr>
              <w:t>Explora el vocabulario de</w:t>
            </w:r>
            <w:r>
              <w:rPr>
                <w:color w:val="231F20"/>
                <w:spacing w:val="1"/>
                <w:w w:val="85"/>
              </w:rPr>
              <w:t xml:space="preserve"> </w:t>
            </w:r>
            <w:r>
              <w:rPr>
                <w:color w:val="231F20"/>
                <w:w w:val="85"/>
              </w:rPr>
              <w:t>varias generaciones en la</w:t>
            </w:r>
            <w:r>
              <w:rPr>
                <w:color w:val="231F20"/>
                <w:spacing w:val="1"/>
                <w:w w:val="85"/>
              </w:rPr>
              <w:t xml:space="preserve"> </w:t>
            </w:r>
            <w:r>
              <w:rPr>
                <w:color w:val="231F20"/>
              </w:rPr>
              <w:t>localidad.</w:t>
            </w:r>
          </w:p>
        </w:tc>
        <w:tc>
          <w:tcPr>
            <w:tcW w:w="1985" w:type="dxa"/>
            <w:shd w:val="clear" w:color="auto" w:fill="auto"/>
          </w:tcPr>
          <w:p w14:paraId="213FBE9B" w14:textId="77777777" w:rsidR="00A17BE7" w:rsidRPr="00DF2645" w:rsidRDefault="00A17BE7" w:rsidP="00A17BE7">
            <w:pPr>
              <w:pStyle w:val="Textoindependiente"/>
            </w:pPr>
            <w:r>
              <w:rPr>
                <w:color w:val="231F20"/>
                <w:w w:val="85"/>
              </w:rPr>
              <w:t>Variantes</w:t>
            </w:r>
            <w:r>
              <w:rPr>
                <w:color w:val="231F20"/>
                <w:spacing w:val="1"/>
                <w:w w:val="85"/>
              </w:rPr>
              <w:t xml:space="preserve"> </w:t>
            </w:r>
            <w:r>
              <w:rPr>
                <w:color w:val="231F20"/>
                <w:w w:val="85"/>
              </w:rPr>
              <w:t>geográficas</w:t>
            </w:r>
            <w:r>
              <w:rPr>
                <w:color w:val="231F20"/>
                <w:spacing w:val="1"/>
                <w:w w:val="85"/>
              </w:rPr>
              <w:t xml:space="preserve"> </w:t>
            </w:r>
            <w:r>
              <w:rPr>
                <w:color w:val="231F20"/>
                <w:w w:val="85"/>
              </w:rPr>
              <w:t>del</w:t>
            </w:r>
            <w:r>
              <w:rPr>
                <w:color w:val="231F20"/>
                <w:spacing w:val="4"/>
                <w:w w:val="85"/>
              </w:rPr>
              <w:t xml:space="preserve"> </w:t>
            </w:r>
            <w:r>
              <w:rPr>
                <w:color w:val="231F20"/>
                <w:w w:val="85"/>
              </w:rPr>
              <w:t>español</w:t>
            </w:r>
            <w:r>
              <w:rPr>
                <w:color w:val="231F20"/>
                <w:spacing w:val="4"/>
                <w:w w:val="85"/>
              </w:rPr>
              <w:t xml:space="preserve"> </w:t>
            </w:r>
            <w:r>
              <w:rPr>
                <w:color w:val="231F20"/>
                <w:w w:val="85"/>
              </w:rPr>
              <w:t>de</w:t>
            </w:r>
            <w:r>
              <w:rPr>
                <w:color w:val="231F20"/>
                <w:spacing w:val="5"/>
                <w:w w:val="85"/>
              </w:rPr>
              <w:t xml:space="preserve"> </w:t>
            </w:r>
            <w:r>
              <w:rPr>
                <w:color w:val="231F20"/>
                <w:w w:val="85"/>
              </w:rPr>
              <w:t>México</w:t>
            </w:r>
          </w:p>
        </w:tc>
        <w:tc>
          <w:tcPr>
            <w:tcW w:w="992" w:type="dxa"/>
            <w:shd w:val="clear" w:color="auto" w:fill="auto"/>
          </w:tcPr>
          <w:p w14:paraId="257FF582" w14:textId="77777777" w:rsidR="00A17BE7" w:rsidRPr="00DF2645" w:rsidRDefault="00A17BE7" w:rsidP="00A17BE7">
            <w:pPr>
              <w:pStyle w:val="Textoindependiente"/>
              <w:jc w:val="center"/>
            </w:pPr>
            <w:r>
              <w:rPr>
                <w:color w:val="231F20"/>
              </w:rPr>
              <w:t>84</w:t>
            </w:r>
          </w:p>
        </w:tc>
        <w:tc>
          <w:tcPr>
            <w:tcW w:w="1276" w:type="dxa"/>
            <w:shd w:val="clear" w:color="auto" w:fill="auto"/>
          </w:tcPr>
          <w:p w14:paraId="38FA54B8" w14:textId="77777777" w:rsidR="00A17BE7" w:rsidRPr="00DF2645" w:rsidRDefault="00A17BE7" w:rsidP="00A17BE7">
            <w:pPr>
              <w:pStyle w:val="Textoindependiente"/>
              <w:jc w:val="center"/>
            </w:pPr>
            <w:r>
              <w:rPr>
                <w:color w:val="231F20"/>
              </w:rPr>
              <w:t>219</w:t>
            </w:r>
          </w:p>
        </w:tc>
      </w:tr>
      <w:tr w:rsidR="00A17BE7" w:rsidRPr="00D5719D" w14:paraId="218FD293" w14:textId="77777777" w:rsidTr="00D20AFD">
        <w:trPr>
          <w:trHeight w:val="76"/>
        </w:trPr>
        <w:tc>
          <w:tcPr>
            <w:tcW w:w="870" w:type="dxa"/>
            <w:vMerge/>
            <w:shd w:val="clear" w:color="auto" w:fill="auto"/>
            <w:vAlign w:val="center"/>
          </w:tcPr>
          <w:p w14:paraId="2EA83B31" w14:textId="77777777" w:rsidR="00A17BE7" w:rsidRPr="00DF2645" w:rsidRDefault="00A17BE7" w:rsidP="00A17BE7">
            <w:pPr>
              <w:pStyle w:val="Textoindependiente"/>
              <w:jc w:val="center"/>
            </w:pPr>
          </w:p>
        </w:tc>
        <w:tc>
          <w:tcPr>
            <w:tcW w:w="973" w:type="dxa"/>
            <w:vMerge/>
            <w:shd w:val="clear" w:color="auto" w:fill="auto"/>
            <w:vAlign w:val="center"/>
          </w:tcPr>
          <w:p w14:paraId="06F38E5C" w14:textId="77777777" w:rsidR="00A17BE7" w:rsidRPr="00DF2645" w:rsidRDefault="00A17BE7" w:rsidP="00A17BE7">
            <w:pPr>
              <w:pStyle w:val="Textoindependiente"/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14:paraId="48A924CE" w14:textId="77777777" w:rsidR="00A17BE7" w:rsidRPr="00DF2645" w:rsidRDefault="00A17BE7" w:rsidP="00A17BE7">
            <w:pPr>
              <w:pStyle w:val="Textoindependiente"/>
            </w:pPr>
          </w:p>
        </w:tc>
        <w:tc>
          <w:tcPr>
            <w:tcW w:w="1843" w:type="dxa"/>
            <w:vMerge/>
            <w:shd w:val="clear" w:color="auto" w:fill="auto"/>
            <w:vAlign w:val="center"/>
          </w:tcPr>
          <w:p w14:paraId="1BF5D452" w14:textId="77777777" w:rsidR="00A17BE7" w:rsidRPr="00DF2645" w:rsidRDefault="00A17BE7" w:rsidP="00A17BE7">
            <w:pPr>
              <w:pStyle w:val="Textoindependiente"/>
            </w:pPr>
          </w:p>
        </w:tc>
        <w:tc>
          <w:tcPr>
            <w:tcW w:w="1985" w:type="dxa"/>
            <w:shd w:val="clear" w:color="auto" w:fill="auto"/>
          </w:tcPr>
          <w:p w14:paraId="40DF0D54" w14:textId="77777777" w:rsidR="00A17BE7" w:rsidRPr="00DF2645" w:rsidRDefault="00A17BE7" w:rsidP="00A17BE7">
            <w:pPr>
              <w:pStyle w:val="Textoindependiente"/>
            </w:pPr>
            <w:r>
              <w:rPr>
                <w:color w:val="231F20"/>
                <w:w w:val="90"/>
              </w:rPr>
              <w:t>Diversidad</w:t>
            </w:r>
            <w:r>
              <w:rPr>
                <w:color w:val="231F20"/>
                <w:spacing w:val="12"/>
                <w:w w:val="90"/>
              </w:rPr>
              <w:t xml:space="preserve"> </w:t>
            </w:r>
            <w:r>
              <w:rPr>
                <w:color w:val="231F20"/>
                <w:w w:val="90"/>
              </w:rPr>
              <w:t>lingüística</w:t>
            </w:r>
            <w:r>
              <w:rPr>
                <w:color w:val="231F20"/>
                <w:spacing w:val="-37"/>
                <w:w w:val="90"/>
              </w:rPr>
              <w:t xml:space="preserve"> </w:t>
            </w:r>
            <w:r>
              <w:rPr>
                <w:color w:val="231F20"/>
                <w:w w:val="90"/>
              </w:rPr>
              <w:t>en</w:t>
            </w:r>
            <w:r>
              <w:rPr>
                <w:color w:val="231F20"/>
                <w:spacing w:val="-8"/>
                <w:w w:val="90"/>
              </w:rPr>
              <w:t xml:space="preserve"> </w:t>
            </w:r>
            <w:r>
              <w:rPr>
                <w:color w:val="231F20"/>
                <w:w w:val="90"/>
              </w:rPr>
              <w:t>función</w:t>
            </w:r>
            <w:r>
              <w:rPr>
                <w:color w:val="231F20"/>
                <w:spacing w:val="-8"/>
                <w:w w:val="90"/>
              </w:rPr>
              <w:t xml:space="preserve"> </w:t>
            </w:r>
            <w:r>
              <w:rPr>
                <w:color w:val="231F20"/>
                <w:w w:val="90"/>
              </w:rPr>
              <w:t>de</w:t>
            </w:r>
            <w:r>
              <w:rPr>
                <w:color w:val="231F20"/>
                <w:spacing w:val="-8"/>
                <w:w w:val="90"/>
              </w:rPr>
              <w:t xml:space="preserve"> </w:t>
            </w:r>
            <w:r>
              <w:rPr>
                <w:color w:val="231F20"/>
                <w:w w:val="90"/>
              </w:rPr>
              <w:t>la</w:t>
            </w:r>
            <w:r>
              <w:rPr>
                <w:color w:val="231F20"/>
                <w:spacing w:val="-8"/>
                <w:w w:val="90"/>
              </w:rPr>
              <w:t xml:space="preserve"> </w:t>
            </w:r>
            <w:r>
              <w:rPr>
                <w:color w:val="231F20"/>
                <w:w w:val="90"/>
              </w:rPr>
              <w:t>edad</w:t>
            </w:r>
          </w:p>
        </w:tc>
        <w:tc>
          <w:tcPr>
            <w:tcW w:w="992" w:type="dxa"/>
            <w:shd w:val="clear" w:color="auto" w:fill="auto"/>
          </w:tcPr>
          <w:p w14:paraId="480F2A8E" w14:textId="77777777" w:rsidR="00A17BE7" w:rsidRPr="00DF2645" w:rsidRDefault="00A17BE7" w:rsidP="00A17BE7">
            <w:pPr>
              <w:pStyle w:val="Textoindependiente"/>
              <w:jc w:val="center"/>
            </w:pPr>
            <w:r>
              <w:rPr>
                <w:color w:val="231F20"/>
                <w:w w:val="85"/>
              </w:rPr>
              <w:t>85</w:t>
            </w:r>
            <w:r>
              <w:rPr>
                <w:color w:val="231F20"/>
                <w:spacing w:val="-4"/>
                <w:w w:val="85"/>
              </w:rPr>
              <w:t xml:space="preserve"> </w:t>
            </w:r>
            <w:r>
              <w:rPr>
                <w:color w:val="231F20"/>
                <w:w w:val="85"/>
              </w:rPr>
              <w:t>y</w:t>
            </w:r>
            <w:r>
              <w:rPr>
                <w:color w:val="231F20"/>
                <w:spacing w:val="-4"/>
                <w:w w:val="85"/>
              </w:rPr>
              <w:t xml:space="preserve"> </w:t>
            </w:r>
            <w:r>
              <w:rPr>
                <w:color w:val="231F20"/>
                <w:w w:val="85"/>
              </w:rPr>
              <w:t>86</w:t>
            </w:r>
          </w:p>
        </w:tc>
        <w:tc>
          <w:tcPr>
            <w:tcW w:w="1276" w:type="dxa"/>
            <w:shd w:val="clear" w:color="auto" w:fill="auto"/>
          </w:tcPr>
          <w:p w14:paraId="08E057AA" w14:textId="77777777" w:rsidR="00A17BE7" w:rsidRPr="00DF2645" w:rsidRDefault="00A17BE7" w:rsidP="00A17BE7">
            <w:pPr>
              <w:pStyle w:val="Textoindependiente"/>
              <w:jc w:val="center"/>
            </w:pPr>
            <w:r>
              <w:rPr>
                <w:color w:val="231F20"/>
                <w:w w:val="85"/>
              </w:rPr>
              <w:t>220</w:t>
            </w:r>
            <w:r>
              <w:rPr>
                <w:color w:val="231F20"/>
                <w:spacing w:val="-4"/>
                <w:w w:val="85"/>
              </w:rPr>
              <w:t xml:space="preserve"> </w:t>
            </w:r>
            <w:r>
              <w:rPr>
                <w:color w:val="231F20"/>
                <w:w w:val="85"/>
              </w:rPr>
              <w:t>a</w:t>
            </w:r>
            <w:r>
              <w:rPr>
                <w:color w:val="231F20"/>
                <w:spacing w:val="-3"/>
                <w:w w:val="85"/>
              </w:rPr>
              <w:t xml:space="preserve"> </w:t>
            </w:r>
            <w:r>
              <w:rPr>
                <w:color w:val="231F20"/>
                <w:w w:val="85"/>
              </w:rPr>
              <w:t>223</w:t>
            </w:r>
          </w:p>
        </w:tc>
      </w:tr>
    </w:tbl>
    <w:p w14:paraId="258E25A0" w14:textId="77777777" w:rsidR="00A640C0" w:rsidRDefault="00A640C0"/>
    <w:p w14:paraId="594624E5" w14:textId="77777777" w:rsidR="00C452B5" w:rsidRDefault="00C452B5"/>
    <w:p w14:paraId="730240C0" w14:textId="77777777" w:rsidR="00C452B5" w:rsidRDefault="00C452B5"/>
    <w:p w14:paraId="387B049B" w14:textId="77777777" w:rsidR="00C452B5" w:rsidRDefault="00C452B5"/>
    <w:p w14:paraId="626C75B7" w14:textId="77777777" w:rsidR="00C452B5" w:rsidRDefault="00C452B5"/>
    <w:p w14:paraId="75ECCB4A" w14:textId="77777777" w:rsidR="00C452B5" w:rsidRDefault="00C452B5"/>
    <w:p w14:paraId="183FBF9C" w14:textId="77777777" w:rsidR="00C452B5" w:rsidRDefault="00C452B5"/>
    <w:p w14:paraId="60A68289" w14:textId="77777777" w:rsidR="00C452B5" w:rsidRDefault="00C452B5"/>
    <w:p w14:paraId="6EEAAAD1" w14:textId="77777777" w:rsidR="00C452B5" w:rsidRDefault="00C452B5"/>
    <w:p w14:paraId="3BA80717" w14:textId="77777777" w:rsidR="00C452B5" w:rsidRDefault="00C452B5"/>
    <w:p w14:paraId="3824DE3D" w14:textId="77777777" w:rsidR="00C452B5" w:rsidRDefault="00C452B5"/>
    <w:p w14:paraId="796E9EAD" w14:textId="77777777" w:rsidR="00C452B5" w:rsidRDefault="00C452B5"/>
    <w:p w14:paraId="23CA4EDB" w14:textId="77777777" w:rsidR="00C452B5" w:rsidRDefault="00C452B5"/>
    <w:p w14:paraId="233FF2B7" w14:textId="77777777" w:rsidR="00C452B5" w:rsidRDefault="00C452B5"/>
    <w:p w14:paraId="674F1113" w14:textId="77777777" w:rsidR="00C452B5" w:rsidRDefault="00C452B5"/>
    <w:p w14:paraId="5F4EE163" w14:textId="77777777" w:rsidR="00C452B5" w:rsidRPr="00D5719D" w:rsidRDefault="00C452B5" w:rsidP="00C452B5">
      <w:pPr>
        <w:pStyle w:val="Materia"/>
        <w:rPr>
          <w:color w:val="9B2683"/>
        </w:rPr>
      </w:pPr>
      <w:r>
        <w:rPr>
          <w:color w:val="9B2683"/>
        </w:rPr>
        <w:lastRenderedPageBreak/>
        <w:t>Matemáticas</w:t>
      </w:r>
    </w:p>
    <w:p w14:paraId="70298AD9" w14:textId="77777777" w:rsidR="00C452B5" w:rsidRDefault="00C452B5" w:rsidP="00C452B5">
      <w:pPr>
        <w:pStyle w:val="Ttulo2"/>
        <w:ind w:left="851"/>
      </w:pPr>
    </w:p>
    <w:p w14:paraId="04C098A7" w14:textId="77777777" w:rsidR="00C452B5" w:rsidRPr="00D5719D" w:rsidRDefault="00C452B5" w:rsidP="00C452B5">
      <w:pPr>
        <w:pStyle w:val="Ttulo2"/>
        <w:ind w:left="0"/>
        <w:rPr>
          <w:color w:val="64B545"/>
        </w:rPr>
      </w:pPr>
      <w:r w:rsidRPr="00D5719D">
        <w:rPr>
          <w:color w:val="64B545"/>
        </w:rPr>
        <w:t>Primer periodo</w:t>
      </w:r>
    </w:p>
    <w:p w14:paraId="6BACEED8" w14:textId="77777777" w:rsidR="00C452B5" w:rsidRDefault="00C452B5"/>
    <w:tbl>
      <w:tblPr>
        <w:tblW w:w="9699" w:type="dxa"/>
        <w:tblInd w:w="10" w:type="dxa"/>
        <w:tblBorders>
          <w:top w:val="single" w:sz="8" w:space="0" w:color="6DB047"/>
          <w:left w:val="single" w:sz="8" w:space="0" w:color="6DB047"/>
          <w:bottom w:val="single" w:sz="8" w:space="0" w:color="6DB047"/>
          <w:right w:val="single" w:sz="8" w:space="0" w:color="6DB047"/>
          <w:insideH w:val="single" w:sz="8" w:space="0" w:color="6DB047"/>
          <w:insideV w:val="single" w:sz="8" w:space="0" w:color="6DB047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91"/>
        <w:gridCol w:w="1418"/>
        <w:gridCol w:w="1418"/>
        <w:gridCol w:w="2674"/>
        <w:gridCol w:w="1774"/>
        <w:gridCol w:w="941"/>
        <w:gridCol w:w="883"/>
      </w:tblGrid>
      <w:tr w:rsidR="00B12807" w14:paraId="2ED2437C" w14:textId="77777777" w:rsidTr="00E1150C">
        <w:trPr>
          <w:trHeight w:val="491"/>
        </w:trPr>
        <w:tc>
          <w:tcPr>
            <w:tcW w:w="591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B834C2"/>
          </w:tcPr>
          <w:p w14:paraId="6453CCCD" w14:textId="77777777" w:rsidR="00C452B5" w:rsidRPr="00E1150C" w:rsidRDefault="00C452B5" w:rsidP="00E1150C">
            <w:pPr>
              <w:pStyle w:val="TableParagraph"/>
              <w:spacing w:before="147"/>
              <w:ind w:left="60" w:right="40"/>
              <w:jc w:val="center"/>
              <w:rPr>
                <w:b/>
                <w:sz w:val="18"/>
              </w:rPr>
            </w:pPr>
            <w:r w:rsidRPr="00E1150C">
              <w:rPr>
                <w:b/>
                <w:color w:val="FFFFFF"/>
                <w:sz w:val="18"/>
              </w:rPr>
              <w:t>Sem.</w:t>
            </w:r>
          </w:p>
        </w:tc>
        <w:tc>
          <w:tcPr>
            <w:tcW w:w="141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B834C2"/>
          </w:tcPr>
          <w:p w14:paraId="7DE4C9E2" w14:textId="77777777" w:rsidR="00C452B5" w:rsidRPr="00E1150C" w:rsidRDefault="00C452B5" w:rsidP="00E1150C">
            <w:pPr>
              <w:pStyle w:val="TableParagraph"/>
              <w:spacing w:before="147"/>
              <w:ind w:left="476" w:right="455"/>
              <w:jc w:val="center"/>
              <w:rPr>
                <w:b/>
                <w:sz w:val="18"/>
              </w:rPr>
            </w:pPr>
            <w:r w:rsidRPr="00E1150C">
              <w:rPr>
                <w:b/>
                <w:color w:val="FFFFFF"/>
                <w:w w:val="95"/>
                <w:sz w:val="18"/>
              </w:rPr>
              <w:t>Eje</w:t>
            </w:r>
          </w:p>
        </w:tc>
        <w:tc>
          <w:tcPr>
            <w:tcW w:w="141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B834C2"/>
          </w:tcPr>
          <w:p w14:paraId="4D21D524" w14:textId="77777777" w:rsidR="00C452B5" w:rsidRPr="00E1150C" w:rsidRDefault="00C452B5" w:rsidP="00E1150C">
            <w:pPr>
              <w:pStyle w:val="TableParagraph"/>
              <w:spacing w:before="147"/>
              <w:ind w:left="476" w:right="454"/>
              <w:jc w:val="center"/>
              <w:rPr>
                <w:b/>
                <w:sz w:val="18"/>
              </w:rPr>
            </w:pPr>
            <w:r w:rsidRPr="00E1150C">
              <w:rPr>
                <w:b/>
                <w:color w:val="FFFFFF"/>
                <w:w w:val="90"/>
                <w:sz w:val="18"/>
              </w:rPr>
              <w:t>Tema</w:t>
            </w:r>
          </w:p>
        </w:tc>
        <w:tc>
          <w:tcPr>
            <w:tcW w:w="2674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B834C2"/>
          </w:tcPr>
          <w:p w14:paraId="25FAB19A" w14:textId="77777777" w:rsidR="00C452B5" w:rsidRPr="00E1150C" w:rsidRDefault="00C452B5" w:rsidP="00E1150C">
            <w:pPr>
              <w:pStyle w:val="TableParagraph"/>
              <w:spacing w:before="147"/>
              <w:ind w:left="451"/>
              <w:rPr>
                <w:b/>
                <w:sz w:val="18"/>
              </w:rPr>
            </w:pPr>
            <w:r w:rsidRPr="00E1150C">
              <w:rPr>
                <w:b/>
                <w:color w:val="FFFFFF"/>
                <w:w w:val="85"/>
                <w:sz w:val="18"/>
              </w:rPr>
              <w:t>Aprendizajes</w:t>
            </w:r>
            <w:r w:rsidRPr="00E1150C">
              <w:rPr>
                <w:b/>
                <w:color w:val="FFFFFF"/>
                <w:spacing w:val="-2"/>
                <w:w w:val="85"/>
                <w:sz w:val="18"/>
              </w:rPr>
              <w:t xml:space="preserve"> </w:t>
            </w:r>
            <w:r w:rsidRPr="00E1150C">
              <w:rPr>
                <w:b/>
                <w:color w:val="FFFFFF"/>
                <w:w w:val="85"/>
                <w:sz w:val="18"/>
              </w:rPr>
              <w:t>esperados</w:t>
            </w:r>
          </w:p>
        </w:tc>
        <w:tc>
          <w:tcPr>
            <w:tcW w:w="1774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B834C2"/>
          </w:tcPr>
          <w:p w14:paraId="1D7C2D86" w14:textId="77777777" w:rsidR="00C452B5" w:rsidRPr="00E1150C" w:rsidRDefault="00C452B5" w:rsidP="00E1150C">
            <w:pPr>
              <w:pStyle w:val="TableParagraph"/>
              <w:spacing w:before="147"/>
              <w:ind w:left="222"/>
              <w:rPr>
                <w:rFonts w:ascii="Arial-BoldItalicMT" w:hAnsi="Arial-BoldItalicMT"/>
                <w:b/>
                <w:i/>
                <w:sz w:val="18"/>
              </w:rPr>
            </w:pPr>
            <w:r w:rsidRPr="00E1150C">
              <w:rPr>
                <w:b/>
                <w:color w:val="FFFFFF"/>
                <w:w w:val="80"/>
                <w:sz w:val="18"/>
              </w:rPr>
              <w:t>Lección</w:t>
            </w:r>
            <w:r w:rsidRPr="00E1150C">
              <w:rPr>
                <w:b/>
                <w:color w:val="FFFFFF"/>
                <w:spacing w:val="18"/>
                <w:w w:val="80"/>
                <w:sz w:val="18"/>
              </w:rPr>
              <w:t xml:space="preserve"> </w:t>
            </w:r>
            <w:r w:rsidRPr="00E1150C">
              <w:rPr>
                <w:rFonts w:ascii="Arial-BoldItalicMT" w:hAnsi="Arial-BoldItalicMT"/>
                <w:b/>
                <w:i/>
                <w:color w:val="FFFFFF"/>
                <w:w w:val="80"/>
                <w:sz w:val="18"/>
              </w:rPr>
              <w:t>Aplicados</w:t>
            </w:r>
          </w:p>
        </w:tc>
        <w:tc>
          <w:tcPr>
            <w:tcW w:w="941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B834C2"/>
          </w:tcPr>
          <w:p w14:paraId="3FEB3995" w14:textId="77777777" w:rsidR="00C452B5" w:rsidRPr="00E1150C" w:rsidRDefault="00C452B5" w:rsidP="00E1150C">
            <w:pPr>
              <w:pStyle w:val="TableParagraph"/>
              <w:spacing w:before="42"/>
              <w:ind w:left="177"/>
              <w:rPr>
                <w:b/>
                <w:sz w:val="18"/>
              </w:rPr>
            </w:pPr>
            <w:r w:rsidRPr="00E1150C">
              <w:rPr>
                <w:b/>
                <w:color w:val="FFFFFF"/>
                <w:w w:val="95"/>
                <w:sz w:val="18"/>
              </w:rPr>
              <w:t>Páginas</w:t>
            </w:r>
          </w:p>
          <w:p w14:paraId="3E0CE30B" w14:textId="77777777" w:rsidR="00C452B5" w:rsidRPr="00E1150C" w:rsidRDefault="00C452B5" w:rsidP="00E1150C">
            <w:pPr>
              <w:pStyle w:val="TableParagraph"/>
              <w:spacing w:before="3"/>
              <w:ind w:left="112"/>
              <w:rPr>
                <w:rFonts w:ascii="Arial-BoldItalicMT"/>
                <w:b/>
                <w:i/>
                <w:sz w:val="18"/>
              </w:rPr>
            </w:pPr>
            <w:r w:rsidRPr="00E1150C">
              <w:rPr>
                <w:rFonts w:ascii="Arial-BoldItalicMT"/>
                <w:b/>
                <w:i/>
                <w:color w:val="FFFFFF"/>
                <w:w w:val="90"/>
                <w:sz w:val="18"/>
              </w:rPr>
              <w:t>Aplicados</w:t>
            </w:r>
          </w:p>
        </w:tc>
        <w:tc>
          <w:tcPr>
            <w:tcW w:w="883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B834C2"/>
          </w:tcPr>
          <w:p w14:paraId="0F6EF5A4" w14:textId="77777777" w:rsidR="00C452B5" w:rsidRPr="00E1150C" w:rsidRDefault="00C452B5" w:rsidP="00E1150C">
            <w:pPr>
              <w:pStyle w:val="TableParagraph"/>
              <w:spacing w:before="42" w:line="242" w:lineRule="auto"/>
              <w:ind w:left="116" w:firstLine="32"/>
              <w:rPr>
                <w:b/>
                <w:sz w:val="18"/>
              </w:rPr>
            </w:pPr>
            <w:r w:rsidRPr="00E1150C">
              <w:rPr>
                <w:b/>
                <w:color w:val="FFFFFF"/>
                <w:w w:val="85"/>
                <w:sz w:val="18"/>
              </w:rPr>
              <w:t>Páginas</w:t>
            </w:r>
            <w:r w:rsidRPr="00E1150C">
              <w:rPr>
                <w:b/>
                <w:color w:val="FFFFFF"/>
                <w:spacing w:val="-40"/>
                <w:w w:val="85"/>
                <w:sz w:val="18"/>
              </w:rPr>
              <w:t xml:space="preserve"> </w:t>
            </w:r>
            <w:r w:rsidRPr="00E1150C">
              <w:rPr>
                <w:b/>
                <w:color w:val="FFFFFF"/>
                <w:spacing w:val="-1"/>
                <w:w w:val="80"/>
                <w:sz w:val="18"/>
              </w:rPr>
              <w:t>libro</w:t>
            </w:r>
            <w:r w:rsidRPr="00E1150C">
              <w:rPr>
                <w:b/>
                <w:color w:val="FFFFFF"/>
                <w:w w:val="80"/>
                <w:sz w:val="18"/>
              </w:rPr>
              <w:t xml:space="preserve"> SEP</w:t>
            </w:r>
          </w:p>
        </w:tc>
      </w:tr>
      <w:tr w:rsidR="00C452B5" w14:paraId="7ABDB15E" w14:textId="77777777" w:rsidTr="00E1150C">
        <w:trPr>
          <w:trHeight w:val="273"/>
        </w:trPr>
        <w:tc>
          <w:tcPr>
            <w:tcW w:w="591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373BAA5" w14:textId="77777777" w:rsidR="00C452B5" w:rsidRPr="00E1150C" w:rsidRDefault="00C452B5" w:rsidP="00E1150C">
            <w:pPr>
              <w:pStyle w:val="TableParagraph"/>
              <w:spacing w:before="48"/>
              <w:ind w:left="20"/>
              <w:jc w:val="center"/>
              <w:rPr>
                <w:sz w:val="16"/>
              </w:rPr>
            </w:pPr>
            <w:r w:rsidRPr="00E1150C">
              <w:rPr>
                <w:color w:val="231F20"/>
                <w:w w:val="89"/>
                <w:sz w:val="16"/>
              </w:rPr>
              <w:t>1</w:t>
            </w:r>
          </w:p>
        </w:tc>
        <w:tc>
          <w:tcPr>
            <w:tcW w:w="1418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19CC3A8A" w14:textId="77777777" w:rsidR="00C452B5" w:rsidRPr="00E1150C" w:rsidRDefault="00C452B5" w:rsidP="00D20AFD">
            <w:pPr>
              <w:pStyle w:val="TableParagraph"/>
              <w:rPr>
                <w:b/>
                <w:sz w:val="18"/>
              </w:rPr>
            </w:pPr>
          </w:p>
          <w:p w14:paraId="4AEE7781" w14:textId="77777777" w:rsidR="00C452B5" w:rsidRPr="00E1150C" w:rsidRDefault="00C452B5" w:rsidP="00D20AFD">
            <w:pPr>
              <w:pStyle w:val="TableParagraph"/>
              <w:rPr>
                <w:b/>
                <w:sz w:val="18"/>
              </w:rPr>
            </w:pPr>
          </w:p>
          <w:p w14:paraId="396B729F" w14:textId="77777777" w:rsidR="00C452B5" w:rsidRPr="00E1150C" w:rsidRDefault="00C452B5" w:rsidP="00D20AFD">
            <w:pPr>
              <w:pStyle w:val="TableParagraph"/>
              <w:rPr>
                <w:b/>
                <w:sz w:val="18"/>
              </w:rPr>
            </w:pPr>
          </w:p>
          <w:p w14:paraId="6A1900AC" w14:textId="77777777" w:rsidR="00C452B5" w:rsidRPr="00E1150C" w:rsidRDefault="00C452B5" w:rsidP="00D20AFD">
            <w:pPr>
              <w:pStyle w:val="TableParagraph"/>
              <w:rPr>
                <w:b/>
                <w:sz w:val="18"/>
              </w:rPr>
            </w:pPr>
          </w:p>
          <w:p w14:paraId="5C3BA831" w14:textId="77777777" w:rsidR="00C452B5" w:rsidRPr="00E1150C" w:rsidRDefault="00C452B5" w:rsidP="00D20AFD">
            <w:pPr>
              <w:pStyle w:val="TableParagraph"/>
              <w:rPr>
                <w:b/>
                <w:sz w:val="18"/>
              </w:rPr>
            </w:pPr>
          </w:p>
          <w:p w14:paraId="77B0343E" w14:textId="77777777" w:rsidR="00C452B5" w:rsidRPr="00E1150C" w:rsidRDefault="00C452B5" w:rsidP="00D20AFD">
            <w:pPr>
              <w:pStyle w:val="TableParagraph"/>
              <w:rPr>
                <w:b/>
                <w:sz w:val="19"/>
              </w:rPr>
            </w:pPr>
          </w:p>
          <w:p w14:paraId="3DD12390" w14:textId="77777777" w:rsidR="00C452B5" w:rsidRPr="00E1150C" w:rsidRDefault="00C452B5" w:rsidP="00E1150C">
            <w:pPr>
              <w:pStyle w:val="TableParagraph"/>
              <w:spacing w:line="247" w:lineRule="auto"/>
              <w:ind w:left="85" w:right="182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Sentido numérico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y pensamiento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sz w:val="16"/>
              </w:rPr>
              <w:t>algebraico</w:t>
            </w:r>
          </w:p>
        </w:tc>
        <w:tc>
          <w:tcPr>
            <w:tcW w:w="1418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1B4E1AAA" w14:textId="77777777" w:rsidR="00C452B5" w:rsidRPr="00E1150C" w:rsidRDefault="00C452B5" w:rsidP="00E1150C">
            <w:pPr>
              <w:pStyle w:val="TableParagraph"/>
              <w:spacing w:before="5"/>
              <w:rPr>
                <w:b/>
                <w:sz w:val="16"/>
              </w:rPr>
            </w:pPr>
          </w:p>
          <w:p w14:paraId="1E61ACF3" w14:textId="77777777" w:rsidR="00C452B5" w:rsidRPr="00E1150C" w:rsidRDefault="00C452B5" w:rsidP="00E1150C">
            <w:pPr>
              <w:pStyle w:val="TableParagraph"/>
              <w:spacing w:line="247" w:lineRule="auto"/>
              <w:ind w:left="85" w:right="69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Números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sistemas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spacing w:val="-1"/>
                <w:w w:val="90"/>
                <w:sz w:val="16"/>
              </w:rPr>
              <w:t>de</w:t>
            </w:r>
            <w:r w:rsidRPr="00E1150C"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numeración</w:t>
            </w:r>
          </w:p>
        </w:tc>
        <w:tc>
          <w:tcPr>
            <w:tcW w:w="2674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24349ACE" w14:textId="77777777" w:rsidR="00C452B5" w:rsidRPr="00E1150C" w:rsidRDefault="00C452B5" w:rsidP="00E1150C">
            <w:pPr>
              <w:pStyle w:val="TableParagraph"/>
              <w:spacing w:before="5"/>
              <w:rPr>
                <w:b/>
                <w:sz w:val="16"/>
              </w:rPr>
            </w:pPr>
          </w:p>
          <w:p w14:paraId="112390FA" w14:textId="77777777" w:rsidR="00C452B5" w:rsidRPr="00E1150C" w:rsidRDefault="00C452B5" w:rsidP="00E1150C">
            <w:pPr>
              <w:pStyle w:val="TableParagraph"/>
              <w:spacing w:line="247" w:lineRule="auto"/>
              <w:ind w:left="86" w:right="117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Produce,</w:t>
            </w:r>
            <w:r w:rsidRPr="00E1150C"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lee</w:t>
            </w:r>
            <w:r w:rsidRPr="00E1150C"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escribe</w:t>
            </w:r>
            <w:r w:rsidRPr="00E1150C"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números</w:t>
            </w:r>
            <w:r w:rsidRPr="00E1150C"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hasta</w:t>
            </w:r>
            <w:r w:rsidRPr="00E1150C">
              <w:rPr>
                <w:color w:val="231F20"/>
                <w:spacing w:val="-3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cuatro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cifras.</w:t>
            </w:r>
          </w:p>
        </w:tc>
        <w:tc>
          <w:tcPr>
            <w:tcW w:w="1774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C7D8CE1" w14:textId="77777777" w:rsidR="00C452B5" w:rsidRPr="00E1150C" w:rsidRDefault="00C452B5" w:rsidP="00E1150C">
            <w:pPr>
              <w:pStyle w:val="TableParagraph"/>
              <w:spacing w:before="48"/>
              <w:ind w:left="86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Unidades</w:t>
            </w:r>
            <w:r w:rsidRPr="00E1150C"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</w:t>
            </w:r>
            <w:r w:rsidRPr="00E1150C"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millar</w:t>
            </w:r>
          </w:p>
        </w:tc>
        <w:tc>
          <w:tcPr>
            <w:tcW w:w="941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7926736" w14:textId="77777777" w:rsidR="00C452B5" w:rsidRPr="00E1150C" w:rsidRDefault="00C452B5" w:rsidP="00E1150C">
            <w:pPr>
              <w:pStyle w:val="TableParagraph"/>
              <w:spacing w:before="48"/>
              <w:ind w:left="145" w:right="122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88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89</w:t>
            </w:r>
          </w:p>
        </w:tc>
        <w:tc>
          <w:tcPr>
            <w:tcW w:w="883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68E436E" w14:textId="77777777" w:rsidR="00C452B5" w:rsidRPr="00E1150C" w:rsidRDefault="00C452B5" w:rsidP="00E1150C">
            <w:pPr>
              <w:pStyle w:val="TableParagraph"/>
              <w:spacing w:before="48"/>
              <w:ind w:left="84" w:right="61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10</w:t>
            </w:r>
            <w:r w:rsidRPr="00E1150C"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11</w:t>
            </w:r>
          </w:p>
        </w:tc>
      </w:tr>
      <w:tr w:rsidR="00C452B5" w14:paraId="65DF99E8" w14:textId="77777777" w:rsidTr="00E1150C">
        <w:trPr>
          <w:trHeight w:val="463"/>
        </w:trPr>
        <w:tc>
          <w:tcPr>
            <w:tcW w:w="591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A4A5E41" w14:textId="77777777" w:rsidR="00C452B5" w:rsidRPr="00E1150C" w:rsidRDefault="00C452B5" w:rsidP="00E1150C">
            <w:pPr>
              <w:pStyle w:val="TableParagraph"/>
              <w:spacing w:before="143"/>
              <w:ind w:left="20"/>
              <w:jc w:val="center"/>
              <w:rPr>
                <w:sz w:val="16"/>
              </w:rPr>
            </w:pPr>
            <w:r w:rsidRPr="00E1150C">
              <w:rPr>
                <w:color w:val="231F20"/>
                <w:w w:val="89"/>
                <w:sz w:val="16"/>
              </w:rPr>
              <w:t>2</w:t>
            </w:r>
          </w:p>
        </w:tc>
        <w:tc>
          <w:tcPr>
            <w:tcW w:w="1418" w:type="dxa"/>
            <w:vMerge/>
            <w:tcBorders>
              <w:top w:val="nil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720ECE3C" w14:textId="77777777" w:rsidR="00C452B5" w:rsidRPr="00E1150C" w:rsidRDefault="00C452B5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D0ABFD8" w14:textId="77777777" w:rsidR="00C452B5" w:rsidRPr="00E1150C" w:rsidRDefault="00C452B5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2674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06E989C" w14:textId="77777777" w:rsidR="00C452B5" w:rsidRPr="00E1150C" w:rsidRDefault="00C452B5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774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0DE17C08" w14:textId="77777777" w:rsidR="00C452B5" w:rsidRPr="00E1150C" w:rsidRDefault="00C452B5" w:rsidP="00E1150C">
            <w:pPr>
              <w:pStyle w:val="TableParagraph"/>
              <w:spacing w:before="48" w:line="247" w:lineRule="auto"/>
              <w:ind w:left="86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Descomposición</w:t>
            </w:r>
            <w:r w:rsidRPr="00E1150C">
              <w:rPr>
                <w:color w:val="231F20"/>
                <w:spacing w:val="1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1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valor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sz w:val="16"/>
              </w:rPr>
              <w:t>posicional</w:t>
            </w:r>
          </w:p>
        </w:tc>
        <w:tc>
          <w:tcPr>
            <w:tcW w:w="941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E5FECD7" w14:textId="77777777" w:rsidR="00C452B5" w:rsidRPr="00E1150C" w:rsidRDefault="00C452B5" w:rsidP="00E1150C">
            <w:pPr>
              <w:pStyle w:val="TableParagraph"/>
              <w:spacing w:before="143"/>
              <w:ind w:left="145" w:right="122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90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91</w:t>
            </w:r>
          </w:p>
        </w:tc>
        <w:tc>
          <w:tcPr>
            <w:tcW w:w="883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10DB4D8" w14:textId="77777777" w:rsidR="00C452B5" w:rsidRPr="00E1150C" w:rsidRDefault="00C452B5" w:rsidP="00E1150C">
            <w:pPr>
              <w:pStyle w:val="TableParagraph"/>
              <w:spacing w:before="143"/>
              <w:ind w:left="84" w:right="61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12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14</w:t>
            </w:r>
          </w:p>
        </w:tc>
      </w:tr>
      <w:tr w:rsidR="00C452B5" w14:paraId="709CE8F8" w14:textId="77777777" w:rsidTr="00E1150C">
        <w:trPr>
          <w:trHeight w:val="463"/>
        </w:trPr>
        <w:tc>
          <w:tcPr>
            <w:tcW w:w="591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E205882" w14:textId="77777777" w:rsidR="00C452B5" w:rsidRPr="00E1150C" w:rsidRDefault="00C452B5" w:rsidP="00E1150C">
            <w:pPr>
              <w:pStyle w:val="TableParagraph"/>
              <w:spacing w:before="143"/>
              <w:ind w:left="20"/>
              <w:jc w:val="center"/>
              <w:rPr>
                <w:sz w:val="16"/>
              </w:rPr>
            </w:pPr>
            <w:r w:rsidRPr="00E1150C">
              <w:rPr>
                <w:color w:val="231F20"/>
                <w:w w:val="89"/>
                <w:sz w:val="16"/>
              </w:rPr>
              <w:t>3</w:t>
            </w:r>
          </w:p>
        </w:tc>
        <w:tc>
          <w:tcPr>
            <w:tcW w:w="1418" w:type="dxa"/>
            <w:vMerge/>
            <w:tcBorders>
              <w:top w:val="nil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49F05D66" w14:textId="77777777" w:rsidR="00C452B5" w:rsidRPr="00E1150C" w:rsidRDefault="00C452B5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253BFAA8" w14:textId="77777777" w:rsidR="00C452B5" w:rsidRPr="00E1150C" w:rsidRDefault="00C452B5" w:rsidP="00D20AFD">
            <w:pPr>
              <w:pStyle w:val="TableParagraph"/>
              <w:rPr>
                <w:b/>
                <w:sz w:val="18"/>
              </w:rPr>
            </w:pPr>
          </w:p>
          <w:p w14:paraId="090BC864" w14:textId="77777777" w:rsidR="00C452B5" w:rsidRPr="00E1150C" w:rsidRDefault="00C452B5" w:rsidP="00D20AFD">
            <w:pPr>
              <w:pStyle w:val="TableParagraph"/>
              <w:rPr>
                <w:b/>
                <w:sz w:val="15"/>
              </w:rPr>
            </w:pPr>
          </w:p>
          <w:p w14:paraId="24135123" w14:textId="77777777" w:rsidR="00C452B5" w:rsidRPr="00E1150C" w:rsidRDefault="00C452B5" w:rsidP="00E1150C">
            <w:pPr>
              <w:pStyle w:val="TableParagraph"/>
              <w:ind w:left="85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Problemas</w:t>
            </w:r>
            <w:r w:rsidRPr="00E1150C"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aditivos</w:t>
            </w:r>
          </w:p>
        </w:tc>
        <w:tc>
          <w:tcPr>
            <w:tcW w:w="2674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141C7705" w14:textId="77777777" w:rsidR="00C452B5" w:rsidRPr="00E1150C" w:rsidRDefault="00C452B5" w:rsidP="00E1150C">
            <w:pPr>
              <w:pStyle w:val="TableParagraph"/>
              <w:spacing w:before="5"/>
              <w:rPr>
                <w:b/>
                <w:sz w:val="16"/>
              </w:rPr>
            </w:pPr>
          </w:p>
          <w:p w14:paraId="230EC359" w14:textId="77777777" w:rsidR="00C452B5" w:rsidRPr="00E1150C" w:rsidRDefault="00C452B5" w:rsidP="00E1150C">
            <w:pPr>
              <w:pStyle w:val="TableParagraph"/>
              <w:spacing w:line="247" w:lineRule="auto"/>
              <w:ind w:left="86" w:right="117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Utiliza el cálculo mental para obtener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la</w:t>
            </w:r>
            <w:r w:rsidRPr="00E1150C">
              <w:rPr>
                <w:color w:val="231F20"/>
                <w:spacing w:val="1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diferencia</w:t>
            </w:r>
            <w:r w:rsidRPr="00E1150C">
              <w:rPr>
                <w:color w:val="231F20"/>
                <w:spacing w:val="1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1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dos</w:t>
            </w:r>
            <w:r w:rsidRPr="00E1150C">
              <w:rPr>
                <w:color w:val="231F20"/>
                <w:spacing w:val="1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números</w:t>
            </w:r>
            <w:r w:rsidRPr="00E1150C">
              <w:rPr>
                <w:color w:val="231F20"/>
                <w:spacing w:val="1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naturales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dos</w:t>
            </w:r>
            <w:r w:rsidRPr="00E1150C"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cifras.</w:t>
            </w:r>
          </w:p>
        </w:tc>
        <w:tc>
          <w:tcPr>
            <w:tcW w:w="1774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08690095" w14:textId="77777777" w:rsidR="00C452B5" w:rsidRPr="00E1150C" w:rsidRDefault="00C452B5" w:rsidP="00E1150C">
            <w:pPr>
              <w:pStyle w:val="TableParagraph"/>
              <w:spacing w:before="48" w:line="247" w:lineRule="auto"/>
              <w:ind w:left="86" w:right="446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Restas</w:t>
            </w:r>
            <w:r w:rsidRPr="00E1150C"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mentales</w:t>
            </w:r>
            <w:r w:rsidRPr="00E1150C"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-3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múltiplos</w:t>
            </w:r>
            <w:r w:rsidRPr="00E1150C"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</w:t>
            </w:r>
            <w:r w:rsidRPr="00E1150C"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10</w:t>
            </w:r>
          </w:p>
        </w:tc>
        <w:tc>
          <w:tcPr>
            <w:tcW w:w="941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F48000A" w14:textId="77777777" w:rsidR="00C452B5" w:rsidRPr="00E1150C" w:rsidRDefault="00C452B5" w:rsidP="00E1150C">
            <w:pPr>
              <w:pStyle w:val="TableParagraph"/>
              <w:spacing w:before="142"/>
              <w:ind w:left="145" w:right="122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92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93</w:t>
            </w:r>
          </w:p>
        </w:tc>
        <w:tc>
          <w:tcPr>
            <w:tcW w:w="883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4836440B" w14:textId="77777777" w:rsidR="00C452B5" w:rsidRPr="00E1150C" w:rsidRDefault="00C452B5" w:rsidP="00D20AFD">
            <w:pPr>
              <w:pStyle w:val="TableParagraph"/>
              <w:rPr>
                <w:b/>
                <w:sz w:val="18"/>
              </w:rPr>
            </w:pPr>
          </w:p>
          <w:p w14:paraId="64DD2D9D" w14:textId="77777777" w:rsidR="00C452B5" w:rsidRPr="00E1150C" w:rsidRDefault="00C452B5" w:rsidP="00E1150C">
            <w:pPr>
              <w:pStyle w:val="TableParagraph"/>
              <w:spacing w:before="11"/>
              <w:rPr>
                <w:b/>
                <w:sz w:val="14"/>
              </w:rPr>
            </w:pPr>
          </w:p>
          <w:p w14:paraId="142BD527" w14:textId="77777777" w:rsidR="00C452B5" w:rsidRPr="00E1150C" w:rsidRDefault="00C452B5" w:rsidP="00E1150C">
            <w:pPr>
              <w:pStyle w:val="TableParagraph"/>
              <w:ind w:left="224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15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17</w:t>
            </w:r>
          </w:p>
        </w:tc>
      </w:tr>
      <w:tr w:rsidR="00C452B5" w14:paraId="3A109441" w14:textId="77777777" w:rsidTr="00E1150C">
        <w:trPr>
          <w:trHeight w:val="463"/>
        </w:trPr>
        <w:tc>
          <w:tcPr>
            <w:tcW w:w="591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EA26DF3" w14:textId="77777777" w:rsidR="00C452B5" w:rsidRPr="00E1150C" w:rsidRDefault="00C452B5" w:rsidP="00E1150C">
            <w:pPr>
              <w:pStyle w:val="TableParagraph"/>
              <w:spacing w:before="143"/>
              <w:ind w:left="19"/>
              <w:jc w:val="center"/>
              <w:rPr>
                <w:sz w:val="16"/>
              </w:rPr>
            </w:pPr>
            <w:r w:rsidRPr="00E1150C">
              <w:rPr>
                <w:color w:val="231F20"/>
                <w:w w:val="89"/>
                <w:sz w:val="16"/>
              </w:rPr>
              <w:t>4</w:t>
            </w:r>
          </w:p>
        </w:tc>
        <w:tc>
          <w:tcPr>
            <w:tcW w:w="1418" w:type="dxa"/>
            <w:vMerge/>
            <w:tcBorders>
              <w:top w:val="nil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4860E6DB" w14:textId="77777777" w:rsidR="00C452B5" w:rsidRPr="00E1150C" w:rsidRDefault="00C452B5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88548C2" w14:textId="77777777" w:rsidR="00C452B5" w:rsidRPr="00E1150C" w:rsidRDefault="00C452B5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2674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C451537" w14:textId="77777777" w:rsidR="00C452B5" w:rsidRPr="00E1150C" w:rsidRDefault="00C452B5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774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14BB78C" w14:textId="77777777" w:rsidR="00C452B5" w:rsidRPr="00E1150C" w:rsidRDefault="00C452B5" w:rsidP="00E1150C">
            <w:pPr>
              <w:pStyle w:val="TableParagraph"/>
              <w:spacing w:before="47" w:line="247" w:lineRule="auto"/>
              <w:ind w:left="86" w:right="446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Restas</w:t>
            </w:r>
            <w:r w:rsidRPr="00E1150C"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mentales</w:t>
            </w:r>
            <w:r w:rsidRPr="00E1150C"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-3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sz w:val="16"/>
              </w:rPr>
              <w:t>dígitos</w:t>
            </w:r>
          </w:p>
        </w:tc>
        <w:tc>
          <w:tcPr>
            <w:tcW w:w="941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0CD442A" w14:textId="77777777" w:rsidR="00C452B5" w:rsidRPr="00E1150C" w:rsidRDefault="00C452B5" w:rsidP="00E1150C">
            <w:pPr>
              <w:pStyle w:val="TableParagraph"/>
              <w:spacing w:before="142"/>
              <w:ind w:left="145" w:right="122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94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95</w:t>
            </w:r>
          </w:p>
        </w:tc>
        <w:tc>
          <w:tcPr>
            <w:tcW w:w="883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DBCAB9E" w14:textId="77777777" w:rsidR="00C452B5" w:rsidRPr="00E1150C" w:rsidRDefault="00C452B5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</w:tr>
      <w:tr w:rsidR="00C452B5" w14:paraId="35C09170" w14:textId="77777777" w:rsidTr="00E1150C">
        <w:trPr>
          <w:trHeight w:val="698"/>
        </w:trPr>
        <w:tc>
          <w:tcPr>
            <w:tcW w:w="591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291462DF" w14:textId="77777777" w:rsidR="00C452B5" w:rsidRPr="00E1150C" w:rsidRDefault="00C452B5" w:rsidP="00D20AFD">
            <w:pPr>
              <w:pStyle w:val="TableParagraph"/>
              <w:rPr>
                <w:b/>
                <w:sz w:val="18"/>
              </w:rPr>
            </w:pPr>
          </w:p>
          <w:p w14:paraId="0E21D603" w14:textId="77777777" w:rsidR="00C452B5" w:rsidRPr="00E1150C" w:rsidRDefault="00C452B5" w:rsidP="00D20AFD">
            <w:pPr>
              <w:pStyle w:val="TableParagraph"/>
              <w:rPr>
                <w:b/>
                <w:sz w:val="18"/>
              </w:rPr>
            </w:pPr>
          </w:p>
          <w:p w14:paraId="431BF221" w14:textId="77777777" w:rsidR="00C452B5" w:rsidRPr="00E1150C" w:rsidRDefault="00C452B5" w:rsidP="00E1150C">
            <w:pPr>
              <w:pStyle w:val="TableParagraph"/>
              <w:spacing w:before="5"/>
              <w:rPr>
                <w:b/>
                <w:sz w:val="15"/>
              </w:rPr>
            </w:pPr>
          </w:p>
          <w:p w14:paraId="2224A8F1" w14:textId="77777777" w:rsidR="00C452B5" w:rsidRPr="00E1150C" w:rsidRDefault="00C452B5" w:rsidP="00E1150C">
            <w:pPr>
              <w:pStyle w:val="TableParagraph"/>
              <w:ind w:left="19"/>
              <w:jc w:val="center"/>
              <w:rPr>
                <w:sz w:val="16"/>
              </w:rPr>
            </w:pPr>
            <w:r w:rsidRPr="00E1150C">
              <w:rPr>
                <w:color w:val="231F20"/>
                <w:w w:val="89"/>
                <w:sz w:val="16"/>
              </w:rPr>
              <w:t>5</w:t>
            </w:r>
          </w:p>
        </w:tc>
        <w:tc>
          <w:tcPr>
            <w:tcW w:w="1418" w:type="dxa"/>
            <w:vMerge/>
            <w:tcBorders>
              <w:top w:val="nil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7371EDEE" w14:textId="77777777" w:rsidR="00C452B5" w:rsidRPr="00E1150C" w:rsidRDefault="00C452B5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74C1AF21" w14:textId="77777777" w:rsidR="00C452B5" w:rsidRPr="00E1150C" w:rsidRDefault="00C452B5" w:rsidP="00D20AFD">
            <w:pPr>
              <w:pStyle w:val="TableParagraph"/>
              <w:rPr>
                <w:b/>
                <w:sz w:val="18"/>
              </w:rPr>
            </w:pPr>
          </w:p>
          <w:p w14:paraId="456885F1" w14:textId="77777777" w:rsidR="00C452B5" w:rsidRPr="00E1150C" w:rsidRDefault="00C452B5" w:rsidP="00E1150C">
            <w:pPr>
              <w:pStyle w:val="TableParagraph"/>
              <w:spacing w:before="2"/>
              <w:rPr>
                <w:b/>
                <w:sz w:val="25"/>
              </w:rPr>
            </w:pPr>
          </w:p>
          <w:p w14:paraId="55E73941" w14:textId="77777777" w:rsidR="00C452B5" w:rsidRPr="00E1150C" w:rsidRDefault="00C452B5" w:rsidP="00E1150C">
            <w:pPr>
              <w:pStyle w:val="TableParagraph"/>
              <w:spacing w:line="247" w:lineRule="auto"/>
              <w:ind w:left="85" w:right="182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Problemas</w:t>
            </w:r>
            <w:r w:rsidRPr="00E1150C">
              <w:rPr>
                <w:color w:val="231F20"/>
                <w:spacing w:val="1"/>
                <w:sz w:val="16"/>
              </w:rPr>
              <w:t xml:space="preserve"> </w:t>
            </w:r>
            <w:r w:rsidRPr="00E1150C">
              <w:rPr>
                <w:color w:val="231F20"/>
                <w:w w:val="95"/>
                <w:sz w:val="16"/>
              </w:rPr>
              <w:t>multiplicativos</w:t>
            </w:r>
          </w:p>
        </w:tc>
        <w:tc>
          <w:tcPr>
            <w:tcW w:w="2674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28C5020" w14:textId="77777777" w:rsidR="00C452B5" w:rsidRPr="00E1150C" w:rsidRDefault="00C452B5" w:rsidP="00E1150C">
            <w:pPr>
              <w:pStyle w:val="TableParagraph"/>
              <w:spacing w:before="70" w:line="247" w:lineRule="auto"/>
              <w:ind w:left="86" w:right="180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Resuelve problemas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que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implican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el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cálculo mental o escrito de productos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</w:t>
            </w:r>
            <w:r w:rsidRPr="00E1150C"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dígitos.</w:t>
            </w:r>
          </w:p>
        </w:tc>
        <w:tc>
          <w:tcPr>
            <w:tcW w:w="1774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BEAA979" w14:textId="77777777" w:rsidR="00C452B5" w:rsidRPr="00E1150C" w:rsidRDefault="00C452B5" w:rsidP="00E1150C">
            <w:pPr>
              <w:pStyle w:val="TableParagraph"/>
              <w:spacing w:before="70" w:line="247" w:lineRule="auto"/>
              <w:ind w:left="86" w:right="205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Estrategias para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multiplicar</w:t>
            </w:r>
            <w:r w:rsidRPr="00E1150C">
              <w:rPr>
                <w:color w:val="231F20"/>
                <w:spacing w:val="2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números</w:t>
            </w:r>
            <w:r w:rsidRPr="00E1150C">
              <w:rPr>
                <w:color w:val="231F20"/>
                <w:spacing w:val="2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una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cifra</w:t>
            </w:r>
          </w:p>
        </w:tc>
        <w:tc>
          <w:tcPr>
            <w:tcW w:w="941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4747C97" w14:textId="77777777" w:rsidR="00C452B5" w:rsidRPr="00E1150C" w:rsidRDefault="00C452B5" w:rsidP="00E1150C">
            <w:pPr>
              <w:pStyle w:val="TableParagraph"/>
              <w:spacing w:before="6"/>
              <w:rPr>
                <w:b/>
              </w:rPr>
            </w:pPr>
          </w:p>
          <w:p w14:paraId="33DCB3F4" w14:textId="77777777" w:rsidR="00C452B5" w:rsidRPr="00E1150C" w:rsidRDefault="00C452B5" w:rsidP="00E1150C">
            <w:pPr>
              <w:pStyle w:val="TableParagraph"/>
              <w:spacing w:before="1"/>
              <w:ind w:left="145" w:right="122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96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97</w:t>
            </w:r>
          </w:p>
        </w:tc>
        <w:tc>
          <w:tcPr>
            <w:tcW w:w="883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4F05E4D" w14:textId="77777777" w:rsidR="00C452B5" w:rsidRPr="00E1150C" w:rsidRDefault="00C452B5" w:rsidP="00E1150C">
            <w:pPr>
              <w:pStyle w:val="TableParagraph"/>
              <w:spacing w:before="6"/>
              <w:rPr>
                <w:b/>
              </w:rPr>
            </w:pPr>
          </w:p>
          <w:p w14:paraId="045E6E78" w14:textId="77777777" w:rsidR="00C452B5" w:rsidRPr="00E1150C" w:rsidRDefault="00C452B5" w:rsidP="00E1150C">
            <w:pPr>
              <w:pStyle w:val="TableParagraph"/>
              <w:spacing w:before="1"/>
              <w:ind w:left="84" w:right="61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18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22</w:t>
            </w:r>
          </w:p>
        </w:tc>
      </w:tr>
      <w:tr w:rsidR="00C452B5" w14:paraId="0779FD9D" w14:textId="77777777" w:rsidTr="00E1150C">
        <w:trPr>
          <w:trHeight w:val="653"/>
        </w:trPr>
        <w:tc>
          <w:tcPr>
            <w:tcW w:w="591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7985718" w14:textId="77777777" w:rsidR="00C452B5" w:rsidRPr="00E1150C" w:rsidRDefault="00C452B5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A5212A7" w14:textId="77777777" w:rsidR="00C452B5" w:rsidRPr="00E1150C" w:rsidRDefault="00C452B5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9A26FD3" w14:textId="77777777" w:rsidR="00C452B5" w:rsidRPr="00E1150C" w:rsidRDefault="00C452B5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2674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7A8E5B8" w14:textId="77777777" w:rsidR="00C452B5" w:rsidRPr="00E1150C" w:rsidRDefault="00C452B5" w:rsidP="00E1150C">
            <w:pPr>
              <w:pStyle w:val="TableParagraph"/>
              <w:spacing w:before="47" w:line="247" w:lineRule="auto"/>
              <w:ind w:left="86" w:right="117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Resuelve</w:t>
            </w:r>
            <w:r w:rsidRPr="00E1150C"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problemas</w:t>
            </w:r>
            <w:r w:rsidRPr="00E1150C"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que</w:t>
            </w:r>
            <w:r w:rsidRPr="00E1150C"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implican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multiplicar mediante diversos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sz w:val="16"/>
              </w:rPr>
              <w:t>procedimientos.</w:t>
            </w:r>
          </w:p>
        </w:tc>
        <w:tc>
          <w:tcPr>
            <w:tcW w:w="1774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581852E" w14:textId="77777777" w:rsidR="00C452B5" w:rsidRPr="00E1150C" w:rsidRDefault="00C452B5" w:rsidP="00E1150C">
            <w:pPr>
              <w:pStyle w:val="TableParagraph"/>
              <w:spacing w:before="142" w:line="247" w:lineRule="auto"/>
              <w:ind w:left="86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Multiplicaciones</w:t>
            </w:r>
            <w:r w:rsidRPr="00E1150C">
              <w:rPr>
                <w:color w:val="231F20"/>
                <w:spacing w:val="1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con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decenas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centenas</w:t>
            </w:r>
          </w:p>
        </w:tc>
        <w:tc>
          <w:tcPr>
            <w:tcW w:w="941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4DF1E8A" w14:textId="77777777" w:rsidR="00C452B5" w:rsidRPr="00E1150C" w:rsidRDefault="00C452B5" w:rsidP="00E1150C">
            <w:pPr>
              <w:pStyle w:val="TableParagraph"/>
              <w:spacing w:before="7"/>
              <w:rPr>
                <w:b/>
                <w:sz w:val="20"/>
              </w:rPr>
            </w:pPr>
          </w:p>
          <w:p w14:paraId="4EA34C07" w14:textId="77777777" w:rsidR="00C452B5" w:rsidRPr="00E1150C" w:rsidRDefault="00C452B5" w:rsidP="00E1150C">
            <w:pPr>
              <w:pStyle w:val="TableParagraph"/>
              <w:ind w:left="145" w:right="122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98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99</w:t>
            </w:r>
          </w:p>
        </w:tc>
        <w:tc>
          <w:tcPr>
            <w:tcW w:w="883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9A895B6" w14:textId="77777777" w:rsidR="00C452B5" w:rsidRPr="00E1150C" w:rsidRDefault="00C452B5" w:rsidP="00E1150C">
            <w:pPr>
              <w:pStyle w:val="TableParagraph"/>
              <w:spacing w:before="7"/>
              <w:rPr>
                <w:b/>
                <w:sz w:val="20"/>
              </w:rPr>
            </w:pPr>
          </w:p>
          <w:p w14:paraId="038459E9" w14:textId="77777777" w:rsidR="00C452B5" w:rsidRPr="00E1150C" w:rsidRDefault="00C452B5" w:rsidP="00E1150C">
            <w:pPr>
              <w:pStyle w:val="TableParagraph"/>
              <w:ind w:left="84" w:right="61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23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24</w:t>
            </w:r>
          </w:p>
        </w:tc>
      </w:tr>
      <w:tr w:rsidR="00C452B5" w14:paraId="4B29D2DD" w14:textId="77777777" w:rsidTr="00E1150C">
        <w:trPr>
          <w:trHeight w:val="523"/>
        </w:trPr>
        <w:tc>
          <w:tcPr>
            <w:tcW w:w="591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E032BD3" w14:textId="77777777" w:rsidR="00C452B5" w:rsidRPr="00E1150C" w:rsidRDefault="00C452B5" w:rsidP="00E1150C">
            <w:pPr>
              <w:pStyle w:val="TableParagraph"/>
              <w:spacing w:before="11"/>
              <w:rPr>
                <w:b/>
                <w:sz w:val="14"/>
              </w:rPr>
            </w:pPr>
          </w:p>
          <w:p w14:paraId="0AB53BE9" w14:textId="77777777" w:rsidR="00C452B5" w:rsidRPr="00E1150C" w:rsidRDefault="00C452B5" w:rsidP="00E1150C">
            <w:pPr>
              <w:pStyle w:val="TableParagraph"/>
              <w:ind w:left="19"/>
              <w:jc w:val="center"/>
              <w:rPr>
                <w:sz w:val="16"/>
              </w:rPr>
            </w:pPr>
            <w:r w:rsidRPr="00E1150C">
              <w:rPr>
                <w:color w:val="231F20"/>
                <w:w w:val="89"/>
                <w:sz w:val="16"/>
              </w:rPr>
              <w:t>6</w:t>
            </w:r>
          </w:p>
        </w:tc>
        <w:tc>
          <w:tcPr>
            <w:tcW w:w="141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5C80FAA" w14:textId="77777777" w:rsidR="00C452B5" w:rsidRPr="00E1150C" w:rsidRDefault="00C452B5" w:rsidP="00E1150C">
            <w:pPr>
              <w:pStyle w:val="TableParagraph"/>
              <w:spacing w:before="77" w:line="247" w:lineRule="auto"/>
              <w:ind w:left="84" w:right="355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Forma,</w:t>
            </w:r>
            <w:r w:rsidRPr="00E1150C"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espacio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medida</w:t>
            </w:r>
          </w:p>
        </w:tc>
        <w:tc>
          <w:tcPr>
            <w:tcW w:w="141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70DEB89" w14:textId="77777777" w:rsidR="00C452B5" w:rsidRPr="00E1150C" w:rsidRDefault="00C452B5" w:rsidP="00E1150C">
            <w:pPr>
              <w:pStyle w:val="TableParagraph"/>
              <w:spacing w:before="11"/>
              <w:rPr>
                <w:b/>
                <w:sz w:val="14"/>
              </w:rPr>
            </w:pPr>
          </w:p>
          <w:p w14:paraId="7C11CD7E" w14:textId="77777777" w:rsidR="00C452B5" w:rsidRPr="00E1150C" w:rsidRDefault="00C452B5" w:rsidP="00E1150C">
            <w:pPr>
              <w:pStyle w:val="TableParagraph"/>
              <w:ind w:left="85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Medida</w:t>
            </w:r>
          </w:p>
        </w:tc>
        <w:tc>
          <w:tcPr>
            <w:tcW w:w="2674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2055C19" w14:textId="77777777" w:rsidR="00C452B5" w:rsidRPr="00E1150C" w:rsidRDefault="00C452B5" w:rsidP="00E1150C">
            <w:pPr>
              <w:pStyle w:val="TableParagraph"/>
              <w:spacing w:before="77" w:line="247" w:lineRule="auto"/>
              <w:ind w:left="86" w:right="117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Resuelve</w:t>
            </w:r>
            <w:r w:rsidRPr="00E1150C"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problemas</w:t>
            </w:r>
            <w:r w:rsidRPr="00E1150C"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que</w:t>
            </w:r>
            <w:r w:rsidRPr="00E1150C"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implican</w:t>
            </w:r>
            <w:r w:rsidRPr="00E1150C"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la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lectura</w:t>
            </w:r>
            <w:r w:rsidRPr="00E1150C"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y</w:t>
            </w:r>
            <w:r w:rsidRPr="00E1150C"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el</w:t>
            </w:r>
            <w:r w:rsidRPr="00E1150C"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uso</w:t>
            </w:r>
            <w:r w:rsidRPr="00E1150C"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del</w:t>
            </w:r>
            <w:r w:rsidRPr="00E1150C"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reloj.</w:t>
            </w:r>
          </w:p>
        </w:tc>
        <w:tc>
          <w:tcPr>
            <w:tcW w:w="1774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2AB18B4" w14:textId="77777777" w:rsidR="00C452B5" w:rsidRPr="00E1150C" w:rsidRDefault="00C452B5" w:rsidP="00E1150C">
            <w:pPr>
              <w:pStyle w:val="TableParagraph"/>
              <w:spacing w:before="77" w:line="247" w:lineRule="auto"/>
              <w:ind w:left="86" w:right="136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Uso del reloj y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comparación</w:t>
            </w:r>
            <w:r w:rsidRPr="00E1150C"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del</w:t>
            </w:r>
            <w:r w:rsidRPr="00E1150C">
              <w:rPr>
                <w:color w:val="231F20"/>
                <w:spacing w:val="-3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tiempo</w:t>
            </w:r>
          </w:p>
        </w:tc>
        <w:tc>
          <w:tcPr>
            <w:tcW w:w="941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8DF8143" w14:textId="77777777" w:rsidR="00C452B5" w:rsidRPr="00E1150C" w:rsidRDefault="00C452B5" w:rsidP="00E1150C">
            <w:pPr>
              <w:pStyle w:val="TableParagraph"/>
              <w:spacing w:before="11"/>
              <w:rPr>
                <w:b/>
                <w:sz w:val="14"/>
              </w:rPr>
            </w:pPr>
          </w:p>
          <w:p w14:paraId="616ED94E" w14:textId="77777777" w:rsidR="00C452B5" w:rsidRPr="00E1150C" w:rsidRDefault="00C452B5" w:rsidP="00E1150C">
            <w:pPr>
              <w:pStyle w:val="TableParagraph"/>
              <w:ind w:left="145" w:right="123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100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102</w:t>
            </w:r>
          </w:p>
        </w:tc>
        <w:tc>
          <w:tcPr>
            <w:tcW w:w="883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49369BD" w14:textId="77777777" w:rsidR="00C452B5" w:rsidRPr="00E1150C" w:rsidRDefault="00C452B5" w:rsidP="00E1150C">
            <w:pPr>
              <w:pStyle w:val="TableParagraph"/>
              <w:spacing w:before="11"/>
              <w:rPr>
                <w:b/>
                <w:sz w:val="14"/>
              </w:rPr>
            </w:pPr>
          </w:p>
          <w:p w14:paraId="564C60C9" w14:textId="77777777" w:rsidR="00C452B5" w:rsidRPr="00E1150C" w:rsidRDefault="00C452B5" w:rsidP="00E1150C">
            <w:pPr>
              <w:pStyle w:val="TableParagraph"/>
              <w:ind w:left="83" w:right="61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25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35</w:t>
            </w:r>
          </w:p>
        </w:tc>
      </w:tr>
      <w:tr w:rsidR="00C452B5" w14:paraId="7EAC9278" w14:textId="77777777" w:rsidTr="00E1150C">
        <w:trPr>
          <w:trHeight w:val="273"/>
        </w:trPr>
        <w:tc>
          <w:tcPr>
            <w:tcW w:w="591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E8B4BF1" w14:textId="77777777" w:rsidR="00C452B5" w:rsidRPr="00E1150C" w:rsidRDefault="00C452B5" w:rsidP="00E1150C">
            <w:pPr>
              <w:pStyle w:val="TableParagraph"/>
              <w:spacing w:before="47"/>
              <w:ind w:left="19"/>
              <w:jc w:val="center"/>
              <w:rPr>
                <w:sz w:val="16"/>
              </w:rPr>
            </w:pPr>
            <w:r w:rsidRPr="00E1150C">
              <w:rPr>
                <w:color w:val="231F20"/>
                <w:w w:val="89"/>
                <w:sz w:val="16"/>
              </w:rPr>
              <w:t>7</w:t>
            </w:r>
          </w:p>
        </w:tc>
        <w:tc>
          <w:tcPr>
            <w:tcW w:w="1418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0ED265A" w14:textId="77777777" w:rsidR="00C452B5" w:rsidRPr="00E1150C" w:rsidRDefault="00C452B5" w:rsidP="00E1150C">
            <w:pPr>
              <w:pStyle w:val="TableParagraph"/>
              <w:spacing w:before="142" w:line="247" w:lineRule="auto"/>
              <w:ind w:left="84" w:right="518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Manejo de la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5"/>
                <w:sz w:val="16"/>
              </w:rPr>
              <w:t>información</w:t>
            </w:r>
          </w:p>
        </w:tc>
        <w:tc>
          <w:tcPr>
            <w:tcW w:w="1418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04E547AE" w14:textId="77777777" w:rsidR="00C452B5" w:rsidRPr="00E1150C" w:rsidRDefault="00C452B5" w:rsidP="00E1150C">
            <w:pPr>
              <w:pStyle w:val="TableParagraph"/>
              <w:spacing w:before="47" w:line="247" w:lineRule="auto"/>
              <w:ind w:left="85" w:right="239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Análisis y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representación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datos</w:t>
            </w:r>
          </w:p>
        </w:tc>
        <w:tc>
          <w:tcPr>
            <w:tcW w:w="2674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6AFB90C9" w14:textId="77777777" w:rsidR="00C452B5" w:rsidRPr="00E1150C" w:rsidRDefault="00C452B5" w:rsidP="00E1150C">
            <w:pPr>
              <w:pStyle w:val="TableParagraph"/>
              <w:spacing w:before="46" w:line="247" w:lineRule="auto"/>
              <w:ind w:left="85" w:right="186"/>
              <w:jc w:val="both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Resuelve</w:t>
            </w:r>
            <w:r w:rsidRPr="00E1150C"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problemas</w:t>
            </w:r>
            <w:r w:rsidRPr="00E1150C"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que</w:t>
            </w:r>
            <w:r w:rsidRPr="00E1150C"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implican</w:t>
            </w:r>
            <w:r w:rsidRPr="00E1150C"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leer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o representar información en gráficas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barras.</w:t>
            </w:r>
          </w:p>
        </w:tc>
        <w:tc>
          <w:tcPr>
            <w:tcW w:w="1774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FEE6029" w14:textId="77777777" w:rsidR="00C452B5" w:rsidRPr="00E1150C" w:rsidRDefault="00C452B5" w:rsidP="00E1150C">
            <w:pPr>
              <w:pStyle w:val="TableParagraph"/>
              <w:spacing w:before="46"/>
              <w:ind w:left="85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Tablas</w:t>
            </w:r>
            <w:r w:rsidRPr="00E1150C"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doble</w:t>
            </w:r>
            <w:r w:rsidRPr="00E1150C"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entrada</w:t>
            </w:r>
          </w:p>
        </w:tc>
        <w:tc>
          <w:tcPr>
            <w:tcW w:w="941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06EBE987" w14:textId="77777777" w:rsidR="00C452B5" w:rsidRPr="00E1150C" w:rsidRDefault="00C452B5" w:rsidP="00E1150C">
            <w:pPr>
              <w:pStyle w:val="TableParagraph"/>
              <w:spacing w:before="46"/>
              <w:ind w:left="145" w:right="123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103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104</w:t>
            </w:r>
          </w:p>
        </w:tc>
        <w:tc>
          <w:tcPr>
            <w:tcW w:w="883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236A9159" w14:textId="77777777" w:rsidR="00C452B5" w:rsidRPr="00E1150C" w:rsidRDefault="00C452B5" w:rsidP="00E1150C">
            <w:pPr>
              <w:pStyle w:val="TableParagraph"/>
              <w:spacing w:before="6"/>
              <w:rPr>
                <w:b/>
                <w:sz w:val="20"/>
              </w:rPr>
            </w:pPr>
          </w:p>
          <w:p w14:paraId="4A56CABD" w14:textId="77777777" w:rsidR="00C452B5" w:rsidRPr="00E1150C" w:rsidRDefault="00C452B5" w:rsidP="00E1150C">
            <w:pPr>
              <w:pStyle w:val="TableParagraph"/>
              <w:ind w:left="219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36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40</w:t>
            </w:r>
          </w:p>
        </w:tc>
      </w:tr>
      <w:tr w:rsidR="00C452B5" w14:paraId="419CB65D" w14:textId="77777777" w:rsidTr="00E1150C">
        <w:trPr>
          <w:trHeight w:val="370"/>
        </w:trPr>
        <w:tc>
          <w:tcPr>
            <w:tcW w:w="591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D7BEF51" w14:textId="77777777" w:rsidR="00C452B5" w:rsidRPr="00E1150C" w:rsidRDefault="00C452B5" w:rsidP="00E1150C">
            <w:pPr>
              <w:pStyle w:val="TableParagraph"/>
              <w:spacing w:before="95"/>
              <w:ind w:left="18"/>
              <w:jc w:val="center"/>
              <w:rPr>
                <w:sz w:val="16"/>
              </w:rPr>
            </w:pPr>
            <w:r w:rsidRPr="00E1150C">
              <w:rPr>
                <w:color w:val="231F20"/>
                <w:w w:val="89"/>
                <w:sz w:val="16"/>
              </w:rPr>
              <w:t>8</w:t>
            </w:r>
          </w:p>
        </w:tc>
        <w:tc>
          <w:tcPr>
            <w:tcW w:w="1418" w:type="dxa"/>
            <w:vMerge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698DBA7" w14:textId="77777777" w:rsidR="00C452B5" w:rsidRPr="00E1150C" w:rsidRDefault="00C452B5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12F7EB8" w14:textId="77777777" w:rsidR="00C452B5" w:rsidRPr="00E1150C" w:rsidRDefault="00C452B5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2674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61D25A5" w14:textId="77777777" w:rsidR="00C452B5" w:rsidRPr="00E1150C" w:rsidRDefault="00C452B5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774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73A0BC0" w14:textId="77777777" w:rsidR="00C452B5" w:rsidRPr="00E1150C" w:rsidRDefault="00C452B5" w:rsidP="00E1150C">
            <w:pPr>
              <w:pStyle w:val="TableParagraph"/>
              <w:spacing w:before="95"/>
              <w:ind w:left="85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Datos</w:t>
            </w:r>
            <w:r w:rsidRPr="00E1150C"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con</w:t>
            </w:r>
            <w:r w:rsidRPr="00E1150C"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pictogramas</w:t>
            </w:r>
          </w:p>
        </w:tc>
        <w:tc>
          <w:tcPr>
            <w:tcW w:w="941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8E1924D" w14:textId="77777777" w:rsidR="00C452B5" w:rsidRPr="00E1150C" w:rsidRDefault="00C452B5" w:rsidP="00E1150C">
            <w:pPr>
              <w:pStyle w:val="TableParagraph"/>
              <w:spacing w:before="95"/>
              <w:ind w:left="145" w:right="123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105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106</w:t>
            </w:r>
          </w:p>
        </w:tc>
        <w:tc>
          <w:tcPr>
            <w:tcW w:w="883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0B66DBD" w14:textId="77777777" w:rsidR="00C452B5" w:rsidRPr="00E1150C" w:rsidRDefault="00C452B5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</w:tr>
      <w:tr w:rsidR="00C452B5" w14:paraId="113BA05F" w14:textId="77777777" w:rsidTr="00E1150C">
        <w:trPr>
          <w:trHeight w:val="653"/>
        </w:trPr>
        <w:tc>
          <w:tcPr>
            <w:tcW w:w="591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340CEB4C" w14:textId="77777777" w:rsidR="00C452B5" w:rsidRPr="00E1150C" w:rsidRDefault="00C452B5" w:rsidP="00D20AFD">
            <w:pPr>
              <w:pStyle w:val="TableParagraph"/>
              <w:rPr>
                <w:b/>
                <w:sz w:val="18"/>
              </w:rPr>
            </w:pPr>
          </w:p>
          <w:p w14:paraId="6EAB9075" w14:textId="77777777" w:rsidR="00C452B5" w:rsidRPr="00E1150C" w:rsidRDefault="00C452B5" w:rsidP="00D20AFD">
            <w:pPr>
              <w:pStyle w:val="TableParagraph"/>
              <w:rPr>
                <w:b/>
                <w:sz w:val="18"/>
              </w:rPr>
            </w:pPr>
          </w:p>
          <w:p w14:paraId="46D1CE24" w14:textId="77777777" w:rsidR="00C452B5" w:rsidRPr="00E1150C" w:rsidRDefault="00C452B5" w:rsidP="00E1150C">
            <w:pPr>
              <w:pStyle w:val="TableParagraph"/>
              <w:spacing w:before="154"/>
              <w:ind w:left="19"/>
              <w:jc w:val="center"/>
              <w:rPr>
                <w:sz w:val="16"/>
              </w:rPr>
            </w:pPr>
            <w:r w:rsidRPr="00E1150C">
              <w:rPr>
                <w:color w:val="231F20"/>
                <w:w w:val="89"/>
                <w:sz w:val="16"/>
              </w:rPr>
              <w:t>9</w:t>
            </w:r>
          </w:p>
        </w:tc>
        <w:tc>
          <w:tcPr>
            <w:tcW w:w="1418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79DE1BCF" w14:textId="77777777" w:rsidR="00C452B5" w:rsidRPr="00E1150C" w:rsidRDefault="00C452B5" w:rsidP="00D20AFD">
            <w:pPr>
              <w:pStyle w:val="TableParagraph"/>
              <w:rPr>
                <w:b/>
                <w:sz w:val="18"/>
              </w:rPr>
            </w:pPr>
          </w:p>
          <w:p w14:paraId="58DDC125" w14:textId="77777777" w:rsidR="00C452B5" w:rsidRPr="00E1150C" w:rsidRDefault="00C452B5" w:rsidP="00D20AFD">
            <w:pPr>
              <w:pStyle w:val="TableParagraph"/>
              <w:rPr>
                <w:b/>
                <w:sz w:val="18"/>
              </w:rPr>
            </w:pPr>
          </w:p>
          <w:p w14:paraId="4E47867A" w14:textId="77777777" w:rsidR="00C452B5" w:rsidRPr="00E1150C" w:rsidRDefault="00C452B5" w:rsidP="00D20AFD">
            <w:pPr>
              <w:pStyle w:val="TableParagraph"/>
              <w:rPr>
                <w:b/>
                <w:sz w:val="18"/>
              </w:rPr>
            </w:pPr>
          </w:p>
          <w:p w14:paraId="28FECE96" w14:textId="77777777" w:rsidR="00C452B5" w:rsidRPr="00E1150C" w:rsidRDefault="00C452B5" w:rsidP="00D20AFD">
            <w:pPr>
              <w:pStyle w:val="TableParagraph"/>
              <w:rPr>
                <w:b/>
                <w:sz w:val="18"/>
              </w:rPr>
            </w:pPr>
          </w:p>
          <w:p w14:paraId="52482948" w14:textId="77777777" w:rsidR="00C452B5" w:rsidRPr="00E1150C" w:rsidRDefault="00C452B5" w:rsidP="00E1150C">
            <w:pPr>
              <w:pStyle w:val="TableParagraph"/>
              <w:spacing w:before="118" w:line="247" w:lineRule="auto"/>
              <w:ind w:left="84" w:right="183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Sentido numérico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y pensamiento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sz w:val="16"/>
              </w:rPr>
              <w:t>algebraico</w:t>
            </w:r>
          </w:p>
        </w:tc>
        <w:tc>
          <w:tcPr>
            <w:tcW w:w="1418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3564925D" w14:textId="77777777" w:rsidR="00C452B5" w:rsidRPr="00E1150C" w:rsidRDefault="00C452B5" w:rsidP="00D20AFD">
            <w:pPr>
              <w:pStyle w:val="TableParagraph"/>
              <w:rPr>
                <w:b/>
                <w:sz w:val="18"/>
              </w:rPr>
            </w:pPr>
          </w:p>
          <w:p w14:paraId="6E4FC024" w14:textId="77777777" w:rsidR="00C452B5" w:rsidRPr="00E1150C" w:rsidRDefault="00C452B5" w:rsidP="00E1150C">
            <w:pPr>
              <w:pStyle w:val="TableParagraph"/>
              <w:spacing w:before="1"/>
              <w:rPr>
                <w:b/>
                <w:sz w:val="23"/>
              </w:rPr>
            </w:pPr>
          </w:p>
          <w:p w14:paraId="048B146D" w14:textId="77777777" w:rsidR="00C452B5" w:rsidRPr="00E1150C" w:rsidRDefault="00C452B5" w:rsidP="00E1150C">
            <w:pPr>
              <w:pStyle w:val="TableParagraph"/>
              <w:spacing w:line="247" w:lineRule="auto"/>
              <w:ind w:left="85" w:right="69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Números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sistemas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spacing w:val="-1"/>
                <w:w w:val="90"/>
                <w:sz w:val="16"/>
              </w:rPr>
              <w:t>de</w:t>
            </w:r>
            <w:r w:rsidRPr="00E1150C"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numeración</w:t>
            </w:r>
          </w:p>
        </w:tc>
        <w:tc>
          <w:tcPr>
            <w:tcW w:w="2674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669B4A13" w14:textId="77777777" w:rsidR="00C452B5" w:rsidRPr="00E1150C" w:rsidRDefault="00C452B5" w:rsidP="00D20AFD">
            <w:pPr>
              <w:pStyle w:val="TableParagraph"/>
              <w:rPr>
                <w:b/>
                <w:sz w:val="18"/>
              </w:rPr>
            </w:pPr>
          </w:p>
          <w:p w14:paraId="6E75A8BF" w14:textId="77777777" w:rsidR="00C452B5" w:rsidRPr="00E1150C" w:rsidRDefault="00C452B5" w:rsidP="00E1150C">
            <w:pPr>
              <w:pStyle w:val="TableParagraph"/>
              <w:spacing w:before="9"/>
              <w:rPr>
                <w:b/>
                <w:sz w:val="14"/>
              </w:rPr>
            </w:pPr>
          </w:p>
          <w:p w14:paraId="32D78C2B" w14:textId="77777777" w:rsidR="00C452B5" w:rsidRPr="00E1150C" w:rsidRDefault="00C452B5" w:rsidP="00E1150C">
            <w:pPr>
              <w:pStyle w:val="TableParagraph"/>
              <w:spacing w:line="247" w:lineRule="auto"/>
              <w:ind w:left="85" w:right="75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Compara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ordena</w:t>
            </w:r>
            <w:r w:rsidRPr="00E1150C">
              <w:rPr>
                <w:color w:val="231F20"/>
                <w:spacing w:val="31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números</w:t>
            </w:r>
            <w:r w:rsidRPr="00E1150C">
              <w:rPr>
                <w:color w:val="231F20"/>
                <w:spacing w:val="31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naturales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cuatro</w:t>
            </w:r>
            <w:r w:rsidRPr="00E1150C"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cifras</w:t>
            </w:r>
            <w:r w:rsidRPr="00E1150C"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</w:t>
            </w:r>
            <w:r w:rsidRPr="00E1150C"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partir</w:t>
            </w:r>
            <w:r w:rsidRPr="00E1150C"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sus</w:t>
            </w:r>
            <w:r w:rsidRPr="00E1150C"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nombres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o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su</w:t>
            </w:r>
            <w:r w:rsidRPr="00E1150C"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escritura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con</w:t>
            </w:r>
            <w:r w:rsidRPr="00E1150C"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cifras.</w:t>
            </w:r>
          </w:p>
        </w:tc>
        <w:tc>
          <w:tcPr>
            <w:tcW w:w="1774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2290CF0" w14:textId="77777777" w:rsidR="00C452B5" w:rsidRPr="00E1150C" w:rsidRDefault="00C452B5" w:rsidP="00E1150C">
            <w:pPr>
              <w:pStyle w:val="TableParagraph"/>
              <w:spacing w:before="46" w:line="247" w:lineRule="auto"/>
              <w:ind w:left="85" w:right="446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Comparación y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descomposición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sz w:val="16"/>
              </w:rPr>
              <w:t>números</w:t>
            </w:r>
          </w:p>
        </w:tc>
        <w:tc>
          <w:tcPr>
            <w:tcW w:w="941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BE21952" w14:textId="77777777" w:rsidR="00C452B5" w:rsidRPr="00E1150C" w:rsidRDefault="00C452B5" w:rsidP="00E1150C">
            <w:pPr>
              <w:pStyle w:val="TableParagraph"/>
              <w:spacing w:before="5"/>
              <w:rPr>
                <w:b/>
                <w:sz w:val="20"/>
              </w:rPr>
            </w:pPr>
          </w:p>
          <w:p w14:paraId="3BF2393A" w14:textId="77777777" w:rsidR="00C452B5" w:rsidRPr="00E1150C" w:rsidRDefault="00C452B5" w:rsidP="00E1150C">
            <w:pPr>
              <w:pStyle w:val="TableParagraph"/>
              <w:spacing w:before="1"/>
              <w:ind w:left="145" w:right="123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107</w:t>
            </w:r>
            <w:r w:rsidRPr="00E1150C">
              <w:rPr>
                <w:color w:val="231F20"/>
                <w:spacing w:val="30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108</w:t>
            </w:r>
          </w:p>
        </w:tc>
        <w:tc>
          <w:tcPr>
            <w:tcW w:w="883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68A4920" w14:textId="77777777" w:rsidR="00C452B5" w:rsidRPr="00E1150C" w:rsidRDefault="00C452B5" w:rsidP="00E1150C">
            <w:pPr>
              <w:pStyle w:val="TableParagraph"/>
              <w:spacing w:before="5"/>
              <w:rPr>
                <w:b/>
                <w:sz w:val="20"/>
              </w:rPr>
            </w:pPr>
          </w:p>
          <w:p w14:paraId="12242F6A" w14:textId="77777777" w:rsidR="00C452B5" w:rsidRPr="00E1150C" w:rsidRDefault="00C452B5" w:rsidP="00E1150C">
            <w:pPr>
              <w:pStyle w:val="TableParagraph"/>
              <w:spacing w:before="1"/>
              <w:ind w:left="83" w:right="61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42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43</w:t>
            </w:r>
          </w:p>
        </w:tc>
      </w:tr>
      <w:tr w:rsidR="00C452B5" w14:paraId="76FEFA0F" w14:textId="77777777" w:rsidTr="00E1150C">
        <w:trPr>
          <w:trHeight w:val="653"/>
        </w:trPr>
        <w:tc>
          <w:tcPr>
            <w:tcW w:w="591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7840C18" w14:textId="77777777" w:rsidR="00C452B5" w:rsidRPr="00E1150C" w:rsidRDefault="00C452B5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5FD0B54E" w14:textId="77777777" w:rsidR="00C452B5" w:rsidRPr="00E1150C" w:rsidRDefault="00C452B5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4C86134" w14:textId="77777777" w:rsidR="00C452B5" w:rsidRPr="00E1150C" w:rsidRDefault="00C452B5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2674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645E8FF" w14:textId="77777777" w:rsidR="00C452B5" w:rsidRPr="00E1150C" w:rsidRDefault="00C452B5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774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308680F" w14:textId="77777777" w:rsidR="00C452B5" w:rsidRPr="00E1150C" w:rsidRDefault="00C452B5" w:rsidP="00E1150C">
            <w:pPr>
              <w:pStyle w:val="TableParagraph"/>
              <w:spacing w:before="46" w:line="247" w:lineRule="auto"/>
              <w:ind w:left="85" w:right="446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Escritura y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descomposición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sz w:val="16"/>
              </w:rPr>
              <w:t>números</w:t>
            </w:r>
          </w:p>
        </w:tc>
        <w:tc>
          <w:tcPr>
            <w:tcW w:w="941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48CF72B" w14:textId="77777777" w:rsidR="00C452B5" w:rsidRPr="00E1150C" w:rsidRDefault="00C452B5" w:rsidP="00E1150C">
            <w:pPr>
              <w:pStyle w:val="TableParagraph"/>
              <w:spacing w:before="5"/>
              <w:rPr>
                <w:b/>
                <w:sz w:val="20"/>
              </w:rPr>
            </w:pPr>
          </w:p>
          <w:p w14:paraId="4EF2FFDE" w14:textId="77777777" w:rsidR="00C452B5" w:rsidRPr="00E1150C" w:rsidRDefault="00C452B5" w:rsidP="00E1150C">
            <w:pPr>
              <w:pStyle w:val="TableParagraph"/>
              <w:spacing w:before="1"/>
              <w:ind w:left="141" w:right="123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109</w:t>
            </w:r>
            <w:r w:rsidRPr="00E1150C"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110</w:t>
            </w:r>
          </w:p>
        </w:tc>
        <w:tc>
          <w:tcPr>
            <w:tcW w:w="883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B4EB9EB" w14:textId="77777777" w:rsidR="00C452B5" w:rsidRPr="00E1150C" w:rsidRDefault="00C452B5" w:rsidP="00E1150C">
            <w:pPr>
              <w:pStyle w:val="TableParagraph"/>
              <w:spacing w:before="5"/>
              <w:rPr>
                <w:b/>
                <w:sz w:val="20"/>
              </w:rPr>
            </w:pPr>
          </w:p>
          <w:p w14:paraId="763F5724" w14:textId="77777777" w:rsidR="00C452B5" w:rsidRPr="00E1150C" w:rsidRDefault="00C452B5" w:rsidP="00E1150C">
            <w:pPr>
              <w:pStyle w:val="TableParagraph"/>
              <w:spacing w:before="1"/>
              <w:ind w:left="83" w:right="61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44</w:t>
            </w:r>
            <w:r w:rsidRPr="00E1150C"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</w:t>
            </w:r>
            <w:r w:rsidRPr="00E1150C"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46</w:t>
            </w:r>
          </w:p>
        </w:tc>
      </w:tr>
      <w:tr w:rsidR="00C452B5" w14:paraId="3B4E6835" w14:textId="77777777" w:rsidTr="00E1150C">
        <w:trPr>
          <w:trHeight w:val="653"/>
        </w:trPr>
        <w:tc>
          <w:tcPr>
            <w:tcW w:w="591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ECC0690" w14:textId="77777777" w:rsidR="00C452B5" w:rsidRPr="00E1150C" w:rsidRDefault="00C452B5" w:rsidP="00E1150C">
            <w:pPr>
              <w:pStyle w:val="TableParagraph"/>
              <w:spacing w:before="5"/>
              <w:rPr>
                <w:b/>
                <w:sz w:val="20"/>
              </w:rPr>
            </w:pPr>
          </w:p>
          <w:p w14:paraId="6424988E" w14:textId="77777777" w:rsidR="00C452B5" w:rsidRPr="00E1150C" w:rsidRDefault="00C452B5" w:rsidP="00E1150C">
            <w:pPr>
              <w:pStyle w:val="TableParagraph"/>
              <w:spacing w:before="1"/>
              <w:ind w:left="186" w:right="171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10</w:t>
            </w:r>
          </w:p>
        </w:tc>
        <w:tc>
          <w:tcPr>
            <w:tcW w:w="1418" w:type="dxa"/>
            <w:vMerge/>
            <w:tcBorders>
              <w:top w:val="nil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6AFD5C0C" w14:textId="77777777" w:rsidR="00C452B5" w:rsidRPr="00E1150C" w:rsidRDefault="00C452B5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14C117BF" w14:textId="77777777" w:rsidR="00C452B5" w:rsidRPr="00E1150C" w:rsidRDefault="00C452B5" w:rsidP="00D20AFD">
            <w:pPr>
              <w:pStyle w:val="TableParagraph"/>
              <w:rPr>
                <w:b/>
                <w:sz w:val="18"/>
              </w:rPr>
            </w:pPr>
          </w:p>
          <w:p w14:paraId="4EB8B6B4" w14:textId="77777777" w:rsidR="00C452B5" w:rsidRPr="00E1150C" w:rsidRDefault="00C452B5" w:rsidP="00E1150C">
            <w:pPr>
              <w:pStyle w:val="TableParagraph"/>
              <w:spacing w:before="9"/>
              <w:rPr>
                <w:b/>
                <w:sz w:val="14"/>
              </w:rPr>
            </w:pPr>
          </w:p>
          <w:p w14:paraId="1F45F9B3" w14:textId="77777777" w:rsidR="00C452B5" w:rsidRPr="00E1150C" w:rsidRDefault="00C452B5" w:rsidP="00E1150C">
            <w:pPr>
              <w:pStyle w:val="TableParagraph"/>
              <w:spacing w:line="247" w:lineRule="auto"/>
              <w:ind w:left="85" w:right="182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Problemas</w:t>
            </w:r>
            <w:r w:rsidRPr="00E1150C">
              <w:rPr>
                <w:color w:val="231F20"/>
                <w:spacing w:val="1"/>
                <w:sz w:val="16"/>
              </w:rPr>
              <w:t xml:space="preserve"> </w:t>
            </w:r>
            <w:r w:rsidRPr="00E1150C">
              <w:rPr>
                <w:color w:val="231F20"/>
                <w:w w:val="95"/>
                <w:sz w:val="16"/>
              </w:rPr>
              <w:t>multiplicativos</w:t>
            </w:r>
          </w:p>
        </w:tc>
        <w:tc>
          <w:tcPr>
            <w:tcW w:w="2674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5A89077E" w14:textId="77777777" w:rsidR="00C452B5" w:rsidRPr="00E1150C" w:rsidRDefault="00C452B5" w:rsidP="00E1150C">
            <w:pPr>
              <w:pStyle w:val="TableParagraph"/>
              <w:spacing w:before="6"/>
              <w:rPr>
                <w:b/>
                <w:sz w:val="24"/>
              </w:rPr>
            </w:pPr>
          </w:p>
          <w:p w14:paraId="55F140D8" w14:textId="77777777" w:rsidR="00C452B5" w:rsidRPr="00E1150C" w:rsidRDefault="00C452B5" w:rsidP="00E1150C">
            <w:pPr>
              <w:pStyle w:val="TableParagraph"/>
              <w:spacing w:line="247" w:lineRule="auto"/>
              <w:ind w:left="85" w:right="117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Resuelve</w:t>
            </w:r>
            <w:r w:rsidRPr="00E1150C"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problemas</w:t>
            </w:r>
            <w:r w:rsidRPr="00E1150C"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que</w:t>
            </w:r>
            <w:r w:rsidRPr="00E1150C"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implican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multiplicar mediante diversos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sz w:val="16"/>
              </w:rPr>
              <w:t>procedimientos.</w:t>
            </w:r>
          </w:p>
        </w:tc>
        <w:tc>
          <w:tcPr>
            <w:tcW w:w="1774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35170AB" w14:textId="77777777" w:rsidR="00C452B5" w:rsidRPr="00E1150C" w:rsidRDefault="00C452B5" w:rsidP="00E1150C">
            <w:pPr>
              <w:pStyle w:val="TableParagraph"/>
              <w:spacing w:before="45" w:line="247" w:lineRule="auto"/>
              <w:ind w:left="85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Multiplicación de un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número</w:t>
            </w:r>
            <w:r w:rsidRPr="00E1150C"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dos</w:t>
            </w:r>
            <w:r w:rsidRPr="00E1150C"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cifras</w:t>
            </w:r>
            <w:r w:rsidRPr="00E1150C"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por</w:t>
            </w:r>
            <w:r w:rsidRPr="00E1150C">
              <w:rPr>
                <w:color w:val="231F20"/>
                <w:spacing w:val="-3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un</w:t>
            </w:r>
            <w:r w:rsidRPr="00E1150C"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número</w:t>
            </w:r>
            <w:r w:rsidRPr="00E1150C"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</w:t>
            </w:r>
            <w:r w:rsidRPr="00E1150C"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una</w:t>
            </w:r>
            <w:r w:rsidRPr="00E1150C"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cifra</w:t>
            </w:r>
          </w:p>
        </w:tc>
        <w:tc>
          <w:tcPr>
            <w:tcW w:w="941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065C0D91" w14:textId="77777777" w:rsidR="00C452B5" w:rsidRPr="00E1150C" w:rsidRDefault="00C452B5" w:rsidP="00E1150C">
            <w:pPr>
              <w:pStyle w:val="TableParagraph"/>
              <w:spacing w:before="5"/>
              <w:rPr>
                <w:b/>
                <w:sz w:val="20"/>
              </w:rPr>
            </w:pPr>
          </w:p>
          <w:p w14:paraId="1481250E" w14:textId="77777777" w:rsidR="00C452B5" w:rsidRPr="00E1150C" w:rsidRDefault="00C452B5" w:rsidP="00E1150C">
            <w:pPr>
              <w:pStyle w:val="TableParagraph"/>
              <w:ind w:left="145" w:right="123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111</w:t>
            </w:r>
            <w:r w:rsidRPr="00E1150C"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112</w:t>
            </w:r>
          </w:p>
        </w:tc>
        <w:tc>
          <w:tcPr>
            <w:tcW w:w="883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9775876" w14:textId="77777777" w:rsidR="00C452B5" w:rsidRPr="00E1150C" w:rsidRDefault="00C452B5" w:rsidP="00D20AFD">
            <w:pPr>
              <w:pStyle w:val="TableParagraph"/>
              <w:rPr>
                <w:b/>
                <w:sz w:val="18"/>
              </w:rPr>
            </w:pPr>
          </w:p>
          <w:p w14:paraId="3289808F" w14:textId="77777777" w:rsidR="00C452B5" w:rsidRPr="00E1150C" w:rsidRDefault="00C452B5" w:rsidP="00D20AFD">
            <w:pPr>
              <w:pStyle w:val="TableParagraph"/>
              <w:rPr>
                <w:b/>
                <w:sz w:val="23"/>
              </w:rPr>
            </w:pPr>
          </w:p>
          <w:p w14:paraId="6015B1AF" w14:textId="77777777" w:rsidR="00C452B5" w:rsidRPr="00E1150C" w:rsidRDefault="00C452B5" w:rsidP="00E1150C">
            <w:pPr>
              <w:pStyle w:val="TableParagraph"/>
              <w:spacing w:before="1"/>
              <w:ind w:left="223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47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50</w:t>
            </w:r>
          </w:p>
        </w:tc>
      </w:tr>
      <w:tr w:rsidR="00C452B5" w14:paraId="51159D12" w14:textId="77777777" w:rsidTr="00E1150C">
        <w:trPr>
          <w:trHeight w:val="463"/>
        </w:trPr>
        <w:tc>
          <w:tcPr>
            <w:tcW w:w="591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A0086BB" w14:textId="77777777" w:rsidR="00C452B5" w:rsidRPr="00E1150C" w:rsidRDefault="00C452B5" w:rsidP="00E1150C">
            <w:pPr>
              <w:pStyle w:val="TableParagraph"/>
              <w:spacing w:before="140"/>
              <w:ind w:left="183" w:right="171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11</w:t>
            </w:r>
          </w:p>
        </w:tc>
        <w:tc>
          <w:tcPr>
            <w:tcW w:w="1418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13D86BC" w14:textId="77777777" w:rsidR="00C452B5" w:rsidRPr="00E1150C" w:rsidRDefault="00C452B5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006682C3" w14:textId="77777777" w:rsidR="00C452B5" w:rsidRPr="00E1150C" w:rsidRDefault="00C452B5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2674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7B3299C" w14:textId="77777777" w:rsidR="00C452B5" w:rsidRPr="00E1150C" w:rsidRDefault="00C452B5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774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F503D69" w14:textId="77777777" w:rsidR="00C452B5" w:rsidRPr="00E1150C" w:rsidRDefault="00C452B5" w:rsidP="00E1150C">
            <w:pPr>
              <w:pStyle w:val="TableParagraph"/>
              <w:spacing w:before="45" w:line="247" w:lineRule="auto"/>
              <w:ind w:left="85" w:right="292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Multiplicación de dos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números</w:t>
            </w:r>
            <w:r w:rsidRPr="00E1150C"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dos</w:t>
            </w:r>
            <w:r w:rsidRPr="00E1150C"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cifras</w:t>
            </w:r>
          </w:p>
        </w:tc>
        <w:tc>
          <w:tcPr>
            <w:tcW w:w="941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450B10C" w14:textId="77777777" w:rsidR="00C452B5" w:rsidRPr="00E1150C" w:rsidRDefault="00C452B5" w:rsidP="00E1150C">
            <w:pPr>
              <w:pStyle w:val="TableParagraph"/>
              <w:spacing w:before="140"/>
              <w:ind w:left="145" w:right="123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113</w:t>
            </w:r>
            <w:r w:rsidRPr="00E1150C"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114</w:t>
            </w:r>
          </w:p>
        </w:tc>
        <w:tc>
          <w:tcPr>
            <w:tcW w:w="883" w:type="dxa"/>
            <w:vMerge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6A4F347" w14:textId="77777777" w:rsidR="00C452B5" w:rsidRPr="00E1150C" w:rsidRDefault="00C452B5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</w:tr>
      <w:tr w:rsidR="00C452B5" w14:paraId="61E8FCD5" w14:textId="77777777" w:rsidTr="00E1150C">
        <w:trPr>
          <w:trHeight w:val="463"/>
        </w:trPr>
        <w:tc>
          <w:tcPr>
            <w:tcW w:w="591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53790CF" w14:textId="77777777" w:rsidR="00C452B5" w:rsidRPr="00E1150C" w:rsidRDefault="00C452B5" w:rsidP="00E1150C">
            <w:pPr>
              <w:pStyle w:val="TableParagraph"/>
              <w:spacing w:before="140"/>
              <w:ind w:left="187" w:right="170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12</w:t>
            </w:r>
          </w:p>
        </w:tc>
        <w:tc>
          <w:tcPr>
            <w:tcW w:w="141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FBB23CC" w14:textId="77777777" w:rsidR="00C452B5" w:rsidRPr="00E1150C" w:rsidRDefault="00C452B5" w:rsidP="00E1150C">
            <w:pPr>
              <w:pStyle w:val="TableParagraph"/>
              <w:spacing w:before="45" w:line="247" w:lineRule="auto"/>
              <w:ind w:left="84" w:right="355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Forma,</w:t>
            </w:r>
            <w:r w:rsidRPr="00E1150C"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espacio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medida</w:t>
            </w:r>
          </w:p>
        </w:tc>
        <w:tc>
          <w:tcPr>
            <w:tcW w:w="141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95937B4" w14:textId="77777777" w:rsidR="00C452B5" w:rsidRPr="00E1150C" w:rsidRDefault="00C452B5" w:rsidP="00E1150C">
            <w:pPr>
              <w:pStyle w:val="TableParagraph"/>
              <w:spacing w:before="140"/>
              <w:ind w:left="85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Medida</w:t>
            </w:r>
          </w:p>
        </w:tc>
        <w:tc>
          <w:tcPr>
            <w:tcW w:w="2674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EBAD21F" w14:textId="77777777" w:rsidR="00C452B5" w:rsidRPr="00E1150C" w:rsidRDefault="00C452B5" w:rsidP="00E1150C">
            <w:pPr>
              <w:pStyle w:val="TableParagraph"/>
              <w:spacing w:before="45" w:line="247" w:lineRule="auto"/>
              <w:ind w:left="85" w:right="117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Utiliza</w:t>
            </w:r>
            <w:r w:rsidRPr="00E1150C"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unidades</w:t>
            </w:r>
            <w:r w:rsidRPr="00E1150C"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</w:t>
            </w:r>
            <w:r w:rsidRPr="00E1150C"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medida</w:t>
            </w:r>
            <w:r w:rsidRPr="00E1150C"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estándar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para</w:t>
            </w:r>
            <w:r w:rsidRPr="00E1150C"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estimar</w:t>
            </w:r>
            <w:r w:rsidRPr="00E1150C"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y</w:t>
            </w:r>
            <w:r w:rsidRPr="00E1150C"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medir</w:t>
            </w:r>
            <w:r w:rsidRPr="00E1150C"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longitudes.</w:t>
            </w:r>
          </w:p>
        </w:tc>
        <w:tc>
          <w:tcPr>
            <w:tcW w:w="1774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01BF861" w14:textId="77777777" w:rsidR="00C452B5" w:rsidRPr="00E1150C" w:rsidRDefault="00C452B5" w:rsidP="00E1150C">
            <w:pPr>
              <w:pStyle w:val="TableParagraph"/>
              <w:spacing w:before="140"/>
              <w:ind w:left="85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Estimación</w:t>
            </w:r>
            <w:r w:rsidRPr="00E1150C"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</w:t>
            </w:r>
            <w:r w:rsidRPr="00E1150C"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longitudes</w:t>
            </w:r>
          </w:p>
        </w:tc>
        <w:tc>
          <w:tcPr>
            <w:tcW w:w="941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C148AAA" w14:textId="77777777" w:rsidR="00C452B5" w:rsidRPr="00E1150C" w:rsidRDefault="00C452B5" w:rsidP="00E1150C">
            <w:pPr>
              <w:pStyle w:val="TableParagraph"/>
              <w:spacing w:before="140"/>
              <w:ind w:left="145" w:right="123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115</w:t>
            </w:r>
            <w:r w:rsidRPr="00E1150C"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116</w:t>
            </w:r>
          </w:p>
        </w:tc>
        <w:tc>
          <w:tcPr>
            <w:tcW w:w="883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B18650A" w14:textId="77777777" w:rsidR="00C452B5" w:rsidRPr="00E1150C" w:rsidRDefault="00C452B5" w:rsidP="00E1150C">
            <w:pPr>
              <w:pStyle w:val="TableParagraph"/>
              <w:spacing w:before="140"/>
              <w:ind w:left="83" w:right="61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51</w:t>
            </w:r>
            <w:r w:rsidRPr="00E1150C"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</w:t>
            </w:r>
            <w:r w:rsidRPr="00E1150C"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53</w:t>
            </w:r>
          </w:p>
        </w:tc>
      </w:tr>
    </w:tbl>
    <w:p w14:paraId="42386D2B" w14:textId="77777777" w:rsidR="00C452B5" w:rsidRDefault="00C452B5"/>
    <w:p w14:paraId="09C0D2C8" w14:textId="77777777" w:rsidR="00B12807" w:rsidRDefault="00B12807"/>
    <w:p w14:paraId="4562F30F" w14:textId="77777777" w:rsidR="00B12807" w:rsidRDefault="00B12807"/>
    <w:p w14:paraId="00136D54" w14:textId="77777777" w:rsidR="00B12807" w:rsidRDefault="00B12807"/>
    <w:p w14:paraId="0455F20E" w14:textId="77777777" w:rsidR="00B12807" w:rsidRDefault="00B12807"/>
    <w:p w14:paraId="7033C1F3" w14:textId="77777777" w:rsidR="00B12807" w:rsidRDefault="00B12807"/>
    <w:p w14:paraId="0CA47DFC" w14:textId="77777777" w:rsidR="00B12807" w:rsidRDefault="00B12807"/>
    <w:p w14:paraId="1D81F3CE" w14:textId="77777777" w:rsidR="00B12807" w:rsidRDefault="00B12807"/>
    <w:p w14:paraId="1D72F5B6" w14:textId="77777777" w:rsidR="00B12807" w:rsidRDefault="00B12807"/>
    <w:p w14:paraId="5E4912B8" w14:textId="77777777" w:rsidR="00B12807" w:rsidRDefault="00B12807"/>
    <w:p w14:paraId="34600140" w14:textId="77777777" w:rsidR="00B12807" w:rsidRDefault="00B12807"/>
    <w:p w14:paraId="621CB702" w14:textId="77777777" w:rsidR="00B12807" w:rsidRPr="00D5719D" w:rsidRDefault="00B12807" w:rsidP="00B12807">
      <w:pPr>
        <w:pStyle w:val="Ttulo2"/>
        <w:ind w:left="0"/>
        <w:rPr>
          <w:color w:val="64B545"/>
        </w:rPr>
      </w:pPr>
      <w:r>
        <w:rPr>
          <w:color w:val="64B545"/>
        </w:rPr>
        <w:lastRenderedPageBreak/>
        <w:t>Segundo</w:t>
      </w:r>
      <w:r w:rsidRPr="00D5719D">
        <w:rPr>
          <w:color w:val="64B545"/>
        </w:rPr>
        <w:t xml:space="preserve"> periodo</w:t>
      </w:r>
    </w:p>
    <w:p w14:paraId="02A5C1DD" w14:textId="77777777" w:rsidR="00B12807" w:rsidRDefault="00B12807" w:rsidP="00B12807"/>
    <w:tbl>
      <w:tblPr>
        <w:tblW w:w="9674" w:type="dxa"/>
        <w:tblInd w:w="10" w:type="dxa"/>
        <w:tblBorders>
          <w:top w:val="single" w:sz="8" w:space="0" w:color="6DB047"/>
          <w:left w:val="single" w:sz="8" w:space="0" w:color="6DB047"/>
          <w:bottom w:val="single" w:sz="8" w:space="0" w:color="6DB047"/>
          <w:right w:val="single" w:sz="8" w:space="0" w:color="6DB047"/>
          <w:insideH w:val="single" w:sz="8" w:space="0" w:color="6DB047"/>
          <w:insideV w:val="single" w:sz="8" w:space="0" w:color="6DB047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91"/>
        <w:gridCol w:w="1417"/>
        <w:gridCol w:w="1417"/>
        <w:gridCol w:w="2694"/>
        <w:gridCol w:w="1758"/>
        <w:gridCol w:w="888"/>
        <w:gridCol w:w="909"/>
      </w:tblGrid>
      <w:tr w:rsidR="00B12807" w:rsidRPr="00E1150C" w14:paraId="30D700CD" w14:textId="77777777" w:rsidTr="00E1150C">
        <w:trPr>
          <w:trHeight w:val="491"/>
        </w:trPr>
        <w:tc>
          <w:tcPr>
            <w:tcW w:w="591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B834C2"/>
          </w:tcPr>
          <w:p w14:paraId="2C0AF19C" w14:textId="77777777" w:rsidR="00B12807" w:rsidRPr="00E1150C" w:rsidRDefault="00B12807" w:rsidP="00E1150C">
            <w:pPr>
              <w:pStyle w:val="TableParagraph"/>
              <w:spacing w:before="147"/>
              <w:ind w:left="60" w:right="40"/>
              <w:jc w:val="center"/>
              <w:rPr>
                <w:b/>
                <w:sz w:val="18"/>
              </w:rPr>
            </w:pPr>
            <w:r w:rsidRPr="00E1150C">
              <w:rPr>
                <w:b/>
                <w:color w:val="FFFFFF"/>
                <w:sz w:val="18"/>
              </w:rPr>
              <w:t>Sem.</w:t>
            </w:r>
          </w:p>
        </w:tc>
        <w:tc>
          <w:tcPr>
            <w:tcW w:w="1417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B834C2"/>
          </w:tcPr>
          <w:p w14:paraId="3AE3BB9A" w14:textId="77777777" w:rsidR="00B12807" w:rsidRPr="00E1150C" w:rsidRDefault="00B12807" w:rsidP="00E1150C">
            <w:pPr>
              <w:pStyle w:val="TableParagraph"/>
              <w:spacing w:before="147"/>
              <w:ind w:left="476" w:right="455"/>
              <w:jc w:val="center"/>
              <w:rPr>
                <w:b/>
                <w:sz w:val="18"/>
              </w:rPr>
            </w:pPr>
            <w:r w:rsidRPr="00E1150C">
              <w:rPr>
                <w:b/>
                <w:color w:val="FFFFFF"/>
                <w:w w:val="95"/>
                <w:sz w:val="18"/>
              </w:rPr>
              <w:t>Eje</w:t>
            </w:r>
          </w:p>
        </w:tc>
        <w:tc>
          <w:tcPr>
            <w:tcW w:w="1417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B834C2"/>
          </w:tcPr>
          <w:p w14:paraId="4DA0C9D4" w14:textId="77777777" w:rsidR="00B12807" w:rsidRPr="00E1150C" w:rsidRDefault="00B12807" w:rsidP="00E1150C">
            <w:pPr>
              <w:pStyle w:val="TableParagraph"/>
              <w:spacing w:before="147"/>
              <w:ind w:left="477" w:right="455"/>
              <w:jc w:val="center"/>
              <w:rPr>
                <w:b/>
                <w:sz w:val="18"/>
              </w:rPr>
            </w:pPr>
            <w:r w:rsidRPr="00E1150C">
              <w:rPr>
                <w:b/>
                <w:color w:val="FFFFFF"/>
                <w:w w:val="90"/>
                <w:sz w:val="18"/>
              </w:rPr>
              <w:t>Tema</w:t>
            </w:r>
          </w:p>
        </w:tc>
        <w:tc>
          <w:tcPr>
            <w:tcW w:w="2694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B834C2"/>
          </w:tcPr>
          <w:p w14:paraId="2C6B9D6A" w14:textId="77777777" w:rsidR="00B12807" w:rsidRPr="00E1150C" w:rsidRDefault="00B12807" w:rsidP="00E1150C">
            <w:pPr>
              <w:pStyle w:val="TableParagraph"/>
              <w:spacing w:before="147"/>
              <w:ind w:left="460"/>
              <w:rPr>
                <w:b/>
                <w:sz w:val="18"/>
              </w:rPr>
            </w:pPr>
            <w:r w:rsidRPr="00E1150C">
              <w:rPr>
                <w:b/>
                <w:color w:val="FFFFFF"/>
                <w:w w:val="85"/>
                <w:sz w:val="18"/>
              </w:rPr>
              <w:t>Aprendizajes</w:t>
            </w:r>
            <w:r w:rsidRPr="00E1150C">
              <w:rPr>
                <w:b/>
                <w:color w:val="FFFFFF"/>
                <w:spacing w:val="-2"/>
                <w:w w:val="85"/>
                <w:sz w:val="18"/>
              </w:rPr>
              <w:t xml:space="preserve"> </w:t>
            </w:r>
            <w:r w:rsidRPr="00E1150C">
              <w:rPr>
                <w:b/>
                <w:color w:val="FFFFFF"/>
                <w:w w:val="85"/>
                <w:sz w:val="18"/>
              </w:rPr>
              <w:t>esperados</w:t>
            </w:r>
          </w:p>
        </w:tc>
        <w:tc>
          <w:tcPr>
            <w:tcW w:w="175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B834C2"/>
          </w:tcPr>
          <w:p w14:paraId="3782A55A" w14:textId="77777777" w:rsidR="00B12807" w:rsidRPr="00E1150C" w:rsidRDefault="00B12807" w:rsidP="00E1150C">
            <w:pPr>
              <w:pStyle w:val="TableParagraph"/>
              <w:spacing w:before="147"/>
              <w:ind w:left="214"/>
              <w:rPr>
                <w:rFonts w:ascii="Arial-BoldItalicMT" w:hAnsi="Arial-BoldItalicMT"/>
                <w:b/>
                <w:i/>
                <w:sz w:val="18"/>
              </w:rPr>
            </w:pPr>
            <w:r w:rsidRPr="00E1150C">
              <w:rPr>
                <w:b/>
                <w:color w:val="FFFFFF"/>
                <w:w w:val="80"/>
                <w:sz w:val="18"/>
              </w:rPr>
              <w:t>Lección</w:t>
            </w:r>
            <w:r w:rsidRPr="00E1150C">
              <w:rPr>
                <w:b/>
                <w:color w:val="FFFFFF"/>
                <w:spacing w:val="18"/>
                <w:w w:val="80"/>
                <w:sz w:val="18"/>
              </w:rPr>
              <w:t xml:space="preserve"> </w:t>
            </w:r>
            <w:r w:rsidRPr="00E1150C">
              <w:rPr>
                <w:rFonts w:ascii="Arial-BoldItalicMT" w:hAnsi="Arial-BoldItalicMT"/>
                <w:b/>
                <w:i/>
                <w:color w:val="FFFFFF"/>
                <w:w w:val="80"/>
                <w:sz w:val="18"/>
              </w:rPr>
              <w:t>Aplicados</w:t>
            </w:r>
          </w:p>
        </w:tc>
        <w:tc>
          <w:tcPr>
            <w:tcW w:w="88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B834C2"/>
          </w:tcPr>
          <w:p w14:paraId="2A0E503A" w14:textId="77777777" w:rsidR="00B12807" w:rsidRPr="00E1150C" w:rsidRDefault="00B12807" w:rsidP="00E1150C">
            <w:pPr>
              <w:pStyle w:val="TableParagraph"/>
              <w:spacing w:before="42"/>
              <w:ind w:left="151"/>
              <w:rPr>
                <w:b/>
                <w:sz w:val="18"/>
              </w:rPr>
            </w:pPr>
            <w:r w:rsidRPr="00E1150C">
              <w:rPr>
                <w:b/>
                <w:color w:val="FFFFFF"/>
                <w:w w:val="95"/>
                <w:sz w:val="18"/>
              </w:rPr>
              <w:t>Páginas</w:t>
            </w:r>
          </w:p>
          <w:p w14:paraId="02289572" w14:textId="77777777" w:rsidR="00B12807" w:rsidRPr="00E1150C" w:rsidRDefault="00B12807" w:rsidP="00E1150C">
            <w:pPr>
              <w:pStyle w:val="TableParagraph"/>
              <w:spacing w:before="3"/>
              <w:ind w:left="85"/>
              <w:rPr>
                <w:rFonts w:ascii="Arial-BoldItalicMT"/>
                <w:b/>
                <w:i/>
                <w:sz w:val="18"/>
              </w:rPr>
            </w:pPr>
            <w:r w:rsidRPr="00E1150C">
              <w:rPr>
                <w:rFonts w:ascii="Arial-BoldItalicMT"/>
                <w:b/>
                <w:i/>
                <w:color w:val="FFFFFF"/>
                <w:w w:val="85"/>
                <w:sz w:val="18"/>
              </w:rPr>
              <w:t>Aplicados</w:t>
            </w:r>
          </w:p>
        </w:tc>
        <w:tc>
          <w:tcPr>
            <w:tcW w:w="90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B834C2"/>
          </w:tcPr>
          <w:p w14:paraId="69F9D7C1" w14:textId="77777777" w:rsidR="00B12807" w:rsidRPr="00E1150C" w:rsidRDefault="00B12807" w:rsidP="00E1150C">
            <w:pPr>
              <w:pStyle w:val="TableParagraph"/>
              <w:spacing w:before="42" w:line="242" w:lineRule="auto"/>
              <w:ind w:left="129" w:firstLine="32"/>
              <w:rPr>
                <w:b/>
                <w:sz w:val="18"/>
              </w:rPr>
            </w:pPr>
            <w:r w:rsidRPr="00E1150C">
              <w:rPr>
                <w:b/>
                <w:color w:val="FFFFFF"/>
                <w:w w:val="85"/>
                <w:sz w:val="18"/>
              </w:rPr>
              <w:t>Páginas</w:t>
            </w:r>
            <w:r w:rsidRPr="00E1150C">
              <w:rPr>
                <w:b/>
                <w:color w:val="FFFFFF"/>
                <w:spacing w:val="-40"/>
                <w:w w:val="85"/>
                <w:sz w:val="18"/>
              </w:rPr>
              <w:t xml:space="preserve"> </w:t>
            </w:r>
            <w:r w:rsidRPr="00E1150C">
              <w:rPr>
                <w:b/>
                <w:color w:val="FFFFFF"/>
                <w:spacing w:val="-1"/>
                <w:w w:val="80"/>
                <w:sz w:val="18"/>
              </w:rPr>
              <w:t>libro</w:t>
            </w:r>
            <w:r w:rsidRPr="00E1150C">
              <w:rPr>
                <w:b/>
                <w:color w:val="FFFFFF"/>
                <w:w w:val="80"/>
                <w:sz w:val="18"/>
              </w:rPr>
              <w:t xml:space="preserve"> SEP</w:t>
            </w:r>
          </w:p>
        </w:tc>
      </w:tr>
      <w:tr w:rsidR="00B12807" w:rsidRPr="00E1150C" w14:paraId="1E5A2B9A" w14:textId="77777777" w:rsidTr="00E1150C">
        <w:trPr>
          <w:trHeight w:val="463"/>
        </w:trPr>
        <w:tc>
          <w:tcPr>
            <w:tcW w:w="591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346825A" w14:textId="77777777" w:rsidR="00B12807" w:rsidRPr="00E1150C" w:rsidRDefault="00B12807" w:rsidP="00E1150C">
            <w:pPr>
              <w:pStyle w:val="TableParagraph"/>
              <w:spacing w:before="143"/>
              <w:ind w:left="187" w:right="167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13</w:t>
            </w:r>
          </w:p>
        </w:tc>
        <w:tc>
          <w:tcPr>
            <w:tcW w:w="1417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03039449" w14:textId="77777777" w:rsidR="00B12807" w:rsidRPr="00E1150C" w:rsidRDefault="00B12807" w:rsidP="00E1150C">
            <w:pPr>
              <w:pStyle w:val="TableParagraph"/>
              <w:spacing w:before="48" w:line="247" w:lineRule="auto"/>
              <w:ind w:left="85" w:right="353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Forma,</w:t>
            </w:r>
            <w:r w:rsidRPr="00E1150C"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espacio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medida</w:t>
            </w:r>
          </w:p>
        </w:tc>
        <w:tc>
          <w:tcPr>
            <w:tcW w:w="1417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B5C62FA" w14:textId="77777777" w:rsidR="00B12807" w:rsidRPr="00E1150C" w:rsidRDefault="00B12807" w:rsidP="00E1150C">
            <w:pPr>
              <w:pStyle w:val="TableParagraph"/>
              <w:spacing w:before="143"/>
              <w:ind w:left="85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Medida</w:t>
            </w:r>
          </w:p>
        </w:tc>
        <w:tc>
          <w:tcPr>
            <w:tcW w:w="2694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24DDBF9" w14:textId="77777777" w:rsidR="00B12807" w:rsidRPr="00E1150C" w:rsidRDefault="00B12807" w:rsidP="00E1150C">
            <w:pPr>
              <w:pStyle w:val="TableParagraph"/>
              <w:spacing w:before="48" w:line="247" w:lineRule="auto"/>
              <w:ind w:left="86" w:right="88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Utiliza</w:t>
            </w:r>
            <w:r w:rsidRPr="00E1150C"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unidades</w:t>
            </w:r>
            <w:r w:rsidRPr="00E1150C"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</w:t>
            </w:r>
            <w:r w:rsidRPr="00E1150C"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medida</w:t>
            </w:r>
            <w:r w:rsidRPr="00E1150C"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estándar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para</w:t>
            </w:r>
            <w:r w:rsidRPr="00E1150C"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estimar</w:t>
            </w:r>
            <w:r w:rsidRPr="00E1150C"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y</w:t>
            </w:r>
            <w:r w:rsidRPr="00E1150C"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medir</w:t>
            </w:r>
            <w:r w:rsidRPr="00E1150C"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longitudes.</w:t>
            </w:r>
          </w:p>
        </w:tc>
        <w:tc>
          <w:tcPr>
            <w:tcW w:w="175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FFCD76A" w14:textId="77777777" w:rsidR="00B12807" w:rsidRPr="00E1150C" w:rsidRDefault="00B12807" w:rsidP="00E1150C">
            <w:pPr>
              <w:pStyle w:val="TableParagraph"/>
              <w:spacing w:before="143"/>
              <w:ind w:left="86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Uso</w:t>
            </w:r>
            <w:r w:rsidRPr="00E1150C">
              <w:rPr>
                <w:color w:val="231F20"/>
                <w:spacing w:val="-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 la regla</w:t>
            </w:r>
          </w:p>
        </w:tc>
        <w:tc>
          <w:tcPr>
            <w:tcW w:w="88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01E0F64C" w14:textId="77777777" w:rsidR="00B12807" w:rsidRPr="00E1150C" w:rsidRDefault="00B12807" w:rsidP="00E1150C">
            <w:pPr>
              <w:pStyle w:val="TableParagraph"/>
              <w:spacing w:before="143"/>
              <w:ind w:left="133" w:right="110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117</w:t>
            </w:r>
            <w:r w:rsidRPr="00E1150C"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118</w:t>
            </w:r>
          </w:p>
        </w:tc>
        <w:tc>
          <w:tcPr>
            <w:tcW w:w="90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E556D98" w14:textId="77777777" w:rsidR="00B12807" w:rsidRPr="00E1150C" w:rsidRDefault="00B12807" w:rsidP="00E1150C">
            <w:pPr>
              <w:pStyle w:val="TableParagraph"/>
              <w:spacing w:before="143"/>
              <w:ind w:right="208"/>
              <w:jc w:val="right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54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58</w:t>
            </w:r>
          </w:p>
        </w:tc>
      </w:tr>
      <w:tr w:rsidR="00B12807" w:rsidRPr="00E1150C" w14:paraId="492A932C" w14:textId="77777777" w:rsidTr="00E1150C">
        <w:trPr>
          <w:trHeight w:val="463"/>
        </w:trPr>
        <w:tc>
          <w:tcPr>
            <w:tcW w:w="591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04477317" w14:textId="77777777" w:rsidR="00B12807" w:rsidRPr="00E1150C" w:rsidRDefault="00B12807" w:rsidP="00E1150C">
            <w:pPr>
              <w:pStyle w:val="TableParagraph"/>
              <w:spacing w:before="143"/>
              <w:ind w:left="187" w:right="170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14</w:t>
            </w:r>
          </w:p>
        </w:tc>
        <w:tc>
          <w:tcPr>
            <w:tcW w:w="1417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4416D90D" w14:textId="77777777" w:rsidR="00B12807" w:rsidRPr="00E1150C" w:rsidRDefault="00B12807" w:rsidP="00E1150C">
            <w:pPr>
              <w:pStyle w:val="TableParagraph"/>
              <w:spacing w:before="8"/>
              <w:rPr>
                <w:b/>
                <w:sz w:val="24"/>
              </w:rPr>
            </w:pPr>
          </w:p>
          <w:p w14:paraId="3B919B32" w14:textId="77777777" w:rsidR="00B12807" w:rsidRPr="00E1150C" w:rsidRDefault="00B12807" w:rsidP="00E1150C">
            <w:pPr>
              <w:pStyle w:val="TableParagraph"/>
              <w:spacing w:line="247" w:lineRule="auto"/>
              <w:ind w:left="85" w:right="516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Manejo de la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5"/>
                <w:sz w:val="16"/>
              </w:rPr>
              <w:t>información</w:t>
            </w:r>
          </w:p>
        </w:tc>
        <w:tc>
          <w:tcPr>
            <w:tcW w:w="1417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5BFB8DFA" w14:textId="77777777" w:rsidR="00B12807" w:rsidRPr="00E1150C" w:rsidRDefault="00B12807" w:rsidP="00E1150C">
            <w:pPr>
              <w:pStyle w:val="TableParagraph"/>
              <w:spacing w:before="5"/>
              <w:rPr>
                <w:b/>
                <w:sz w:val="16"/>
              </w:rPr>
            </w:pPr>
          </w:p>
          <w:p w14:paraId="5C828E3B" w14:textId="77777777" w:rsidR="00B12807" w:rsidRPr="00E1150C" w:rsidRDefault="00B12807" w:rsidP="00E1150C">
            <w:pPr>
              <w:pStyle w:val="TableParagraph"/>
              <w:spacing w:line="247" w:lineRule="auto"/>
              <w:ind w:left="86" w:right="237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Análisis y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representación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datos</w:t>
            </w:r>
          </w:p>
        </w:tc>
        <w:tc>
          <w:tcPr>
            <w:tcW w:w="2694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1797422E" w14:textId="77777777" w:rsidR="00B12807" w:rsidRPr="00E1150C" w:rsidRDefault="00B12807" w:rsidP="00E1150C">
            <w:pPr>
              <w:pStyle w:val="TableParagraph"/>
              <w:spacing w:before="5"/>
              <w:rPr>
                <w:b/>
                <w:sz w:val="16"/>
              </w:rPr>
            </w:pPr>
          </w:p>
          <w:p w14:paraId="20D2A2E6" w14:textId="77777777" w:rsidR="00B12807" w:rsidRPr="00E1150C" w:rsidRDefault="00B12807" w:rsidP="00E1150C">
            <w:pPr>
              <w:pStyle w:val="TableParagraph"/>
              <w:spacing w:line="247" w:lineRule="auto"/>
              <w:ind w:left="86" w:right="207"/>
              <w:jc w:val="both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Resuelve</w:t>
            </w:r>
            <w:r w:rsidRPr="00E1150C"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problemas</w:t>
            </w:r>
            <w:r w:rsidRPr="00E1150C"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que</w:t>
            </w:r>
            <w:r w:rsidRPr="00E1150C"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implican</w:t>
            </w:r>
            <w:r w:rsidRPr="00E1150C"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leer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o representar información en gráficas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barras.</w:t>
            </w:r>
          </w:p>
        </w:tc>
        <w:tc>
          <w:tcPr>
            <w:tcW w:w="175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BC01045" w14:textId="77777777" w:rsidR="00B12807" w:rsidRPr="00E1150C" w:rsidRDefault="00B12807" w:rsidP="00E1150C">
            <w:pPr>
              <w:pStyle w:val="TableParagraph"/>
              <w:spacing w:before="47" w:line="247" w:lineRule="auto"/>
              <w:ind w:left="86" w:right="339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Lectura</w:t>
            </w:r>
            <w:r w:rsidRPr="00E1150C">
              <w:rPr>
                <w:color w:val="231F20"/>
                <w:spacing w:val="1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1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gráficas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barras</w:t>
            </w:r>
          </w:p>
        </w:tc>
        <w:tc>
          <w:tcPr>
            <w:tcW w:w="88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23D022E" w14:textId="77777777" w:rsidR="00B12807" w:rsidRPr="00E1150C" w:rsidRDefault="00B12807" w:rsidP="00E1150C">
            <w:pPr>
              <w:pStyle w:val="TableParagraph"/>
              <w:spacing w:before="142"/>
              <w:ind w:left="134" w:right="110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119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120</w:t>
            </w:r>
          </w:p>
        </w:tc>
        <w:tc>
          <w:tcPr>
            <w:tcW w:w="90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98973C2" w14:textId="77777777" w:rsidR="00B12807" w:rsidRPr="00E1150C" w:rsidRDefault="00B12807" w:rsidP="00E1150C">
            <w:pPr>
              <w:pStyle w:val="TableParagraph"/>
              <w:spacing w:before="142"/>
              <w:ind w:right="210"/>
              <w:jc w:val="right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59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63</w:t>
            </w:r>
          </w:p>
        </w:tc>
      </w:tr>
      <w:tr w:rsidR="00B12807" w:rsidRPr="00E1150C" w14:paraId="41CE828E" w14:textId="77777777" w:rsidTr="00E1150C">
        <w:trPr>
          <w:trHeight w:val="463"/>
        </w:trPr>
        <w:tc>
          <w:tcPr>
            <w:tcW w:w="591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015CD395" w14:textId="77777777" w:rsidR="00B12807" w:rsidRPr="00E1150C" w:rsidRDefault="00B12807" w:rsidP="00E1150C">
            <w:pPr>
              <w:pStyle w:val="TableParagraph"/>
              <w:spacing w:before="142"/>
              <w:ind w:left="187" w:right="168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15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12DB160" w14:textId="77777777" w:rsidR="00B12807" w:rsidRPr="00E1150C" w:rsidRDefault="00B12807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0FA9D33" w14:textId="77777777" w:rsidR="00B12807" w:rsidRPr="00E1150C" w:rsidRDefault="00B12807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96D6CFF" w14:textId="77777777" w:rsidR="00B12807" w:rsidRPr="00E1150C" w:rsidRDefault="00B12807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75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5FB2059" w14:textId="77777777" w:rsidR="00B12807" w:rsidRPr="00E1150C" w:rsidRDefault="00B12807" w:rsidP="00E1150C">
            <w:pPr>
              <w:pStyle w:val="TableParagraph"/>
              <w:spacing w:before="47" w:line="247" w:lineRule="auto"/>
              <w:ind w:left="87" w:right="160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Análisis de información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en</w:t>
            </w:r>
            <w:r w:rsidRPr="00E1150C"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gráficas</w:t>
            </w:r>
            <w:r w:rsidRPr="00E1150C"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barras</w:t>
            </w:r>
          </w:p>
        </w:tc>
        <w:tc>
          <w:tcPr>
            <w:tcW w:w="88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E14A22A" w14:textId="77777777" w:rsidR="00B12807" w:rsidRPr="00E1150C" w:rsidRDefault="00B12807" w:rsidP="00E1150C">
            <w:pPr>
              <w:pStyle w:val="TableParagraph"/>
              <w:spacing w:before="142"/>
              <w:ind w:left="134" w:right="110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121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122</w:t>
            </w:r>
          </w:p>
        </w:tc>
        <w:tc>
          <w:tcPr>
            <w:tcW w:w="90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89E0910" w14:textId="77777777" w:rsidR="00B12807" w:rsidRPr="00E1150C" w:rsidRDefault="00B12807" w:rsidP="00E1150C">
            <w:pPr>
              <w:pStyle w:val="TableParagraph"/>
              <w:spacing w:before="142"/>
              <w:ind w:right="206"/>
              <w:jc w:val="right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64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</w:t>
            </w:r>
            <w:r w:rsidRPr="00E1150C"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68</w:t>
            </w:r>
          </w:p>
        </w:tc>
      </w:tr>
      <w:tr w:rsidR="00B12807" w:rsidRPr="00E1150C" w14:paraId="0DB5090E" w14:textId="77777777" w:rsidTr="00E1150C">
        <w:trPr>
          <w:trHeight w:val="463"/>
        </w:trPr>
        <w:tc>
          <w:tcPr>
            <w:tcW w:w="591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A734FF6" w14:textId="77777777" w:rsidR="00B12807" w:rsidRPr="00E1150C" w:rsidRDefault="00B12807" w:rsidP="00E1150C">
            <w:pPr>
              <w:pStyle w:val="TableParagraph"/>
              <w:spacing w:before="142"/>
              <w:ind w:left="187" w:right="170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16</w:t>
            </w:r>
          </w:p>
        </w:tc>
        <w:tc>
          <w:tcPr>
            <w:tcW w:w="1417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24CF6A0F" w14:textId="77777777" w:rsidR="00B12807" w:rsidRPr="00E1150C" w:rsidRDefault="00B12807" w:rsidP="00D20AFD">
            <w:pPr>
              <w:pStyle w:val="TableParagraph"/>
              <w:rPr>
                <w:b/>
                <w:sz w:val="18"/>
              </w:rPr>
            </w:pPr>
          </w:p>
          <w:p w14:paraId="4424852F" w14:textId="77777777" w:rsidR="00B12807" w:rsidRPr="00E1150C" w:rsidRDefault="00B12807" w:rsidP="00D20AFD">
            <w:pPr>
              <w:pStyle w:val="TableParagraph"/>
              <w:rPr>
                <w:b/>
                <w:sz w:val="18"/>
              </w:rPr>
            </w:pPr>
          </w:p>
          <w:p w14:paraId="48163DB5" w14:textId="77777777" w:rsidR="00B12807" w:rsidRPr="00E1150C" w:rsidRDefault="00B12807" w:rsidP="00D20AFD">
            <w:pPr>
              <w:pStyle w:val="TableParagraph"/>
              <w:rPr>
                <w:b/>
                <w:sz w:val="18"/>
              </w:rPr>
            </w:pPr>
          </w:p>
          <w:p w14:paraId="184A163C" w14:textId="77777777" w:rsidR="00B12807" w:rsidRPr="00E1150C" w:rsidRDefault="00B12807" w:rsidP="00D20AFD">
            <w:pPr>
              <w:pStyle w:val="TableParagraph"/>
              <w:rPr>
                <w:b/>
                <w:sz w:val="18"/>
              </w:rPr>
            </w:pPr>
          </w:p>
          <w:p w14:paraId="6D43A83A" w14:textId="77777777" w:rsidR="00B12807" w:rsidRPr="00E1150C" w:rsidRDefault="00B12807" w:rsidP="00D20AFD">
            <w:pPr>
              <w:pStyle w:val="TableParagraph"/>
              <w:rPr>
                <w:b/>
                <w:sz w:val="18"/>
              </w:rPr>
            </w:pPr>
          </w:p>
          <w:p w14:paraId="5799AE42" w14:textId="77777777" w:rsidR="00B12807" w:rsidRPr="00E1150C" w:rsidRDefault="00B12807" w:rsidP="00D20AFD">
            <w:pPr>
              <w:pStyle w:val="TableParagraph"/>
              <w:rPr>
                <w:b/>
                <w:sz w:val="18"/>
              </w:rPr>
            </w:pPr>
          </w:p>
          <w:p w14:paraId="3DBEF71D" w14:textId="77777777" w:rsidR="00B12807" w:rsidRPr="00E1150C" w:rsidRDefault="00B12807" w:rsidP="00D20AFD">
            <w:pPr>
              <w:pStyle w:val="TableParagraph"/>
              <w:rPr>
                <w:b/>
                <w:sz w:val="18"/>
              </w:rPr>
            </w:pPr>
          </w:p>
          <w:p w14:paraId="621AE4E8" w14:textId="77777777" w:rsidR="00B12807" w:rsidRPr="00E1150C" w:rsidRDefault="00B12807" w:rsidP="00D20AFD">
            <w:pPr>
              <w:pStyle w:val="TableParagraph"/>
              <w:rPr>
                <w:b/>
                <w:sz w:val="18"/>
              </w:rPr>
            </w:pPr>
          </w:p>
          <w:p w14:paraId="3CCC7C29" w14:textId="77777777" w:rsidR="00B12807" w:rsidRPr="00E1150C" w:rsidRDefault="00B12807" w:rsidP="00D20AFD">
            <w:pPr>
              <w:pStyle w:val="TableParagraph"/>
              <w:rPr>
                <w:b/>
                <w:sz w:val="18"/>
              </w:rPr>
            </w:pPr>
          </w:p>
          <w:p w14:paraId="0BC40F9B" w14:textId="77777777" w:rsidR="00B12807" w:rsidRPr="00E1150C" w:rsidRDefault="00B12807" w:rsidP="00E1150C">
            <w:pPr>
              <w:pStyle w:val="TableParagraph"/>
              <w:spacing w:before="2"/>
              <w:rPr>
                <w:b/>
                <w:sz w:val="23"/>
              </w:rPr>
            </w:pPr>
          </w:p>
          <w:p w14:paraId="7B97778F" w14:textId="77777777" w:rsidR="00B12807" w:rsidRPr="00E1150C" w:rsidRDefault="00B12807" w:rsidP="00E1150C">
            <w:pPr>
              <w:pStyle w:val="TableParagraph"/>
              <w:spacing w:before="1" w:line="247" w:lineRule="auto"/>
              <w:ind w:left="85" w:right="181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Sentido numérico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y pensamiento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sz w:val="16"/>
              </w:rPr>
              <w:t>algebraico</w:t>
            </w:r>
          </w:p>
        </w:tc>
        <w:tc>
          <w:tcPr>
            <w:tcW w:w="1417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7CD2A95F" w14:textId="77777777" w:rsidR="00B12807" w:rsidRPr="00E1150C" w:rsidRDefault="00B12807" w:rsidP="00D20AFD">
            <w:pPr>
              <w:pStyle w:val="TableParagraph"/>
              <w:rPr>
                <w:b/>
                <w:sz w:val="18"/>
              </w:rPr>
            </w:pPr>
          </w:p>
          <w:p w14:paraId="38B8AE9A" w14:textId="77777777" w:rsidR="00B12807" w:rsidRPr="00E1150C" w:rsidRDefault="00B12807" w:rsidP="00D20AFD">
            <w:pPr>
              <w:pStyle w:val="TableParagraph"/>
              <w:rPr>
                <w:b/>
                <w:sz w:val="18"/>
              </w:rPr>
            </w:pPr>
          </w:p>
          <w:p w14:paraId="200F24FC" w14:textId="77777777" w:rsidR="00B12807" w:rsidRPr="00E1150C" w:rsidRDefault="00B12807" w:rsidP="00E1150C">
            <w:pPr>
              <w:pStyle w:val="TableParagraph"/>
              <w:spacing w:before="106" w:line="247" w:lineRule="auto"/>
              <w:ind w:left="86" w:right="67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Números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sistemas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spacing w:val="-1"/>
                <w:w w:val="90"/>
                <w:sz w:val="16"/>
              </w:rPr>
              <w:t>de</w:t>
            </w:r>
            <w:r w:rsidRPr="00E1150C"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numeración</w:t>
            </w:r>
          </w:p>
        </w:tc>
        <w:tc>
          <w:tcPr>
            <w:tcW w:w="2694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000AA5A0" w14:textId="77777777" w:rsidR="00B12807" w:rsidRPr="00E1150C" w:rsidRDefault="00B12807" w:rsidP="00E1150C">
            <w:pPr>
              <w:pStyle w:val="TableParagraph"/>
              <w:spacing w:before="93" w:line="249" w:lineRule="auto"/>
              <w:ind w:left="86" w:right="88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Resuelve problemas de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reparto cuyo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resultado</w:t>
            </w:r>
            <w:r w:rsidRPr="00E1150C"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sea</w:t>
            </w:r>
            <w:r w:rsidRPr="00E1150C"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una</w:t>
            </w:r>
            <w:r w:rsidRPr="00E1150C"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fracción</w:t>
            </w:r>
            <w:r w:rsidRPr="00E1150C"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la</w:t>
            </w:r>
            <w:r w:rsidRPr="00E1150C"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forma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sz w:val="16"/>
              </w:rPr>
              <w:t>m/2</w:t>
            </w:r>
            <w:r w:rsidRPr="00E1150C">
              <w:rPr>
                <w:color w:val="231F20"/>
                <w:position w:val="5"/>
                <w:sz w:val="9"/>
              </w:rPr>
              <w:t>n</w:t>
            </w:r>
            <w:r w:rsidRPr="00E1150C">
              <w:rPr>
                <w:color w:val="231F20"/>
                <w:sz w:val="16"/>
              </w:rPr>
              <w:t>.</w:t>
            </w:r>
          </w:p>
        </w:tc>
        <w:tc>
          <w:tcPr>
            <w:tcW w:w="175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380A8F1" w14:textId="77777777" w:rsidR="00B12807" w:rsidRPr="00E1150C" w:rsidRDefault="00B12807" w:rsidP="00E1150C">
            <w:pPr>
              <w:pStyle w:val="TableParagraph"/>
              <w:spacing w:before="48" w:line="247" w:lineRule="auto"/>
              <w:ind w:left="86" w:right="222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Uso</w:t>
            </w:r>
            <w:r w:rsidRPr="00E1150C"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fracciones</w:t>
            </w:r>
            <w:r w:rsidRPr="00E1150C"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para</w:t>
            </w:r>
            <w:r w:rsidRPr="00E1150C">
              <w:rPr>
                <w:color w:val="231F20"/>
                <w:spacing w:val="-3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sz w:val="16"/>
              </w:rPr>
              <w:t>medir</w:t>
            </w:r>
          </w:p>
        </w:tc>
        <w:tc>
          <w:tcPr>
            <w:tcW w:w="88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9DDF9C5" w14:textId="77777777" w:rsidR="00B12807" w:rsidRPr="00E1150C" w:rsidRDefault="00B12807" w:rsidP="00E1150C">
            <w:pPr>
              <w:pStyle w:val="TableParagraph"/>
              <w:spacing w:before="143"/>
              <w:ind w:left="133" w:right="110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123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124</w:t>
            </w:r>
          </w:p>
        </w:tc>
        <w:tc>
          <w:tcPr>
            <w:tcW w:w="90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03C3E857" w14:textId="77777777" w:rsidR="00B12807" w:rsidRPr="00E1150C" w:rsidRDefault="00B12807" w:rsidP="00E1150C">
            <w:pPr>
              <w:pStyle w:val="TableParagraph"/>
              <w:spacing w:before="143"/>
              <w:ind w:right="215"/>
              <w:jc w:val="right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70</w:t>
            </w:r>
            <w:r w:rsidRPr="00E1150C">
              <w:rPr>
                <w:color w:val="231F20"/>
                <w:spacing w:val="-9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</w:t>
            </w:r>
            <w:r w:rsidRPr="00E1150C"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74</w:t>
            </w:r>
          </w:p>
        </w:tc>
      </w:tr>
      <w:tr w:rsidR="00B12807" w:rsidRPr="00E1150C" w14:paraId="3481C7CE" w14:textId="77777777" w:rsidTr="00E1150C">
        <w:trPr>
          <w:trHeight w:val="273"/>
        </w:trPr>
        <w:tc>
          <w:tcPr>
            <w:tcW w:w="591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5292172" w14:textId="77777777" w:rsidR="00B12807" w:rsidRPr="00E1150C" w:rsidRDefault="00B12807" w:rsidP="00E1150C">
            <w:pPr>
              <w:pStyle w:val="TableParagraph"/>
              <w:spacing w:before="48"/>
              <w:ind w:left="186" w:right="171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17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45F4F791" w14:textId="77777777" w:rsidR="00B12807" w:rsidRPr="00E1150C" w:rsidRDefault="00B12807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61CA57E8" w14:textId="77777777" w:rsidR="00B12807" w:rsidRPr="00E1150C" w:rsidRDefault="00B12807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A9B3E24" w14:textId="77777777" w:rsidR="00B12807" w:rsidRPr="00E1150C" w:rsidRDefault="00B12807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75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0ABC345" w14:textId="77777777" w:rsidR="00B12807" w:rsidRPr="00E1150C" w:rsidRDefault="00B12807" w:rsidP="00E1150C">
            <w:pPr>
              <w:pStyle w:val="TableParagraph"/>
              <w:spacing w:before="48"/>
              <w:ind w:left="86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Repartos</w:t>
            </w:r>
            <w:r w:rsidRPr="00E1150C"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con</w:t>
            </w:r>
            <w:r w:rsidRPr="00E1150C"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fracciones</w:t>
            </w:r>
          </w:p>
        </w:tc>
        <w:tc>
          <w:tcPr>
            <w:tcW w:w="88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86EFFE3" w14:textId="77777777" w:rsidR="00B12807" w:rsidRPr="00E1150C" w:rsidRDefault="00B12807" w:rsidP="00E1150C">
            <w:pPr>
              <w:pStyle w:val="TableParagraph"/>
              <w:spacing w:before="48"/>
              <w:ind w:left="133" w:right="110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125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126</w:t>
            </w:r>
          </w:p>
        </w:tc>
        <w:tc>
          <w:tcPr>
            <w:tcW w:w="90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55B8ECA" w14:textId="77777777" w:rsidR="00B12807" w:rsidRPr="00E1150C" w:rsidRDefault="00B12807" w:rsidP="00E1150C">
            <w:pPr>
              <w:pStyle w:val="TableParagraph"/>
              <w:spacing w:before="48"/>
              <w:ind w:right="212"/>
              <w:jc w:val="right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75</w:t>
            </w:r>
            <w:r w:rsidRPr="00E1150C"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81</w:t>
            </w:r>
          </w:p>
        </w:tc>
      </w:tr>
      <w:tr w:rsidR="00B12807" w:rsidRPr="00E1150C" w14:paraId="39CF58F4" w14:textId="77777777" w:rsidTr="00E1150C">
        <w:trPr>
          <w:trHeight w:val="653"/>
        </w:trPr>
        <w:tc>
          <w:tcPr>
            <w:tcW w:w="591" w:type="dxa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71DAFD4E" w14:textId="77777777" w:rsidR="00B12807" w:rsidRPr="00E1150C" w:rsidRDefault="00B12807" w:rsidP="00E1150C">
            <w:pPr>
              <w:pStyle w:val="TableParagraph"/>
              <w:spacing w:before="8"/>
              <w:rPr>
                <w:b/>
                <w:sz w:val="20"/>
              </w:rPr>
            </w:pPr>
          </w:p>
          <w:p w14:paraId="79348082" w14:textId="77777777" w:rsidR="00B12807" w:rsidRPr="00E1150C" w:rsidRDefault="00B12807" w:rsidP="00E1150C">
            <w:pPr>
              <w:pStyle w:val="TableParagraph"/>
              <w:ind w:left="187" w:right="168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18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6E330012" w14:textId="77777777" w:rsidR="00B12807" w:rsidRPr="00E1150C" w:rsidRDefault="00B12807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596B4B1" w14:textId="77777777" w:rsidR="00B12807" w:rsidRPr="00E1150C" w:rsidRDefault="00B12807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2694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19EB168" w14:textId="77777777" w:rsidR="00B12807" w:rsidRPr="00E1150C" w:rsidRDefault="00B12807" w:rsidP="00E1150C">
            <w:pPr>
              <w:pStyle w:val="TableParagraph"/>
              <w:spacing w:before="48" w:line="247" w:lineRule="auto"/>
              <w:ind w:left="86" w:right="88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Resuelve problemas que implican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identificar la regularidad de sucesiones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con</w:t>
            </w:r>
            <w:r w:rsidRPr="00E1150C"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progresión</w:t>
            </w:r>
            <w:r w:rsidRPr="00E1150C"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aritmética.</w:t>
            </w:r>
          </w:p>
        </w:tc>
        <w:tc>
          <w:tcPr>
            <w:tcW w:w="175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008CB14" w14:textId="77777777" w:rsidR="00B12807" w:rsidRPr="00E1150C" w:rsidRDefault="00B12807" w:rsidP="00E1150C">
            <w:pPr>
              <w:pStyle w:val="TableParagraph"/>
              <w:spacing w:before="8"/>
              <w:rPr>
                <w:b/>
                <w:sz w:val="20"/>
              </w:rPr>
            </w:pPr>
          </w:p>
          <w:p w14:paraId="1C63B87A" w14:textId="77777777" w:rsidR="00B12807" w:rsidRPr="00E1150C" w:rsidRDefault="00B12807" w:rsidP="00E1150C">
            <w:pPr>
              <w:pStyle w:val="TableParagraph"/>
              <w:ind w:left="86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Términos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sucesiones</w:t>
            </w:r>
          </w:p>
        </w:tc>
        <w:tc>
          <w:tcPr>
            <w:tcW w:w="88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8A8DDB0" w14:textId="77777777" w:rsidR="00B12807" w:rsidRPr="00E1150C" w:rsidRDefault="00B12807" w:rsidP="00E1150C">
            <w:pPr>
              <w:pStyle w:val="TableParagraph"/>
              <w:spacing w:before="8"/>
              <w:rPr>
                <w:b/>
                <w:sz w:val="20"/>
              </w:rPr>
            </w:pPr>
          </w:p>
          <w:p w14:paraId="414D79B6" w14:textId="77777777" w:rsidR="00B12807" w:rsidRPr="00E1150C" w:rsidRDefault="00B12807" w:rsidP="00E1150C">
            <w:pPr>
              <w:pStyle w:val="TableParagraph"/>
              <w:ind w:left="133" w:right="110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127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128</w:t>
            </w:r>
          </w:p>
        </w:tc>
        <w:tc>
          <w:tcPr>
            <w:tcW w:w="90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4430D9D" w14:textId="77777777" w:rsidR="00B12807" w:rsidRPr="00E1150C" w:rsidRDefault="00B12807" w:rsidP="00E1150C">
            <w:pPr>
              <w:pStyle w:val="TableParagraph"/>
              <w:spacing w:before="8"/>
              <w:rPr>
                <w:b/>
                <w:sz w:val="20"/>
              </w:rPr>
            </w:pPr>
          </w:p>
          <w:p w14:paraId="2B6E195A" w14:textId="77777777" w:rsidR="00B12807" w:rsidRPr="00E1150C" w:rsidRDefault="00B12807" w:rsidP="00E1150C">
            <w:pPr>
              <w:pStyle w:val="TableParagraph"/>
              <w:ind w:right="208"/>
              <w:jc w:val="right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82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89</w:t>
            </w:r>
          </w:p>
        </w:tc>
      </w:tr>
      <w:tr w:rsidR="00B12807" w:rsidRPr="00E1150C" w14:paraId="287BED64" w14:textId="77777777" w:rsidTr="00E1150C">
        <w:trPr>
          <w:trHeight w:val="653"/>
        </w:trPr>
        <w:tc>
          <w:tcPr>
            <w:tcW w:w="591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2945883" w14:textId="77777777" w:rsidR="00B12807" w:rsidRPr="00E1150C" w:rsidRDefault="00B12807" w:rsidP="00E1150C">
            <w:pPr>
              <w:pStyle w:val="TableParagraph"/>
              <w:spacing w:before="8"/>
              <w:rPr>
                <w:b/>
                <w:sz w:val="20"/>
              </w:rPr>
            </w:pPr>
          </w:p>
          <w:p w14:paraId="70148B8E" w14:textId="77777777" w:rsidR="00B12807" w:rsidRPr="00E1150C" w:rsidRDefault="00B12807" w:rsidP="00E1150C">
            <w:pPr>
              <w:pStyle w:val="TableParagraph"/>
              <w:ind w:left="187" w:right="170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19</w:t>
            </w:r>
          </w:p>
        </w:tc>
        <w:tc>
          <w:tcPr>
            <w:tcW w:w="1417" w:type="dxa"/>
            <w:vMerge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5F3AAAFD" w14:textId="77777777" w:rsidR="00B12807" w:rsidRPr="00E1150C" w:rsidRDefault="00B12807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417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68BE9508" w14:textId="77777777" w:rsidR="00B12807" w:rsidRPr="00E1150C" w:rsidRDefault="00B12807" w:rsidP="00D20AFD">
            <w:pPr>
              <w:pStyle w:val="TableParagraph"/>
              <w:rPr>
                <w:b/>
                <w:sz w:val="18"/>
              </w:rPr>
            </w:pPr>
          </w:p>
          <w:p w14:paraId="72684E09" w14:textId="77777777" w:rsidR="00B12807" w:rsidRPr="00E1150C" w:rsidRDefault="00B12807" w:rsidP="00D20AFD">
            <w:pPr>
              <w:pStyle w:val="TableParagraph"/>
              <w:rPr>
                <w:b/>
                <w:sz w:val="18"/>
              </w:rPr>
            </w:pPr>
          </w:p>
          <w:p w14:paraId="2686B252" w14:textId="77777777" w:rsidR="00B12807" w:rsidRPr="00E1150C" w:rsidRDefault="00B12807" w:rsidP="00D20AFD">
            <w:pPr>
              <w:pStyle w:val="TableParagraph"/>
              <w:rPr>
                <w:b/>
                <w:sz w:val="18"/>
              </w:rPr>
            </w:pPr>
          </w:p>
          <w:p w14:paraId="1873C1CB" w14:textId="77777777" w:rsidR="00B12807" w:rsidRPr="00E1150C" w:rsidRDefault="00B12807" w:rsidP="00D20AFD">
            <w:pPr>
              <w:pStyle w:val="TableParagraph"/>
              <w:rPr>
                <w:b/>
                <w:sz w:val="18"/>
              </w:rPr>
            </w:pPr>
          </w:p>
          <w:p w14:paraId="2BDE3F98" w14:textId="77777777" w:rsidR="00B12807" w:rsidRPr="00E1150C" w:rsidRDefault="00B12807" w:rsidP="00E1150C">
            <w:pPr>
              <w:pStyle w:val="TableParagraph"/>
              <w:spacing w:before="11"/>
              <w:rPr>
                <w:b/>
                <w:sz w:val="26"/>
              </w:rPr>
            </w:pPr>
          </w:p>
          <w:p w14:paraId="083A8290" w14:textId="77777777" w:rsidR="00B12807" w:rsidRPr="00E1150C" w:rsidRDefault="00B12807" w:rsidP="00E1150C">
            <w:pPr>
              <w:pStyle w:val="TableParagraph"/>
              <w:ind w:left="85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Problemas</w:t>
            </w:r>
            <w:r w:rsidRPr="00E1150C"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aditivos</w:t>
            </w:r>
          </w:p>
        </w:tc>
        <w:tc>
          <w:tcPr>
            <w:tcW w:w="2694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7AF87B5" w14:textId="77777777" w:rsidR="00B12807" w:rsidRPr="00E1150C" w:rsidRDefault="00B12807" w:rsidP="00E1150C">
            <w:pPr>
              <w:pStyle w:val="TableParagraph"/>
              <w:spacing w:before="48" w:line="247" w:lineRule="auto"/>
              <w:ind w:left="86" w:right="137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Utiliza el cálculo mental para obtener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la</w:t>
            </w:r>
            <w:r w:rsidRPr="00E1150C">
              <w:rPr>
                <w:color w:val="231F20"/>
                <w:spacing w:val="1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diferencia</w:t>
            </w:r>
            <w:r w:rsidRPr="00E1150C">
              <w:rPr>
                <w:color w:val="231F20"/>
                <w:spacing w:val="1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1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dos</w:t>
            </w:r>
            <w:r w:rsidRPr="00E1150C">
              <w:rPr>
                <w:color w:val="231F20"/>
                <w:spacing w:val="1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números</w:t>
            </w:r>
            <w:r w:rsidRPr="00E1150C">
              <w:rPr>
                <w:color w:val="231F20"/>
                <w:spacing w:val="1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naturales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dos</w:t>
            </w:r>
            <w:r w:rsidRPr="00E1150C"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cifras.</w:t>
            </w:r>
          </w:p>
        </w:tc>
        <w:tc>
          <w:tcPr>
            <w:tcW w:w="175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3F609D7" w14:textId="77777777" w:rsidR="00B12807" w:rsidRPr="00E1150C" w:rsidRDefault="00B12807" w:rsidP="00E1150C">
            <w:pPr>
              <w:pStyle w:val="TableParagraph"/>
              <w:spacing w:before="143" w:line="247" w:lineRule="auto"/>
              <w:ind w:left="86" w:right="306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Estimación</w:t>
            </w:r>
            <w:r w:rsidRPr="00E1150C"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sumas</w:t>
            </w:r>
            <w:r w:rsidRPr="00E1150C">
              <w:rPr>
                <w:color w:val="231F20"/>
                <w:spacing w:val="-3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restas</w:t>
            </w:r>
          </w:p>
        </w:tc>
        <w:tc>
          <w:tcPr>
            <w:tcW w:w="88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00E443D8" w14:textId="77777777" w:rsidR="00B12807" w:rsidRPr="00E1150C" w:rsidRDefault="00B12807" w:rsidP="00E1150C">
            <w:pPr>
              <w:pStyle w:val="TableParagraph"/>
              <w:spacing w:before="8"/>
              <w:rPr>
                <w:b/>
                <w:sz w:val="20"/>
              </w:rPr>
            </w:pPr>
          </w:p>
          <w:p w14:paraId="500B5490" w14:textId="77777777" w:rsidR="00B12807" w:rsidRPr="00E1150C" w:rsidRDefault="00B12807" w:rsidP="00E1150C">
            <w:pPr>
              <w:pStyle w:val="TableParagraph"/>
              <w:ind w:left="133" w:right="110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129</w:t>
            </w:r>
            <w:r w:rsidRPr="00E1150C"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130</w:t>
            </w:r>
          </w:p>
        </w:tc>
        <w:tc>
          <w:tcPr>
            <w:tcW w:w="90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DB800C3" w14:textId="77777777" w:rsidR="00B12807" w:rsidRPr="00E1150C" w:rsidRDefault="00B12807" w:rsidP="00E1150C">
            <w:pPr>
              <w:pStyle w:val="TableParagraph"/>
              <w:spacing w:before="8"/>
              <w:rPr>
                <w:b/>
                <w:sz w:val="20"/>
              </w:rPr>
            </w:pPr>
          </w:p>
          <w:p w14:paraId="77022615" w14:textId="77777777" w:rsidR="00B12807" w:rsidRPr="00E1150C" w:rsidRDefault="00B12807" w:rsidP="00E1150C">
            <w:pPr>
              <w:pStyle w:val="TableParagraph"/>
              <w:ind w:right="212"/>
              <w:jc w:val="right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90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91</w:t>
            </w:r>
          </w:p>
        </w:tc>
      </w:tr>
      <w:tr w:rsidR="00B12807" w:rsidRPr="00E1150C" w14:paraId="2A1F17DC" w14:textId="77777777" w:rsidTr="00E1150C">
        <w:trPr>
          <w:trHeight w:val="653"/>
        </w:trPr>
        <w:tc>
          <w:tcPr>
            <w:tcW w:w="591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54ECF40" w14:textId="77777777" w:rsidR="00B12807" w:rsidRPr="00E1150C" w:rsidRDefault="00B12807" w:rsidP="00E1150C">
            <w:pPr>
              <w:pStyle w:val="TableParagraph"/>
              <w:spacing w:before="8"/>
              <w:rPr>
                <w:b/>
                <w:sz w:val="20"/>
              </w:rPr>
            </w:pPr>
          </w:p>
          <w:p w14:paraId="2B718D63" w14:textId="77777777" w:rsidR="00B12807" w:rsidRPr="00E1150C" w:rsidRDefault="00B12807" w:rsidP="00E1150C">
            <w:pPr>
              <w:pStyle w:val="TableParagraph"/>
              <w:ind w:left="187" w:right="167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20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3E49DF37" w14:textId="77777777" w:rsidR="00B12807" w:rsidRPr="00E1150C" w:rsidRDefault="00B12807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33050910" w14:textId="77777777" w:rsidR="00B12807" w:rsidRPr="00E1150C" w:rsidRDefault="00B12807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2694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3397A9C" w14:textId="77777777" w:rsidR="00B12807" w:rsidRPr="00E1150C" w:rsidRDefault="00B12807" w:rsidP="00E1150C">
            <w:pPr>
              <w:pStyle w:val="TableParagraph"/>
              <w:spacing w:before="48" w:line="247" w:lineRule="auto"/>
              <w:ind w:left="86" w:right="137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Utiliza el cálculo mental para obtener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la</w:t>
            </w:r>
            <w:r w:rsidRPr="00E1150C">
              <w:rPr>
                <w:color w:val="231F20"/>
                <w:spacing w:val="1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diferencia</w:t>
            </w:r>
            <w:r w:rsidRPr="00E1150C">
              <w:rPr>
                <w:color w:val="231F20"/>
                <w:spacing w:val="1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1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dos</w:t>
            </w:r>
            <w:r w:rsidRPr="00E1150C">
              <w:rPr>
                <w:color w:val="231F20"/>
                <w:spacing w:val="1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números</w:t>
            </w:r>
            <w:r w:rsidRPr="00E1150C">
              <w:rPr>
                <w:color w:val="231F20"/>
                <w:spacing w:val="1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naturales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dos</w:t>
            </w:r>
            <w:r w:rsidRPr="00E1150C"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cifras.</w:t>
            </w:r>
          </w:p>
        </w:tc>
        <w:tc>
          <w:tcPr>
            <w:tcW w:w="175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F219DAC" w14:textId="77777777" w:rsidR="00B12807" w:rsidRPr="00E1150C" w:rsidRDefault="00B12807" w:rsidP="00E1150C">
            <w:pPr>
              <w:pStyle w:val="TableParagraph"/>
              <w:spacing w:before="143" w:line="247" w:lineRule="auto"/>
              <w:ind w:left="86" w:right="160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Resultados exactos a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partir</w:t>
            </w:r>
            <w:r w:rsidRPr="00E1150C">
              <w:rPr>
                <w:color w:val="231F20"/>
                <w:spacing w:val="4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</w:t>
            </w:r>
            <w:r w:rsidRPr="00E1150C">
              <w:rPr>
                <w:color w:val="231F20"/>
                <w:spacing w:val="5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estimaciones</w:t>
            </w:r>
          </w:p>
        </w:tc>
        <w:tc>
          <w:tcPr>
            <w:tcW w:w="88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7AA91A6" w14:textId="77777777" w:rsidR="00B12807" w:rsidRPr="00E1150C" w:rsidRDefault="00B12807" w:rsidP="00E1150C">
            <w:pPr>
              <w:pStyle w:val="TableParagraph"/>
              <w:spacing w:before="7"/>
              <w:rPr>
                <w:b/>
                <w:sz w:val="20"/>
              </w:rPr>
            </w:pPr>
          </w:p>
          <w:p w14:paraId="25A24FB1" w14:textId="77777777" w:rsidR="00B12807" w:rsidRPr="00E1150C" w:rsidRDefault="00B12807" w:rsidP="00E1150C">
            <w:pPr>
              <w:pStyle w:val="TableParagraph"/>
              <w:spacing w:before="1"/>
              <w:ind w:left="130" w:right="110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131</w:t>
            </w:r>
          </w:p>
        </w:tc>
        <w:tc>
          <w:tcPr>
            <w:tcW w:w="90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ED81097" w14:textId="77777777" w:rsidR="00B12807" w:rsidRPr="00E1150C" w:rsidRDefault="00B12807" w:rsidP="00E1150C">
            <w:pPr>
              <w:pStyle w:val="TableParagraph"/>
              <w:spacing w:before="7"/>
              <w:rPr>
                <w:b/>
                <w:sz w:val="20"/>
              </w:rPr>
            </w:pPr>
          </w:p>
          <w:p w14:paraId="22016226" w14:textId="77777777" w:rsidR="00B12807" w:rsidRPr="00E1150C" w:rsidRDefault="00B12807" w:rsidP="00E1150C">
            <w:pPr>
              <w:pStyle w:val="TableParagraph"/>
              <w:spacing w:before="1"/>
              <w:ind w:left="351" w:right="329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92</w:t>
            </w:r>
          </w:p>
        </w:tc>
      </w:tr>
      <w:tr w:rsidR="00B12807" w:rsidRPr="00E1150C" w14:paraId="5779E4C0" w14:textId="77777777" w:rsidTr="00E1150C">
        <w:trPr>
          <w:trHeight w:val="653"/>
        </w:trPr>
        <w:tc>
          <w:tcPr>
            <w:tcW w:w="591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05E3146A" w14:textId="77777777" w:rsidR="00B12807" w:rsidRPr="00E1150C" w:rsidRDefault="00B12807" w:rsidP="00D20AFD">
            <w:pPr>
              <w:pStyle w:val="TableParagraph"/>
              <w:rPr>
                <w:b/>
                <w:sz w:val="18"/>
              </w:rPr>
            </w:pPr>
          </w:p>
          <w:p w14:paraId="7392D08A" w14:textId="77777777" w:rsidR="00B12807" w:rsidRPr="00E1150C" w:rsidRDefault="00B12807" w:rsidP="00E1150C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62573A83" w14:textId="77777777" w:rsidR="00B12807" w:rsidRPr="00E1150C" w:rsidRDefault="00B12807" w:rsidP="00E1150C">
            <w:pPr>
              <w:pStyle w:val="TableParagraph"/>
              <w:ind w:left="187" w:right="169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21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476CA182" w14:textId="77777777" w:rsidR="00B12807" w:rsidRPr="00E1150C" w:rsidRDefault="00B12807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2D7CE3FA" w14:textId="77777777" w:rsidR="00B12807" w:rsidRPr="00E1150C" w:rsidRDefault="00B12807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2694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2B42A8F1" w14:textId="77777777" w:rsidR="00B12807" w:rsidRPr="00E1150C" w:rsidRDefault="00B12807" w:rsidP="00E1150C">
            <w:pPr>
              <w:pStyle w:val="TableParagraph"/>
              <w:spacing w:before="8"/>
              <w:rPr>
                <w:b/>
                <w:sz w:val="24"/>
              </w:rPr>
            </w:pPr>
          </w:p>
          <w:p w14:paraId="3757E517" w14:textId="77777777" w:rsidR="00B12807" w:rsidRPr="00E1150C" w:rsidRDefault="00B12807" w:rsidP="00E1150C">
            <w:pPr>
              <w:pStyle w:val="TableParagraph"/>
              <w:spacing w:line="247" w:lineRule="auto"/>
              <w:ind w:left="86" w:right="88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Utiliza</w:t>
            </w:r>
            <w:r w:rsidRPr="00E1150C">
              <w:rPr>
                <w:color w:val="231F20"/>
                <w:spacing w:val="6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el</w:t>
            </w:r>
            <w:r w:rsidRPr="00E1150C">
              <w:rPr>
                <w:color w:val="231F20"/>
                <w:spacing w:val="6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algoritmo</w:t>
            </w:r>
            <w:r w:rsidRPr="00E1150C">
              <w:rPr>
                <w:color w:val="231F20"/>
                <w:spacing w:val="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convencional</w:t>
            </w:r>
            <w:r w:rsidRPr="00E1150C">
              <w:rPr>
                <w:color w:val="231F20"/>
                <w:spacing w:val="6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para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resolver sumas o restas con números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sz w:val="16"/>
              </w:rPr>
              <w:t>naturales.</w:t>
            </w:r>
          </w:p>
        </w:tc>
        <w:tc>
          <w:tcPr>
            <w:tcW w:w="175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1FC7E65" w14:textId="77777777" w:rsidR="00B12807" w:rsidRPr="00E1150C" w:rsidRDefault="00B12807" w:rsidP="00E1150C">
            <w:pPr>
              <w:pStyle w:val="TableParagraph"/>
              <w:spacing w:before="47" w:line="247" w:lineRule="auto"/>
              <w:ind w:left="86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Resolución</w:t>
            </w:r>
            <w:r w:rsidRPr="00E1150C"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restas</w:t>
            </w:r>
            <w:r w:rsidRPr="00E1150C">
              <w:rPr>
                <w:color w:val="231F20"/>
                <w:spacing w:val="-3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mediante la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sz w:val="16"/>
              </w:rPr>
              <w:t>descomposición</w:t>
            </w:r>
          </w:p>
        </w:tc>
        <w:tc>
          <w:tcPr>
            <w:tcW w:w="88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0E89B6C5" w14:textId="77777777" w:rsidR="00B12807" w:rsidRPr="00E1150C" w:rsidRDefault="00B12807" w:rsidP="00E1150C">
            <w:pPr>
              <w:pStyle w:val="TableParagraph"/>
              <w:spacing w:before="7"/>
              <w:rPr>
                <w:b/>
                <w:sz w:val="20"/>
              </w:rPr>
            </w:pPr>
          </w:p>
          <w:p w14:paraId="54356162" w14:textId="77777777" w:rsidR="00B12807" w:rsidRPr="00E1150C" w:rsidRDefault="00B12807" w:rsidP="00E1150C">
            <w:pPr>
              <w:pStyle w:val="TableParagraph"/>
              <w:ind w:left="131" w:right="110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132</w:t>
            </w:r>
          </w:p>
        </w:tc>
        <w:tc>
          <w:tcPr>
            <w:tcW w:w="909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1EE5C0D3" w14:textId="77777777" w:rsidR="00B12807" w:rsidRPr="00E1150C" w:rsidRDefault="00B12807" w:rsidP="00D20AFD">
            <w:pPr>
              <w:pStyle w:val="TableParagraph"/>
              <w:rPr>
                <w:b/>
                <w:sz w:val="18"/>
              </w:rPr>
            </w:pPr>
          </w:p>
          <w:p w14:paraId="6F23186B" w14:textId="77777777" w:rsidR="00B12807" w:rsidRPr="00E1150C" w:rsidRDefault="00B12807" w:rsidP="00E1150C">
            <w:pPr>
              <w:pStyle w:val="TableParagraph"/>
              <w:spacing w:before="2"/>
              <w:rPr>
                <w:b/>
                <w:sz w:val="23"/>
              </w:rPr>
            </w:pPr>
          </w:p>
          <w:p w14:paraId="306CC2CC" w14:textId="77777777" w:rsidR="00B12807" w:rsidRPr="00E1150C" w:rsidRDefault="00B12807" w:rsidP="00E1150C">
            <w:pPr>
              <w:pStyle w:val="TableParagraph"/>
              <w:spacing w:before="1"/>
              <w:ind w:left="236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93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98</w:t>
            </w:r>
          </w:p>
        </w:tc>
      </w:tr>
      <w:tr w:rsidR="00B12807" w:rsidRPr="00E1150C" w14:paraId="76B977F5" w14:textId="77777777" w:rsidTr="00E1150C">
        <w:trPr>
          <w:trHeight w:val="463"/>
        </w:trPr>
        <w:tc>
          <w:tcPr>
            <w:tcW w:w="591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A496F04" w14:textId="77777777" w:rsidR="00B12807" w:rsidRPr="00E1150C" w:rsidRDefault="00B12807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6E34E16A" w14:textId="77777777" w:rsidR="00B12807" w:rsidRPr="00E1150C" w:rsidRDefault="00B12807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DB88E2C" w14:textId="77777777" w:rsidR="00B12807" w:rsidRPr="00E1150C" w:rsidRDefault="00B12807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C333921" w14:textId="77777777" w:rsidR="00B12807" w:rsidRPr="00E1150C" w:rsidRDefault="00B12807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75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423664E" w14:textId="77777777" w:rsidR="00B12807" w:rsidRPr="00E1150C" w:rsidRDefault="00B12807" w:rsidP="00E1150C">
            <w:pPr>
              <w:pStyle w:val="TableParagraph"/>
              <w:spacing w:before="47" w:line="247" w:lineRule="auto"/>
              <w:ind w:left="86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Método</w:t>
            </w:r>
            <w:r w:rsidRPr="00E1150C">
              <w:rPr>
                <w:color w:val="231F20"/>
                <w:spacing w:val="1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para</w:t>
            </w:r>
            <w:r w:rsidRPr="00E1150C">
              <w:rPr>
                <w:color w:val="231F20"/>
                <w:spacing w:val="1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resolver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sz w:val="16"/>
              </w:rPr>
              <w:t>restas</w:t>
            </w:r>
          </w:p>
        </w:tc>
        <w:tc>
          <w:tcPr>
            <w:tcW w:w="88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D188479" w14:textId="77777777" w:rsidR="00B12807" w:rsidRPr="00E1150C" w:rsidRDefault="00B12807" w:rsidP="00E1150C">
            <w:pPr>
              <w:pStyle w:val="TableParagraph"/>
              <w:spacing w:before="142"/>
              <w:ind w:left="133" w:right="110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133</w:t>
            </w:r>
            <w:r w:rsidRPr="00E1150C"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134</w:t>
            </w:r>
          </w:p>
        </w:tc>
        <w:tc>
          <w:tcPr>
            <w:tcW w:w="909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09ECA08" w14:textId="77777777" w:rsidR="00B12807" w:rsidRPr="00E1150C" w:rsidRDefault="00B12807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</w:tr>
      <w:tr w:rsidR="00B12807" w:rsidRPr="00E1150C" w14:paraId="1420C0F7" w14:textId="77777777" w:rsidTr="00E1150C">
        <w:trPr>
          <w:trHeight w:val="273"/>
        </w:trPr>
        <w:tc>
          <w:tcPr>
            <w:tcW w:w="591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443BF727" w14:textId="77777777" w:rsidR="00B12807" w:rsidRPr="00E1150C" w:rsidRDefault="00B12807" w:rsidP="00D20AFD">
            <w:pPr>
              <w:pStyle w:val="TableParagraph"/>
              <w:rPr>
                <w:b/>
                <w:sz w:val="18"/>
              </w:rPr>
            </w:pPr>
          </w:p>
          <w:p w14:paraId="4B856477" w14:textId="77777777" w:rsidR="00B12807" w:rsidRPr="00E1150C" w:rsidRDefault="00B12807" w:rsidP="00E1150C">
            <w:pPr>
              <w:pStyle w:val="TableParagraph"/>
              <w:spacing w:before="11"/>
              <w:rPr>
                <w:b/>
                <w:sz w:val="14"/>
              </w:rPr>
            </w:pPr>
          </w:p>
          <w:p w14:paraId="576C0624" w14:textId="77777777" w:rsidR="00B12807" w:rsidRPr="00E1150C" w:rsidRDefault="00B12807" w:rsidP="00E1150C">
            <w:pPr>
              <w:pStyle w:val="TableParagraph"/>
              <w:ind w:left="187" w:right="167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22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663475E8" w14:textId="77777777" w:rsidR="00B12807" w:rsidRPr="00E1150C" w:rsidRDefault="00B12807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417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059C3587" w14:textId="77777777" w:rsidR="00B12807" w:rsidRPr="00E1150C" w:rsidRDefault="00B12807" w:rsidP="00E1150C">
            <w:pPr>
              <w:pStyle w:val="TableParagraph"/>
              <w:spacing w:before="8"/>
              <w:rPr>
                <w:b/>
                <w:sz w:val="24"/>
              </w:rPr>
            </w:pPr>
          </w:p>
          <w:p w14:paraId="54BE3344" w14:textId="77777777" w:rsidR="00B12807" w:rsidRPr="00E1150C" w:rsidRDefault="00B12807" w:rsidP="00E1150C">
            <w:pPr>
              <w:pStyle w:val="TableParagraph"/>
              <w:spacing w:line="247" w:lineRule="auto"/>
              <w:ind w:left="86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Problemas</w:t>
            </w:r>
            <w:r w:rsidRPr="00E1150C">
              <w:rPr>
                <w:color w:val="231F20"/>
                <w:spacing w:val="1"/>
                <w:sz w:val="16"/>
              </w:rPr>
              <w:t xml:space="preserve"> </w:t>
            </w:r>
            <w:r w:rsidRPr="00E1150C">
              <w:rPr>
                <w:color w:val="231F20"/>
                <w:w w:val="95"/>
                <w:sz w:val="16"/>
              </w:rPr>
              <w:t>multiplicativos</w:t>
            </w:r>
          </w:p>
        </w:tc>
        <w:tc>
          <w:tcPr>
            <w:tcW w:w="2694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1FC18C86" w14:textId="77777777" w:rsidR="00B12807" w:rsidRPr="00E1150C" w:rsidRDefault="00B12807" w:rsidP="00E1150C">
            <w:pPr>
              <w:pStyle w:val="TableParagraph"/>
              <w:spacing w:before="5"/>
              <w:rPr>
                <w:b/>
                <w:sz w:val="16"/>
              </w:rPr>
            </w:pPr>
          </w:p>
          <w:p w14:paraId="5F38BBD5" w14:textId="77777777" w:rsidR="00B12807" w:rsidRPr="00E1150C" w:rsidRDefault="00B12807" w:rsidP="00E1150C">
            <w:pPr>
              <w:pStyle w:val="TableParagraph"/>
              <w:spacing w:line="247" w:lineRule="auto"/>
              <w:ind w:left="86" w:right="88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Resuelve</w:t>
            </w:r>
            <w:r w:rsidRPr="00E1150C"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problemas</w:t>
            </w:r>
            <w:r w:rsidRPr="00E1150C"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que</w:t>
            </w:r>
            <w:r w:rsidRPr="00E1150C"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impliquen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dividir mediante diversos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sz w:val="16"/>
              </w:rPr>
              <w:t>procedimientos.</w:t>
            </w:r>
          </w:p>
        </w:tc>
        <w:tc>
          <w:tcPr>
            <w:tcW w:w="175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E8ABB57" w14:textId="77777777" w:rsidR="00B12807" w:rsidRPr="00E1150C" w:rsidRDefault="00B12807" w:rsidP="00E1150C">
            <w:pPr>
              <w:pStyle w:val="TableParagraph"/>
              <w:spacing w:before="47"/>
              <w:ind w:left="86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Problemas</w:t>
            </w:r>
            <w:r w:rsidRPr="00E1150C"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división</w:t>
            </w:r>
          </w:p>
        </w:tc>
        <w:tc>
          <w:tcPr>
            <w:tcW w:w="88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B41ADBB" w14:textId="77777777" w:rsidR="00B12807" w:rsidRPr="00E1150C" w:rsidRDefault="00B12807" w:rsidP="00E1150C">
            <w:pPr>
              <w:pStyle w:val="TableParagraph"/>
              <w:spacing w:before="47"/>
              <w:ind w:left="133" w:right="110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135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136</w:t>
            </w:r>
          </w:p>
        </w:tc>
        <w:tc>
          <w:tcPr>
            <w:tcW w:w="909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31B2B075" w14:textId="77777777" w:rsidR="00B12807" w:rsidRPr="00E1150C" w:rsidRDefault="00B12807" w:rsidP="00D20AFD">
            <w:pPr>
              <w:pStyle w:val="TableParagraph"/>
              <w:rPr>
                <w:b/>
                <w:sz w:val="18"/>
              </w:rPr>
            </w:pPr>
          </w:p>
          <w:p w14:paraId="2F2843F5" w14:textId="77777777" w:rsidR="00B12807" w:rsidRPr="00E1150C" w:rsidRDefault="00B12807" w:rsidP="00E1150C">
            <w:pPr>
              <w:pStyle w:val="TableParagraph"/>
              <w:spacing w:before="11"/>
              <w:rPr>
                <w:b/>
                <w:sz w:val="14"/>
              </w:rPr>
            </w:pPr>
          </w:p>
          <w:p w14:paraId="36C3E479" w14:textId="77777777" w:rsidR="00B12807" w:rsidRPr="00E1150C" w:rsidRDefault="00B12807" w:rsidP="00E1150C">
            <w:pPr>
              <w:pStyle w:val="TableParagraph"/>
              <w:ind w:left="196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99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102</w:t>
            </w:r>
          </w:p>
        </w:tc>
      </w:tr>
      <w:tr w:rsidR="00B12807" w:rsidRPr="00E1150C" w14:paraId="7448C527" w14:textId="77777777" w:rsidTr="00E1150C">
        <w:trPr>
          <w:trHeight w:val="653"/>
        </w:trPr>
        <w:tc>
          <w:tcPr>
            <w:tcW w:w="591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7977063" w14:textId="77777777" w:rsidR="00B12807" w:rsidRPr="00E1150C" w:rsidRDefault="00B12807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7BF69B2" w14:textId="77777777" w:rsidR="00B12807" w:rsidRPr="00E1150C" w:rsidRDefault="00B12807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546A270" w14:textId="77777777" w:rsidR="00B12807" w:rsidRPr="00E1150C" w:rsidRDefault="00B12807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1D27530" w14:textId="77777777" w:rsidR="00B12807" w:rsidRPr="00E1150C" w:rsidRDefault="00B12807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75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1E66564" w14:textId="77777777" w:rsidR="00B12807" w:rsidRPr="00E1150C" w:rsidRDefault="00B12807" w:rsidP="00E1150C">
            <w:pPr>
              <w:pStyle w:val="TableParagraph"/>
              <w:spacing w:before="47" w:line="247" w:lineRule="auto"/>
              <w:ind w:left="86" w:right="160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Problemas</w:t>
            </w:r>
            <w:r w:rsidRPr="00E1150C">
              <w:rPr>
                <w:color w:val="231F20"/>
                <w:spacing w:val="2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2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división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con recurso de la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sz w:val="16"/>
              </w:rPr>
              <w:t>multiplicación</w:t>
            </w:r>
          </w:p>
        </w:tc>
        <w:tc>
          <w:tcPr>
            <w:tcW w:w="88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ECC7496" w14:textId="77777777" w:rsidR="00B12807" w:rsidRPr="00E1150C" w:rsidRDefault="00B12807" w:rsidP="00E1150C">
            <w:pPr>
              <w:pStyle w:val="TableParagraph"/>
              <w:spacing w:before="7"/>
              <w:rPr>
                <w:b/>
                <w:sz w:val="20"/>
              </w:rPr>
            </w:pPr>
          </w:p>
          <w:p w14:paraId="24A16E5E" w14:textId="77777777" w:rsidR="00B12807" w:rsidRPr="00E1150C" w:rsidRDefault="00B12807" w:rsidP="00E1150C">
            <w:pPr>
              <w:pStyle w:val="TableParagraph"/>
              <w:ind w:left="133" w:right="110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137</w:t>
            </w:r>
            <w:r w:rsidRPr="00E1150C"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138</w:t>
            </w:r>
          </w:p>
        </w:tc>
        <w:tc>
          <w:tcPr>
            <w:tcW w:w="909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013D7C0" w14:textId="77777777" w:rsidR="00B12807" w:rsidRPr="00E1150C" w:rsidRDefault="00B12807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</w:tr>
      <w:tr w:rsidR="00B12807" w:rsidRPr="00E1150C" w14:paraId="3C40F168" w14:textId="77777777" w:rsidTr="00E1150C">
        <w:trPr>
          <w:trHeight w:val="653"/>
        </w:trPr>
        <w:tc>
          <w:tcPr>
            <w:tcW w:w="591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6C0524B" w14:textId="77777777" w:rsidR="00B12807" w:rsidRPr="00E1150C" w:rsidRDefault="00B12807" w:rsidP="00E1150C">
            <w:pPr>
              <w:pStyle w:val="TableParagraph"/>
              <w:spacing w:before="7"/>
              <w:rPr>
                <w:b/>
                <w:sz w:val="20"/>
              </w:rPr>
            </w:pPr>
          </w:p>
          <w:p w14:paraId="3B21DB17" w14:textId="77777777" w:rsidR="00B12807" w:rsidRPr="00E1150C" w:rsidRDefault="00B12807" w:rsidP="00E1150C">
            <w:pPr>
              <w:pStyle w:val="TableParagraph"/>
              <w:ind w:left="187" w:right="167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23</w:t>
            </w:r>
          </w:p>
        </w:tc>
        <w:tc>
          <w:tcPr>
            <w:tcW w:w="1417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CDEE503" w14:textId="77777777" w:rsidR="00B12807" w:rsidRPr="00E1150C" w:rsidRDefault="00B12807" w:rsidP="00E1150C">
            <w:pPr>
              <w:pStyle w:val="TableParagraph"/>
              <w:spacing w:before="142" w:line="247" w:lineRule="auto"/>
              <w:ind w:left="85" w:right="516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Manejo de la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5"/>
                <w:sz w:val="16"/>
              </w:rPr>
              <w:t>información</w:t>
            </w:r>
          </w:p>
        </w:tc>
        <w:tc>
          <w:tcPr>
            <w:tcW w:w="1417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E046DE5" w14:textId="77777777" w:rsidR="00B12807" w:rsidRPr="00E1150C" w:rsidRDefault="00B12807" w:rsidP="00E1150C">
            <w:pPr>
              <w:pStyle w:val="TableParagraph"/>
              <w:spacing w:before="47" w:line="247" w:lineRule="auto"/>
              <w:ind w:left="86" w:right="237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Análisis y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representación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datos</w:t>
            </w:r>
          </w:p>
        </w:tc>
        <w:tc>
          <w:tcPr>
            <w:tcW w:w="2694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AF8C0CE" w14:textId="77777777" w:rsidR="00B12807" w:rsidRPr="00E1150C" w:rsidRDefault="00B12807" w:rsidP="00E1150C">
            <w:pPr>
              <w:pStyle w:val="TableParagraph"/>
              <w:spacing w:before="142" w:line="247" w:lineRule="auto"/>
              <w:ind w:left="86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Lee</w:t>
            </w:r>
            <w:r w:rsidRPr="00E1150C">
              <w:rPr>
                <w:color w:val="231F20"/>
                <w:spacing w:val="4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información</w:t>
            </w:r>
            <w:r w:rsidRPr="00E1150C">
              <w:rPr>
                <w:color w:val="231F20"/>
                <w:spacing w:val="4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explícita</w:t>
            </w:r>
            <w:r w:rsidRPr="00E1150C">
              <w:rPr>
                <w:color w:val="231F20"/>
                <w:spacing w:val="5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o</w:t>
            </w:r>
            <w:r w:rsidRPr="00E1150C">
              <w:rPr>
                <w:color w:val="231F20"/>
                <w:spacing w:val="4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implícita</w:t>
            </w:r>
            <w:r w:rsidRPr="00E1150C">
              <w:rPr>
                <w:color w:val="231F20"/>
                <w:spacing w:val="5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en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portadores</w:t>
            </w:r>
            <w:r w:rsidRPr="00E1150C"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diversos.</w:t>
            </w:r>
          </w:p>
        </w:tc>
        <w:tc>
          <w:tcPr>
            <w:tcW w:w="175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4099E24" w14:textId="77777777" w:rsidR="00B12807" w:rsidRPr="00E1150C" w:rsidRDefault="00B12807" w:rsidP="00E1150C">
            <w:pPr>
              <w:pStyle w:val="TableParagraph"/>
              <w:spacing w:before="142" w:line="247" w:lineRule="auto"/>
              <w:ind w:left="87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Problemas</w:t>
            </w:r>
            <w:r w:rsidRPr="00E1150C">
              <w:rPr>
                <w:color w:val="231F20"/>
                <w:spacing w:val="2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para</w:t>
            </w:r>
            <w:r w:rsidRPr="00E1150C">
              <w:rPr>
                <w:color w:val="231F20"/>
                <w:spacing w:val="2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extraer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información</w:t>
            </w:r>
            <w:r w:rsidRPr="00E1150C">
              <w:rPr>
                <w:color w:val="231F20"/>
                <w:spacing w:val="2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explícita</w:t>
            </w:r>
          </w:p>
        </w:tc>
        <w:tc>
          <w:tcPr>
            <w:tcW w:w="88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00495EE" w14:textId="77777777" w:rsidR="00B12807" w:rsidRPr="00E1150C" w:rsidRDefault="00B12807" w:rsidP="00E1150C">
            <w:pPr>
              <w:pStyle w:val="TableParagraph"/>
              <w:spacing w:before="7"/>
              <w:rPr>
                <w:b/>
                <w:sz w:val="20"/>
              </w:rPr>
            </w:pPr>
          </w:p>
          <w:p w14:paraId="7AF8B6E8" w14:textId="77777777" w:rsidR="00B12807" w:rsidRPr="00E1150C" w:rsidRDefault="00B12807" w:rsidP="00E1150C">
            <w:pPr>
              <w:pStyle w:val="TableParagraph"/>
              <w:ind w:left="134" w:right="110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139</w:t>
            </w:r>
            <w:r w:rsidRPr="00E1150C"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140</w:t>
            </w:r>
          </w:p>
        </w:tc>
        <w:tc>
          <w:tcPr>
            <w:tcW w:w="90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28DCE67" w14:textId="77777777" w:rsidR="00B12807" w:rsidRPr="00E1150C" w:rsidRDefault="00B12807" w:rsidP="00E1150C">
            <w:pPr>
              <w:pStyle w:val="TableParagraph"/>
              <w:spacing w:before="7"/>
              <w:rPr>
                <w:b/>
                <w:sz w:val="20"/>
              </w:rPr>
            </w:pPr>
          </w:p>
          <w:p w14:paraId="05342375" w14:textId="77777777" w:rsidR="00B12807" w:rsidRPr="00E1150C" w:rsidRDefault="00B12807" w:rsidP="00E1150C">
            <w:pPr>
              <w:pStyle w:val="TableParagraph"/>
              <w:ind w:right="134"/>
              <w:jc w:val="right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103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104</w:t>
            </w:r>
          </w:p>
        </w:tc>
      </w:tr>
      <w:tr w:rsidR="00B12807" w:rsidRPr="00E1150C" w14:paraId="08DBE9A4" w14:textId="77777777" w:rsidTr="00E1150C">
        <w:trPr>
          <w:trHeight w:val="273"/>
        </w:trPr>
        <w:tc>
          <w:tcPr>
            <w:tcW w:w="591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279FB93" w14:textId="77777777" w:rsidR="00B12807" w:rsidRPr="00E1150C" w:rsidRDefault="00B12807" w:rsidP="00E1150C">
            <w:pPr>
              <w:pStyle w:val="TableParagraph"/>
              <w:spacing w:before="47"/>
              <w:ind w:left="187" w:right="169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24</w:t>
            </w:r>
          </w:p>
        </w:tc>
        <w:tc>
          <w:tcPr>
            <w:tcW w:w="1417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CB4F33F" w14:textId="77777777" w:rsidR="00B12807" w:rsidRPr="00E1150C" w:rsidRDefault="00B12807" w:rsidP="00D20AFD">
            <w:pPr>
              <w:pStyle w:val="TableParagraph"/>
              <w:rPr>
                <w:b/>
                <w:sz w:val="18"/>
              </w:rPr>
            </w:pPr>
          </w:p>
          <w:p w14:paraId="04E47E40" w14:textId="77777777" w:rsidR="00B12807" w:rsidRPr="00E1150C" w:rsidRDefault="00B12807" w:rsidP="00D20AFD">
            <w:pPr>
              <w:pStyle w:val="TableParagraph"/>
              <w:rPr>
                <w:b/>
                <w:sz w:val="18"/>
              </w:rPr>
            </w:pPr>
          </w:p>
          <w:p w14:paraId="4CCBFFDE" w14:textId="77777777" w:rsidR="00B12807" w:rsidRPr="00E1150C" w:rsidRDefault="00B12807" w:rsidP="00D20AFD">
            <w:pPr>
              <w:pStyle w:val="TableParagraph"/>
              <w:rPr>
                <w:b/>
                <w:sz w:val="18"/>
              </w:rPr>
            </w:pPr>
          </w:p>
          <w:p w14:paraId="4923BE57" w14:textId="77777777" w:rsidR="00B12807" w:rsidRPr="00E1150C" w:rsidRDefault="00B12807" w:rsidP="00E1150C">
            <w:pPr>
              <w:pStyle w:val="TableParagraph"/>
              <w:spacing w:before="136" w:line="247" w:lineRule="auto"/>
              <w:ind w:left="85" w:right="181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Sentido numérico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y pensamiento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sz w:val="16"/>
              </w:rPr>
              <w:t>algebraico</w:t>
            </w:r>
          </w:p>
        </w:tc>
        <w:tc>
          <w:tcPr>
            <w:tcW w:w="1417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7B49EF83" w14:textId="77777777" w:rsidR="00B12807" w:rsidRPr="00E1150C" w:rsidRDefault="00B12807" w:rsidP="00E1150C">
            <w:pPr>
              <w:pStyle w:val="TableParagraph"/>
              <w:spacing w:before="4"/>
              <w:rPr>
                <w:b/>
                <w:sz w:val="16"/>
              </w:rPr>
            </w:pPr>
          </w:p>
          <w:p w14:paraId="5E76619C" w14:textId="77777777" w:rsidR="00B12807" w:rsidRPr="00E1150C" w:rsidRDefault="00B12807" w:rsidP="00E1150C">
            <w:pPr>
              <w:pStyle w:val="TableParagraph"/>
              <w:spacing w:line="247" w:lineRule="auto"/>
              <w:ind w:left="86" w:right="67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Números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sistemas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spacing w:val="-1"/>
                <w:w w:val="90"/>
                <w:sz w:val="16"/>
              </w:rPr>
              <w:t>de</w:t>
            </w:r>
            <w:r w:rsidRPr="00E1150C"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numeración</w:t>
            </w:r>
          </w:p>
        </w:tc>
        <w:tc>
          <w:tcPr>
            <w:tcW w:w="2694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7E8B8299" w14:textId="77777777" w:rsidR="00B12807" w:rsidRPr="00E1150C" w:rsidRDefault="00B12807" w:rsidP="00E1150C">
            <w:pPr>
              <w:pStyle w:val="TableParagraph"/>
              <w:spacing w:before="4"/>
              <w:rPr>
                <w:b/>
                <w:sz w:val="16"/>
              </w:rPr>
            </w:pPr>
          </w:p>
          <w:p w14:paraId="491E1B1F" w14:textId="77777777" w:rsidR="00B12807" w:rsidRPr="00E1150C" w:rsidRDefault="00B12807" w:rsidP="00E1150C">
            <w:pPr>
              <w:pStyle w:val="TableParagraph"/>
              <w:spacing w:line="247" w:lineRule="auto"/>
              <w:ind w:left="86" w:right="88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Identifica</w:t>
            </w:r>
            <w:r w:rsidRPr="00E1150C">
              <w:rPr>
                <w:color w:val="231F20"/>
                <w:spacing w:val="15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fracciones</w:t>
            </w:r>
            <w:r w:rsidRPr="00E1150C">
              <w:rPr>
                <w:color w:val="231F20"/>
                <w:spacing w:val="15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equivalentes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mayores</w:t>
            </w:r>
            <w:r w:rsidRPr="00E1150C"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o</w:t>
            </w:r>
            <w:r w:rsidRPr="00E1150C"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menores</w:t>
            </w:r>
            <w:r w:rsidRPr="00E1150C"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que</w:t>
            </w:r>
            <w:r w:rsidRPr="00E1150C"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la</w:t>
            </w:r>
            <w:r w:rsidRPr="00E1150C"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unidad.</w:t>
            </w:r>
          </w:p>
        </w:tc>
        <w:tc>
          <w:tcPr>
            <w:tcW w:w="175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30351B3" w14:textId="77777777" w:rsidR="00B12807" w:rsidRPr="00E1150C" w:rsidRDefault="00B12807" w:rsidP="00E1150C">
            <w:pPr>
              <w:pStyle w:val="TableParagraph"/>
              <w:spacing w:before="47"/>
              <w:ind w:left="87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Fracciones</w:t>
            </w:r>
            <w:r w:rsidRPr="00E1150C">
              <w:rPr>
                <w:color w:val="231F20"/>
                <w:spacing w:val="1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equivalentes</w:t>
            </w:r>
          </w:p>
        </w:tc>
        <w:tc>
          <w:tcPr>
            <w:tcW w:w="88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16206E9" w14:textId="77777777" w:rsidR="00B12807" w:rsidRPr="00E1150C" w:rsidRDefault="00B12807" w:rsidP="00E1150C">
            <w:pPr>
              <w:pStyle w:val="TableParagraph"/>
              <w:spacing w:before="47"/>
              <w:ind w:left="134" w:right="110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141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142</w:t>
            </w:r>
          </w:p>
        </w:tc>
        <w:tc>
          <w:tcPr>
            <w:tcW w:w="909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38AFEC0A" w14:textId="77777777" w:rsidR="00B12807" w:rsidRPr="00E1150C" w:rsidRDefault="00B12807" w:rsidP="00E1150C">
            <w:pPr>
              <w:pStyle w:val="TableParagraph"/>
              <w:spacing w:before="7"/>
              <w:rPr>
                <w:b/>
                <w:sz w:val="24"/>
              </w:rPr>
            </w:pPr>
          </w:p>
          <w:p w14:paraId="4FFF1BD7" w14:textId="77777777" w:rsidR="00B12807" w:rsidRPr="00E1150C" w:rsidRDefault="00B12807" w:rsidP="00E1150C">
            <w:pPr>
              <w:pStyle w:val="TableParagraph"/>
              <w:ind w:left="162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106</w:t>
            </w:r>
            <w:r w:rsidRPr="00E1150C">
              <w:rPr>
                <w:color w:val="231F20"/>
                <w:spacing w:val="-9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</w:t>
            </w:r>
            <w:r w:rsidRPr="00E1150C"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111</w:t>
            </w:r>
          </w:p>
        </w:tc>
      </w:tr>
      <w:tr w:rsidR="00B12807" w:rsidRPr="00E1150C" w14:paraId="5ABFD013" w14:textId="77777777" w:rsidTr="00E1150C">
        <w:trPr>
          <w:trHeight w:val="463"/>
        </w:trPr>
        <w:tc>
          <w:tcPr>
            <w:tcW w:w="591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79EE695" w14:textId="77777777" w:rsidR="00B12807" w:rsidRPr="00E1150C" w:rsidRDefault="00B12807" w:rsidP="00E1150C">
            <w:pPr>
              <w:pStyle w:val="TableParagraph"/>
              <w:spacing w:before="142"/>
              <w:ind w:left="187" w:right="168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25</w:t>
            </w:r>
          </w:p>
        </w:tc>
        <w:tc>
          <w:tcPr>
            <w:tcW w:w="1417" w:type="dxa"/>
            <w:vMerge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2600D033" w14:textId="77777777" w:rsidR="00B12807" w:rsidRPr="00E1150C" w:rsidRDefault="00B12807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084007ED" w14:textId="77777777" w:rsidR="00B12807" w:rsidRPr="00E1150C" w:rsidRDefault="00B12807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B7CC8F2" w14:textId="77777777" w:rsidR="00B12807" w:rsidRPr="00E1150C" w:rsidRDefault="00B12807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75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D35A815" w14:textId="77777777" w:rsidR="00B12807" w:rsidRPr="00E1150C" w:rsidRDefault="00B12807" w:rsidP="00E1150C">
            <w:pPr>
              <w:pStyle w:val="TableParagraph"/>
              <w:spacing w:before="47" w:line="247" w:lineRule="auto"/>
              <w:ind w:left="87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Comparación de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sz w:val="16"/>
              </w:rPr>
              <w:t>fracciones</w:t>
            </w:r>
          </w:p>
        </w:tc>
        <w:tc>
          <w:tcPr>
            <w:tcW w:w="88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E7E0200" w14:textId="77777777" w:rsidR="00B12807" w:rsidRPr="00E1150C" w:rsidRDefault="00B12807" w:rsidP="00E1150C">
            <w:pPr>
              <w:pStyle w:val="TableParagraph"/>
              <w:spacing w:before="142"/>
              <w:ind w:left="134" w:right="110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143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144</w:t>
            </w:r>
          </w:p>
        </w:tc>
        <w:tc>
          <w:tcPr>
            <w:tcW w:w="909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31F81B5" w14:textId="77777777" w:rsidR="00B12807" w:rsidRPr="00E1150C" w:rsidRDefault="00B12807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</w:tr>
      <w:tr w:rsidR="00B12807" w:rsidRPr="00E1150C" w14:paraId="75AB9846" w14:textId="77777777" w:rsidTr="00E1150C">
        <w:trPr>
          <w:trHeight w:val="653"/>
        </w:trPr>
        <w:tc>
          <w:tcPr>
            <w:tcW w:w="591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0B9E4225" w14:textId="77777777" w:rsidR="00B12807" w:rsidRPr="00E1150C" w:rsidRDefault="00B12807" w:rsidP="00D20AFD">
            <w:pPr>
              <w:pStyle w:val="TableParagraph"/>
              <w:rPr>
                <w:b/>
                <w:sz w:val="18"/>
              </w:rPr>
            </w:pPr>
          </w:p>
          <w:p w14:paraId="515C45BB" w14:textId="77777777" w:rsidR="00B12807" w:rsidRPr="00E1150C" w:rsidRDefault="00B12807" w:rsidP="00D20AFD">
            <w:pPr>
              <w:pStyle w:val="TableParagraph"/>
              <w:rPr>
                <w:b/>
                <w:sz w:val="18"/>
              </w:rPr>
            </w:pPr>
          </w:p>
          <w:p w14:paraId="5BEBEAED" w14:textId="77777777" w:rsidR="00B12807" w:rsidRPr="00E1150C" w:rsidRDefault="00B12807" w:rsidP="00E1150C">
            <w:pPr>
              <w:pStyle w:val="TableParagraph"/>
              <w:spacing w:before="154"/>
              <w:ind w:left="187" w:right="168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26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04A077B1" w14:textId="77777777" w:rsidR="00B12807" w:rsidRPr="00E1150C" w:rsidRDefault="00B12807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417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1B1C82DE" w14:textId="77777777" w:rsidR="00B12807" w:rsidRPr="00E1150C" w:rsidRDefault="00B12807" w:rsidP="00E1150C">
            <w:pPr>
              <w:pStyle w:val="TableParagraph"/>
              <w:spacing w:before="7"/>
              <w:rPr>
                <w:b/>
                <w:sz w:val="24"/>
              </w:rPr>
            </w:pPr>
          </w:p>
          <w:p w14:paraId="2FD52FA7" w14:textId="77777777" w:rsidR="00B12807" w:rsidRPr="00E1150C" w:rsidRDefault="00B12807" w:rsidP="00E1150C">
            <w:pPr>
              <w:pStyle w:val="TableParagraph"/>
              <w:spacing w:line="247" w:lineRule="auto"/>
              <w:ind w:left="86" w:right="67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Números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sistemas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spacing w:val="-1"/>
                <w:w w:val="90"/>
                <w:sz w:val="16"/>
              </w:rPr>
              <w:t>de</w:t>
            </w:r>
            <w:r w:rsidRPr="00E1150C"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numeración</w:t>
            </w:r>
          </w:p>
          <w:p w14:paraId="2091EB91" w14:textId="77777777" w:rsidR="00B12807" w:rsidRPr="00E1150C" w:rsidRDefault="00B12807" w:rsidP="00E1150C">
            <w:pPr>
              <w:pStyle w:val="TableParagraph"/>
              <w:spacing w:before="7"/>
              <w:rPr>
                <w:b/>
                <w:sz w:val="16"/>
              </w:rPr>
            </w:pPr>
          </w:p>
          <w:p w14:paraId="1906E19C" w14:textId="77777777" w:rsidR="00B12807" w:rsidRPr="00E1150C" w:rsidRDefault="00B12807" w:rsidP="00E1150C">
            <w:pPr>
              <w:pStyle w:val="TableParagraph"/>
              <w:ind w:left="86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Problemas</w:t>
            </w:r>
            <w:r w:rsidRPr="00E1150C"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aditivos</w:t>
            </w:r>
          </w:p>
        </w:tc>
        <w:tc>
          <w:tcPr>
            <w:tcW w:w="2694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809DF89" w14:textId="77777777" w:rsidR="00B12807" w:rsidRPr="00E1150C" w:rsidRDefault="00B12807" w:rsidP="00E1150C">
            <w:pPr>
              <w:pStyle w:val="TableParagraph"/>
              <w:spacing w:before="47" w:line="247" w:lineRule="auto"/>
              <w:ind w:left="86" w:right="88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Resuelve problemas que implican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identificar la regularidad de sucesiones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con</w:t>
            </w:r>
            <w:r w:rsidRPr="00E1150C"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progresión</w:t>
            </w:r>
            <w:r w:rsidRPr="00E1150C"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aritmética.</w:t>
            </w:r>
          </w:p>
        </w:tc>
        <w:tc>
          <w:tcPr>
            <w:tcW w:w="175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DD157A5" w14:textId="77777777" w:rsidR="00B12807" w:rsidRPr="00E1150C" w:rsidRDefault="00B12807" w:rsidP="00E1150C">
            <w:pPr>
              <w:pStyle w:val="TableParagraph"/>
              <w:spacing w:before="6"/>
              <w:rPr>
                <w:b/>
                <w:sz w:val="20"/>
              </w:rPr>
            </w:pPr>
          </w:p>
          <w:p w14:paraId="131C3CB8" w14:textId="77777777" w:rsidR="00B12807" w:rsidRPr="00E1150C" w:rsidRDefault="00B12807" w:rsidP="00E1150C">
            <w:pPr>
              <w:pStyle w:val="TableParagraph"/>
              <w:spacing w:before="1"/>
              <w:ind w:left="87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Sucesiones de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figuras</w:t>
            </w:r>
          </w:p>
        </w:tc>
        <w:tc>
          <w:tcPr>
            <w:tcW w:w="88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D522859" w14:textId="77777777" w:rsidR="00B12807" w:rsidRPr="00E1150C" w:rsidRDefault="00B12807" w:rsidP="00E1150C">
            <w:pPr>
              <w:pStyle w:val="TableParagraph"/>
              <w:spacing w:before="6"/>
              <w:rPr>
                <w:b/>
                <w:sz w:val="20"/>
              </w:rPr>
            </w:pPr>
          </w:p>
          <w:p w14:paraId="13E2BF71" w14:textId="77777777" w:rsidR="00B12807" w:rsidRPr="00E1150C" w:rsidRDefault="00B12807" w:rsidP="00E1150C">
            <w:pPr>
              <w:pStyle w:val="TableParagraph"/>
              <w:spacing w:before="1"/>
              <w:ind w:left="134" w:right="110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145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146</w:t>
            </w:r>
          </w:p>
        </w:tc>
        <w:tc>
          <w:tcPr>
            <w:tcW w:w="90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CD7151C" w14:textId="77777777" w:rsidR="00B12807" w:rsidRPr="00E1150C" w:rsidRDefault="00B12807" w:rsidP="00E1150C">
            <w:pPr>
              <w:pStyle w:val="TableParagraph"/>
              <w:spacing w:before="6"/>
              <w:rPr>
                <w:b/>
                <w:sz w:val="20"/>
              </w:rPr>
            </w:pPr>
          </w:p>
          <w:p w14:paraId="6251C2D0" w14:textId="77777777" w:rsidR="00B12807" w:rsidRPr="00E1150C" w:rsidRDefault="00B12807" w:rsidP="00E1150C">
            <w:pPr>
              <w:pStyle w:val="TableParagraph"/>
              <w:spacing w:before="1"/>
              <w:ind w:right="137"/>
              <w:jc w:val="right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112</w:t>
            </w:r>
            <w:r w:rsidRPr="00E1150C"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</w:t>
            </w:r>
            <w:r w:rsidRPr="00E1150C"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116</w:t>
            </w:r>
          </w:p>
        </w:tc>
      </w:tr>
      <w:tr w:rsidR="00B12807" w:rsidRPr="00E1150C" w14:paraId="13EF5EA7" w14:textId="77777777" w:rsidTr="00E1150C">
        <w:trPr>
          <w:trHeight w:val="653"/>
        </w:trPr>
        <w:tc>
          <w:tcPr>
            <w:tcW w:w="591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2FDB927" w14:textId="77777777" w:rsidR="00B12807" w:rsidRPr="00E1150C" w:rsidRDefault="00B12807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AB4F398" w14:textId="77777777" w:rsidR="00B12807" w:rsidRPr="00E1150C" w:rsidRDefault="00B12807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AF1F3AC" w14:textId="77777777" w:rsidR="00B12807" w:rsidRPr="00E1150C" w:rsidRDefault="00B12807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2694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F1DE513" w14:textId="77777777" w:rsidR="00B12807" w:rsidRPr="00E1150C" w:rsidRDefault="00B12807" w:rsidP="00E1150C">
            <w:pPr>
              <w:pStyle w:val="TableParagraph"/>
              <w:spacing w:before="47" w:line="247" w:lineRule="auto"/>
              <w:ind w:left="86" w:right="88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Resuelve</w:t>
            </w:r>
            <w:r w:rsidRPr="00E1150C"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problemas</w:t>
            </w:r>
            <w:r w:rsidRPr="00E1150C"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que</w:t>
            </w:r>
            <w:r w:rsidRPr="00E1150C"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implican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efectuar</w:t>
            </w:r>
            <w:r w:rsidRPr="00E1150C">
              <w:rPr>
                <w:color w:val="231F20"/>
                <w:spacing w:val="19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hasta</w:t>
            </w:r>
            <w:r w:rsidRPr="00E1150C">
              <w:rPr>
                <w:color w:val="231F20"/>
                <w:spacing w:val="20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tres</w:t>
            </w:r>
            <w:r w:rsidRPr="00E1150C">
              <w:rPr>
                <w:color w:val="231F20"/>
                <w:spacing w:val="19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operaciones</w:t>
            </w:r>
            <w:r w:rsidRPr="00E1150C">
              <w:rPr>
                <w:color w:val="231F20"/>
                <w:spacing w:val="20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adición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y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sustracción.</w:t>
            </w:r>
          </w:p>
        </w:tc>
        <w:tc>
          <w:tcPr>
            <w:tcW w:w="175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8E9F0B4" w14:textId="77777777" w:rsidR="00B12807" w:rsidRPr="00E1150C" w:rsidRDefault="00B12807" w:rsidP="00E1150C">
            <w:pPr>
              <w:pStyle w:val="TableParagraph"/>
              <w:spacing w:before="142" w:line="247" w:lineRule="auto"/>
              <w:ind w:left="87" w:right="295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Problemas con sumas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restas</w:t>
            </w:r>
          </w:p>
        </w:tc>
        <w:tc>
          <w:tcPr>
            <w:tcW w:w="88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1C40B52" w14:textId="77777777" w:rsidR="00B12807" w:rsidRPr="00E1150C" w:rsidRDefault="00B12807" w:rsidP="00E1150C">
            <w:pPr>
              <w:pStyle w:val="TableParagraph"/>
              <w:spacing w:before="6"/>
              <w:rPr>
                <w:b/>
                <w:sz w:val="20"/>
              </w:rPr>
            </w:pPr>
          </w:p>
          <w:p w14:paraId="08F33224" w14:textId="77777777" w:rsidR="00B12807" w:rsidRPr="00E1150C" w:rsidRDefault="00B12807" w:rsidP="00E1150C">
            <w:pPr>
              <w:pStyle w:val="TableParagraph"/>
              <w:ind w:left="134" w:right="110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147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148</w:t>
            </w:r>
          </w:p>
        </w:tc>
        <w:tc>
          <w:tcPr>
            <w:tcW w:w="90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4D75189" w14:textId="77777777" w:rsidR="00B12807" w:rsidRPr="00E1150C" w:rsidRDefault="00B12807" w:rsidP="00E1150C">
            <w:pPr>
              <w:pStyle w:val="TableParagraph"/>
              <w:spacing w:before="6"/>
              <w:rPr>
                <w:b/>
                <w:sz w:val="20"/>
              </w:rPr>
            </w:pPr>
          </w:p>
          <w:p w14:paraId="035FF966" w14:textId="77777777" w:rsidR="00B12807" w:rsidRPr="00E1150C" w:rsidRDefault="00B12807" w:rsidP="00E1150C">
            <w:pPr>
              <w:pStyle w:val="TableParagraph"/>
              <w:ind w:right="135"/>
              <w:jc w:val="right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117</w:t>
            </w:r>
            <w:r w:rsidRPr="00E1150C"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121</w:t>
            </w:r>
          </w:p>
        </w:tc>
      </w:tr>
    </w:tbl>
    <w:p w14:paraId="610EE0AB" w14:textId="77777777" w:rsidR="00B12807" w:rsidRDefault="00B12807"/>
    <w:p w14:paraId="12CDDC36" w14:textId="77777777" w:rsidR="0025408F" w:rsidRDefault="0025408F"/>
    <w:p w14:paraId="7E85C028" w14:textId="77777777" w:rsidR="0025408F" w:rsidRDefault="0025408F"/>
    <w:p w14:paraId="6C29B5BD" w14:textId="77777777" w:rsidR="0025408F" w:rsidRDefault="0025408F"/>
    <w:p w14:paraId="172E1391" w14:textId="77777777" w:rsidR="0025408F" w:rsidRDefault="0025408F"/>
    <w:p w14:paraId="5DB1578C" w14:textId="77777777" w:rsidR="0025408F" w:rsidRDefault="0025408F"/>
    <w:p w14:paraId="777886B3" w14:textId="77777777" w:rsidR="0025408F" w:rsidRDefault="0025408F"/>
    <w:p w14:paraId="65D46FFF" w14:textId="77777777" w:rsidR="0025408F" w:rsidRDefault="0025408F"/>
    <w:p w14:paraId="21D963ED" w14:textId="77777777" w:rsidR="00B94ED4" w:rsidRPr="00D5719D" w:rsidRDefault="00B94ED4" w:rsidP="00B94ED4">
      <w:pPr>
        <w:pStyle w:val="Ttulo2"/>
        <w:ind w:left="0"/>
        <w:rPr>
          <w:color w:val="64B545"/>
        </w:rPr>
      </w:pPr>
      <w:r>
        <w:rPr>
          <w:color w:val="64B545"/>
        </w:rPr>
        <w:lastRenderedPageBreak/>
        <w:t>Tercer</w:t>
      </w:r>
      <w:r w:rsidRPr="00D5719D">
        <w:rPr>
          <w:color w:val="64B545"/>
        </w:rPr>
        <w:t xml:space="preserve"> periodo</w:t>
      </w:r>
    </w:p>
    <w:p w14:paraId="2BDB5038" w14:textId="77777777" w:rsidR="00B94ED4" w:rsidRDefault="00B94ED4" w:rsidP="00B94ED4"/>
    <w:tbl>
      <w:tblPr>
        <w:tblW w:w="9667" w:type="dxa"/>
        <w:tblInd w:w="10" w:type="dxa"/>
        <w:tblBorders>
          <w:top w:val="single" w:sz="8" w:space="0" w:color="6DB047"/>
          <w:left w:val="single" w:sz="8" w:space="0" w:color="6DB047"/>
          <w:bottom w:val="single" w:sz="8" w:space="0" w:color="6DB047"/>
          <w:right w:val="single" w:sz="8" w:space="0" w:color="6DB047"/>
          <w:insideH w:val="single" w:sz="8" w:space="0" w:color="6DB047"/>
          <w:insideV w:val="single" w:sz="8" w:space="0" w:color="6DB047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9"/>
        <w:gridCol w:w="1418"/>
        <w:gridCol w:w="1418"/>
        <w:gridCol w:w="2703"/>
        <w:gridCol w:w="1777"/>
        <w:gridCol w:w="889"/>
        <w:gridCol w:w="883"/>
      </w:tblGrid>
      <w:tr w:rsidR="00B94ED4" w14:paraId="49DDFBEA" w14:textId="77777777" w:rsidTr="00E1150C">
        <w:trPr>
          <w:trHeight w:val="491"/>
        </w:trPr>
        <w:tc>
          <w:tcPr>
            <w:tcW w:w="57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B834C2"/>
          </w:tcPr>
          <w:p w14:paraId="17A13502" w14:textId="77777777" w:rsidR="00B94ED4" w:rsidRPr="00E1150C" w:rsidRDefault="00B94ED4" w:rsidP="00E1150C">
            <w:pPr>
              <w:pStyle w:val="TableParagraph"/>
              <w:spacing w:before="147"/>
              <w:ind w:left="44" w:right="25"/>
              <w:jc w:val="center"/>
              <w:rPr>
                <w:b/>
                <w:sz w:val="18"/>
              </w:rPr>
            </w:pPr>
            <w:r w:rsidRPr="00E1150C">
              <w:rPr>
                <w:b/>
                <w:color w:val="FFFFFF"/>
                <w:sz w:val="18"/>
              </w:rPr>
              <w:t>Sem.</w:t>
            </w:r>
          </w:p>
        </w:tc>
        <w:tc>
          <w:tcPr>
            <w:tcW w:w="141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B834C2"/>
          </w:tcPr>
          <w:p w14:paraId="1E7B5E34" w14:textId="77777777" w:rsidR="00B94ED4" w:rsidRPr="00E1150C" w:rsidRDefault="00B94ED4" w:rsidP="00E1150C">
            <w:pPr>
              <w:pStyle w:val="TableParagraph"/>
              <w:spacing w:before="147"/>
              <w:ind w:left="474" w:right="456"/>
              <w:jc w:val="center"/>
              <w:rPr>
                <w:b/>
                <w:sz w:val="18"/>
              </w:rPr>
            </w:pPr>
            <w:r w:rsidRPr="00E1150C">
              <w:rPr>
                <w:b/>
                <w:color w:val="FFFFFF"/>
                <w:w w:val="95"/>
                <w:sz w:val="18"/>
              </w:rPr>
              <w:t>Eje</w:t>
            </w:r>
          </w:p>
        </w:tc>
        <w:tc>
          <w:tcPr>
            <w:tcW w:w="141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B834C2"/>
          </w:tcPr>
          <w:p w14:paraId="7DD9A783" w14:textId="77777777" w:rsidR="00B94ED4" w:rsidRPr="00E1150C" w:rsidRDefault="00B94ED4" w:rsidP="00E1150C">
            <w:pPr>
              <w:pStyle w:val="TableParagraph"/>
              <w:spacing w:before="147"/>
              <w:ind w:left="474" w:right="456"/>
              <w:jc w:val="center"/>
              <w:rPr>
                <w:b/>
                <w:sz w:val="18"/>
              </w:rPr>
            </w:pPr>
            <w:r w:rsidRPr="00E1150C">
              <w:rPr>
                <w:b/>
                <w:color w:val="FFFFFF"/>
                <w:w w:val="90"/>
                <w:sz w:val="18"/>
              </w:rPr>
              <w:t>Tema</w:t>
            </w:r>
          </w:p>
        </w:tc>
        <w:tc>
          <w:tcPr>
            <w:tcW w:w="2703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B834C2"/>
          </w:tcPr>
          <w:p w14:paraId="21FC3664" w14:textId="77777777" w:rsidR="00B94ED4" w:rsidRPr="00E1150C" w:rsidRDefault="00B94ED4" w:rsidP="00E1150C">
            <w:pPr>
              <w:pStyle w:val="TableParagraph"/>
              <w:spacing w:before="147"/>
              <w:ind w:left="462"/>
              <w:rPr>
                <w:b/>
                <w:sz w:val="18"/>
              </w:rPr>
            </w:pPr>
            <w:r w:rsidRPr="00E1150C">
              <w:rPr>
                <w:b/>
                <w:color w:val="FFFFFF"/>
                <w:w w:val="85"/>
                <w:sz w:val="18"/>
              </w:rPr>
              <w:t>Aprendizajes</w:t>
            </w:r>
            <w:r w:rsidRPr="00E1150C">
              <w:rPr>
                <w:b/>
                <w:color w:val="FFFFFF"/>
                <w:spacing w:val="-2"/>
                <w:w w:val="85"/>
                <w:sz w:val="18"/>
              </w:rPr>
              <w:t xml:space="preserve"> </w:t>
            </w:r>
            <w:r w:rsidRPr="00E1150C">
              <w:rPr>
                <w:b/>
                <w:color w:val="FFFFFF"/>
                <w:w w:val="85"/>
                <w:sz w:val="18"/>
              </w:rPr>
              <w:t>esperados</w:t>
            </w:r>
          </w:p>
        </w:tc>
        <w:tc>
          <w:tcPr>
            <w:tcW w:w="1777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B834C2"/>
          </w:tcPr>
          <w:p w14:paraId="63BF6016" w14:textId="77777777" w:rsidR="00B94ED4" w:rsidRPr="00E1150C" w:rsidRDefault="00B94ED4" w:rsidP="00E1150C">
            <w:pPr>
              <w:pStyle w:val="TableParagraph"/>
              <w:spacing w:before="147"/>
              <w:ind w:left="220"/>
              <w:rPr>
                <w:rFonts w:ascii="Arial-BoldItalicMT" w:hAnsi="Arial-BoldItalicMT"/>
                <w:b/>
                <w:i/>
                <w:sz w:val="18"/>
              </w:rPr>
            </w:pPr>
            <w:r w:rsidRPr="00E1150C">
              <w:rPr>
                <w:b/>
                <w:color w:val="FFFFFF"/>
                <w:w w:val="80"/>
                <w:sz w:val="18"/>
              </w:rPr>
              <w:t>Lección</w:t>
            </w:r>
            <w:r w:rsidRPr="00E1150C">
              <w:rPr>
                <w:b/>
                <w:color w:val="FFFFFF"/>
                <w:spacing w:val="18"/>
                <w:w w:val="80"/>
                <w:sz w:val="18"/>
              </w:rPr>
              <w:t xml:space="preserve"> </w:t>
            </w:r>
            <w:r w:rsidRPr="00E1150C">
              <w:rPr>
                <w:rFonts w:ascii="Arial-BoldItalicMT" w:hAnsi="Arial-BoldItalicMT"/>
                <w:b/>
                <w:i/>
                <w:color w:val="FFFFFF"/>
                <w:w w:val="80"/>
                <w:sz w:val="18"/>
              </w:rPr>
              <w:t>Aplicados</w:t>
            </w:r>
          </w:p>
        </w:tc>
        <w:tc>
          <w:tcPr>
            <w:tcW w:w="88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B834C2"/>
          </w:tcPr>
          <w:p w14:paraId="3FD609F4" w14:textId="77777777" w:rsidR="00B94ED4" w:rsidRPr="00E1150C" w:rsidRDefault="00B94ED4" w:rsidP="00E1150C">
            <w:pPr>
              <w:pStyle w:val="TableParagraph"/>
              <w:spacing w:before="42"/>
              <w:ind w:left="146"/>
              <w:rPr>
                <w:b/>
                <w:sz w:val="18"/>
              </w:rPr>
            </w:pPr>
            <w:r w:rsidRPr="00E1150C">
              <w:rPr>
                <w:b/>
                <w:color w:val="FFFFFF"/>
                <w:w w:val="95"/>
                <w:sz w:val="18"/>
              </w:rPr>
              <w:t>Páginas</w:t>
            </w:r>
          </w:p>
          <w:p w14:paraId="1148A6F1" w14:textId="77777777" w:rsidR="00B94ED4" w:rsidRPr="00E1150C" w:rsidRDefault="00B94ED4" w:rsidP="00E1150C">
            <w:pPr>
              <w:pStyle w:val="TableParagraph"/>
              <w:spacing w:before="3"/>
              <w:ind w:left="80"/>
              <w:rPr>
                <w:rFonts w:ascii="Arial-BoldItalicMT"/>
                <w:b/>
                <w:i/>
                <w:sz w:val="18"/>
              </w:rPr>
            </w:pPr>
            <w:r w:rsidRPr="00E1150C">
              <w:rPr>
                <w:rFonts w:ascii="Arial-BoldItalicMT"/>
                <w:b/>
                <w:i/>
                <w:color w:val="FFFFFF"/>
                <w:w w:val="85"/>
                <w:sz w:val="18"/>
              </w:rPr>
              <w:t>Aplicados</w:t>
            </w:r>
          </w:p>
        </w:tc>
        <w:tc>
          <w:tcPr>
            <w:tcW w:w="883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B834C2"/>
          </w:tcPr>
          <w:p w14:paraId="2B39221A" w14:textId="77777777" w:rsidR="00B94ED4" w:rsidRPr="00E1150C" w:rsidRDefault="00B94ED4" w:rsidP="00E1150C">
            <w:pPr>
              <w:pStyle w:val="TableParagraph"/>
              <w:spacing w:before="42" w:line="242" w:lineRule="auto"/>
              <w:ind w:left="110" w:firstLine="32"/>
              <w:rPr>
                <w:b/>
                <w:sz w:val="18"/>
              </w:rPr>
            </w:pPr>
            <w:r w:rsidRPr="00E1150C">
              <w:rPr>
                <w:b/>
                <w:color w:val="FFFFFF"/>
                <w:w w:val="85"/>
                <w:sz w:val="18"/>
              </w:rPr>
              <w:t>Páginas</w:t>
            </w:r>
            <w:r w:rsidRPr="00E1150C">
              <w:rPr>
                <w:b/>
                <w:color w:val="FFFFFF"/>
                <w:spacing w:val="-40"/>
                <w:w w:val="85"/>
                <w:sz w:val="18"/>
              </w:rPr>
              <w:t xml:space="preserve"> </w:t>
            </w:r>
            <w:r w:rsidRPr="00E1150C">
              <w:rPr>
                <w:b/>
                <w:color w:val="FFFFFF"/>
                <w:spacing w:val="-1"/>
                <w:w w:val="80"/>
                <w:sz w:val="18"/>
              </w:rPr>
              <w:t>libro</w:t>
            </w:r>
            <w:r w:rsidRPr="00E1150C">
              <w:rPr>
                <w:b/>
                <w:color w:val="FFFFFF"/>
                <w:w w:val="80"/>
                <w:sz w:val="18"/>
              </w:rPr>
              <w:t xml:space="preserve"> SEP</w:t>
            </w:r>
          </w:p>
        </w:tc>
      </w:tr>
      <w:tr w:rsidR="00B94ED4" w14:paraId="7C81D9FB" w14:textId="77777777" w:rsidTr="00E1150C">
        <w:trPr>
          <w:trHeight w:val="273"/>
        </w:trPr>
        <w:tc>
          <w:tcPr>
            <w:tcW w:w="57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41609E3" w14:textId="77777777" w:rsidR="00B94ED4" w:rsidRPr="00E1150C" w:rsidRDefault="00B94ED4" w:rsidP="00E1150C">
            <w:pPr>
              <w:pStyle w:val="TableParagraph"/>
              <w:spacing w:before="48"/>
              <w:ind w:left="131" w:right="114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27</w:t>
            </w:r>
          </w:p>
        </w:tc>
        <w:tc>
          <w:tcPr>
            <w:tcW w:w="1418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C86270D" w14:textId="77777777" w:rsidR="00B94ED4" w:rsidRPr="00E1150C" w:rsidRDefault="00B94ED4" w:rsidP="00E1150C">
            <w:pPr>
              <w:pStyle w:val="TableParagraph"/>
              <w:spacing w:before="48" w:line="247" w:lineRule="auto"/>
              <w:ind w:left="84" w:right="183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Sentido numérico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y pensamiento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sz w:val="16"/>
              </w:rPr>
              <w:t>algebraico</w:t>
            </w:r>
          </w:p>
        </w:tc>
        <w:tc>
          <w:tcPr>
            <w:tcW w:w="1418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0194F28C" w14:textId="77777777" w:rsidR="00B94ED4" w:rsidRPr="00E1150C" w:rsidRDefault="00B94ED4" w:rsidP="00E1150C">
            <w:pPr>
              <w:pStyle w:val="TableParagraph"/>
              <w:spacing w:before="143" w:line="247" w:lineRule="auto"/>
              <w:ind w:left="84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Problemas</w:t>
            </w:r>
            <w:r w:rsidRPr="00E1150C">
              <w:rPr>
                <w:color w:val="231F20"/>
                <w:spacing w:val="1"/>
                <w:sz w:val="16"/>
              </w:rPr>
              <w:t xml:space="preserve"> </w:t>
            </w:r>
            <w:r w:rsidRPr="00E1150C">
              <w:rPr>
                <w:color w:val="231F20"/>
                <w:w w:val="95"/>
                <w:sz w:val="16"/>
              </w:rPr>
              <w:t>multiplicativos</w:t>
            </w:r>
          </w:p>
        </w:tc>
        <w:tc>
          <w:tcPr>
            <w:tcW w:w="2703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A2989A6" w14:textId="77777777" w:rsidR="00B94ED4" w:rsidRPr="00E1150C" w:rsidRDefault="00B94ED4" w:rsidP="00E1150C">
            <w:pPr>
              <w:pStyle w:val="TableParagraph"/>
              <w:spacing w:before="48" w:line="247" w:lineRule="auto"/>
              <w:ind w:left="83" w:right="84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Resuelve</w:t>
            </w:r>
            <w:r w:rsidRPr="00E1150C"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problemas</w:t>
            </w:r>
            <w:r w:rsidRPr="00E1150C"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que</w:t>
            </w:r>
            <w:r w:rsidRPr="00E1150C"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impliquen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dividir mediante diversos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sz w:val="16"/>
              </w:rPr>
              <w:t>procedimientos.</w:t>
            </w:r>
          </w:p>
        </w:tc>
        <w:tc>
          <w:tcPr>
            <w:tcW w:w="1777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6928644" w14:textId="77777777" w:rsidR="00B94ED4" w:rsidRPr="00E1150C" w:rsidRDefault="00B94ED4" w:rsidP="00E1150C">
            <w:pPr>
              <w:pStyle w:val="TableParagraph"/>
              <w:spacing w:before="48"/>
              <w:ind w:left="82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La</w:t>
            </w:r>
            <w:r w:rsidRPr="00E1150C"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división</w:t>
            </w:r>
          </w:p>
        </w:tc>
        <w:tc>
          <w:tcPr>
            <w:tcW w:w="88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E359F4B" w14:textId="77777777" w:rsidR="00B94ED4" w:rsidRPr="00E1150C" w:rsidRDefault="00B94ED4" w:rsidP="00E1150C">
            <w:pPr>
              <w:pStyle w:val="TableParagraph"/>
              <w:spacing w:before="48"/>
              <w:ind w:left="130" w:right="118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149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150</w:t>
            </w:r>
          </w:p>
        </w:tc>
        <w:tc>
          <w:tcPr>
            <w:tcW w:w="883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A2CC9C0" w14:textId="77777777" w:rsidR="00B94ED4" w:rsidRPr="00E1150C" w:rsidRDefault="00B94ED4" w:rsidP="00E1150C">
            <w:pPr>
              <w:pStyle w:val="TableParagraph"/>
              <w:spacing w:before="7"/>
              <w:rPr>
                <w:b/>
                <w:sz w:val="20"/>
              </w:rPr>
            </w:pPr>
          </w:p>
          <w:p w14:paraId="0344ABDC" w14:textId="77777777" w:rsidR="00B94ED4" w:rsidRPr="00E1150C" w:rsidRDefault="00B94ED4" w:rsidP="00E1150C">
            <w:pPr>
              <w:pStyle w:val="TableParagraph"/>
              <w:ind w:left="137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122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125</w:t>
            </w:r>
          </w:p>
        </w:tc>
      </w:tr>
      <w:tr w:rsidR="00B94ED4" w14:paraId="59A5544C" w14:textId="77777777" w:rsidTr="00E1150C">
        <w:trPr>
          <w:trHeight w:val="370"/>
        </w:trPr>
        <w:tc>
          <w:tcPr>
            <w:tcW w:w="57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C9461D5" w14:textId="77777777" w:rsidR="00B94ED4" w:rsidRPr="00E1150C" w:rsidRDefault="00B94ED4" w:rsidP="00E1150C">
            <w:pPr>
              <w:pStyle w:val="TableParagraph"/>
              <w:spacing w:before="96"/>
              <w:ind w:left="132" w:right="113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28</w:t>
            </w:r>
          </w:p>
        </w:tc>
        <w:tc>
          <w:tcPr>
            <w:tcW w:w="1418" w:type="dxa"/>
            <w:vMerge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0379E54D" w14:textId="77777777" w:rsidR="00B94ED4" w:rsidRPr="00E1150C" w:rsidRDefault="00B94ED4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65E61EF" w14:textId="77777777" w:rsidR="00B94ED4" w:rsidRPr="00E1150C" w:rsidRDefault="00B94ED4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2703" w:type="dxa"/>
            <w:vMerge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DDFF90D" w14:textId="77777777" w:rsidR="00B94ED4" w:rsidRPr="00E1150C" w:rsidRDefault="00B94ED4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777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4621881" w14:textId="77777777" w:rsidR="00B94ED4" w:rsidRPr="00E1150C" w:rsidRDefault="00B94ED4" w:rsidP="00E1150C">
            <w:pPr>
              <w:pStyle w:val="TableParagraph"/>
              <w:spacing w:before="96"/>
              <w:ind w:left="83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Elementos</w:t>
            </w:r>
            <w:r w:rsidRPr="00E1150C"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</w:t>
            </w:r>
            <w:r w:rsidRPr="00E1150C"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la</w:t>
            </w:r>
            <w:r w:rsidRPr="00E1150C"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división</w:t>
            </w:r>
          </w:p>
        </w:tc>
        <w:tc>
          <w:tcPr>
            <w:tcW w:w="88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252C9DB" w14:textId="77777777" w:rsidR="00B94ED4" w:rsidRPr="00E1150C" w:rsidRDefault="00B94ED4" w:rsidP="00E1150C">
            <w:pPr>
              <w:pStyle w:val="TableParagraph"/>
              <w:spacing w:before="96"/>
              <w:ind w:left="130" w:right="117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151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152</w:t>
            </w:r>
          </w:p>
        </w:tc>
        <w:tc>
          <w:tcPr>
            <w:tcW w:w="883" w:type="dxa"/>
            <w:vMerge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D16AADB" w14:textId="77777777" w:rsidR="00B94ED4" w:rsidRPr="00E1150C" w:rsidRDefault="00B94ED4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</w:tr>
      <w:tr w:rsidR="00B94ED4" w14:paraId="65235146" w14:textId="77777777" w:rsidTr="00E1150C">
        <w:trPr>
          <w:trHeight w:val="653"/>
        </w:trPr>
        <w:tc>
          <w:tcPr>
            <w:tcW w:w="57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69FBF0D" w14:textId="77777777" w:rsidR="00B94ED4" w:rsidRPr="00E1150C" w:rsidRDefault="00B94ED4" w:rsidP="00E1150C">
            <w:pPr>
              <w:pStyle w:val="TableParagraph"/>
              <w:spacing w:before="7"/>
              <w:rPr>
                <w:b/>
                <w:sz w:val="20"/>
              </w:rPr>
            </w:pPr>
          </w:p>
          <w:p w14:paraId="29712E97" w14:textId="77777777" w:rsidR="00B94ED4" w:rsidRPr="00E1150C" w:rsidRDefault="00B94ED4" w:rsidP="00E1150C">
            <w:pPr>
              <w:pStyle w:val="TableParagraph"/>
              <w:ind w:left="132" w:right="113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29</w:t>
            </w:r>
          </w:p>
        </w:tc>
        <w:tc>
          <w:tcPr>
            <w:tcW w:w="1418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6151AAA" w14:textId="77777777" w:rsidR="00B94ED4" w:rsidRPr="00E1150C" w:rsidRDefault="00B94ED4" w:rsidP="00D20AFD">
            <w:pPr>
              <w:pStyle w:val="TableParagraph"/>
              <w:rPr>
                <w:b/>
                <w:sz w:val="18"/>
              </w:rPr>
            </w:pPr>
          </w:p>
          <w:p w14:paraId="22ACD45C" w14:textId="77777777" w:rsidR="00B94ED4" w:rsidRPr="00E1150C" w:rsidRDefault="00B94ED4" w:rsidP="00E1150C">
            <w:pPr>
              <w:pStyle w:val="TableParagraph"/>
              <w:spacing w:before="11"/>
              <w:rPr>
                <w:b/>
                <w:sz w:val="14"/>
              </w:rPr>
            </w:pPr>
          </w:p>
          <w:p w14:paraId="5B5B96C6" w14:textId="77777777" w:rsidR="00B94ED4" w:rsidRPr="00E1150C" w:rsidRDefault="00B94ED4" w:rsidP="00E1150C">
            <w:pPr>
              <w:pStyle w:val="TableParagraph"/>
              <w:spacing w:line="247" w:lineRule="auto"/>
              <w:ind w:left="84" w:right="355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Forma,</w:t>
            </w:r>
            <w:r w:rsidRPr="00E1150C"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espacio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medida</w:t>
            </w:r>
          </w:p>
        </w:tc>
        <w:tc>
          <w:tcPr>
            <w:tcW w:w="1418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3B42376" w14:textId="77777777" w:rsidR="00B94ED4" w:rsidRPr="00E1150C" w:rsidRDefault="00B94ED4" w:rsidP="00D20AFD">
            <w:pPr>
              <w:pStyle w:val="TableParagraph"/>
              <w:rPr>
                <w:b/>
                <w:sz w:val="18"/>
              </w:rPr>
            </w:pPr>
          </w:p>
          <w:p w14:paraId="10C15789" w14:textId="77777777" w:rsidR="00B94ED4" w:rsidRPr="00E1150C" w:rsidRDefault="00B94ED4" w:rsidP="00E1150C">
            <w:pPr>
              <w:pStyle w:val="TableParagraph"/>
              <w:spacing w:before="2"/>
              <w:rPr>
                <w:b/>
                <w:sz w:val="23"/>
              </w:rPr>
            </w:pPr>
          </w:p>
          <w:p w14:paraId="6447EB4C" w14:textId="77777777" w:rsidR="00B94ED4" w:rsidRPr="00E1150C" w:rsidRDefault="00B94ED4" w:rsidP="00E1150C">
            <w:pPr>
              <w:pStyle w:val="TableParagraph"/>
              <w:ind w:left="84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Figuras y cuerpos</w:t>
            </w:r>
          </w:p>
        </w:tc>
        <w:tc>
          <w:tcPr>
            <w:tcW w:w="2703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61ABC38" w14:textId="77777777" w:rsidR="00B94ED4" w:rsidRPr="00E1150C" w:rsidRDefault="00B94ED4" w:rsidP="00E1150C">
            <w:pPr>
              <w:pStyle w:val="TableParagraph"/>
              <w:spacing w:before="47" w:line="247" w:lineRule="auto"/>
              <w:ind w:left="83" w:right="148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Identifica rectas paralelas,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perpendiculares</w:t>
            </w:r>
            <w:r w:rsidRPr="00E1150C"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secantes,</w:t>
            </w:r>
            <w:r w:rsidRPr="00E1150C"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así</w:t>
            </w:r>
            <w:r w:rsidRPr="00E1150C"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como</w:t>
            </w:r>
            <w:r w:rsidRPr="00E1150C">
              <w:rPr>
                <w:color w:val="231F20"/>
                <w:spacing w:val="-3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ángulos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agudos,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rectos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obtusos.</w:t>
            </w:r>
          </w:p>
        </w:tc>
        <w:tc>
          <w:tcPr>
            <w:tcW w:w="1777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AB3829E" w14:textId="77777777" w:rsidR="00B94ED4" w:rsidRPr="00E1150C" w:rsidRDefault="00B94ED4" w:rsidP="00E1150C">
            <w:pPr>
              <w:pStyle w:val="TableParagraph"/>
              <w:spacing w:before="7"/>
              <w:rPr>
                <w:b/>
                <w:sz w:val="20"/>
              </w:rPr>
            </w:pPr>
          </w:p>
          <w:p w14:paraId="13A6ABD0" w14:textId="77777777" w:rsidR="00B94ED4" w:rsidRPr="00E1150C" w:rsidRDefault="00B94ED4" w:rsidP="00E1150C">
            <w:pPr>
              <w:pStyle w:val="TableParagraph"/>
              <w:ind w:left="82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Identificación</w:t>
            </w:r>
            <w:r w:rsidRPr="00E1150C">
              <w:rPr>
                <w:color w:val="231F20"/>
                <w:spacing w:val="-2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</w:t>
            </w:r>
            <w:r w:rsidRPr="00E1150C">
              <w:rPr>
                <w:color w:val="231F20"/>
                <w:spacing w:val="-2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ángulos</w:t>
            </w:r>
          </w:p>
        </w:tc>
        <w:tc>
          <w:tcPr>
            <w:tcW w:w="88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C19F7D1" w14:textId="77777777" w:rsidR="00B94ED4" w:rsidRPr="00E1150C" w:rsidRDefault="00B94ED4" w:rsidP="00E1150C">
            <w:pPr>
              <w:pStyle w:val="TableParagraph"/>
              <w:spacing w:before="7"/>
              <w:rPr>
                <w:b/>
                <w:sz w:val="20"/>
              </w:rPr>
            </w:pPr>
          </w:p>
          <w:p w14:paraId="0B45020B" w14:textId="77777777" w:rsidR="00B94ED4" w:rsidRPr="00E1150C" w:rsidRDefault="00B94ED4" w:rsidP="00E1150C">
            <w:pPr>
              <w:pStyle w:val="TableParagraph"/>
              <w:ind w:left="130" w:right="118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153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154</w:t>
            </w:r>
          </w:p>
        </w:tc>
        <w:tc>
          <w:tcPr>
            <w:tcW w:w="883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16C0FDF" w14:textId="77777777" w:rsidR="00B94ED4" w:rsidRPr="00E1150C" w:rsidRDefault="00B94ED4" w:rsidP="00E1150C">
            <w:pPr>
              <w:pStyle w:val="TableParagraph"/>
              <w:spacing w:before="7"/>
              <w:rPr>
                <w:b/>
                <w:sz w:val="20"/>
              </w:rPr>
            </w:pPr>
          </w:p>
          <w:p w14:paraId="59A9E0D6" w14:textId="77777777" w:rsidR="00B94ED4" w:rsidRPr="00E1150C" w:rsidRDefault="00B94ED4" w:rsidP="00E1150C">
            <w:pPr>
              <w:pStyle w:val="TableParagraph"/>
              <w:ind w:left="138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126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133</w:t>
            </w:r>
          </w:p>
        </w:tc>
      </w:tr>
      <w:tr w:rsidR="00B94ED4" w14:paraId="5E643DC4" w14:textId="77777777" w:rsidTr="00E1150C">
        <w:trPr>
          <w:trHeight w:val="463"/>
        </w:trPr>
        <w:tc>
          <w:tcPr>
            <w:tcW w:w="57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6F1DAFA" w14:textId="77777777" w:rsidR="00B94ED4" w:rsidRPr="00E1150C" w:rsidRDefault="00B94ED4" w:rsidP="00E1150C">
            <w:pPr>
              <w:pStyle w:val="TableParagraph"/>
              <w:spacing w:before="142"/>
              <w:ind w:left="132" w:right="113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30</w:t>
            </w:r>
          </w:p>
        </w:tc>
        <w:tc>
          <w:tcPr>
            <w:tcW w:w="1418" w:type="dxa"/>
            <w:vMerge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76A558D" w14:textId="77777777" w:rsidR="00B94ED4" w:rsidRPr="00E1150C" w:rsidRDefault="00B94ED4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560ECEC" w14:textId="77777777" w:rsidR="00B94ED4" w:rsidRPr="00E1150C" w:rsidRDefault="00B94ED4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2703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26DE664" w14:textId="77777777" w:rsidR="00B94ED4" w:rsidRPr="00E1150C" w:rsidRDefault="00B94ED4" w:rsidP="00E1150C">
            <w:pPr>
              <w:pStyle w:val="TableParagraph"/>
              <w:spacing w:before="47" w:line="247" w:lineRule="auto"/>
              <w:ind w:left="83" w:right="412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Obtención</w:t>
            </w:r>
            <w:r w:rsidRPr="00E1150C"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</w:t>
            </w:r>
            <w:r w:rsidRPr="00E1150C"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ángulos</w:t>
            </w:r>
            <w:r w:rsidRPr="00E1150C"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</w:t>
            </w:r>
            <w:r w:rsidRPr="00E1150C"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90°</w:t>
            </w:r>
            <w:r w:rsidRPr="00E1150C"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y</w:t>
            </w:r>
            <w:r w:rsidRPr="00E1150C"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45°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a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través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del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doblado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papel.</w:t>
            </w:r>
          </w:p>
        </w:tc>
        <w:tc>
          <w:tcPr>
            <w:tcW w:w="1777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D2C36D7" w14:textId="77777777" w:rsidR="00B94ED4" w:rsidRPr="00E1150C" w:rsidRDefault="00B94ED4" w:rsidP="00E1150C">
            <w:pPr>
              <w:pStyle w:val="TableParagraph"/>
              <w:spacing w:before="47" w:line="247" w:lineRule="auto"/>
              <w:ind w:left="82" w:right="196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Ángulos</w:t>
            </w:r>
            <w:r w:rsidRPr="00E1150C"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con</w:t>
            </w:r>
            <w:r w:rsidRPr="00E1150C"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dobleces</w:t>
            </w:r>
            <w:r w:rsidRPr="00E1150C">
              <w:rPr>
                <w:color w:val="231F20"/>
                <w:spacing w:val="-3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papel</w:t>
            </w:r>
          </w:p>
        </w:tc>
        <w:tc>
          <w:tcPr>
            <w:tcW w:w="88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4408589" w14:textId="77777777" w:rsidR="00B94ED4" w:rsidRPr="00E1150C" w:rsidRDefault="00B94ED4" w:rsidP="00E1150C">
            <w:pPr>
              <w:pStyle w:val="TableParagraph"/>
              <w:spacing w:before="142"/>
              <w:ind w:left="130" w:right="118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155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156</w:t>
            </w:r>
          </w:p>
        </w:tc>
        <w:tc>
          <w:tcPr>
            <w:tcW w:w="883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A4FB1C8" w14:textId="77777777" w:rsidR="00B94ED4" w:rsidRPr="00E1150C" w:rsidRDefault="00B94ED4" w:rsidP="00E1150C">
            <w:pPr>
              <w:pStyle w:val="TableParagraph"/>
              <w:spacing w:before="142"/>
              <w:ind w:left="134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134</w:t>
            </w:r>
            <w:r w:rsidRPr="00E1150C"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</w:t>
            </w:r>
            <w:r w:rsidRPr="00E1150C"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140</w:t>
            </w:r>
          </w:p>
        </w:tc>
      </w:tr>
      <w:tr w:rsidR="00B94ED4" w14:paraId="31AA0ECA" w14:textId="77777777" w:rsidTr="00E1150C">
        <w:trPr>
          <w:trHeight w:val="653"/>
        </w:trPr>
        <w:tc>
          <w:tcPr>
            <w:tcW w:w="57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6A268A3" w14:textId="77777777" w:rsidR="00B94ED4" w:rsidRPr="00E1150C" w:rsidRDefault="00B94ED4" w:rsidP="00E1150C">
            <w:pPr>
              <w:pStyle w:val="TableParagraph"/>
              <w:spacing w:before="7"/>
              <w:rPr>
                <w:b/>
                <w:sz w:val="20"/>
              </w:rPr>
            </w:pPr>
          </w:p>
          <w:p w14:paraId="5F950649" w14:textId="77777777" w:rsidR="00B94ED4" w:rsidRPr="00E1150C" w:rsidRDefault="00B94ED4" w:rsidP="00E1150C">
            <w:pPr>
              <w:pStyle w:val="TableParagraph"/>
              <w:ind w:left="130" w:right="114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31</w:t>
            </w:r>
          </w:p>
        </w:tc>
        <w:tc>
          <w:tcPr>
            <w:tcW w:w="1418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31F0CE3" w14:textId="77777777" w:rsidR="00B94ED4" w:rsidRPr="00E1150C" w:rsidRDefault="00B94ED4" w:rsidP="00D20AFD">
            <w:pPr>
              <w:pStyle w:val="TableParagraph"/>
              <w:rPr>
                <w:b/>
                <w:sz w:val="18"/>
              </w:rPr>
            </w:pPr>
          </w:p>
          <w:p w14:paraId="093E4FA9" w14:textId="77777777" w:rsidR="00B94ED4" w:rsidRPr="00E1150C" w:rsidRDefault="00B94ED4" w:rsidP="00D20AFD">
            <w:pPr>
              <w:pStyle w:val="TableParagraph"/>
              <w:rPr>
                <w:b/>
                <w:sz w:val="18"/>
              </w:rPr>
            </w:pPr>
          </w:p>
          <w:p w14:paraId="3682CF27" w14:textId="77777777" w:rsidR="00B94ED4" w:rsidRPr="00E1150C" w:rsidRDefault="00B94ED4" w:rsidP="00D20AFD">
            <w:pPr>
              <w:pStyle w:val="TableParagraph"/>
              <w:rPr>
                <w:b/>
                <w:sz w:val="18"/>
              </w:rPr>
            </w:pPr>
          </w:p>
          <w:p w14:paraId="5351CCF4" w14:textId="77777777" w:rsidR="00B94ED4" w:rsidRPr="00E1150C" w:rsidRDefault="00B94ED4" w:rsidP="00D20AFD">
            <w:pPr>
              <w:pStyle w:val="TableParagraph"/>
              <w:rPr>
                <w:b/>
                <w:sz w:val="18"/>
              </w:rPr>
            </w:pPr>
          </w:p>
          <w:p w14:paraId="043098EA" w14:textId="77777777" w:rsidR="00B94ED4" w:rsidRPr="00E1150C" w:rsidRDefault="00B94ED4" w:rsidP="00D20AFD">
            <w:pPr>
              <w:pStyle w:val="TableParagraph"/>
              <w:rPr>
                <w:b/>
                <w:sz w:val="18"/>
              </w:rPr>
            </w:pPr>
          </w:p>
          <w:p w14:paraId="57670E8A" w14:textId="77777777" w:rsidR="00B94ED4" w:rsidRPr="00E1150C" w:rsidRDefault="00B94ED4" w:rsidP="00E1150C">
            <w:pPr>
              <w:pStyle w:val="TableParagraph"/>
              <w:spacing w:before="105" w:line="247" w:lineRule="auto"/>
              <w:ind w:left="84" w:right="183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Sentido numérico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y pensamiento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sz w:val="16"/>
              </w:rPr>
              <w:t>algebraico</w:t>
            </w:r>
          </w:p>
        </w:tc>
        <w:tc>
          <w:tcPr>
            <w:tcW w:w="1418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7A5B38E" w14:textId="77777777" w:rsidR="00B94ED4" w:rsidRPr="00E1150C" w:rsidRDefault="00B94ED4" w:rsidP="00D20AFD">
            <w:pPr>
              <w:pStyle w:val="TableParagraph"/>
              <w:rPr>
                <w:b/>
                <w:sz w:val="18"/>
              </w:rPr>
            </w:pPr>
          </w:p>
          <w:p w14:paraId="1AE605E3" w14:textId="77777777" w:rsidR="00B94ED4" w:rsidRPr="00E1150C" w:rsidRDefault="00B94ED4" w:rsidP="00D20AFD">
            <w:pPr>
              <w:pStyle w:val="TableParagraph"/>
              <w:rPr>
                <w:b/>
                <w:sz w:val="18"/>
              </w:rPr>
            </w:pPr>
          </w:p>
          <w:p w14:paraId="057C8AE5" w14:textId="77777777" w:rsidR="00B94ED4" w:rsidRPr="00E1150C" w:rsidRDefault="00B94ED4" w:rsidP="00D20AFD">
            <w:pPr>
              <w:pStyle w:val="TableParagraph"/>
              <w:rPr>
                <w:b/>
                <w:sz w:val="18"/>
              </w:rPr>
            </w:pPr>
          </w:p>
          <w:p w14:paraId="15E913DD" w14:textId="77777777" w:rsidR="00B94ED4" w:rsidRPr="00E1150C" w:rsidRDefault="00B94ED4" w:rsidP="00E1150C">
            <w:pPr>
              <w:pStyle w:val="TableParagraph"/>
              <w:spacing w:before="6"/>
              <w:rPr>
                <w:b/>
                <w:sz w:val="24"/>
              </w:rPr>
            </w:pPr>
          </w:p>
          <w:p w14:paraId="29ABC041" w14:textId="77777777" w:rsidR="00B94ED4" w:rsidRPr="00E1150C" w:rsidRDefault="00B94ED4" w:rsidP="00E1150C">
            <w:pPr>
              <w:pStyle w:val="TableParagraph"/>
              <w:spacing w:line="247" w:lineRule="auto"/>
              <w:ind w:left="83" w:right="71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Números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sistemas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spacing w:val="-1"/>
                <w:w w:val="90"/>
                <w:sz w:val="16"/>
              </w:rPr>
              <w:t>de</w:t>
            </w:r>
            <w:r w:rsidRPr="00E1150C"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numeración</w:t>
            </w:r>
          </w:p>
        </w:tc>
        <w:tc>
          <w:tcPr>
            <w:tcW w:w="2703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CFB5594" w14:textId="77777777" w:rsidR="00B94ED4" w:rsidRPr="00E1150C" w:rsidRDefault="00B94ED4" w:rsidP="00E1150C">
            <w:pPr>
              <w:pStyle w:val="TableParagraph"/>
              <w:spacing w:before="47" w:line="247" w:lineRule="auto"/>
              <w:ind w:left="83" w:right="148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Identifica fracciones de magnitudes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continuas o determina qué fracción de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una</w:t>
            </w:r>
            <w:r w:rsidRPr="00E1150C"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magnitud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es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una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parte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dada.</w:t>
            </w:r>
          </w:p>
        </w:tc>
        <w:tc>
          <w:tcPr>
            <w:tcW w:w="1777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10EF20C" w14:textId="77777777" w:rsidR="00B94ED4" w:rsidRPr="00E1150C" w:rsidRDefault="00B94ED4" w:rsidP="00E1150C">
            <w:pPr>
              <w:pStyle w:val="TableParagraph"/>
              <w:spacing w:before="142" w:line="247" w:lineRule="auto"/>
              <w:ind w:left="82" w:right="196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Representación</w:t>
            </w:r>
            <w:r w:rsidRPr="00E1150C"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gráfica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fracciones</w:t>
            </w:r>
          </w:p>
        </w:tc>
        <w:tc>
          <w:tcPr>
            <w:tcW w:w="88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056883B0" w14:textId="77777777" w:rsidR="00B94ED4" w:rsidRPr="00E1150C" w:rsidRDefault="00B94ED4" w:rsidP="00E1150C">
            <w:pPr>
              <w:pStyle w:val="TableParagraph"/>
              <w:spacing w:before="6"/>
              <w:rPr>
                <w:b/>
                <w:sz w:val="20"/>
              </w:rPr>
            </w:pPr>
          </w:p>
          <w:p w14:paraId="1590BBCD" w14:textId="77777777" w:rsidR="00B94ED4" w:rsidRPr="00E1150C" w:rsidRDefault="00B94ED4" w:rsidP="00E1150C">
            <w:pPr>
              <w:pStyle w:val="TableParagraph"/>
              <w:spacing w:before="1"/>
              <w:ind w:left="130" w:right="118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157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158</w:t>
            </w:r>
          </w:p>
        </w:tc>
        <w:tc>
          <w:tcPr>
            <w:tcW w:w="883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C81582C" w14:textId="77777777" w:rsidR="00B94ED4" w:rsidRPr="00E1150C" w:rsidRDefault="00B94ED4" w:rsidP="00E1150C">
            <w:pPr>
              <w:pStyle w:val="TableParagraph"/>
              <w:spacing w:before="6"/>
              <w:rPr>
                <w:b/>
                <w:sz w:val="20"/>
              </w:rPr>
            </w:pPr>
          </w:p>
          <w:p w14:paraId="392092BC" w14:textId="77777777" w:rsidR="00B94ED4" w:rsidRPr="00E1150C" w:rsidRDefault="00B94ED4" w:rsidP="00E1150C">
            <w:pPr>
              <w:pStyle w:val="TableParagraph"/>
              <w:spacing w:before="1"/>
              <w:ind w:left="140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142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147</w:t>
            </w:r>
          </w:p>
        </w:tc>
      </w:tr>
      <w:tr w:rsidR="00B94ED4" w14:paraId="54A23111" w14:textId="77777777" w:rsidTr="00E1150C">
        <w:trPr>
          <w:trHeight w:val="390"/>
        </w:trPr>
        <w:tc>
          <w:tcPr>
            <w:tcW w:w="579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640622B6" w14:textId="77777777" w:rsidR="00B94ED4" w:rsidRPr="00E1150C" w:rsidRDefault="00B94ED4" w:rsidP="00D20AFD">
            <w:pPr>
              <w:pStyle w:val="TableParagraph"/>
              <w:rPr>
                <w:b/>
                <w:sz w:val="18"/>
              </w:rPr>
            </w:pPr>
          </w:p>
          <w:p w14:paraId="5A6E9D52" w14:textId="77777777" w:rsidR="00B94ED4" w:rsidRPr="00E1150C" w:rsidRDefault="00B94ED4" w:rsidP="00E1150C">
            <w:pPr>
              <w:pStyle w:val="TableParagraph"/>
              <w:spacing w:before="128"/>
              <w:ind w:left="130" w:right="114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32</w:t>
            </w:r>
          </w:p>
        </w:tc>
        <w:tc>
          <w:tcPr>
            <w:tcW w:w="1418" w:type="dxa"/>
            <w:vMerge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609640A2" w14:textId="77777777" w:rsidR="00B94ED4" w:rsidRPr="00E1150C" w:rsidRDefault="00B94ED4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7F3A6BA0" w14:textId="77777777" w:rsidR="00B94ED4" w:rsidRPr="00E1150C" w:rsidRDefault="00B94ED4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2703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7F3FE516" w14:textId="77777777" w:rsidR="00B94ED4" w:rsidRPr="00E1150C" w:rsidRDefault="00B94ED4" w:rsidP="00E1150C">
            <w:pPr>
              <w:pStyle w:val="TableParagraph"/>
              <w:spacing w:before="10"/>
              <w:rPr>
                <w:b/>
                <w:sz w:val="20"/>
              </w:rPr>
            </w:pPr>
          </w:p>
          <w:p w14:paraId="514488E2" w14:textId="77777777" w:rsidR="00B94ED4" w:rsidRPr="00E1150C" w:rsidRDefault="00B94ED4" w:rsidP="00E1150C">
            <w:pPr>
              <w:pStyle w:val="TableParagraph"/>
              <w:spacing w:line="247" w:lineRule="auto"/>
              <w:ind w:left="83" w:right="84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Resuelve</w:t>
            </w:r>
            <w:r w:rsidRPr="00E1150C"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problemas</w:t>
            </w:r>
            <w:r w:rsidRPr="00E1150C"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que</w:t>
            </w:r>
            <w:r w:rsidRPr="00E1150C"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implican</w:t>
            </w:r>
            <w:r w:rsidRPr="00E1150C"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sumar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o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restar</w:t>
            </w:r>
            <w:r w:rsidRPr="00E1150C"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números</w:t>
            </w:r>
            <w:r w:rsidRPr="00E1150C"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fraccionarios.</w:t>
            </w:r>
          </w:p>
        </w:tc>
        <w:tc>
          <w:tcPr>
            <w:tcW w:w="1777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D4424BC" w14:textId="77777777" w:rsidR="00B94ED4" w:rsidRPr="00E1150C" w:rsidRDefault="00B94ED4" w:rsidP="00E1150C">
            <w:pPr>
              <w:pStyle w:val="TableParagraph"/>
              <w:spacing w:before="105"/>
              <w:ind w:left="82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Suma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fracciones</w:t>
            </w:r>
          </w:p>
        </w:tc>
        <w:tc>
          <w:tcPr>
            <w:tcW w:w="88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A4229F2" w14:textId="77777777" w:rsidR="00B94ED4" w:rsidRPr="00E1150C" w:rsidRDefault="00B94ED4" w:rsidP="00E1150C">
            <w:pPr>
              <w:pStyle w:val="TableParagraph"/>
              <w:spacing w:before="105"/>
              <w:ind w:left="130" w:right="118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159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160</w:t>
            </w:r>
          </w:p>
        </w:tc>
        <w:tc>
          <w:tcPr>
            <w:tcW w:w="883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67500719" w14:textId="77777777" w:rsidR="00B94ED4" w:rsidRPr="00E1150C" w:rsidRDefault="00B94ED4" w:rsidP="00D20AFD">
            <w:pPr>
              <w:pStyle w:val="TableParagraph"/>
              <w:rPr>
                <w:b/>
                <w:sz w:val="18"/>
              </w:rPr>
            </w:pPr>
          </w:p>
          <w:p w14:paraId="042D304A" w14:textId="77777777" w:rsidR="00B94ED4" w:rsidRPr="00E1150C" w:rsidRDefault="00B94ED4" w:rsidP="00E1150C">
            <w:pPr>
              <w:pStyle w:val="TableParagraph"/>
              <w:spacing w:before="128"/>
              <w:ind w:left="136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148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</w:t>
            </w:r>
            <w:r w:rsidRPr="00E1150C"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152</w:t>
            </w:r>
          </w:p>
        </w:tc>
      </w:tr>
      <w:tr w:rsidR="00B94ED4" w14:paraId="7952E3A0" w14:textId="77777777" w:rsidTr="00E1150C">
        <w:trPr>
          <w:trHeight w:val="450"/>
        </w:trPr>
        <w:tc>
          <w:tcPr>
            <w:tcW w:w="579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D413D21" w14:textId="77777777" w:rsidR="00B94ED4" w:rsidRPr="00E1150C" w:rsidRDefault="00B94ED4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AD300AA" w14:textId="77777777" w:rsidR="00B94ED4" w:rsidRPr="00E1150C" w:rsidRDefault="00B94ED4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0BCD6655" w14:textId="77777777" w:rsidR="00B94ED4" w:rsidRPr="00E1150C" w:rsidRDefault="00B94ED4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2703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1DB85FF" w14:textId="77777777" w:rsidR="00B94ED4" w:rsidRPr="00E1150C" w:rsidRDefault="00B94ED4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777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DB06D8A" w14:textId="77777777" w:rsidR="00B94ED4" w:rsidRPr="00E1150C" w:rsidRDefault="00B94ED4" w:rsidP="00E1150C">
            <w:pPr>
              <w:pStyle w:val="TableParagraph"/>
              <w:spacing w:before="135"/>
              <w:ind w:left="82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Resta</w:t>
            </w:r>
            <w:r w:rsidRPr="00E1150C"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fracciones</w:t>
            </w:r>
          </w:p>
        </w:tc>
        <w:tc>
          <w:tcPr>
            <w:tcW w:w="88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467222C" w14:textId="77777777" w:rsidR="00B94ED4" w:rsidRPr="00E1150C" w:rsidRDefault="00B94ED4" w:rsidP="00E1150C">
            <w:pPr>
              <w:pStyle w:val="TableParagraph"/>
              <w:spacing w:before="135"/>
              <w:ind w:left="130" w:right="118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161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162</w:t>
            </w:r>
          </w:p>
        </w:tc>
        <w:tc>
          <w:tcPr>
            <w:tcW w:w="883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396C00F" w14:textId="77777777" w:rsidR="00B94ED4" w:rsidRPr="00E1150C" w:rsidRDefault="00B94ED4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</w:tr>
      <w:tr w:rsidR="00B94ED4" w14:paraId="740ADB57" w14:textId="77777777" w:rsidTr="00E1150C">
        <w:trPr>
          <w:trHeight w:val="653"/>
        </w:trPr>
        <w:tc>
          <w:tcPr>
            <w:tcW w:w="57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BF36BC7" w14:textId="77777777" w:rsidR="00B94ED4" w:rsidRPr="00E1150C" w:rsidRDefault="00B94ED4" w:rsidP="00E1150C">
            <w:pPr>
              <w:pStyle w:val="TableParagraph"/>
              <w:spacing w:before="6"/>
              <w:rPr>
                <w:b/>
                <w:sz w:val="20"/>
              </w:rPr>
            </w:pPr>
          </w:p>
          <w:p w14:paraId="447ABED5" w14:textId="77777777" w:rsidR="00B94ED4" w:rsidRPr="00E1150C" w:rsidRDefault="00B94ED4" w:rsidP="00E1150C">
            <w:pPr>
              <w:pStyle w:val="TableParagraph"/>
              <w:ind w:left="130" w:right="114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33</w:t>
            </w:r>
          </w:p>
        </w:tc>
        <w:tc>
          <w:tcPr>
            <w:tcW w:w="1418" w:type="dxa"/>
            <w:vMerge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3F7CFDD" w14:textId="77777777" w:rsidR="00B94ED4" w:rsidRPr="00E1150C" w:rsidRDefault="00B94ED4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4EE2CFF" w14:textId="77777777" w:rsidR="00B94ED4" w:rsidRPr="00E1150C" w:rsidRDefault="00B94ED4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2703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00411911" w14:textId="77777777" w:rsidR="00B94ED4" w:rsidRPr="00E1150C" w:rsidRDefault="00B94ED4" w:rsidP="00E1150C">
            <w:pPr>
              <w:pStyle w:val="TableParagraph"/>
              <w:spacing w:before="46" w:line="247" w:lineRule="auto"/>
              <w:ind w:left="83" w:right="148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Resuelve</w:t>
            </w:r>
            <w:r w:rsidRPr="00E1150C"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problemas</w:t>
            </w:r>
            <w:r w:rsidRPr="00E1150C"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que</w:t>
            </w:r>
            <w:r w:rsidRPr="00E1150C"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impliquen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dividir mediante diversos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sz w:val="16"/>
              </w:rPr>
              <w:t>procedimientos.</w:t>
            </w:r>
          </w:p>
        </w:tc>
        <w:tc>
          <w:tcPr>
            <w:tcW w:w="1777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C6B6044" w14:textId="77777777" w:rsidR="00B94ED4" w:rsidRPr="00E1150C" w:rsidRDefault="00B94ED4" w:rsidP="00E1150C">
            <w:pPr>
              <w:pStyle w:val="TableParagraph"/>
              <w:spacing w:before="6"/>
              <w:rPr>
                <w:b/>
                <w:sz w:val="20"/>
              </w:rPr>
            </w:pPr>
          </w:p>
          <w:p w14:paraId="1E58E84C" w14:textId="77777777" w:rsidR="00B94ED4" w:rsidRPr="00E1150C" w:rsidRDefault="00B94ED4" w:rsidP="00E1150C">
            <w:pPr>
              <w:pStyle w:val="TableParagraph"/>
              <w:ind w:left="82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Reparto</w:t>
            </w:r>
            <w:r w:rsidRPr="00E1150C"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con</w:t>
            </w:r>
            <w:r w:rsidRPr="00E1150C"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residuo</w:t>
            </w:r>
          </w:p>
        </w:tc>
        <w:tc>
          <w:tcPr>
            <w:tcW w:w="88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3D47A6F" w14:textId="77777777" w:rsidR="00B94ED4" w:rsidRPr="00E1150C" w:rsidRDefault="00B94ED4" w:rsidP="00E1150C">
            <w:pPr>
              <w:pStyle w:val="TableParagraph"/>
              <w:spacing w:before="6"/>
              <w:rPr>
                <w:b/>
                <w:sz w:val="20"/>
              </w:rPr>
            </w:pPr>
          </w:p>
          <w:p w14:paraId="1969D176" w14:textId="77777777" w:rsidR="00B94ED4" w:rsidRPr="00E1150C" w:rsidRDefault="00B94ED4" w:rsidP="00E1150C">
            <w:pPr>
              <w:pStyle w:val="TableParagraph"/>
              <w:ind w:left="130" w:right="118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163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164</w:t>
            </w:r>
          </w:p>
        </w:tc>
        <w:tc>
          <w:tcPr>
            <w:tcW w:w="883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0B956D3E" w14:textId="77777777" w:rsidR="00B94ED4" w:rsidRPr="00E1150C" w:rsidRDefault="00B94ED4" w:rsidP="00E1150C">
            <w:pPr>
              <w:pStyle w:val="TableParagraph"/>
              <w:spacing w:before="6"/>
              <w:rPr>
                <w:b/>
                <w:sz w:val="20"/>
              </w:rPr>
            </w:pPr>
          </w:p>
          <w:p w14:paraId="7E8CA109" w14:textId="77777777" w:rsidR="00B94ED4" w:rsidRPr="00E1150C" w:rsidRDefault="00B94ED4" w:rsidP="00E1150C">
            <w:pPr>
              <w:pStyle w:val="TableParagraph"/>
              <w:ind w:left="140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153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154</w:t>
            </w:r>
          </w:p>
        </w:tc>
      </w:tr>
      <w:tr w:rsidR="00B94ED4" w14:paraId="4EA61FF4" w14:textId="77777777" w:rsidTr="00E1150C">
        <w:trPr>
          <w:trHeight w:val="653"/>
        </w:trPr>
        <w:tc>
          <w:tcPr>
            <w:tcW w:w="57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F8D8939" w14:textId="77777777" w:rsidR="00B94ED4" w:rsidRPr="00E1150C" w:rsidRDefault="00B94ED4" w:rsidP="00E1150C">
            <w:pPr>
              <w:pStyle w:val="TableParagraph"/>
              <w:spacing w:before="6"/>
              <w:rPr>
                <w:b/>
                <w:sz w:val="20"/>
              </w:rPr>
            </w:pPr>
          </w:p>
          <w:p w14:paraId="53D629D8" w14:textId="77777777" w:rsidR="00B94ED4" w:rsidRPr="00E1150C" w:rsidRDefault="00B94ED4" w:rsidP="00E1150C">
            <w:pPr>
              <w:pStyle w:val="TableParagraph"/>
              <w:ind w:left="132" w:right="112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34</w:t>
            </w:r>
          </w:p>
        </w:tc>
        <w:tc>
          <w:tcPr>
            <w:tcW w:w="1418" w:type="dxa"/>
            <w:vMerge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A103103" w14:textId="77777777" w:rsidR="00B94ED4" w:rsidRPr="00E1150C" w:rsidRDefault="00B94ED4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41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A352F5C" w14:textId="77777777" w:rsidR="00B94ED4" w:rsidRPr="00E1150C" w:rsidRDefault="00B94ED4" w:rsidP="00E1150C">
            <w:pPr>
              <w:pStyle w:val="TableParagraph"/>
              <w:spacing w:before="141" w:line="247" w:lineRule="auto"/>
              <w:ind w:left="83" w:right="182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Problemas</w:t>
            </w:r>
            <w:r w:rsidRPr="00E1150C">
              <w:rPr>
                <w:color w:val="231F20"/>
                <w:spacing w:val="1"/>
                <w:sz w:val="16"/>
              </w:rPr>
              <w:t xml:space="preserve"> </w:t>
            </w:r>
            <w:r w:rsidRPr="00E1150C">
              <w:rPr>
                <w:color w:val="231F20"/>
                <w:w w:val="95"/>
                <w:sz w:val="16"/>
              </w:rPr>
              <w:t>multiplicativos</w:t>
            </w:r>
          </w:p>
        </w:tc>
        <w:tc>
          <w:tcPr>
            <w:tcW w:w="2703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566AC26" w14:textId="77777777" w:rsidR="00B94ED4" w:rsidRPr="00E1150C" w:rsidRDefault="00B94ED4" w:rsidP="00E1150C">
            <w:pPr>
              <w:pStyle w:val="TableParagraph"/>
              <w:spacing w:before="46" w:line="247" w:lineRule="auto"/>
              <w:ind w:left="83" w:right="357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Resuelve</w:t>
            </w:r>
            <w:r w:rsidRPr="00E1150C"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problemas</w:t>
            </w:r>
            <w:r w:rsidRPr="00E1150C"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que</w:t>
            </w:r>
            <w:r w:rsidRPr="00E1150C"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impliquen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dividir números hasta de tres cifras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entre</w:t>
            </w:r>
            <w:r w:rsidRPr="00E1150C"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números</w:t>
            </w:r>
            <w:r w:rsidRPr="00E1150C"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hasta</w:t>
            </w:r>
            <w:r w:rsidRPr="00E1150C"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dos</w:t>
            </w:r>
            <w:r w:rsidRPr="00E1150C"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cifras.</w:t>
            </w:r>
          </w:p>
        </w:tc>
        <w:tc>
          <w:tcPr>
            <w:tcW w:w="1777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EE6EB78" w14:textId="77777777" w:rsidR="00B94ED4" w:rsidRPr="00E1150C" w:rsidRDefault="00B94ED4" w:rsidP="00E1150C">
            <w:pPr>
              <w:pStyle w:val="TableParagraph"/>
              <w:spacing w:before="6"/>
              <w:rPr>
                <w:b/>
                <w:sz w:val="20"/>
              </w:rPr>
            </w:pPr>
          </w:p>
          <w:p w14:paraId="2BE4473E" w14:textId="77777777" w:rsidR="00B94ED4" w:rsidRPr="00E1150C" w:rsidRDefault="00B94ED4" w:rsidP="00E1150C">
            <w:pPr>
              <w:pStyle w:val="TableParagraph"/>
              <w:ind w:left="82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Algoritmo</w:t>
            </w:r>
            <w:r w:rsidRPr="00E1150C"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</w:t>
            </w:r>
            <w:r w:rsidRPr="00E1150C"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la</w:t>
            </w:r>
            <w:r w:rsidRPr="00E1150C"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división</w:t>
            </w:r>
          </w:p>
        </w:tc>
        <w:tc>
          <w:tcPr>
            <w:tcW w:w="88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F8DD7AF" w14:textId="77777777" w:rsidR="00B94ED4" w:rsidRPr="00E1150C" w:rsidRDefault="00B94ED4" w:rsidP="00E1150C">
            <w:pPr>
              <w:pStyle w:val="TableParagraph"/>
              <w:spacing w:before="6"/>
              <w:rPr>
                <w:b/>
                <w:sz w:val="20"/>
              </w:rPr>
            </w:pPr>
          </w:p>
          <w:p w14:paraId="2F983D53" w14:textId="77777777" w:rsidR="00B94ED4" w:rsidRPr="00E1150C" w:rsidRDefault="00B94ED4" w:rsidP="00E1150C">
            <w:pPr>
              <w:pStyle w:val="TableParagraph"/>
              <w:ind w:left="130" w:right="118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165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166</w:t>
            </w:r>
          </w:p>
        </w:tc>
        <w:tc>
          <w:tcPr>
            <w:tcW w:w="883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E757097" w14:textId="77777777" w:rsidR="00B94ED4" w:rsidRPr="00E1150C" w:rsidRDefault="00B94ED4" w:rsidP="00E1150C">
            <w:pPr>
              <w:pStyle w:val="TableParagraph"/>
              <w:spacing w:before="6"/>
              <w:rPr>
                <w:b/>
                <w:sz w:val="20"/>
              </w:rPr>
            </w:pPr>
          </w:p>
          <w:p w14:paraId="7A6D5015" w14:textId="77777777" w:rsidR="00B94ED4" w:rsidRPr="00E1150C" w:rsidRDefault="00B94ED4" w:rsidP="00E1150C">
            <w:pPr>
              <w:pStyle w:val="TableParagraph"/>
              <w:ind w:left="136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155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</w:t>
            </w:r>
            <w:r w:rsidRPr="00E1150C"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158</w:t>
            </w:r>
          </w:p>
        </w:tc>
      </w:tr>
      <w:tr w:rsidR="00B94ED4" w14:paraId="50266AFF" w14:textId="77777777" w:rsidTr="00E1150C">
        <w:trPr>
          <w:trHeight w:val="653"/>
        </w:trPr>
        <w:tc>
          <w:tcPr>
            <w:tcW w:w="57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624A3E3" w14:textId="77777777" w:rsidR="00B94ED4" w:rsidRPr="00E1150C" w:rsidRDefault="00B94ED4" w:rsidP="00E1150C">
            <w:pPr>
              <w:pStyle w:val="TableParagraph"/>
              <w:spacing w:before="6"/>
              <w:rPr>
                <w:b/>
                <w:sz w:val="20"/>
              </w:rPr>
            </w:pPr>
          </w:p>
          <w:p w14:paraId="56B029E8" w14:textId="77777777" w:rsidR="00B94ED4" w:rsidRPr="00E1150C" w:rsidRDefault="00B94ED4" w:rsidP="00E1150C">
            <w:pPr>
              <w:pStyle w:val="TableParagraph"/>
              <w:ind w:left="129" w:right="114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35</w:t>
            </w:r>
          </w:p>
        </w:tc>
        <w:tc>
          <w:tcPr>
            <w:tcW w:w="1418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F449F72" w14:textId="77777777" w:rsidR="00B94ED4" w:rsidRPr="00E1150C" w:rsidRDefault="00B94ED4" w:rsidP="00D20AFD">
            <w:pPr>
              <w:pStyle w:val="TableParagraph"/>
              <w:rPr>
                <w:b/>
                <w:sz w:val="18"/>
              </w:rPr>
            </w:pPr>
          </w:p>
          <w:p w14:paraId="46A59D0C" w14:textId="77777777" w:rsidR="00B94ED4" w:rsidRPr="00E1150C" w:rsidRDefault="00B94ED4" w:rsidP="00E1150C">
            <w:pPr>
              <w:pStyle w:val="TableParagraph"/>
              <w:spacing w:before="10"/>
              <w:rPr>
                <w:b/>
                <w:sz w:val="14"/>
              </w:rPr>
            </w:pPr>
          </w:p>
          <w:p w14:paraId="5A86BDE2" w14:textId="77777777" w:rsidR="00B94ED4" w:rsidRPr="00E1150C" w:rsidRDefault="00B94ED4" w:rsidP="00E1150C">
            <w:pPr>
              <w:pStyle w:val="TableParagraph"/>
              <w:spacing w:line="247" w:lineRule="auto"/>
              <w:ind w:left="84" w:right="355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Forma,</w:t>
            </w:r>
            <w:r w:rsidRPr="00E1150C"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espacio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medida</w:t>
            </w:r>
          </w:p>
        </w:tc>
        <w:tc>
          <w:tcPr>
            <w:tcW w:w="1418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E2F6FD9" w14:textId="77777777" w:rsidR="00B94ED4" w:rsidRPr="00E1150C" w:rsidRDefault="00B94ED4" w:rsidP="00D20AFD">
            <w:pPr>
              <w:pStyle w:val="TableParagraph"/>
              <w:rPr>
                <w:b/>
                <w:sz w:val="18"/>
              </w:rPr>
            </w:pPr>
          </w:p>
          <w:p w14:paraId="7CE2D57C" w14:textId="77777777" w:rsidR="00B94ED4" w:rsidRPr="00E1150C" w:rsidRDefault="00B94ED4" w:rsidP="00E1150C">
            <w:pPr>
              <w:pStyle w:val="TableParagraph"/>
              <w:spacing w:before="1"/>
              <w:rPr>
                <w:b/>
                <w:sz w:val="23"/>
              </w:rPr>
            </w:pPr>
          </w:p>
          <w:p w14:paraId="2524E76A" w14:textId="77777777" w:rsidR="00B94ED4" w:rsidRPr="00E1150C" w:rsidRDefault="00B94ED4" w:rsidP="00E1150C">
            <w:pPr>
              <w:pStyle w:val="TableParagraph"/>
              <w:ind w:left="83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Medida</w:t>
            </w:r>
          </w:p>
        </w:tc>
        <w:tc>
          <w:tcPr>
            <w:tcW w:w="2703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3CEA09B" w14:textId="77777777" w:rsidR="00B94ED4" w:rsidRPr="00E1150C" w:rsidRDefault="00B94ED4" w:rsidP="00E1150C">
            <w:pPr>
              <w:pStyle w:val="TableParagraph"/>
              <w:spacing w:before="46" w:line="247" w:lineRule="auto"/>
              <w:ind w:left="83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Resuelve problemas que implican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conversiones</w:t>
            </w:r>
            <w:r w:rsidRPr="00E1150C"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entre</w:t>
            </w:r>
            <w:r w:rsidRPr="00E1150C">
              <w:rPr>
                <w:color w:val="231F20"/>
                <w:spacing w:val="1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unidades</w:t>
            </w:r>
            <w:r w:rsidRPr="00E1150C"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1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medida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</w:t>
            </w:r>
            <w:r w:rsidRPr="00E1150C"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longitud,</w:t>
            </w:r>
            <w:r w:rsidRPr="00E1150C"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capacidad,</w:t>
            </w:r>
            <w:r w:rsidRPr="00E1150C"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peso</w:t>
            </w:r>
            <w:r w:rsidRPr="00E1150C"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y</w:t>
            </w:r>
            <w:r w:rsidRPr="00E1150C"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tiempo.</w:t>
            </w:r>
          </w:p>
        </w:tc>
        <w:tc>
          <w:tcPr>
            <w:tcW w:w="1777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8F41EA4" w14:textId="77777777" w:rsidR="00B94ED4" w:rsidRPr="00E1150C" w:rsidRDefault="00B94ED4" w:rsidP="00E1150C">
            <w:pPr>
              <w:pStyle w:val="TableParagraph"/>
              <w:spacing w:before="6"/>
              <w:rPr>
                <w:b/>
                <w:sz w:val="20"/>
              </w:rPr>
            </w:pPr>
          </w:p>
          <w:p w14:paraId="48486C98" w14:textId="77777777" w:rsidR="00B94ED4" w:rsidRPr="00E1150C" w:rsidRDefault="00B94ED4" w:rsidP="00E1150C">
            <w:pPr>
              <w:pStyle w:val="TableParagraph"/>
              <w:ind w:left="82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La</w:t>
            </w:r>
            <w:r w:rsidRPr="00E1150C">
              <w:rPr>
                <w:color w:val="231F20"/>
                <w:spacing w:val="-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balanza</w:t>
            </w:r>
          </w:p>
        </w:tc>
        <w:tc>
          <w:tcPr>
            <w:tcW w:w="88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D7AD62B" w14:textId="77777777" w:rsidR="00B94ED4" w:rsidRPr="00E1150C" w:rsidRDefault="00B94ED4" w:rsidP="00E1150C">
            <w:pPr>
              <w:pStyle w:val="TableParagraph"/>
              <w:spacing w:before="6"/>
              <w:rPr>
                <w:b/>
                <w:sz w:val="20"/>
              </w:rPr>
            </w:pPr>
          </w:p>
          <w:p w14:paraId="0C76E606" w14:textId="77777777" w:rsidR="00B94ED4" w:rsidRPr="00E1150C" w:rsidRDefault="00B94ED4" w:rsidP="00E1150C">
            <w:pPr>
              <w:pStyle w:val="TableParagraph"/>
              <w:ind w:left="129" w:right="118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167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168</w:t>
            </w:r>
          </w:p>
        </w:tc>
        <w:tc>
          <w:tcPr>
            <w:tcW w:w="883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86322B6" w14:textId="77777777" w:rsidR="00B94ED4" w:rsidRPr="00E1150C" w:rsidRDefault="00B94ED4" w:rsidP="00E1150C">
            <w:pPr>
              <w:pStyle w:val="TableParagraph"/>
              <w:spacing w:before="6"/>
              <w:rPr>
                <w:b/>
                <w:sz w:val="20"/>
              </w:rPr>
            </w:pPr>
          </w:p>
          <w:p w14:paraId="1E37723E" w14:textId="77777777" w:rsidR="00B94ED4" w:rsidRPr="00E1150C" w:rsidRDefault="00B94ED4" w:rsidP="00E1150C">
            <w:pPr>
              <w:pStyle w:val="TableParagraph"/>
              <w:ind w:left="140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159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160</w:t>
            </w:r>
          </w:p>
        </w:tc>
      </w:tr>
      <w:tr w:rsidR="00B94ED4" w14:paraId="037D2E9E" w14:textId="77777777" w:rsidTr="00E1150C">
        <w:trPr>
          <w:trHeight w:val="463"/>
        </w:trPr>
        <w:tc>
          <w:tcPr>
            <w:tcW w:w="57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CE3947F" w14:textId="77777777" w:rsidR="00B94ED4" w:rsidRPr="00E1150C" w:rsidRDefault="00B94ED4" w:rsidP="00E1150C">
            <w:pPr>
              <w:pStyle w:val="TableParagraph"/>
              <w:spacing w:before="141"/>
              <w:ind w:left="131" w:right="114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36</w:t>
            </w:r>
          </w:p>
        </w:tc>
        <w:tc>
          <w:tcPr>
            <w:tcW w:w="1418" w:type="dxa"/>
            <w:vMerge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1C4C07F" w14:textId="77777777" w:rsidR="00B94ED4" w:rsidRPr="00E1150C" w:rsidRDefault="00B94ED4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419CBCA" w14:textId="77777777" w:rsidR="00B94ED4" w:rsidRPr="00E1150C" w:rsidRDefault="00B94ED4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2703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0CABBD68" w14:textId="77777777" w:rsidR="00B94ED4" w:rsidRPr="00E1150C" w:rsidRDefault="00B94ED4" w:rsidP="00E1150C">
            <w:pPr>
              <w:pStyle w:val="TableParagraph"/>
              <w:spacing w:before="46" w:line="247" w:lineRule="auto"/>
              <w:ind w:left="82" w:right="148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Utiliza</w:t>
            </w:r>
            <w:r w:rsidRPr="00E1150C"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unidades</w:t>
            </w:r>
            <w:r w:rsidRPr="00E1150C"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</w:t>
            </w:r>
            <w:r w:rsidRPr="00E1150C"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medida</w:t>
            </w:r>
            <w:r w:rsidRPr="00E1150C"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estándar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para</w:t>
            </w:r>
            <w:r w:rsidRPr="00E1150C"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estimar</w:t>
            </w:r>
            <w:r w:rsidRPr="00E1150C"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y</w:t>
            </w:r>
            <w:r w:rsidRPr="00E1150C"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medir</w:t>
            </w:r>
            <w:r w:rsidRPr="00E1150C"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longitudes.</w:t>
            </w:r>
          </w:p>
        </w:tc>
        <w:tc>
          <w:tcPr>
            <w:tcW w:w="1777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38DFB06" w14:textId="77777777" w:rsidR="00B94ED4" w:rsidRPr="00E1150C" w:rsidRDefault="00B94ED4" w:rsidP="00E1150C">
            <w:pPr>
              <w:pStyle w:val="TableParagraph"/>
              <w:spacing w:before="141"/>
              <w:ind w:left="82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Segmentos</w:t>
            </w:r>
            <w:r w:rsidRPr="00E1150C"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congruentes</w:t>
            </w:r>
          </w:p>
        </w:tc>
        <w:tc>
          <w:tcPr>
            <w:tcW w:w="88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8E3F084" w14:textId="77777777" w:rsidR="00B94ED4" w:rsidRPr="00E1150C" w:rsidRDefault="00B94ED4" w:rsidP="00E1150C">
            <w:pPr>
              <w:pStyle w:val="TableParagraph"/>
              <w:spacing w:before="141"/>
              <w:ind w:left="129" w:right="118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169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170</w:t>
            </w:r>
          </w:p>
        </w:tc>
        <w:tc>
          <w:tcPr>
            <w:tcW w:w="883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0B8EE1E8" w14:textId="77777777" w:rsidR="00B94ED4" w:rsidRPr="00E1150C" w:rsidRDefault="00B94ED4" w:rsidP="00E1150C">
            <w:pPr>
              <w:pStyle w:val="TableParagraph"/>
              <w:spacing w:before="141"/>
              <w:ind w:left="145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161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162</w:t>
            </w:r>
          </w:p>
        </w:tc>
      </w:tr>
    </w:tbl>
    <w:p w14:paraId="747212C0" w14:textId="77777777" w:rsidR="0025408F" w:rsidRDefault="0025408F"/>
    <w:p w14:paraId="57464829" w14:textId="77777777" w:rsidR="0025408F" w:rsidRDefault="0025408F"/>
    <w:p w14:paraId="3E4B22D6" w14:textId="77777777" w:rsidR="001901F0" w:rsidRDefault="001901F0"/>
    <w:p w14:paraId="638452B1" w14:textId="77777777" w:rsidR="001901F0" w:rsidRDefault="001901F0"/>
    <w:p w14:paraId="6665402B" w14:textId="77777777" w:rsidR="001901F0" w:rsidRDefault="001901F0"/>
    <w:p w14:paraId="555B92BA" w14:textId="77777777" w:rsidR="001901F0" w:rsidRDefault="001901F0"/>
    <w:p w14:paraId="3518D2FF" w14:textId="77777777" w:rsidR="001901F0" w:rsidRDefault="001901F0"/>
    <w:p w14:paraId="146349EB" w14:textId="77777777" w:rsidR="001901F0" w:rsidRDefault="001901F0"/>
    <w:p w14:paraId="40178893" w14:textId="77777777" w:rsidR="001901F0" w:rsidRDefault="001901F0"/>
    <w:p w14:paraId="61DF3ED3" w14:textId="77777777" w:rsidR="001901F0" w:rsidRDefault="001901F0"/>
    <w:p w14:paraId="4C7A132C" w14:textId="77777777" w:rsidR="001901F0" w:rsidRDefault="001901F0"/>
    <w:p w14:paraId="023E55C1" w14:textId="77777777" w:rsidR="001901F0" w:rsidRDefault="001901F0"/>
    <w:p w14:paraId="2C6C8DA1" w14:textId="77777777" w:rsidR="001901F0" w:rsidRDefault="001901F0"/>
    <w:p w14:paraId="5B821C07" w14:textId="77777777" w:rsidR="001901F0" w:rsidRDefault="001901F0"/>
    <w:p w14:paraId="297A0E6A" w14:textId="77777777" w:rsidR="001901F0" w:rsidRDefault="001901F0"/>
    <w:p w14:paraId="4A87B221" w14:textId="77777777" w:rsidR="001901F0" w:rsidRDefault="001901F0"/>
    <w:p w14:paraId="52C9699D" w14:textId="77777777" w:rsidR="001901F0" w:rsidRDefault="001901F0"/>
    <w:p w14:paraId="13E58CC5" w14:textId="77777777" w:rsidR="001901F0" w:rsidRDefault="001901F0"/>
    <w:p w14:paraId="68562826" w14:textId="77777777" w:rsidR="001901F0" w:rsidRDefault="001901F0"/>
    <w:p w14:paraId="4C4F17B0" w14:textId="77777777" w:rsidR="001901F0" w:rsidRPr="00D5719D" w:rsidRDefault="001901F0" w:rsidP="001901F0">
      <w:pPr>
        <w:pStyle w:val="Materia"/>
        <w:rPr>
          <w:color w:val="9B2683"/>
        </w:rPr>
      </w:pPr>
      <w:r>
        <w:rPr>
          <w:color w:val="9B2683"/>
        </w:rPr>
        <w:lastRenderedPageBreak/>
        <w:t>Ciencias Naturales</w:t>
      </w:r>
    </w:p>
    <w:p w14:paraId="114CABA2" w14:textId="77777777" w:rsidR="001901F0" w:rsidRDefault="001901F0" w:rsidP="001901F0">
      <w:pPr>
        <w:pStyle w:val="Ttulo2"/>
        <w:ind w:left="851"/>
      </w:pPr>
    </w:p>
    <w:p w14:paraId="45612085" w14:textId="77777777" w:rsidR="001901F0" w:rsidRPr="00D5719D" w:rsidRDefault="001901F0" w:rsidP="001901F0">
      <w:pPr>
        <w:pStyle w:val="Ttulo2"/>
        <w:ind w:left="0"/>
        <w:rPr>
          <w:color w:val="64B545"/>
        </w:rPr>
      </w:pPr>
      <w:r w:rsidRPr="00D5719D">
        <w:rPr>
          <w:color w:val="64B545"/>
        </w:rPr>
        <w:t>Primer periodo</w:t>
      </w:r>
    </w:p>
    <w:p w14:paraId="3A2970C6" w14:textId="77777777" w:rsidR="001901F0" w:rsidRDefault="001901F0" w:rsidP="001901F0"/>
    <w:tbl>
      <w:tblPr>
        <w:tblW w:w="9672" w:type="dxa"/>
        <w:tblInd w:w="10" w:type="dxa"/>
        <w:tblBorders>
          <w:top w:val="single" w:sz="8" w:space="0" w:color="6DB047"/>
          <w:left w:val="single" w:sz="8" w:space="0" w:color="6DB047"/>
          <w:bottom w:val="single" w:sz="8" w:space="0" w:color="6DB047"/>
          <w:right w:val="single" w:sz="8" w:space="0" w:color="6DB047"/>
          <w:insideH w:val="single" w:sz="8" w:space="0" w:color="6DB047"/>
          <w:insideV w:val="single" w:sz="8" w:space="0" w:color="6DB047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9"/>
        <w:gridCol w:w="1543"/>
        <w:gridCol w:w="1292"/>
        <w:gridCol w:w="2895"/>
        <w:gridCol w:w="1609"/>
        <w:gridCol w:w="919"/>
        <w:gridCol w:w="835"/>
      </w:tblGrid>
      <w:tr w:rsidR="006E1E10" w14:paraId="45A2CAE1" w14:textId="77777777" w:rsidTr="00E1150C">
        <w:trPr>
          <w:trHeight w:val="491"/>
        </w:trPr>
        <w:tc>
          <w:tcPr>
            <w:tcW w:w="579" w:type="dxa"/>
            <w:tcBorders>
              <w:top w:val="single" w:sz="4" w:space="0" w:color="B834C2"/>
              <w:bottom w:val="single" w:sz="4" w:space="0" w:color="B834C2"/>
            </w:tcBorders>
            <w:shd w:val="clear" w:color="auto" w:fill="B834C2"/>
          </w:tcPr>
          <w:p w14:paraId="62D82954" w14:textId="77777777" w:rsidR="006E1E10" w:rsidRPr="00E1150C" w:rsidRDefault="006E1E10" w:rsidP="00E1150C">
            <w:pPr>
              <w:pStyle w:val="TableParagraph"/>
              <w:spacing w:before="147"/>
              <w:ind w:left="44" w:right="25"/>
              <w:jc w:val="center"/>
              <w:rPr>
                <w:b/>
                <w:sz w:val="18"/>
              </w:rPr>
            </w:pPr>
            <w:r w:rsidRPr="00E1150C">
              <w:rPr>
                <w:b/>
                <w:color w:val="FFFFFF"/>
                <w:sz w:val="18"/>
              </w:rPr>
              <w:t>Sem.</w:t>
            </w:r>
          </w:p>
        </w:tc>
        <w:tc>
          <w:tcPr>
            <w:tcW w:w="1543" w:type="dxa"/>
            <w:tcBorders>
              <w:top w:val="single" w:sz="4" w:space="0" w:color="B834C2"/>
              <w:bottom w:val="single" w:sz="4" w:space="0" w:color="B834C2"/>
            </w:tcBorders>
            <w:shd w:val="clear" w:color="auto" w:fill="B834C2"/>
          </w:tcPr>
          <w:p w14:paraId="19B66DB6" w14:textId="77777777" w:rsidR="006E1E10" w:rsidRPr="00E1150C" w:rsidRDefault="006E1E10" w:rsidP="00E1150C">
            <w:pPr>
              <w:pStyle w:val="TableParagraph"/>
              <w:spacing w:before="147"/>
              <w:ind w:left="496"/>
              <w:rPr>
                <w:b/>
                <w:sz w:val="18"/>
              </w:rPr>
            </w:pPr>
            <w:r w:rsidRPr="00E1150C">
              <w:rPr>
                <w:b/>
                <w:color w:val="FFFFFF"/>
                <w:sz w:val="18"/>
              </w:rPr>
              <w:t>Ámbito</w:t>
            </w:r>
          </w:p>
        </w:tc>
        <w:tc>
          <w:tcPr>
            <w:tcW w:w="1292" w:type="dxa"/>
            <w:tcBorders>
              <w:top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B834C2"/>
          </w:tcPr>
          <w:p w14:paraId="069B8BB4" w14:textId="77777777" w:rsidR="006E1E10" w:rsidRPr="00E1150C" w:rsidRDefault="006E1E10" w:rsidP="00E1150C">
            <w:pPr>
              <w:pStyle w:val="TableParagraph"/>
              <w:spacing w:before="147"/>
              <w:ind w:left="413" w:right="394"/>
              <w:jc w:val="center"/>
              <w:rPr>
                <w:b/>
                <w:sz w:val="18"/>
              </w:rPr>
            </w:pPr>
            <w:r w:rsidRPr="00E1150C">
              <w:rPr>
                <w:b/>
                <w:color w:val="FFFFFF"/>
                <w:w w:val="90"/>
                <w:sz w:val="18"/>
              </w:rPr>
              <w:t>Tema</w:t>
            </w:r>
          </w:p>
        </w:tc>
        <w:tc>
          <w:tcPr>
            <w:tcW w:w="2895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B834C2"/>
          </w:tcPr>
          <w:p w14:paraId="184B2ECB" w14:textId="77777777" w:rsidR="006E1E10" w:rsidRPr="00E1150C" w:rsidRDefault="006E1E10" w:rsidP="00E1150C">
            <w:pPr>
              <w:pStyle w:val="TableParagraph"/>
              <w:spacing w:before="147"/>
              <w:ind w:left="559"/>
              <w:rPr>
                <w:b/>
                <w:sz w:val="18"/>
              </w:rPr>
            </w:pPr>
            <w:r w:rsidRPr="00E1150C">
              <w:rPr>
                <w:b/>
                <w:color w:val="FFFFFF"/>
                <w:w w:val="85"/>
                <w:sz w:val="18"/>
              </w:rPr>
              <w:t>Aprendizajes</w:t>
            </w:r>
            <w:r w:rsidRPr="00E1150C">
              <w:rPr>
                <w:b/>
                <w:color w:val="FFFFFF"/>
                <w:spacing w:val="-2"/>
                <w:w w:val="85"/>
                <w:sz w:val="18"/>
              </w:rPr>
              <w:t xml:space="preserve"> </w:t>
            </w:r>
            <w:r w:rsidRPr="00E1150C">
              <w:rPr>
                <w:b/>
                <w:color w:val="FFFFFF"/>
                <w:w w:val="85"/>
                <w:sz w:val="18"/>
              </w:rPr>
              <w:t>esperados</w:t>
            </w:r>
          </w:p>
        </w:tc>
        <w:tc>
          <w:tcPr>
            <w:tcW w:w="160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B834C2"/>
          </w:tcPr>
          <w:p w14:paraId="174ED048" w14:textId="77777777" w:rsidR="006E1E10" w:rsidRPr="00E1150C" w:rsidRDefault="006E1E10" w:rsidP="00E1150C">
            <w:pPr>
              <w:pStyle w:val="TableParagraph"/>
              <w:spacing w:before="147"/>
              <w:ind w:right="117"/>
              <w:jc w:val="right"/>
              <w:rPr>
                <w:rFonts w:ascii="Arial-BoldItalicMT" w:hAnsi="Arial-BoldItalicMT"/>
                <w:b/>
                <w:i/>
                <w:sz w:val="18"/>
              </w:rPr>
            </w:pPr>
            <w:r w:rsidRPr="00E1150C">
              <w:rPr>
                <w:b/>
                <w:color w:val="FFFFFF"/>
                <w:w w:val="80"/>
                <w:sz w:val="18"/>
              </w:rPr>
              <w:t>Lección</w:t>
            </w:r>
            <w:r w:rsidRPr="00E1150C">
              <w:rPr>
                <w:b/>
                <w:color w:val="FFFFFF"/>
                <w:spacing w:val="18"/>
                <w:w w:val="80"/>
                <w:sz w:val="18"/>
              </w:rPr>
              <w:t xml:space="preserve"> </w:t>
            </w:r>
            <w:r w:rsidRPr="00E1150C">
              <w:rPr>
                <w:rFonts w:ascii="Arial-BoldItalicMT" w:hAnsi="Arial-BoldItalicMT"/>
                <w:b/>
                <w:i/>
                <w:color w:val="FFFFFF"/>
                <w:w w:val="80"/>
                <w:sz w:val="18"/>
              </w:rPr>
              <w:t>Aplicados</w:t>
            </w:r>
          </w:p>
        </w:tc>
        <w:tc>
          <w:tcPr>
            <w:tcW w:w="91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B834C2"/>
          </w:tcPr>
          <w:p w14:paraId="459905EA" w14:textId="77777777" w:rsidR="006E1E10" w:rsidRPr="00E1150C" w:rsidRDefault="006E1E10" w:rsidP="00E1150C">
            <w:pPr>
              <w:pStyle w:val="TableParagraph"/>
              <w:spacing w:before="42"/>
              <w:ind w:left="162"/>
              <w:rPr>
                <w:b/>
                <w:sz w:val="18"/>
              </w:rPr>
            </w:pPr>
            <w:r w:rsidRPr="00E1150C">
              <w:rPr>
                <w:b/>
                <w:color w:val="FFFFFF"/>
                <w:w w:val="95"/>
                <w:sz w:val="18"/>
              </w:rPr>
              <w:t>Páginas</w:t>
            </w:r>
          </w:p>
          <w:p w14:paraId="1A84BED9" w14:textId="77777777" w:rsidR="006E1E10" w:rsidRPr="00E1150C" w:rsidRDefault="006E1E10" w:rsidP="00E1150C">
            <w:pPr>
              <w:pStyle w:val="TableParagraph"/>
              <w:spacing w:before="3"/>
              <w:ind w:left="96"/>
              <w:rPr>
                <w:rFonts w:ascii="Arial-BoldItalicMT"/>
                <w:b/>
                <w:i/>
                <w:sz w:val="18"/>
              </w:rPr>
            </w:pPr>
            <w:r w:rsidRPr="00E1150C">
              <w:rPr>
                <w:rFonts w:ascii="Arial-BoldItalicMT"/>
                <w:b/>
                <w:i/>
                <w:color w:val="FFFFFF"/>
                <w:w w:val="90"/>
                <w:sz w:val="18"/>
              </w:rPr>
              <w:t>Aplicados</w:t>
            </w:r>
          </w:p>
        </w:tc>
        <w:tc>
          <w:tcPr>
            <w:tcW w:w="835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B834C2"/>
          </w:tcPr>
          <w:p w14:paraId="719A4054" w14:textId="77777777" w:rsidR="006E1E10" w:rsidRPr="00E1150C" w:rsidRDefault="006E1E10" w:rsidP="00E1150C">
            <w:pPr>
              <w:pStyle w:val="TableParagraph"/>
              <w:spacing w:before="42" w:line="242" w:lineRule="auto"/>
              <w:ind w:left="87" w:firstLine="32"/>
              <w:rPr>
                <w:b/>
                <w:sz w:val="18"/>
              </w:rPr>
            </w:pPr>
            <w:r w:rsidRPr="00E1150C">
              <w:rPr>
                <w:b/>
                <w:color w:val="FFFFFF"/>
                <w:w w:val="85"/>
                <w:sz w:val="18"/>
              </w:rPr>
              <w:t>Páginas</w:t>
            </w:r>
            <w:r w:rsidRPr="00E1150C">
              <w:rPr>
                <w:b/>
                <w:color w:val="FFFFFF"/>
                <w:spacing w:val="-40"/>
                <w:w w:val="85"/>
                <w:sz w:val="18"/>
              </w:rPr>
              <w:t xml:space="preserve"> </w:t>
            </w:r>
            <w:r w:rsidRPr="00E1150C">
              <w:rPr>
                <w:b/>
                <w:color w:val="FFFFFF"/>
                <w:spacing w:val="-1"/>
                <w:w w:val="80"/>
                <w:sz w:val="18"/>
              </w:rPr>
              <w:t>libro</w:t>
            </w:r>
            <w:r w:rsidRPr="00E1150C">
              <w:rPr>
                <w:b/>
                <w:color w:val="FFFFFF"/>
                <w:w w:val="80"/>
                <w:sz w:val="18"/>
              </w:rPr>
              <w:t xml:space="preserve"> SEP</w:t>
            </w:r>
          </w:p>
        </w:tc>
      </w:tr>
      <w:tr w:rsidR="006E1E10" w14:paraId="52F8227A" w14:textId="77777777" w:rsidTr="00E1150C">
        <w:trPr>
          <w:trHeight w:val="653"/>
        </w:trPr>
        <w:tc>
          <w:tcPr>
            <w:tcW w:w="57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14DF707" w14:textId="77777777" w:rsidR="006E1E10" w:rsidRPr="00E1150C" w:rsidRDefault="006E1E10" w:rsidP="00E1150C">
            <w:pPr>
              <w:pStyle w:val="TableParagraph"/>
              <w:spacing w:before="8"/>
              <w:rPr>
                <w:b/>
                <w:sz w:val="20"/>
              </w:rPr>
            </w:pPr>
          </w:p>
          <w:p w14:paraId="770A807C" w14:textId="77777777" w:rsidR="006E1E10" w:rsidRPr="00E1150C" w:rsidRDefault="006E1E10" w:rsidP="00E1150C">
            <w:pPr>
              <w:pStyle w:val="TableParagraph"/>
              <w:ind w:left="19"/>
              <w:jc w:val="center"/>
              <w:rPr>
                <w:sz w:val="16"/>
              </w:rPr>
            </w:pPr>
            <w:r w:rsidRPr="00E1150C">
              <w:rPr>
                <w:color w:val="231F20"/>
                <w:w w:val="89"/>
                <w:sz w:val="16"/>
              </w:rPr>
              <w:t>1</w:t>
            </w:r>
          </w:p>
        </w:tc>
        <w:tc>
          <w:tcPr>
            <w:tcW w:w="1543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8F0170C" w14:textId="77777777" w:rsidR="006E1E10" w:rsidRPr="00E1150C" w:rsidRDefault="006E1E10" w:rsidP="00D20AFD">
            <w:pPr>
              <w:pStyle w:val="TableParagraph"/>
              <w:rPr>
                <w:b/>
                <w:sz w:val="18"/>
              </w:rPr>
            </w:pPr>
          </w:p>
          <w:p w14:paraId="5DB106E4" w14:textId="77777777" w:rsidR="006E1E10" w:rsidRPr="00E1150C" w:rsidRDefault="006E1E10" w:rsidP="00D20AFD">
            <w:pPr>
              <w:pStyle w:val="TableParagraph"/>
              <w:rPr>
                <w:b/>
                <w:sz w:val="18"/>
              </w:rPr>
            </w:pPr>
          </w:p>
          <w:p w14:paraId="6B62495E" w14:textId="77777777" w:rsidR="006E1E10" w:rsidRPr="00E1150C" w:rsidRDefault="006E1E10" w:rsidP="00D20AFD">
            <w:pPr>
              <w:pStyle w:val="TableParagraph"/>
              <w:rPr>
                <w:b/>
                <w:sz w:val="18"/>
              </w:rPr>
            </w:pPr>
          </w:p>
          <w:p w14:paraId="34A5949C" w14:textId="77777777" w:rsidR="006E1E10" w:rsidRPr="00E1150C" w:rsidRDefault="006E1E10" w:rsidP="00D20AFD">
            <w:pPr>
              <w:pStyle w:val="TableParagraph"/>
              <w:rPr>
                <w:b/>
                <w:sz w:val="18"/>
              </w:rPr>
            </w:pPr>
          </w:p>
          <w:p w14:paraId="4F42E915" w14:textId="77777777" w:rsidR="006E1E10" w:rsidRPr="00E1150C" w:rsidRDefault="006E1E10" w:rsidP="00D20AFD">
            <w:pPr>
              <w:pStyle w:val="TableParagraph"/>
              <w:rPr>
                <w:b/>
                <w:sz w:val="18"/>
              </w:rPr>
            </w:pPr>
          </w:p>
          <w:p w14:paraId="54F49E3F" w14:textId="77777777" w:rsidR="006E1E10" w:rsidRPr="00E1150C" w:rsidRDefault="006E1E10" w:rsidP="00D20AFD">
            <w:pPr>
              <w:pStyle w:val="TableParagraph"/>
              <w:rPr>
                <w:b/>
                <w:sz w:val="18"/>
              </w:rPr>
            </w:pPr>
          </w:p>
          <w:p w14:paraId="4767CC00" w14:textId="77777777" w:rsidR="006E1E10" w:rsidRPr="00E1150C" w:rsidRDefault="006E1E10" w:rsidP="00D20AFD">
            <w:pPr>
              <w:pStyle w:val="TableParagraph"/>
              <w:rPr>
                <w:b/>
                <w:sz w:val="18"/>
              </w:rPr>
            </w:pPr>
          </w:p>
          <w:p w14:paraId="7409F22A" w14:textId="77777777" w:rsidR="006E1E10" w:rsidRPr="00E1150C" w:rsidRDefault="006E1E10" w:rsidP="00D20AFD">
            <w:pPr>
              <w:pStyle w:val="TableParagraph"/>
              <w:rPr>
                <w:b/>
                <w:sz w:val="18"/>
              </w:rPr>
            </w:pPr>
          </w:p>
          <w:p w14:paraId="3C9C311D" w14:textId="77777777" w:rsidR="006E1E10" w:rsidRPr="00E1150C" w:rsidRDefault="006E1E10" w:rsidP="00D20AFD">
            <w:pPr>
              <w:pStyle w:val="TableParagraph"/>
              <w:rPr>
                <w:b/>
                <w:sz w:val="18"/>
              </w:rPr>
            </w:pPr>
          </w:p>
          <w:p w14:paraId="4F15091D" w14:textId="77777777" w:rsidR="006E1E10" w:rsidRPr="00E1150C" w:rsidRDefault="006E1E10" w:rsidP="00D20AFD">
            <w:pPr>
              <w:pStyle w:val="TableParagraph"/>
              <w:rPr>
                <w:b/>
                <w:sz w:val="18"/>
              </w:rPr>
            </w:pPr>
          </w:p>
          <w:p w14:paraId="750B86BB" w14:textId="77777777" w:rsidR="006E1E10" w:rsidRPr="00E1150C" w:rsidRDefault="006E1E10" w:rsidP="00E1150C">
            <w:pPr>
              <w:pStyle w:val="TableParagraph"/>
              <w:spacing w:before="111"/>
              <w:ind w:left="84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Desarrollo</w:t>
            </w:r>
            <w:r w:rsidRPr="00E1150C"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humano</w:t>
            </w:r>
          </w:p>
          <w:p w14:paraId="563CB509" w14:textId="77777777" w:rsidR="006E1E10" w:rsidRPr="00E1150C" w:rsidRDefault="006E1E10" w:rsidP="00E1150C">
            <w:pPr>
              <w:pStyle w:val="TableParagraph"/>
              <w:spacing w:before="6"/>
              <w:ind w:left="84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cuidado</w:t>
            </w:r>
            <w:r w:rsidRPr="00E1150C"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la</w:t>
            </w:r>
            <w:r w:rsidRPr="00E1150C"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salud</w:t>
            </w:r>
          </w:p>
        </w:tc>
        <w:tc>
          <w:tcPr>
            <w:tcW w:w="1292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1F9F2E8" w14:textId="77777777" w:rsidR="006E1E10" w:rsidRPr="00E1150C" w:rsidRDefault="006E1E10" w:rsidP="00E1150C">
            <w:pPr>
              <w:pStyle w:val="TableParagraph"/>
              <w:spacing w:before="8"/>
              <w:rPr>
                <w:b/>
                <w:sz w:val="24"/>
              </w:rPr>
            </w:pPr>
          </w:p>
          <w:p w14:paraId="1CE8A9EA" w14:textId="77777777" w:rsidR="006E1E10" w:rsidRPr="00E1150C" w:rsidRDefault="006E1E10" w:rsidP="00E1150C">
            <w:pPr>
              <w:pStyle w:val="TableParagraph"/>
              <w:spacing w:line="247" w:lineRule="auto"/>
              <w:ind w:left="84" w:right="112"/>
              <w:rPr>
                <w:sz w:val="16"/>
              </w:rPr>
            </w:pPr>
            <w:r w:rsidRPr="00E1150C">
              <w:rPr>
                <w:color w:val="231F20"/>
                <w:w w:val="80"/>
                <w:sz w:val="16"/>
              </w:rPr>
              <w:t>¿Por qué se</w:t>
            </w:r>
            <w:r w:rsidRPr="00E1150C">
              <w:rPr>
                <w:color w:val="231F20"/>
                <w:spacing w:val="1"/>
                <w:w w:val="80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mueve</w:t>
            </w:r>
            <w:r w:rsidRPr="00E1150C"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mi</w:t>
            </w:r>
            <w:r w:rsidRPr="00E1150C"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cuerpo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cómo</w:t>
            </w:r>
            <w:r w:rsidRPr="00E1150C"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prevengo</w:t>
            </w:r>
            <w:r w:rsidRPr="00E1150C">
              <w:rPr>
                <w:color w:val="231F20"/>
                <w:spacing w:val="-3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sz w:val="16"/>
              </w:rPr>
              <w:t>accidentes?</w:t>
            </w:r>
          </w:p>
        </w:tc>
        <w:tc>
          <w:tcPr>
            <w:tcW w:w="2895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4CB44C2" w14:textId="77777777" w:rsidR="006E1E10" w:rsidRPr="00E1150C" w:rsidRDefault="006E1E10" w:rsidP="00E1150C">
            <w:pPr>
              <w:pStyle w:val="TableParagraph"/>
              <w:spacing w:before="48" w:line="247" w:lineRule="auto"/>
              <w:ind w:left="84" w:right="82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Relaciona</w:t>
            </w:r>
            <w:r w:rsidRPr="00E1150C"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los</w:t>
            </w:r>
            <w:r w:rsidRPr="00E1150C"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movimientos</w:t>
            </w:r>
            <w:r w:rsidRPr="00E1150C"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su</w:t>
            </w:r>
            <w:r w:rsidRPr="00E1150C"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cuerpo</w:t>
            </w:r>
            <w:r w:rsidRPr="00E1150C">
              <w:rPr>
                <w:color w:val="231F20"/>
                <w:spacing w:val="-3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con el funcionamiento de los sistemas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nervioso,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óseo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muscular.</w:t>
            </w:r>
          </w:p>
        </w:tc>
        <w:tc>
          <w:tcPr>
            <w:tcW w:w="160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5199CA5" w14:textId="77777777" w:rsidR="006E1E10" w:rsidRPr="00E1150C" w:rsidRDefault="006E1E10" w:rsidP="00E1150C">
            <w:pPr>
              <w:pStyle w:val="TableParagraph"/>
              <w:spacing w:before="142" w:line="247" w:lineRule="auto"/>
              <w:ind w:left="83" w:right="73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Sistemas</w:t>
            </w:r>
            <w:r w:rsidRPr="00E1150C"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muscular,</w:t>
            </w:r>
            <w:r w:rsidRPr="00E1150C">
              <w:rPr>
                <w:color w:val="231F20"/>
                <w:spacing w:val="-3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óseo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nervioso</w:t>
            </w:r>
          </w:p>
        </w:tc>
        <w:tc>
          <w:tcPr>
            <w:tcW w:w="91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29B3B6F" w14:textId="77777777" w:rsidR="006E1E10" w:rsidRPr="00E1150C" w:rsidRDefault="006E1E10" w:rsidP="00E1150C">
            <w:pPr>
              <w:pStyle w:val="TableParagraph"/>
              <w:spacing w:before="7"/>
              <w:rPr>
                <w:b/>
                <w:sz w:val="20"/>
              </w:rPr>
            </w:pPr>
          </w:p>
          <w:p w14:paraId="7843F4D3" w14:textId="77777777" w:rsidR="006E1E10" w:rsidRPr="00E1150C" w:rsidRDefault="006E1E10" w:rsidP="00E1150C">
            <w:pPr>
              <w:pStyle w:val="TableParagraph"/>
              <w:ind w:left="144" w:right="130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172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173</w:t>
            </w:r>
          </w:p>
        </w:tc>
        <w:tc>
          <w:tcPr>
            <w:tcW w:w="835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2144B3F" w14:textId="77777777" w:rsidR="006E1E10" w:rsidRPr="00E1150C" w:rsidRDefault="006E1E10" w:rsidP="00D20AFD">
            <w:pPr>
              <w:pStyle w:val="TableParagraph"/>
              <w:rPr>
                <w:b/>
                <w:sz w:val="18"/>
              </w:rPr>
            </w:pPr>
          </w:p>
          <w:p w14:paraId="3F978ED2" w14:textId="77777777" w:rsidR="006E1E10" w:rsidRPr="00E1150C" w:rsidRDefault="006E1E10" w:rsidP="00D20AFD">
            <w:pPr>
              <w:pStyle w:val="TableParagraph"/>
              <w:rPr>
                <w:b/>
                <w:sz w:val="18"/>
              </w:rPr>
            </w:pPr>
          </w:p>
          <w:p w14:paraId="344EED73" w14:textId="77777777" w:rsidR="006E1E10" w:rsidRPr="00E1150C" w:rsidRDefault="006E1E10" w:rsidP="00E1150C">
            <w:pPr>
              <w:pStyle w:val="TableParagraph"/>
              <w:spacing w:before="155"/>
              <w:ind w:left="196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11</w:t>
            </w:r>
            <w:r w:rsidRPr="00E1150C"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</w:t>
            </w:r>
            <w:r w:rsidRPr="00E1150C"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27</w:t>
            </w:r>
          </w:p>
        </w:tc>
      </w:tr>
      <w:tr w:rsidR="006E1E10" w14:paraId="4D4C60EC" w14:textId="77777777" w:rsidTr="00E1150C">
        <w:trPr>
          <w:trHeight w:val="653"/>
        </w:trPr>
        <w:tc>
          <w:tcPr>
            <w:tcW w:w="57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44F8A06" w14:textId="77777777" w:rsidR="006E1E10" w:rsidRPr="00E1150C" w:rsidRDefault="006E1E10" w:rsidP="00E1150C">
            <w:pPr>
              <w:pStyle w:val="TableParagraph"/>
              <w:spacing w:before="7"/>
              <w:rPr>
                <w:b/>
                <w:sz w:val="20"/>
              </w:rPr>
            </w:pPr>
          </w:p>
          <w:p w14:paraId="4A6ECAA4" w14:textId="77777777" w:rsidR="006E1E10" w:rsidRPr="00E1150C" w:rsidRDefault="006E1E10" w:rsidP="00E1150C">
            <w:pPr>
              <w:pStyle w:val="TableParagraph"/>
              <w:ind w:left="19"/>
              <w:jc w:val="center"/>
              <w:rPr>
                <w:sz w:val="16"/>
              </w:rPr>
            </w:pPr>
            <w:r w:rsidRPr="00E1150C">
              <w:rPr>
                <w:color w:val="231F20"/>
                <w:w w:val="89"/>
                <w:sz w:val="16"/>
              </w:rPr>
              <w:t>2</w:t>
            </w:r>
          </w:p>
        </w:tc>
        <w:tc>
          <w:tcPr>
            <w:tcW w:w="1543" w:type="dxa"/>
            <w:vMerge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760D3D7" w14:textId="77777777" w:rsidR="006E1E10" w:rsidRPr="00E1150C" w:rsidRDefault="006E1E10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292" w:type="dxa"/>
            <w:vMerge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8ABA5E9" w14:textId="77777777" w:rsidR="006E1E10" w:rsidRPr="00E1150C" w:rsidRDefault="006E1E10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2895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C08CE6F" w14:textId="77777777" w:rsidR="006E1E10" w:rsidRPr="00E1150C" w:rsidRDefault="006E1E10" w:rsidP="00E1150C">
            <w:pPr>
              <w:pStyle w:val="TableParagraph"/>
              <w:spacing w:before="47" w:line="247" w:lineRule="auto"/>
              <w:ind w:left="84" w:right="82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Explica algunas medidas para prevenir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accidentes</w:t>
            </w:r>
            <w:r w:rsidRPr="00E1150C"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que</w:t>
            </w:r>
            <w:r w:rsidRPr="00E1150C"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pueden</w:t>
            </w:r>
            <w:r w:rsidRPr="00E1150C"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lesionar</w:t>
            </w:r>
            <w:r w:rsidRPr="00E1150C"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el</w:t>
            </w:r>
            <w:r w:rsidRPr="00E1150C"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sistema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sz w:val="16"/>
              </w:rPr>
              <w:t>locomotor.</w:t>
            </w:r>
          </w:p>
        </w:tc>
        <w:tc>
          <w:tcPr>
            <w:tcW w:w="160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8E45CA8" w14:textId="77777777" w:rsidR="006E1E10" w:rsidRPr="00E1150C" w:rsidRDefault="006E1E10" w:rsidP="00E1150C">
            <w:pPr>
              <w:pStyle w:val="TableParagraph"/>
              <w:spacing w:before="142" w:line="247" w:lineRule="auto"/>
              <w:ind w:left="83" w:right="73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Prevención de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accidentes</w:t>
            </w:r>
            <w:r w:rsidRPr="00E1150C">
              <w:rPr>
                <w:color w:val="231F20"/>
                <w:spacing w:val="1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1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lesiones</w:t>
            </w:r>
          </w:p>
        </w:tc>
        <w:tc>
          <w:tcPr>
            <w:tcW w:w="91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BC354E6" w14:textId="77777777" w:rsidR="006E1E10" w:rsidRPr="00E1150C" w:rsidRDefault="006E1E10" w:rsidP="00E1150C">
            <w:pPr>
              <w:pStyle w:val="TableParagraph"/>
              <w:spacing w:before="7"/>
              <w:rPr>
                <w:b/>
                <w:sz w:val="20"/>
              </w:rPr>
            </w:pPr>
          </w:p>
          <w:p w14:paraId="6F9CDA69" w14:textId="77777777" w:rsidR="006E1E10" w:rsidRPr="00E1150C" w:rsidRDefault="006E1E10" w:rsidP="00E1150C">
            <w:pPr>
              <w:pStyle w:val="TableParagraph"/>
              <w:ind w:left="144" w:right="130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174</w:t>
            </w:r>
            <w:r w:rsidRPr="00E1150C"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175</w:t>
            </w:r>
          </w:p>
        </w:tc>
        <w:tc>
          <w:tcPr>
            <w:tcW w:w="835" w:type="dxa"/>
            <w:vMerge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F73ECB2" w14:textId="77777777" w:rsidR="006E1E10" w:rsidRPr="00E1150C" w:rsidRDefault="006E1E10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</w:tr>
      <w:tr w:rsidR="006E1E10" w14:paraId="4963CE4D" w14:textId="77777777" w:rsidTr="00E1150C">
        <w:trPr>
          <w:trHeight w:val="653"/>
        </w:trPr>
        <w:tc>
          <w:tcPr>
            <w:tcW w:w="57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062F2C1C" w14:textId="77777777" w:rsidR="006E1E10" w:rsidRPr="00E1150C" w:rsidRDefault="006E1E10" w:rsidP="00E1150C">
            <w:pPr>
              <w:pStyle w:val="TableParagraph"/>
              <w:spacing w:before="7"/>
              <w:rPr>
                <w:b/>
                <w:sz w:val="20"/>
              </w:rPr>
            </w:pPr>
          </w:p>
          <w:p w14:paraId="5ABBD0A3" w14:textId="77777777" w:rsidR="006E1E10" w:rsidRPr="00E1150C" w:rsidRDefault="006E1E10" w:rsidP="00E1150C">
            <w:pPr>
              <w:pStyle w:val="TableParagraph"/>
              <w:ind w:left="19"/>
              <w:jc w:val="center"/>
              <w:rPr>
                <w:sz w:val="16"/>
              </w:rPr>
            </w:pPr>
            <w:r w:rsidRPr="00E1150C">
              <w:rPr>
                <w:color w:val="231F20"/>
                <w:w w:val="89"/>
                <w:sz w:val="16"/>
              </w:rPr>
              <w:t>3</w:t>
            </w:r>
          </w:p>
        </w:tc>
        <w:tc>
          <w:tcPr>
            <w:tcW w:w="1543" w:type="dxa"/>
            <w:vMerge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23FEC55" w14:textId="77777777" w:rsidR="006E1E10" w:rsidRPr="00E1150C" w:rsidRDefault="006E1E10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292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95A6108" w14:textId="77777777" w:rsidR="006E1E10" w:rsidRPr="00E1150C" w:rsidRDefault="006E1E10" w:rsidP="00E1150C">
            <w:pPr>
              <w:pStyle w:val="TableParagraph"/>
              <w:spacing w:before="47" w:line="247" w:lineRule="auto"/>
              <w:ind w:left="84" w:right="138"/>
              <w:rPr>
                <w:sz w:val="16"/>
              </w:rPr>
            </w:pPr>
            <w:r w:rsidRPr="00E1150C">
              <w:rPr>
                <w:color w:val="231F20"/>
                <w:w w:val="80"/>
                <w:sz w:val="16"/>
              </w:rPr>
              <w:t>¿Para qué me</w:t>
            </w:r>
            <w:r w:rsidRPr="00E1150C">
              <w:rPr>
                <w:color w:val="231F20"/>
                <w:spacing w:val="1"/>
                <w:w w:val="80"/>
                <w:sz w:val="16"/>
              </w:rPr>
              <w:t xml:space="preserve"> </w:t>
            </w:r>
            <w:r w:rsidRPr="00E1150C">
              <w:rPr>
                <w:color w:val="231F20"/>
                <w:spacing w:val="-1"/>
                <w:w w:val="90"/>
                <w:sz w:val="16"/>
              </w:rPr>
              <w:t xml:space="preserve">alimento </w:t>
            </w:r>
            <w:r w:rsidRPr="00E1150C">
              <w:rPr>
                <w:color w:val="231F20"/>
                <w:w w:val="90"/>
                <w:sz w:val="16"/>
              </w:rPr>
              <w:t>y cómo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spacing w:val="-1"/>
                <w:w w:val="90"/>
                <w:sz w:val="16"/>
              </w:rPr>
              <w:t>me</w:t>
            </w:r>
            <w:r w:rsidRPr="00E1150C"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spacing w:val="-1"/>
                <w:w w:val="90"/>
                <w:sz w:val="16"/>
              </w:rPr>
              <w:t>nutro?</w:t>
            </w:r>
          </w:p>
        </w:tc>
        <w:tc>
          <w:tcPr>
            <w:tcW w:w="2895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B4935F7" w14:textId="77777777" w:rsidR="006E1E10" w:rsidRPr="00E1150C" w:rsidRDefault="006E1E10" w:rsidP="00E1150C">
            <w:pPr>
              <w:pStyle w:val="TableParagraph"/>
              <w:spacing w:before="47" w:line="247" w:lineRule="auto"/>
              <w:ind w:left="84" w:right="82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Explica</w:t>
            </w:r>
            <w:r w:rsidRPr="00E1150C"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la</w:t>
            </w:r>
            <w:r w:rsidRPr="00E1150C"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interacción</w:t>
            </w:r>
            <w:r w:rsidRPr="00E1150C"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los</w:t>
            </w:r>
            <w:r w:rsidRPr="00E1150C"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sistemas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digestivo,</w:t>
            </w:r>
            <w:r w:rsidRPr="00E1150C">
              <w:rPr>
                <w:color w:val="231F20"/>
                <w:spacing w:val="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circulatorio</w:t>
            </w:r>
            <w:r w:rsidRPr="00E1150C">
              <w:rPr>
                <w:color w:val="231F20"/>
                <w:spacing w:val="8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y</w:t>
            </w:r>
            <w:r w:rsidRPr="00E1150C">
              <w:rPr>
                <w:color w:val="231F20"/>
                <w:spacing w:val="8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excretor</w:t>
            </w:r>
            <w:r w:rsidRPr="00E1150C">
              <w:rPr>
                <w:color w:val="231F20"/>
                <w:spacing w:val="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en</w:t>
            </w:r>
            <w:r w:rsidRPr="00E1150C">
              <w:rPr>
                <w:color w:val="231F20"/>
                <w:spacing w:val="8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la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sz w:val="16"/>
              </w:rPr>
              <w:t>nutrición.</w:t>
            </w:r>
          </w:p>
        </w:tc>
        <w:tc>
          <w:tcPr>
            <w:tcW w:w="160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02A81834" w14:textId="77777777" w:rsidR="006E1E10" w:rsidRPr="00E1150C" w:rsidRDefault="006E1E10" w:rsidP="00E1150C">
            <w:pPr>
              <w:pStyle w:val="TableParagraph"/>
              <w:spacing w:before="142" w:line="247" w:lineRule="auto"/>
              <w:ind w:left="83" w:right="664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El proceso de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sz w:val="16"/>
              </w:rPr>
              <w:t>nutrición</w:t>
            </w:r>
          </w:p>
        </w:tc>
        <w:tc>
          <w:tcPr>
            <w:tcW w:w="91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05B543B5" w14:textId="77777777" w:rsidR="006E1E10" w:rsidRPr="00E1150C" w:rsidRDefault="006E1E10" w:rsidP="00E1150C">
            <w:pPr>
              <w:pStyle w:val="TableParagraph"/>
              <w:spacing w:before="7"/>
              <w:rPr>
                <w:b/>
                <w:sz w:val="20"/>
              </w:rPr>
            </w:pPr>
          </w:p>
          <w:p w14:paraId="15F32ECE" w14:textId="77777777" w:rsidR="006E1E10" w:rsidRPr="00E1150C" w:rsidRDefault="006E1E10" w:rsidP="00E1150C">
            <w:pPr>
              <w:pStyle w:val="TableParagraph"/>
              <w:ind w:left="144" w:right="130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176</w:t>
            </w:r>
            <w:r w:rsidRPr="00E1150C"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177</w:t>
            </w:r>
          </w:p>
        </w:tc>
        <w:tc>
          <w:tcPr>
            <w:tcW w:w="835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D575A36" w14:textId="77777777" w:rsidR="006E1E10" w:rsidRPr="00E1150C" w:rsidRDefault="006E1E10" w:rsidP="00E1150C">
            <w:pPr>
              <w:pStyle w:val="TableParagraph"/>
              <w:spacing w:before="7"/>
              <w:rPr>
                <w:b/>
                <w:sz w:val="20"/>
              </w:rPr>
            </w:pPr>
          </w:p>
          <w:p w14:paraId="0B2C9BDB" w14:textId="77777777" w:rsidR="006E1E10" w:rsidRPr="00E1150C" w:rsidRDefault="006E1E10" w:rsidP="00E1150C">
            <w:pPr>
              <w:pStyle w:val="TableParagraph"/>
              <w:ind w:left="176" w:right="164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28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33</w:t>
            </w:r>
          </w:p>
        </w:tc>
      </w:tr>
      <w:tr w:rsidR="006E1E10" w14:paraId="66834D70" w14:textId="77777777" w:rsidTr="00E1150C">
        <w:trPr>
          <w:trHeight w:val="1223"/>
        </w:trPr>
        <w:tc>
          <w:tcPr>
            <w:tcW w:w="57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4EE48D6" w14:textId="77777777" w:rsidR="006E1E10" w:rsidRPr="00E1150C" w:rsidRDefault="006E1E10" w:rsidP="00D20AFD">
            <w:pPr>
              <w:pStyle w:val="TableParagraph"/>
              <w:rPr>
                <w:b/>
                <w:sz w:val="18"/>
              </w:rPr>
            </w:pPr>
          </w:p>
          <w:p w14:paraId="146D0845" w14:textId="77777777" w:rsidR="006E1E10" w:rsidRPr="00E1150C" w:rsidRDefault="006E1E10" w:rsidP="00D20AFD">
            <w:pPr>
              <w:pStyle w:val="TableParagraph"/>
              <w:rPr>
                <w:b/>
                <w:sz w:val="18"/>
              </w:rPr>
            </w:pPr>
          </w:p>
          <w:p w14:paraId="35E30054" w14:textId="77777777" w:rsidR="006E1E10" w:rsidRPr="00E1150C" w:rsidRDefault="006E1E10" w:rsidP="00E1150C">
            <w:pPr>
              <w:pStyle w:val="TableParagraph"/>
              <w:spacing w:before="108"/>
              <w:ind w:left="19"/>
              <w:jc w:val="center"/>
              <w:rPr>
                <w:sz w:val="16"/>
              </w:rPr>
            </w:pPr>
            <w:r w:rsidRPr="00E1150C">
              <w:rPr>
                <w:color w:val="231F20"/>
                <w:w w:val="89"/>
                <w:sz w:val="16"/>
              </w:rPr>
              <w:t>4</w:t>
            </w:r>
          </w:p>
        </w:tc>
        <w:tc>
          <w:tcPr>
            <w:tcW w:w="1543" w:type="dxa"/>
            <w:vMerge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090785F" w14:textId="77777777" w:rsidR="006E1E10" w:rsidRPr="00E1150C" w:rsidRDefault="006E1E10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292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166B6E5" w14:textId="77777777" w:rsidR="006E1E10" w:rsidRPr="00E1150C" w:rsidRDefault="006E1E10" w:rsidP="00D20AFD">
            <w:pPr>
              <w:pStyle w:val="TableParagraph"/>
              <w:rPr>
                <w:b/>
                <w:sz w:val="18"/>
              </w:rPr>
            </w:pPr>
          </w:p>
          <w:p w14:paraId="7C83359F" w14:textId="77777777" w:rsidR="006E1E10" w:rsidRPr="00E1150C" w:rsidRDefault="006E1E10" w:rsidP="00D20AFD">
            <w:pPr>
              <w:pStyle w:val="TableParagraph"/>
              <w:rPr>
                <w:b/>
                <w:sz w:val="18"/>
              </w:rPr>
            </w:pPr>
          </w:p>
          <w:p w14:paraId="50AD0B13" w14:textId="77777777" w:rsidR="006E1E10" w:rsidRPr="00E1150C" w:rsidRDefault="006E1E10" w:rsidP="00D20AFD">
            <w:pPr>
              <w:pStyle w:val="TableParagraph"/>
              <w:rPr>
                <w:b/>
                <w:sz w:val="18"/>
              </w:rPr>
            </w:pPr>
          </w:p>
          <w:p w14:paraId="198EAA8D" w14:textId="77777777" w:rsidR="006E1E10" w:rsidRPr="00E1150C" w:rsidRDefault="006E1E10" w:rsidP="00D20AFD">
            <w:pPr>
              <w:pStyle w:val="TableParagraph"/>
              <w:rPr>
                <w:b/>
                <w:sz w:val="18"/>
              </w:rPr>
            </w:pPr>
          </w:p>
          <w:p w14:paraId="1131A41D" w14:textId="77777777" w:rsidR="006E1E10" w:rsidRPr="00E1150C" w:rsidRDefault="006E1E10" w:rsidP="00D20AFD">
            <w:pPr>
              <w:pStyle w:val="TableParagraph"/>
              <w:rPr>
                <w:b/>
                <w:sz w:val="18"/>
              </w:rPr>
            </w:pPr>
          </w:p>
          <w:p w14:paraId="3871AB8D" w14:textId="77777777" w:rsidR="006E1E10" w:rsidRPr="00E1150C" w:rsidRDefault="006E1E10" w:rsidP="00E1150C">
            <w:pPr>
              <w:pStyle w:val="TableParagraph"/>
              <w:spacing w:before="150" w:line="247" w:lineRule="auto"/>
              <w:ind w:left="84"/>
              <w:rPr>
                <w:sz w:val="16"/>
              </w:rPr>
            </w:pPr>
            <w:r w:rsidRPr="00E1150C">
              <w:rPr>
                <w:color w:val="231F20"/>
                <w:spacing w:val="-1"/>
                <w:w w:val="85"/>
                <w:sz w:val="16"/>
              </w:rPr>
              <w:t>¿Cómo</w:t>
            </w:r>
            <w:r w:rsidRPr="00E1150C"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me</w:t>
            </w:r>
            <w:r w:rsidRPr="00E1150C"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cuido</w:t>
            </w:r>
            <w:r w:rsidRPr="00E1150C"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evito</w:t>
            </w:r>
            <w:r w:rsidRPr="00E1150C">
              <w:rPr>
                <w:color w:val="231F20"/>
                <w:spacing w:val="4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el</w:t>
            </w:r>
            <w:r w:rsidRPr="00E1150C">
              <w:rPr>
                <w:color w:val="231F20"/>
                <w:spacing w:val="4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maltrato?</w:t>
            </w:r>
          </w:p>
        </w:tc>
        <w:tc>
          <w:tcPr>
            <w:tcW w:w="2895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BCF10D8" w14:textId="77777777" w:rsidR="006E1E10" w:rsidRPr="00E1150C" w:rsidRDefault="006E1E10" w:rsidP="00E1150C">
            <w:pPr>
              <w:pStyle w:val="TableParagraph"/>
              <w:spacing w:before="47" w:line="247" w:lineRule="auto"/>
              <w:ind w:left="84" w:right="199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Argumenta la importancia del consumo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diario de alimentos de los tres grupos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representados</w:t>
            </w:r>
            <w:r w:rsidRPr="00E1150C"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en</w:t>
            </w:r>
            <w:r w:rsidRPr="00E1150C"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el</w:t>
            </w:r>
            <w:r w:rsidRPr="00E1150C"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Plato</w:t>
            </w:r>
            <w:r w:rsidRPr="00E1150C"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del</w:t>
            </w:r>
            <w:r w:rsidRPr="00E1150C"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Bien</w:t>
            </w:r>
            <w:r w:rsidRPr="00E1150C"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Comer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y del agua simple potable para el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crecimiento</w:t>
            </w:r>
            <w:r w:rsidRPr="00E1150C">
              <w:rPr>
                <w:color w:val="231F20"/>
                <w:spacing w:val="8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y</w:t>
            </w:r>
            <w:r w:rsidRPr="00E1150C">
              <w:rPr>
                <w:color w:val="231F20"/>
                <w:spacing w:val="8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el</w:t>
            </w:r>
            <w:r w:rsidRPr="00E1150C">
              <w:rPr>
                <w:color w:val="231F20"/>
                <w:spacing w:val="8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buen</w:t>
            </w:r>
            <w:r w:rsidRPr="00E1150C">
              <w:rPr>
                <w:color w:val="231F20"/>
                <w:spacing w:val="8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funcionamiento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del</w:t>
            </w:r>
            <w:r w:rsidRPr="00E1150C"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cuerpo.</w:t>
            </w:r>
          </w:p>
        </w:tc>
        <w:tc>
          <w:tcPr>
            <w:tcW w:w="160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1C61964" w14:textId="77777777" w:rsidR="006E1E10" w:rsidRPr="00E1150C" w:rsidRDefault="006E1E10" w:rsidP="00D20AFD">
            <w:pPr>
              <w:pStyle w:val="TableParagraph"/>
              <w:rPr>
                <w:b/>
                <w:sz w:val="18"/>
              </w:rPr>
            </w:pPr>
          </w:p>
          <w:p w14:paraId="37C8F2F6" w14:textId="77777777" w:rsidR="006E1E10" w:rsidRPr="00E1150C" w:rsidRDefault="006E1E10" w:rsidP="00D20AFD">
            <w:pPr>
              <w:pStyle w:val="TableParagraph"/>
              <w:rPr>
                <w:b/>
                <w:sz w:val="19"/>
              </w:rPr>
            </w:pPr>
          </w:p>
          <w:p w14:paraId="331D94D8" w14:textId="77777777" w:rsidR="006E1E10" w:rsidRPr="00E1150C" w:rsidRDefault="006E1E10" w:rsidP="00E1150C">
            <w:pPr>
              <w:pStyle w:val="TableParagraph"/>
              <w:spacing w:before="1" w:line="247" w:lineRule="auto"/>
              <w:ind w:left="83" w:right="478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El</w:t>
            </w:r>
            <w:r w:rsidRPr="00E1150C"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Plato</w:t>
            </w:r>
            <w:r w:rsidRPr="00E1150C"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del</w:t>
            </w:r>
            <w:r w:rsidRPr="00E1150C"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Bien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sz w:val="16"/>
              </w:rPr>
              <w:t>Comer</w:t>
            </w:r>
          </w:p>
        </w:tc>
        <w:tc>
          <w:tcPr>
            <w:tcW w:w="91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0E3F545" w14:textId="77777777" w:rsidR="006E1E10" w:rsidRPr="00E1150C" w:rsidRDefault="006E1E10" w:rsidP="00D20AFD">
            <w:pPr>
              <w:pStyle w:val="TableParagraph"/>
              <w:rPr>
                <w:b/>
                <w:sz w:val="18"/>
              </w:rPr>
            </w:pPr>
          </w:p>
          <w:p w14:paraId="14450088" w14:textId="77777777" w:rsidR="006E1E10" w:rsidRPr="00E1150C" w:rsidRDefault="006E1E10" w:rsidP="00D20AFD">
            <w:pPr>
              <w:pStyle w:val="TableParagraph"/>
              <w:rPr>
                <w:b/>
                <w:sz w:val="18"/>
              </w:rPr>
            </w:pPr>
          </w:p>
          <w:p w14:paraId="3632182E" w14:textId="77777777" w:rsidR="006E1E10" w:rsidRPr="00E1150C" w:rsidRDefault="006E1E10" w:rsidP="00E1150C">
            <w:pPr>
              <w:pStyle w:val="TableParagraph"/>
              <w:spacing w:before="107"/>
              <w:ind w:left="144" w:right="130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178</w:t>
            </w:r>
            <w:r w:rsidRPr="00E1150C"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179</w:t>
            </w:r>
          </w:p>
        </w:tc>
        <w:tc>
          <w:tcPr>
            <w:tcW w:w="835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AD66E15" w14:textId="77777777" w:rsidR="006E1E10" w:rsidRPr="00E1150C" w:rsidRDefault="006E1E10" w:rsidP="00D20AFD">
            <w:pPr>
              <w:pStyle w:val="TableParagraph"/>
              <w:rPr>
                <w:b/>
                <w:sz w:val="18"/>
              </w:rPr>
            </w:pPr>
          </w:p>
          <w:p w14:paraId="4F49FF82" w14:textId="77777777" w:rsidR="006E1E10" w:rsidRPr="00E1150C" w:rsidRDefault="006E1E10" w:rsidP="00D20AFD">
            <w:pPr>
              <w:pStyle w:val="TableParagraph"/>
              <w:rPr>
                <w:b/>
                <w:sz w:val="18"/>
              </w:rPr>
            </w:pPr>
          </w:p>
          <w:p w14:paraId="64DBFCEF" w14:textId="77777777" w:rsidR="006E1E10" w:rsidRPr="00E1150C" w:rsidRDefault="006E1E10" w:rsidP="00E1150C">
            <w:pPr>
              <w:pStyle w:val="TableParagraph"/>
              <w:spacing w:before="107"/>
              <w:ind w:left="176" w:right="164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34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37</w:t>
            </w:r>
          </w:p>
        </w:tc>
      </w:tr>
      <w:tr w:rsidR="006E1E10" w14:paraId="008E16A3" w14:textId="77777777" w:rsidTr="00E1150C">
        <w:trPr>
          <w:trHeight w:val="653"/>
        </w:trPr>
        <w:tc>
          <w:tcPr>
            <w:tcW w:w="57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63EC21D" w14:textId="77777777" w:rsidR="006E1E10" w:rsidRPr="00E1150C" w:rsidRDefault="006E1E10" w:rsidP="00E1150C">
            <w:pPr>
              <w:pStyle w:val="TableParagraph"/>
              <w:spacing w:before="6"/>
              <w:rPr>
                <w:b/>
                <w:sz w:val="20"/>
              </w:rPr>
            </w:pPr>
          </w:p>
          <w:p w14:paraId="40A9B91D" w14:textId="77777777" w:rsidR="006E1E10" w:rsidRPr="00E1150C" w:rsidRDefault="006E1E10" w:rsidP="00E1150C">
            <w:pPr>
              <w:pStyle w:val="TableParagraph"/>
              <w:ind w:left="19"/>
              <w:jc w:val="center"/>
              <w:rPr>
                <w:sz w:val="16"/>
              </w:rPr>
            </w:pPr>
            <w:r w:rsidRPr="00E1150C">
              <w:rPr>
                <w:color w:val="231F20"/>
                <w:w w:val="89"/>
                <w:sz w:val="16"/>
              </w:rPr>
              <w:t>5</w:t>
            </w:r>
          </w:p>
        </w:tc>
        <w:tc>
          <w:tcPr>
            <w:tcW w:w="1543" w:type="dxa"/>
            <w:vMerge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A2F5A90" w14:textId="77777777" w:rsidR="006E1E10" w:rsidRPr="00E1150C" w:rsidRDefault="006E1E10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292" w:type="dxa"/>
            <w:vMerge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5B215AA" w14:textId="77777777" w:rsidR="006E1E10" w:rsidRPr="00E1150C" w:rsidRDefault="006E1E10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2895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BF5DBF1" w14:textId="77777777" w:rsidR="006E1E10" w:rsidRPr="00E1150C" w:rsidRDefault="006E1E10" w:rsidP="00E1150C">
            <w:pPr>
              <w:pStyle w:val="TableParagraph"/>
              <w:spacing w:before="46" w:line="247" w:lineRule="auto"/>
              <w:ind w:left="84" w:right="82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Explica</w:t>
            </w:r>
            <w:r w:rsidRPr="00E1150C"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las</w:t>
            </w:r>
            <w:r w:rsidRPr="00E1150C"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medidas</w:t>
            </w:r>
            <w:r w:rsidRPr="00E1150C"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higiene</w:t>
            </w:r>
            <w:r w:rsidRPr="00E1150C"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los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órganos</w:t>
            </w:r>
            <w:r w:rsidRPr="00E1150C">
              <w:rPr>
                <w:color w:val="231F20"/>
                <w:spacing w:val="20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sexuales</w:t>
            </w:r>
            <w:r w:rsidRPr="00E1150C">
              <w:rPr>
                <w:color w:val="231F20"/>
                <w:spacing w:val="2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externos</w:t>
            </w:r>
            <w:r w:rsidRPr="00E1150C">
              <w:rPr>
                <w:color w:val="231F20"/>
                <w:spacing w:val="20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para</w:t>
            </w:r>
            <w:r w:rsidRPr="00E1150C">
              <w:rPr>
                <w:color w:val="231F20"/>
                <w:spacing w:val="2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evitar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sz w:val="16"/>
              </w:rPr>
              <w:t>infecciones.</w:t>
            </w:r>
          </w:p>
        </w:tc>
        <w:tc>
          <w:tcPr>
            <w:tcW w:w="160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203ADCD" w14:textId="77777777" w:rsidR="006E1E10" w:rsidRPr="00E1150C" w:rsidRDefault="006E1E10" w:rsidP="00E1150C">
            <w:pPr>
              <w:pStyle w:val="TableParagraph"/>
              <w:spacing w:before="141" w:line="247" w:lineRule="auto"/>
              <w:ind w:left="83" w:right="73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El</w:t>
            </w:r>
            <w:r w:rsidRPr="00E1150C"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aparato</w:t>
            </w:r>
            <w:r w:rsidRPr="00E1150C"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excretor</w:t>
            </w:r>
            <w:r w:rsidRPr="00E1150C"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3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los</w:t>
            </w:r>
            <w:r w:rsidRPr="00E1150C"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órganos</w:t>
            </w:r>
            <w:r w:rsidRPr="00E1150C"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sexuales</w:t>
            </w:r>
          </w:p>
        </w:tc>
        <w:tc>
          <w:tcPr>
            <w:tcW w:w="91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22F780C" w14:textId="77777777" w:rsidR="006E1E10" w:rsidRPr="00E1150C" w:rsidRDefault="006E1E10" w:rsidP="00E1150C">
            <w:pPr>
              <w:pStyle w:val="TableParagraph"/>
              <w:spacing w:before="6"/>
              <w:rPr>
                <w:b/>
                <w:sz w:val="20"/>
              </w:rPr>
            </w:pPr>
          </w:p>
          <w:p w14:paraId="221D57C0" w14:textId="77777777" w:rsidR="006E1E10" w:rsidRPr="00E1150C" w:rsidRDefault="006E1E10" w:rsidP="00E1150C">
            <w:pPr>
              <w:pStyle w:val="TableParagraph"/>
              <w:ind w:left="143" w:right="131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180</w:t>
            </w:r>
            <w:r w:rsidRPr="00E1150C"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181</w:t>
            </w:r>
          </w:p>
        </w:tc>
        <w:tc>
          <w:tcPr>
            <w:tcW w:w="835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ABC3019" w14:textId="77777777" w:rsidR="006E1E10" w:rsidRPr="00E1150C" w:rsidRDefault="006E1E10" w:rsidP="00D20AFD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E1E10" w14:paraId="196ED28C" w14:textId="77777777" w:rsidTr="00E1150C">
        <w:trPr>
          <w:trHeight w:val="273"/>
        </w:trPr>
        <w:tc>
          <w:tcPr>
            <w:tcW w:w="579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66071FBD" w14:textId="77777777" w:rsidR="006E1E10" w:rsidRPr="00E1150C" w:rsidRDefault="006E1E10" w:rsidP="00D20AFD">
            <w:pPr>
              <w:pStyle w:val="TableParagraph"/>
              <w:rPr>
                <w:b/>
                <w:sz w:val="18"/>
              </w:rPr>
            </w:pPr>
          </w:p>
          <w:p w14:paraId="3A597C2A" w14:textId="77777777" w:rsidR="006E1E10" w:rsidRPr="00E1150C" w:rsidRDefault="006E1E10" w:rsidP="00E1150C">
            <w:pPr>
              <w:pStyle w:val="TableParagraph"/>
              <w:spacing w:before="124"/>
              <w:ind w:left="19"/>
              <w:jc w:val="center"/>
              <w:rPr>
                <w:sz w:val="16"/>
              </w:rPr>
            </w:pPr>
            <w:r w:rsidRPr="00E1150C">
              <w:rPr>
                <w:color w:val="231F20"/>
                <w:w w:val="89"/>
                <w:sz w:val="16"/>
              </w:rPr>
              <w:t>6</w:t>
            </w:r>
          </w:p>
        </w:tc>
        <w:tc>
          <w:tcPr>
            <w:tcW w:w="1543" w:type="dxa"/>
            <w:vMerge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15FD28C8" w14:textId="77777777" w:rsidR="006E1E10" w:rsidRPr="00E1150C" w:rsidRDefault="006E1E10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292" w:type="dxa"/>
            <w:vMerge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2C124C1C" w14:textId="77777777" w:rsidR="006E1E10" w:rsidRPr="00E1150C" w:rsidRDefault="006E1E10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2895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54FEA4A3" w14:textId="77777777" w:rsidR="006E1E10" w:rsidRPr="00E1150C" w:rsidRDefault="006E1E10" w:rsidP="00E1150C">
            <w:pPr>
              <w:pStyle w:val="TableParagraph"/>
              <w:spacing w:before="46" w:line="247" w:lineRule="auto"/>
              <w:ind w:left="84" w:right="225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Explica</w:t>
            </w:r>
            <w:r w:rsidRPr="00E1150C"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la</w:t>
            </w:r>
            <w:r w:rsidRPr="00E1150C"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importancia</w:t>
            </w:r>
            <w:r w:rsidRPr="00E1150C"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</w:t>
            </w:r>
            <w:r w:rsidRPr="00E1150C"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manifestar</w:t>
            </w:r>
            <w:r w:rsidRPr="00E1150C"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sus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emociones y sentimientos ante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situaciones de riesgo para prevenir la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violencia</w:t>
            </w:r>
            <w:r w:rsidRPr="00E1150C"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escolar</w:t>
            </w:r>
            <w:r w:rsidRPr="00E1150C">
              <w:rPr>
                <w:color w:val="231F20"/>
                <w:spacing w:val="-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el</w:t>
            </w:r>
            <w:r w:rsidRPr="00E1150C">
              <w:rPr>
                <w:color w:val="231F20"/>
                <w:spacing w:val="-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abuso</w:t>
            </w:r>
            <w:r w:rsidRPr="00E1150C">
              <w:rPr>
                <w:color w:val="231F20"/>
                <w:spacing w:val="-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sexual.</w:t>
            </w:r>
          </w:p>
        </w:tc>
        <w:tc>
          <w:tcPr>
            <w:tcW w:w="160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7FEF295" w14:textId="77777777" w:rsidR="006E1E10" w:rsidRPr="00E1150C" w:rsidRDefault="006E1E10" w:rsidP="00E1150C">
            <w:pPr>
              <w:pStyle w:val="TableParagraph"/>
              <w:spacing w:before="46"/>
              <w:ind w:right="148"/>
              <w:jc w:val="right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Situaciones</w:t>
            </w:r>
            <w:r w:rsidRPr="00E1150C"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riesgo</w:t>
            </w:r>
          </w:p>
        </w:tc>
        <w:tc>
          <w:tcPr>
            <w:tcW w:w="91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AAD1127" w14:textId="77777777" w:rsidR="006E1E10" w:rsidRPr="00E1150C" w:rsidRDefault="006E1E10" w:rsidP="00E1150C">
            <w:pPr>
              <w:pStyle w:val="TableParagraph"/>
              <w:spacing w:before="46"/>
              <w:ind w:left="144" w:right="130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182</w:t>
            </w:r>
          </w:p>
        </w:tc>
        <w:tc>
          <w:tcPr>
            <w:tcW w:w="835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7C77C288" w14:textId="77777777" w:rsidR="006E1E10" w:rsidRPr="00E1150C" w:rsidRDefault="006E1E10" w:rsidP="00D20AFD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E1E10" w14:paraId="529A58A4" w14:textId="77777777" w:rsidTr="00E1150C">
        <w:trPr>
          <w:trHeight w:val="560"/>
        </w:trPr>
        <w:tc>
          <w:tcPr>
            <w:tcW w:w="579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B8FF124" w14:textId="77777777" w:rsidR="006E1E10" w:rsidRPr="00E1150C" w:rsidRDefault="006E1E10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543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C22D954" w14:textId="77777777" w:rsidR="006E1E10" w:rsidRPr="00E1150C" w:rsidRDefault="006E1E10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292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0FF850E6" w14:textId="77777777" w:rsidR="006E1E10" w:rsidRPr="00E1150C" w:rsidRDefault="006E1E10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2895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44431E4" w14:textId="77777777" w:rsidR="006E1E10" w:rsidRPr="00E1150C" w:rsidRDefault="006E1E10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60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073AC35C" w14:textId="77777777" w:rsidR="006E1E10" w:rsidRPr="00E1150C" w:rsidRDefault="006E1E10" w:rsidP="00E1150C">
            <w:pPr>
              <w:pStyle w:val="TableParagraph"/>
              <w:spacing w:before="94" w:line="247" w:lineRule="auto"/>
              <w:ind w:left="83" w:right="73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Prevención</w:t>
            </w:r>
            <w:r w:rsidRPr="00E1150C"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del</w:t>
            </w:r>
            <w:r w:rsidRPr="00E1150C"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abuso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sexual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escolar</w:t>
            </w:r>
          </w:p>
        </w:tc>
        <w:tc>
          <w:tcPr>
            <w:tcW w:w="91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465577E" w14:textId="77777777" w:rsidR="006E1E10" w:rsidRPr="00E1150C" w:rsidRDefault="006E1E10" w:rsidP="00E1150C">
            <w:pPr>
              <w:pStyle w:val="TableParagraph"/>
              <w:spacing w:before="5"/>
              <w:rPr>
                <w:b/>
                <w:sz w:val="16"/>
              </w:rPr>
            </w:pPr>
          </w:p>
          <w:p w14:paraId="6EDA6A04" w14:textId="77777777" w:rsidR="006E1E10" w:rsidRPr="00E1150C" w:rsidRDefault="006E1E10" w:rsidP="00E1150C">
            <w:pPr>
              <w:pStyle w:val="TableParagraph"/>
              <w:ind w:left="144" w:right="130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183</w:t>
            </w:r>
          </w:p>
        </w:tc>
        <w:tc>
          <w:tcPr>
            <w:tcW w:w="835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C22155C" w14:textId="77777777" w:rsidR="006E1E10" w:rsidRPr="00E1150C" w:rsidRDefault="006E1E10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</w:tr>
      <w:tr w:rsidR="006E1E10" w14:paraId="423343B4" w14:textId="77777777" w:rsidTr="00E1150C">
        <w:trPr>
          <w:trHeight w:val="1603"/>
        </w:trPr>
        <w:tc>
          <w:tcPr>
            <w:tcW w:w="57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06476CD7" w14:textId="77777777" w:rsidR="006E1E10" w:rsidRPr="00E1150C" w:rsidRDefault="006E1E10" w:rsidP="00D20AFD">
            <w:pPr>
              <w:pStyle w:val="TableParagraph"/>
              <w:rPr>
                <w:b/>
                <w:sz w:val="18"/>
              </w:rPr>
            </w:pPr>
          </w:p>
          <w:p w14:paraId="7D271EBC" w14:textId="77777777" w:rsidR="006E1E10" w:rsidRPr="00E1150C" w:rsidRDefault="006E1E10" w:rsidP="00D20AFD">
            <w:pPr>
              <w:pStyle w:val="TableParagraph"/>
              <w:rPr>
                <w:b/>
                <w:sz w:val="18"/>
              </w:rPr>
            </w:pPr>
          </w:p>
          <w:p w14:paraId="60D3200F" w14:textId="77777777" w:rsidR="006E1E10" w:rsidRPr="00E1150C" w:rsidRDefault="006E1E10" w:rsidP="00E1150C">
            <w:pPr>
              <w:pStyle w:val="TableParagraph"/>
              <w:spacing w:before="9"/>
              <w:rPr>
                <w:b/>
                <w:sz w:val="25"/>
              </w:rPr>
            </w:pPr>
          </w:p>
          <w:p w14:paraId="1E81D2C4" w14:textId="77777777" w:rsidR="006E1E10" w:rsidRPr="00E1150C" w:rsidRDefault="006E1E10" w:rsidP="00E1150C">
            <w:pPr>
              <w:pStyle w:val="TableParagraph"/>
              <w:ind w:left="132" w:right="114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7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8</w:t>
            </w:r>
          </w:p>
        </w:tc>
        <w:tc>
          <w:tcPr>
            <w:tcW w:w="1543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57F7195" w14:textId="77777777" w:rsidR="006E1E10" w:rsidRPr="00E1150C" w:rsidRDefault="006E1E10" w:rsidP="00E1150C">
            <w:pPr>
              <w:pStyle w:val="TableParagraph"/>
              <w:spacing w:before="45"/>
              <w:ind w:left="84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Desarrollo</w:t>
            </w:r>
            <w:r w:rsidRPr="00E1150C"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humano</w:t>
            </w:r>
          </w:p>
          <w:p w14:paraId="35354CCD" w14:textId="77777777" w:rsidR="006E1E10" w:rsidRPr="00E1150C" w:rsidRDefault="006E1E10" w:rsidP="00E1150C">
            <w:pPr>
              <w:pStyle w:val="TableParagraph"/>
              <w:spacing w:before="6"/>
              <w:ind w:left="84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cuidado</w:t>
            </w:r>
            <w:r w:rsidRPr="00E1150C"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la</w:t>
            </w:r>
            <w:r w:rsidRPr="00E1150C"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salud</w:t>
            </w:r>
          </w:p>
          <w:p w14:paraId="58D02F0F" w14:textId="77777777" w:rsidR="006E1E10" w:rsidRPr="00E1150C" w:rsidRDefault="006E1E10" w:rsidP="00E1150C">
            <w:pPr>
              <w:pStyle w:val="TableParagraph"/>
              <w:spacing w:before="1"/>
              <w:rPr>
                <w:b/>
                <w:sz w:val="17"/>
              </w:rPr>
            </w:pPr>
          </w:p>
          <w:p w14:paraId="45AA4371" w14:textId="77777777" w:rsidR="006E1E10" w:rsidRPr="00E1150C" w:rsidRDefault="006E1E10" w:rsidP="00E1150C">
            <w:pPr>
              <w:pStyle w:val="TableParagraph"/>
              <w:spacing w:line="247" w:lineRule="auto"/>
              <w:ind w:left="84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Conocimiento</w:t>
            </w:r>
            <w:r w:rsidRPr="00E1150C">
              <w:rPr>
                <w:color w:val="231F20"/>
                <w:spacing w:val="1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científico y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sz w:val="16"/>
              </w:rPr>
              <w:t>conocimiento</w:t>
            </w:r>
            <w:r w:rsidRPr="00E1150C">
              <w:rPr>
                <w:color w:val="231F20"/>
                <w:spacing w:val="1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tecnológico en la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sz w:val="16"/>
              </w:rPr>
              <w:t>sociedad</w:t>
            </w:r>
          </w:p>
        </w:tc>
        <w:tc>
          <w:tcPr>
            <w:tcW w:w="1292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FEA1C98" w14:textId="77777777" w:rsidR="006E1E10" w:rsidRPr="00E1150C" w:rsidRDefault="006E1E10" w:rsidP="00E1150C">
            <w:pPr>
              <w:pStyle w:val="TableParagraph"/>
              <w:spacing w:before="140" w:line="247" w:lineRule="auto"/>
              <w:ind w:left="84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Proyecto</w:t>
            </w:r>
            <w:r w:rsidRPr="00E1150C">
              <w:rPr>
                <w:color w:val="231F20"/>
                <w:spacing w:val="1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estudiantil</w:t>
            </w:r>
            <w:r w:rsidRPr="00E1150C">
              <w:rPr>
                <w:color w:val="231F20"/>
                <w:spacing w:val="2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para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sz w:val="16"/>
              </w:rPr>
              <w:t>desarrollar,</w:t>
            </w:r>
            <w:r w:rsidRPr="00E1150C">
              <w:rPr>
                <w:color w:val="231F20"/>
                <w:spacing w:val="1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integrar y aplicar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sz w:val="16"/>
              </w:rPr>
              <w:t>aprendizajes</w:t>
            </w:r>
            <w:r w:rsidRPr="00E1150C">
              <w:rPr>
                <w:color w:val="231F20"/>
                <w:spacing w:val="1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esperados y las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sz w:val="16"/>
              </w:rPr>
              <w:t>competencias</w:t>
            </w:r>
          </w:p>
        </w:tc>
        <w:tc>
          <w:tcPr>
            <w:tcW w:w="2895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357C531" w14:textId="77777777" w:rsidR="006E1E10" w:rsidRPr="00E1150C" w:rsidRDefault="006E1E10" w:rsidP="00E1150C">
            <w:pPr>
              <w:pStyle w:val="TableParagraph"/>
              <w:spacing w:before="4"/>
              <w:rPr>
                <w:b/>
                <w:sz w:val="20"/>
              </w:rPr>
            </w:pPr>
          </w:p>
          <w:p w14:paraId="1934B7B4" w14:textId="77777777" w:rsidR="006E1E10" w:rsidRPr="00E1150C" w:rsidRDefault="006E1E10" w:rsidP="00E1150C">
            <w:pPr>
              <w:pStyle w:val="TableParagraph"/>
              <w:spacing w:line="247" w:lineRule="auto"/>
              <w:ind w:left="84" w:right="196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Aplica</w:t>
            </w:r>
            <w:r w:rsidRPr="00E1150C">
              <w:rPr>
                <w:color w:val="231F20"/>
                <w:spacing w:val="2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habilidades,</w:t>
            </w:r>
            <w:r w:rsidRPr="00E1150C"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actitudes</w:t>
            </w:r>
            <w:r w:rsidRPr="00E1150C"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y</w:t>
            </w:r>
            <w:r w:rsidRPr="00E1150C"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valores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 la formación científica básica durante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la planeación, el desarrollo, la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comunicación y la evaluación de un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proyecto de su interés en el que integra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contenidos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del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bimestre.</w:t>
            </w:r>
          </w:p>
        </w:tc>
        <w:tc>
          <w:tcPr>
            <w:tcW w:w="160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6783222" w14:textId="77777777" w:rsidR="006E1E10" w:rsidRPr="00E1150C" w:rsidRDefault="006E1E10" w:rsidP="00D20AFD">
            <w:pPr>
              <w:pStyle w:val="TableParagraph"/>
              <w:rPr>
                <w:b/>
                <w:sz w:val="18"/>
              </w:rPr>
            </w:pPr>
          </w:p>
          <w:p w14:paraId="1C280F9B" w14:textId="77777777" w:rsidR="006E1E10" w:rsidRPr="00E1150C" w:rsidRDefault="006E1E10" w:rsidP="00D20AFD">
            <w:pPr>
              <w:pStyle w:val="TableParagraph"/>
              <w:rPr>
                <w:b/>
                <w:sz w:val="18"/>
              </w:rPr>
            </w:pPr>
          </w:p>
          <w:p w14:paraId="47EB6B33" w14:textId="77777777" w:rsidR="006E1E10" w:rsidRPr="00E1150C" w:rsidRDefault="006E1E10" w:rsidP="00E1150C">
            <w:pPr>
              <w:pStyle w:val="TableParagraph"/>
              <w:spacing w:before="4"/>
              <w:rPr>
                <w:b/>
                <w:sz w:val="17"/>
              </w:rPr>
            </w:pPr>
          </w:p>
          <w:p w14:paraId="2D7C5EB7" w14:textId="77777777" w:rsidR="006E1E10" w:rsidRPr="00E1150C" w:rsidRDefault="006E1E10" w:rsidP="00E1150C">
            <w:pPr>
              <w:pStyle w:val="TableParagraph"/>
              <w:spacing w:before="1" w:line="247" w:lineRule="auto"/>
              <w:ind w:left="83" w:right="73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Proyecto:</w:t>
            </w:r>
            <w:r w:rsidRPr="00E1150C">
              <w:rPr>
                <w:color w:val="231F20"/>
                <w:spacing w:val="20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brigadas</w:t>
            </w:r>
            <w:r w:rsidRPr="00E1150C">
              <w:rPr>
                <w:color w:val="231F20"/>
                <w:spacing w:val="2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seguridad</w:t>
            </w:r>
            <w:r w:rsidRPr="00E1150C"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escolar</w:t>
            </w:r>
          </w:p>
        </w:tc>
        <w:tc>
          <w:tcPr>
            <w:tcW w:w="91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74A6E7F" w14:textId="77777777" w:rsidR="006E1E10" w:rsidRPr="00E1150C" w:rsidRDefault="006E1E10" w:rsidP="00D20AFD">
            <w:pPr>
              <w:pStyle w:val="TableParagraph"/>
              <w:rPr>
                <w:b/>
                <w:sz w:val="18"/>
              </w:rPr>
            </w:pPr>
          </w:p>
          <w:p w14:paraId="1D7DB3B6" w14:textId="77777777" w:rsidR="006E1E10" w:rsidRPr="00E1150C" w:rsidRDefault="006E1E10" w:rsidP="00D20AFD">
            <w:pPr>
              <w:pStyle w:val="TableParagraph"/>
              <w:rPr>
                <w:b/>
                <w:sz w:val="18"/>
              </w:rPr>
            </w:pPr>
          </w:p>
          <w:p w14:paraId="7A642215" w14:textId="77777777" w:rsidR="006E1E10" w:rsidRPr="00E1150C" w:rsidRDefault="006E1E10" w:rsidP="00E1150C">
            <w:pPr>
              <w:pStyle w:val="TableParagraph"/>
              <w:spacing w:before="7"/>
              <w:rPr>
                <w:b/>
                <w:sz w:val="25"/>
              </w:rPr>
            </w:pPr>
          </w:p>
          <w:p w14:paraId="6E7C7F14" w14:textId="77777777" w:rsidR="006E1E10" w:rsidRPr="00E1150C" w:rsidRDefault="006E1E10" w:rsidP="00E1150C">
            <w:pPr>
              <w:pStyle w:val="TableParagraph"/>
              <w:ind w:left="144" w:right="131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184</w:t>
            </w:r>
          </w:p>
        </w:tc>
        <w:tc>
          <w:tcPr>
            <w:tcW w:w="835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924216B" w14:textId="77777777" w:rsidR="006E1E10" w:rsidRPr="00E1150C" w:rsidRDefault="006E1E10" w:rsidP="00D20AFD">
            <w:pPr>
              <w:pStyle w:val="TableParagraph"/>
              <w:rPr>
                <w:b/>
                <w:sz w:val="18"/>
              </w:rPr>
            </w:pPr>
          </w:p>
          <w:p w14:paraId="3A22E927" w14:textId="77777777" w:rsidR="006E1E10" w:rsidRPr="00E1150C" w:rsidRDefault="006E1E10" w:rsidP="00D20AFD">
            <w:pPr>
              <w:pStyle w:val="TableParagraph"/>
              <w:rPr>
                <w:b/>
                <w:sz w:val="18"/>
              </w:rPr>
            </w:pPr>
          </w:p>
          <w:p w14:paraId="68574A7E" w14:textId="77777777" w:rsidR="006E1E10" w:rsidRPr="00E1150C" w:rsidRDefault="006E1E10" w:rsidP="00E1150C">
            <w:pPr>
              <w:pStyle w:val="TableParagraph"/>
              <w:spacing w:before="7"/>
              <w:rPr>
                <w:b/>
                <w:sz w:val="25"/>
              </w:rPr>
            </w:pPr>
          </w:p>
          <w:p w14:paraId="77D1AEFE" w14:textId="77777777" w:rsidR="006E1E10" w:rsidRPr="00E1150C" w:rsidRDefault="006E1E10" w:rsidP="00E1150C">
            <w:pPr>
              <w:pStyle w:val="TableParagraph"/>
              <w:ind w:left="174" w:right="164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38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39</w:t>
            </w:r>
          </w:p>
        </w:tc>
      </w:tr>
      <w:tr w:rsidR="006E1E10" w14:paraId="67504F47" w14:textId="77777777" w:rsidTr="00E1150C">
        <w:trPr>
          <w:trHeight w:val="1223"/>
        </w:trPr>
        <w:tc>
          <w:tcPr>
            <w:tcW w:w="57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3B92CED" w14:textId="77777777" w:rsidR="006E1E10" w:rsidRPr="00E1150C" w:rsidRDefault="006E1E10" w:rsidP="00D20AFD">
            <w:pPr>
              <w:pStyle w:val="TableParagraph"/>
              <w:rPr>
                <w:b/>
                <w:sz w:val="18"/>
              </w:rPr>
            </w:pPr>
          </w:p>
          <w:p w14:paraId="31FD6673" w14:textId="77777777" w:rsidR="006E1E10" w:rsidRPr="00E1150C" w:rsidRDefault="006E1E10" w:rsidP="00D20AFD">
            <w:pPr>
              <w:pStyle w:val="TableParagraph"/>
              <w:rPr>
                <w:b/>
                <w:sz w:val="18"/>
              </w:rPr>
            </w:pPr>
          </w:p>
          <w:p w14:paraId="61502843" w14:textId="77777777" w:rsidR="006E1E10" w:rsidRPr="00E1150C" w:rsidRDefault="006E1E10" w:rsidP="00E1150C">
            <w:pPr>
              <w:pStyle w:val="TableParagraph"/>
              <w:spacing w:before="105"/>
              <w:ind w:left="18"/>
              <w:jc w:val="center"/>
              <w:rPr>
                <w:sz w:val="16"/>
              </w:rPr>
            </w:pPr>
            <w:r w:rsidRPr="00E1150C">
              <w:rPr>
                <w:color w:val="231F20"/>
                <w:w w:val="89"/>
                <w:sz w:val="16"/>
              </w:rPr>
              <w:t>9</w:t>
            </w:r>
          </w:p>
        </w:tc>
        <w:tc>
          <w:tcPr>
            <w:tcW w:w="1543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B256E0D" w14:textId="77777777" w:rsidR="006E1E10" w:rsidRPr="00E1150C" w:rsidRDefault="006E1E10" w:rsidP="00D20AFD">
            <w:pPr>
              <w:pStyle w:val="TableParagraph"/>
              <w:rPr>
                <w:b/>
                <w:sz w:val="18"/>
              </w:rPr>
            </w:pPr>
          </w:p>
          <w:p w14:paraId="45FBCF26" w14:textId="77777777" w:rsidR="006E1E10" w:rsidRPr="00E1150C" w:rsidRDefault="006E1E10" w:rsidP="00D20AFD">
            <w:pPr>
              <w:pStyle w:val="TableParagraph"/>
              <w:rPr>
                <w:b/>
                <w:sz w:val="18"/>
              </w:rPr>
            </w:pPr>
          </w:p>
          <w:p w14:paraId="6846CA41" w14:textId="77777777" w:rsidR="006E1E10" w:rsidRPr="00E1150C" w:rsidRDefault="006E1E10" w:rsidP="00D20AFD">
            <w:pPr>
              <w:pStyle w:val="TableParagraph"/>
              <w:rPr>
                <w:b/>
                <w:sz w:val="18"/>
              </w:rPr>
            </w:pPr>
          </w:p>
          <w:p w14:paraId="7ECA1D90" w14:textId="77777777" w:rsidR="006E1E10" w:rsidRPr="00E1150C" w:rsidRDefault="006E1E10" w:rsidP="00D20AFD">
            <w:pPr>
              <w:pStyle w:val="TableParagraph"/>
              <w:rPr>
                <w:b/>
                <w:sz w:val="18"/>
              </w:rPr>
            </w:pPr>
          </w:p>
          <w:p w14:paraId="2ADD2A7B" w14:textId="77777777" w:rsidR="006E1E10" w:rsidRPr="00E1150C" w:rsidRDefault="006E1E10" w:rsidP="00D20AFD">
            <w:pPr>
              <w:pStyle w:val="TableParagraph"/>
              <w:rPr>
                <w:b/>
                <w:sz w:val="18"/>
              </w:rPr>
            </w:pPr>
          </w:p>
          <w:p w14:paraId="01B36C41" w14:textId="77777777" w:rsidR="006E1E10" w:rsidRPr="00E1150C" w:rsidRDefault="006E1E10" w:rsidP="00D20AFD">
            <w:pPr>
              <w:pStyle w:val="TableParagraph"/>
              <w:rPr>
                <w:b/>
                <w:sz w:val="18"/>
              </w:rPr>
            </w:pPr>
          </w:p>
          <w:p w14:paraId="5B4CBC99" w14:textId="77777777" w:rsidR="006E1E10" w:rsidRPr="00E1150C" w:rsidRDefault="006E1E10" w:rsidP="00E1150C">
            <w:pPr>
              <w:pStyle w:val="TableParagraph"/>
              <w:spacing w:before="4"/>
              <w:rPr>
                <w:b/>
                <w:sz w:val="15"/>
              </w:rPr>
            </w:pPr>
          </w:p>
          <w:p w14:paraId="29EC2243" w14:textId="77777777" w:rsidR="006E1E10" w:rsidRPr="00E1150C" w:rsidRDefault="006E1E10" w:rsidP="00E1150C">
            <w:pPr>
              <w:pStyle w:val="TableParagraph"/>
              <w:spacing w:line="247" w:lineRule="auto"/>
              <w:ind w:left="83" w:right="533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Biodiversidad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y protección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del</w:t>
            </w:r>
            <w:r w:rsidRPr="00E1150C"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ambiente</w:t>
            </w:r>
          </w:p>
        </w:tc>
        <w:tc>
          <w:tcPr>
            <w:tcW w:w="1292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62EB254D" w14:textId="77777777" w:rsidR="006E1E10" w:rsidRPr="00E1150C" w:rsidRDefault="006E1E10" w:rsidP="00D20AFD">
            <w:pPr>
              <w:pStyle w:val="TableParagraph"/>
              <w:rPr>
                <w:b/>
                <w:sz w:val="18"/>
              </w:rPr>
            </w:pPr>
          </w:p>
          <w:p w14:paraId="7202E751" w14:textId="77777777" w:rsidR="006E1E10" w:rsidRPr="00E1150C" w:rsidRDefault="006E1E10" w:rsidP="00D20AFD">
            <w:pPr>
              <w:pStyle w:val="TableParagraph"/>
              <w:rPr>
                <w:b/>
                <w:sz w:val="18"/>
              </w:rPr>
            </w:pPr>
          </w:p>
          <w:p w14:paraId="7471014A" w14:textId="77777777" w:rsidR="006E1E10" w:rsidRPr="00E1150C" w:rsidRDefault="006E1E10" w:rsidP="00E1150C">
            <w:pPr>
              <w:pStyle w:val="TableParagraph"/>
              <w:spacing w:before="151" w:line="247" w:lineRule="auto"/>
              <w:ind w:left="84" w:right="112"/>
              <w:rPr>
                <w:sz w:val="16"/>
              </w:rPr>
            </w:pPr>
            <w:r w:rsidRPr="00E1150C">
              <w:rPr>
                <w:color w:val="231F20"/>
                <w:w w:val="80"/>
                <w:sz w:val="16"/>
              </w:rPr>
              <w:t>¿Cómo nos</w:t>
            </w:r>
            <w:r w:rsidRPr="00E1150C">
              <w:rPr>
                <w:color w:val="231F20"/>
                <w:spacing w:val="1"/>
                <w:w w:val="8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nutrimos y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respiramos</w:t>
            </w:r>
            <w:r w:rsidRPr="00E1150C"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los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seres</w:t>
            </w:r>
            <w:r w:rsidRPr="00E1150C"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vivos?</w:t>
            </w:r>
          </w:p>
        </w:tc>
        <w:tc>
          <w:tcPr>
            <w:tcW w:w="2895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E4B5F42" w14:textId="77777777" w:rsidR="006E1E10" w:rsidRPr="00E1150C" w:rsidRDefault="006E1E10" w:rsidP="00E1150C">
            <w:pPr>
              <w:pStyle w:val="TableParagraph"/>
              <w:spacing w:before="44" w:line="247" w:lineRule="auto"/>
              <w:ind w:left="83" w:right="198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Identifica</w:t>
            </w:r>
            <w:r w:rsidRPr="00E1150C">
              <w:rPr>
                <w:color w:val="231F20"/>
                <w:spacing w:val="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distintas</w:t>
            </w:r>
            <w:r w:rsidRPr="00E1150C">
              <w:rPr>
                <w:color w:val="231F20"/>
                <w:spacing w:val="1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formas</w:t>
            </w:r>
            <w:r w:rsidRPr="00E1150C">
              <w:rPr>
                <w:color w:val="231F20"/>
                <w:spacing w:val="1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</w:t>
            </w:r>
            <w:r w:rsidRPr="00E1150C">
              <w:rPr>
                <w:color w:val="231F20"/>
                <w:spacing w:val="1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nutrición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plantas</w:t>
            </w:r>
            <w:r w:rsidRPr="00E1150C"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animales</w:t>
            </w:r>
            <w:r w:rsidRPr="00E1150C"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su</w:t>
            </w:r>
            <w:r w:rsidRPr="00E1150C"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relación</w:t>
            </w:r>
            <w:r w:rsidRPr="00E1150C"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con</w:t>
            </w:r>
            <w:r w:rsidRPr="00E1150C"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el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medio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natural.</w:t>
            </w:r>
          </w:p>
          <w:p w14:paraId="1C9225B2" w14:textId="77777777" w:rsidR="006E1E10" w:rsidRPr="00E1150C" w:rsidRDefault="006E1E10" w:rsidP="00E1150C">
            <w:pPr>
              <w:pStyle w:val="TableParagraph"/>
              <w:spacing w:before="1" w:line="247" w:lineRule="auto"/>
              <w:ind w:left="83" w:right="82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Identifica la respiración en animales, las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estructuras</w:t>
            </w:r>
            <w:r w:rsidRPr="00E1150C"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asociadas</w:t>
            </w:r>
            <w:r w:rsidRPr="00E1150C"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su</w:t>
            </w:r>
            <w:r w:rsidRPr="00E1150C"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relación</w:t>
            </w:r>
            <w:r w:rsidRPr="00E1150C"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con</w:t>
            </w:r>
            <w:r w:rsidRPr="00E1150C"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el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medio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natural</w:t>
            </w:r>
            <w:r w:rsidRPr="00E1150C"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en</w:t>
            </w:r>
            <w:r w:rsidRPr="00E1150C"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el</w:t>
            </w:r>
            <w:r w:rsidRPr="00E1150C"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que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viven.</w:t>
            </w:r>
          </w:p>
        </w:tc>
        <w:tc>
          <w:tcPr>
            <w:tcW w:w="160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DBCD26A" w14:textId="77777777" w:rsidR="006E1E10" w:rsidRPr="00E1150C" w:rsidRDefault="006E1E10" w:rsidP="00D20AFD">
            <w:pPr>
              <w:pStyle w:val="TableParagraph"/>
              <w:rPr>
                <w:b/>
                <w:sz w:val="18"/>
              </w:rPr>
            </w:pPr>
          </w:p>
          <w:p w14:paraId="3FE1018D" w14:textId="77777777" w:rsidR="006E1E10" w:rsidRPr="00E1150C" w:rsidRDefault="006E1E10" w:rsidP="00E1150C">
            <w:pPr>
              <w:pStyle w:val="TableParagraph"/>
              <w:spacing w:before="121" w:line="247" w:lineRule="auto"/>
              <w:ind w:left="83" w:right="388"/>
              <w:jc w:val="both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La alimentación y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respiración de los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sz w:val="16"/>
              </w:rPr>
              <w:t>animales</w:t>
            </w:r>
          </w:p>
        </w:tc>
        <w:tc>
          <w:tcPr>
            <w:tcW w:w="91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6055E48" w14:textId="77777777" w:rsidR="006E1E10" w:rsidRPr="00E1150C" w:rsidRDefault="006E1E10" w:rsidP="00D20AFD">
            <w:pPr>
              <w:pStyle w:val="TableParagraph"/>
              <w:rPr>
                <w:b/>
                <w:sz w:val="18"/>
              </w:rPr>
            </w:pPr>
          </w:p>
          <w:p w14:paraId="06FEC4C1" w14:textId="77777777" w:rsidR="006E1E10" w:rsidRPr="00E1150C" w:rsidRDefault="006E1E10" w:rsidP="00D20AFD">
            <w:pPr>
              <w:pStyle w:val="TableParagraph"/>
              <w:rPr>
                <w:b/>
                <w:sz w:val="18"/>
              </w:rPr>
            </w:pPr>
          </w:p>
          <w:p w14:paraId="76CED65C" w14:textId="77777777" w:rsidR="006E1E10" w:rsidRPr="00E1150C" w:rsidRDefault="006E1E10" w:rsidP="00E1150C">
            <w:pPr>
              <w:pStyle w:val="TableParagraph"/>
              <w:spacing w:before="104"/>
              <w:ind w:left="144" w:right="131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185</w:t>
            </w:r>
            <w:r w:rsidRPr="00E1150C"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186</w:t>
            </w:r>
          </w:p>
        </w:tc>
        <w:tc>
          <w:tcPr>
            <w:tcW w:w="835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780274BD" w14:textId="77777777" w:rsidR="006E1E10" w:rsidRPr="00E1150C" w:rsidRDefault="006E1E10" w:rsidP="00D20AFD">
            <w:pPr>
              <w:pStyle w:val="TableParagraph"/>
              <w:rPr>
                <w:b/>
                <w:sz w:val="18"/>
              </w:rPr>
            </w:pPr>
          </w:p>
          <w:p w14:paraId="11457777" w14:textId="77777777" w:rsidR="006E1E10" w:rsidRPr="00E1150C" w:rsidRDefault="006E1E10" w:rsidP="00D20AFD">
            <w:pPr>
              <w:pStyle w:val="TableParagraph"/>
              <w:rPr>
                <w:b/>
                <w:sz w:val="18"/>
              </w:rPr>
            </w:pPr>
          </w:p>
          <w:p w14:paraId="3104CD00" w14:textId="77777777" w:rsidR="006E1E10" w:rsidRPr="00E1150C" w:rsidRDefault="006E1E10" w:rsidP="00D20AFD">
            <w:pPr>
              <w:pStyle w:val="TableParagraph"/>
              <w:rPr>
                <w:b/>
                <w:sz w:val="18"/>
              </w:rPr>
            </w:pPr>
          </w:p>
          <w:p w14:paraId="20393864" w14:textId="77777777" w:rsidR="006E1E10" w:rsidRPr="00E1150C" w:rsidRDefault="006E1E10" w:rsidP="00E1150C">
            <w:pPr>
              <w:pStyle w:val="TableParagraph"/>
              <w:spacing w:before="10"/>
              <w:rPr>
                <w:b/>
                <w:sz w:val="19"/>
              </w:rPr>
            </w:pPr>
          </w:p>
          <w:p w14:paraId="4E35216E" w14:textId="77777777" w:rsidR="006E1E10" w:rsidRPr="00E1150C" w:rsidRDefault="006E1E10" w:rsidP="00E1150C">
            <w:pPr>
              <w:pStyle w:val="TableParagraph"/>
              <w:ind w:left="193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45</w:t>
            </w:r>
            <w:r w:rsidRPr="00E1150C"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55</w:t>
            </w:r>
          </w:p>
        </w:tc>
      </w:tr>
      <w:tr w:rsidR="006E1E10" w14:paraId="7D7880A0" w14:textId="77777777" w:rsidTr="00E1150C">
        <w:trPr>
          <w:trHeight w:val="653"/>
        </w:trPr>
        <w:tc>
          <w:tcPr>
            <w:tcW w:w="57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0EFE3A3A" w14:textId="77777777" w:rsidR="006E1E10" w:rsidRPr="00E1150C" w:rsidRDefault="006E1E10" w:rsidP="00E1150C">
            <w:pPr>
              <w:pStyle w:val="TableParagraph"/>
              <w:spacing w:before="3"/>
              <w:rPr>
                <w:b/>
                <w:sz w:val="20"/>
              </w:rPr>
            </w:pPr>
          </w:p>
          <w:p w14:paraId="4A0C77F8" w14:textId="77777777" w:rsidR="006E1E10" w:rsidRPr="00E1150C" w:rsidRDefault="006E1E10" w:rsidP="00E1150C">
            <w:pPr>
              <w:pStyle w:val="TableParagraph"/>
              <w:ind w:left="128" w:right="114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10</w:t>
            </w:r>
          </w:p>
        </w:tc>
        <w:tc>
          <w:tcPr>
            <w:tcW w:w="1543" w:type="dxa"/>
            <w:vMerge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5B634813" w14:textId="77777777" w:rsidR="006E1E10" w:rsidRPr="00E1150C" w:rsidRDefault="006E1E10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292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0AD0D8B9" w14:textId="77777777" w:rsidR="006E1E10" w:rsidRPr="00E1150C" w:rsidRDefault="006E1E10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2895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0916E031" w14:textId="77777777" w:rsidR="006E1E10" w:rsidRPr="00E1150C" w:rsidRDefault="006E1E10" w:rsidP="00E1150C">
            <w:pPr>
              <w:pStyle w:val="TableParagraph"/>
              <w:spacing w:before="43" w:line="247" w:lineRule="auto"/>
              <w:ind w:left="83" w:right="198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Identifica</w:t>
            </w:r>
            <w:r w:rsidRPr="00E1150C">
              <w:rPr>
                <w:color w:val="231F20"/>
                <w:spacing w:val="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distintas</w:t>
            </w:r>
            <w:r w:rsidRPr="00E1150C">
              <w:rPr>
                <w:color w:val="231F20"/>
                <w:spacing w:val="1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formas</w:t>
            </w:r>
            <w:r w:rsidRPr="00E1150C">
              <w:rPr>
                <w:color w:val="231F20"/>
                <w:spacing w:val="1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</w:t>
            </w:r>
            <w:r w:rsidRPr="00E1150C">
              <w:rPr>
                <w:color w:val="231F20"/>
                <w:spacing w:val="1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nutrición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plantas</w:t>
            </w:r>
            <w:r w:rsidRPr="00E1150C"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animales</w:t>
            </w:r>
            <w:r w:rsidRPr="00E1150C"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su</w:t>
            </w:r>
            <w:r w:rsidRPr="00E1150C"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relación</w:t>
            </w:r>
            <w:r w:rsidRPr="00E1150C"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con</w:t>
            </w:r>
            <w:r w:rsidRPr="00E1150C"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el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medio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natural.</w:t>
            </w:r>
          </w:p>
        </w:tc>
        <w:tc>
          <w:tcPr>
            <w:tcW w:w="160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DA36701" w14:textId="77777777" w:rsidR="006E1E10" w:rsidRPr="00E1150C" w:rsidRDefault="006E1E10" w:rsidP="00E1150C">
            <w:pPr>
              <w:pStyle w:val="TableParagraph"/>
              <w:spacing w:before="43" w:line="247" w:lineRule="auto"/>
              <w:ind w:left="83" w:right="390"/>
              <w:jc w:val="both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La alimentación y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respiración de las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sz w:val="16"/>
              </w:rPr>
              <w:t>plantas</w:t>
            </w:r>
          </w:p>
        </w:tc>
        <w:tc>
          <w:tcPr>
            <w:tcW w:w="91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0B37BD7" w14:textId="77777777" w:rsidR="006E1E10" w:rsidRPr="00E1150C" w:rsidRDefault="006E1E10" w:rsidP="00E1150C">
            <w:pPr>
              <w:pStyle w:val="TableParagraph"/>
              <w:spacing w:before="3"/>
              <w:rPr>
                <w:b/>
                <w:sz w:val="20"/>
              </w:rPr>
            </w:pPr>
          </w:p>
          <w:p w14:paraId="50A29EDA" w14:textId="77777777" w:rsidR="006E1E10" w:rsidRPr="00E1150C" w:rsidRDefault="006E1E10" w:rsidP="00E1150C">
            <w:pPr>
              <w:pStyle w:val="TableParagraph"/>
              <w:ind w:left="144" w:right="131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187</w:t>
            </w:r>
            <w:r w:rsidRPr="00E1150C"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188</w:t>
            </w:r>
          </w:p>
        </w:tc>
        <w:tc>
          <w:tcPr>
            <w:tcW w:w="835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09B4F06F" w14:textId="77777777" w:rsidR="006E1E10" w:rsidRPr="00E1150C" w:rsidRDefault="006E1E10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</w:tr>
      <w:tr w:rsidR="006E1E10" w14:paraId="64238CF9" w14:textId="77777777" w:rsidTr="00E1150C">
        <w:trPr>
          <w:trHeight w:val="653"/>
        </w:trPr>
        <w:tc>
          <w:tcPr>
            <w:tcW w:w="57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2EB8412" w14:textId="77777777" w:rsidR="006E1E10" w:rsidRPr="00E1150C" w:rsidRDefault="006E1E10" w:rsidP="00E1150C">
            <w:pPr>
              <w:pStyle w:val="TableParagraph"/>
              <w:spacing w:before="3"/>
              <w:rPr>
                <w:b/>
                <w:sz w:val="20"/>
              </w:rPr>
            </w:pPr>
          </w:p>
          <w:p w14:paraId="70366973" w14:textId="77777777" w:rsidR="006E1E10" w:rsidRPr="00E1150C" w:rsidRDefault="006E1E10" w:rsidP="00E1150C">
            <w:pPr>
              <w:pStyle w:val="TableParagraph"/>
              <w:ind w:left="126" w:right="114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11</w:t>
            </w:r>
          </w:p>
        </w:tc>
        <w:tc>
          <w:tcPr>
            <w:tcW w:w="1543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278427B" w14:textId="77777777" w:rsidR="006E1E10" w:rsidRPr="00E1150C" w:rsidRDefault="006E1E10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292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0A9B637F" w14:textId="77777777" w:rsidR="006E1E10" w:rsidRPr="00E1150C" w:rsidRDefault="006E1E10" w:rsidP="00E1150C">
            <w:pPr>
              <w:pStyle w:val="TableParagraph"/>
              <w:spacing w:before="3"/>
              <w:rPr>
                <w:b/>
                <w:sz w:val="24"/>
              </w:rPr>
            </w:pPr>
          </w:p>
          <w:p w14:paraId="0644A787" w14:textId="77777777" w:rsidR="006E1E10" w:rsidRPr="00E1150C" w:rsidRDefault="006E1E10" w:rsidP="00E1150C">
            <w:pPr>
              <w:pStyle w:val="TableParagraph"/>
              <w:spacing w:before="1" w:line="247" w:lineRule="auto"/>
              <w:ind w:left="84" w:right="112"/>
              <w:rPr>
                <w:sz w:val="16"/>
              </w:rPr>
            </w:pPr>
            <w:r w:rsidRPr="00E1150C">
              <w:rPr>
                <w:color w:val="231F20"/>
                <w:w w:val="80"/>
                <w:sz w:val="16"/>
              </w:rPr>
              <w:t>¿Cómo nos</w:t>
            </w:r>
            <w:r w:rsidRPr="00E1150C">
              <w:rPr>
                <w:color w:val="231F20"/>
                <w:spacing w:val="1"/>
                <w:w w:val="80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relacionamos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los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seres humanos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con la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sz w:val="16"/>
              </w:rPr>
              <w:t>naturaleza?</w:t>
            </w:r>
          </w:p>
        </w:tc>
        <w:tc>
          <w:tcPr>
            <w:tcW w:w="2895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2DB95DA" w14:textId="77777777" w:rsidR="006E1E10" w:rsidRPr="00E1150C" w:rsidRDefault="006E1E10" w:rsidP="00E1150C">
            <w:pPr>
              <w:pStyle w:val="TableParagraph"/>
              <w:spacing w:before="43" w:line="247" w:lineRule="auto"/>
              <w:ind w:left="83" w:right="82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Describe cómo los seres humanos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transformamos la naturaleza al obtener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recursos</w:t>
            </w:r>
            <w:r w:rsidRPr="00E1150C"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para</w:t>
            </w:r>
            <w:r w:rsidRPr="00E1150C"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nutrirnos</w:t>
            </w:r>
            <w:r w:rsidRPr="00E1150C"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y</w:t>
            </w:r>
            <w:r w:rsidRPr="00E1150C"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protegernos.</w:t>
            </w:r>
          </w:p>
        </w:tc>
        <w:tc>
          <w:tcPr>
            <w:tcW w:w="160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0D107B54" w14:textId="77777777" w:rsidR="006E1E10" w:rsidRPr="00E1150C" w:rsidRDefault="006E1E10" w:rsidP="00E1150C">
            <w:pPr>
              <w:pStyle w:val="TableParagraph"/>
              <w:spacing w:before="42" w:line="247" w:lineRule="auto"/>
              <w:ind w:left="83" w:right="300"/>
              <w:jc w:val="both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Recursos naturales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 la satisfacción de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sz w:val="16"/>
              </w:rPr>
              <w:t>necesidades</w:t>
            </w:r>
          </w:p>
        </w:tc>
        <w:tc>
          <w:tcPr>
            <w:tcW w:w="91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C5802A8" w14:textId="77777777" w:rsidR="006E1E10" w:rsidRPr="00E1150C" w:rsidRDefault="006E1E10" w:rsidP="00E1150C">
            <w:pPr>
              <w:pStyle w:val="TableParagraph"/>
              <w:spacing w:before="2"/>
              <w:rPr>
                <w:b/>
                <w:sz w:val="20"/>
              </w:rPr>
            </w:pPr>
          </w:p>
          <w:p w14:paraId="676AC943" w14:textId="77777777" w:rsidR="006E1E10" w:rsidRPr="00E1150C" w:rsidRDefault="006E1E10" w:rsidP="00E1150C">
            <w:pPr>
              <w:pStyle w:val="TableParagraph"/>
              <w:ind w:left="144" w:right="131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189</w:t>
            </w:r>
            <w:r w:rsidRPr="00E1150C"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190</w:t>
            </w:r>
          </w:p>
        </w:tc>
        <w:tc>
          <w:tcPr>
            <w:tcW w:w="835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06B7EE34" w14:textId="77777777" w:rsidR="006E1E10" w:rsidRPr="00E1150C" w:rsidRDefault="006E1E10" w:rsidP="00D20AFD">
            <w:pPr>
              <w:pStyle w:val="TableParagraph"/>
              <w:rPr>
                <w:b/>
                <w:sz w:val="18"/>
              </w:rPr>
            </w:pPr>
          </w:p>
          <w:p w14:paraId="5939F2B7" w14:textId="77777777" w:rsidR="006E1E10" w:rsidRPr="00E1150C" w:rsidRDefault="006E1E10" w:rsidP="00D20AFD">
            <w:pPr>
              <w:pStyle w:val="TableParagraph"/>
              <w:rPr>
                <w:b/>
                <w:sz w:val="18"/>
              </w:rPr>
            </w:pPr>
          </w:p>
          <w:p w14:paraId="1F214EAB" w14:textId="77777777" w:rsidR="006E1E10" w:rsidRPr="00E1150C" w:rsidRDefault="006E1E10" w:rsidP="00E1150C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5BD3B715" w14:textId="77777777" w:rsidR="006E1E10" w:rsidRPr="00E1150C" w:rsidRDefault="006E1E10" w:rsidP="00E1150C">
            <w:pPr>
              <w:pStyle w:val="TableParagraph"/>
              <w:ind w:left="192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56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59</w:t>
            </w:r>
          </w:p>
        </w:tc>
      </w:tr>
      <w:tr w:rsidR="006E1E10" w14:paraId="744503ED" w14:textId="77777777" w:rsidTr="00E1150C">
        <w:trPr>
          <w:trHeight w:val="843"/>
        </w:trPr>
        <w:tc>
          <w:tcPr>
            <w:tcW w:w="57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2E41F52" w14:textId="77777777" w:rsidR="006E1E10" w:rsidRPr="00E1150C" w:rsidRDefault="006E1E10" w:rsidP="00D20AFD">
            <w:pPr>
              <w:pStyle w:val="TableParagraph"/>
              <w:rPr>
                <w:b/>
                <w:sz w:val="18"/>
              </w:rPr>
            </w:pPr>
          </w:p>
          <w:p w14:paraId="44927816" w14:textId="77777777" w:rsidR="006E1E10" w:rsidRPr="00E1150C" w:rsidRDefault="006E1E10" w:rsidP="00E1150C">
            <w:pPr>
              <w:pStyle w:val="TableParagraph"/>
              <w:spacing w:before="120"/>
              <w:ind w:left="130" w:right="114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12</w:t>
            </w:r>
          </w:p>
        </w:tc>
        <w:tc>
          <w:tcPr>
            <w:tcW w:w="1543" w:type="dxa"/>
            <w:vMerge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215C207" w14:textId="77777777" w:rsidR="006E1E10" w:rsidRPr="00E1150C" w:rsidRDefault="006E1E10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292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7C15ECF" w14:textId="77777777" w:rsidR="006E1E10" w:rsidRPr="00E1150C" w:rsidRDefault="006E1E10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2895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05F03FE" w14:textId="77777777" w:rsidR="006E1E10" w:rsidRPr="00E1150C" w:rsidRDefault="006E1E10" w:rsidP="00E1150C">
            <w:pPr>
              <w:pStyle w:val="TableParagraph"/>
              <w:spacing w:before="42" w:line="247" w:lineRule="auto"/>
              <w:ind w:left="83" w:right="82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Explica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la</w:t>
            </w:r>
            <w:r w:rsidRPr="00E1150C">
              <w:rPr>
                <w:color w:val="231F20"/>
                <w:spacing w:val="2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relación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entre</w:t>
            </w:r>
            <w:r w:rsidRPr="00E1150C">
              <w:rPr>
                <w:color w:val="231F20"/>
                <w:spacing w:val="2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la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contaminación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del agua, el aire y el suelo por la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generación y manejo inadecuado de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sz w:val="16"/>
              </w:rPr>
              <w:t>residuos.</w:t>
            </w:r>
          </w:p>
        </w:tc>
        <w:tc>
          <w:tcPr>
            <w:tcW w:w="160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828E41D" w14:textId="77777777" w:rsidR="006E1E10" w:rsidRPr="00E1150C" w:rsidRDefault="006E1E10" w:rsidP="00E1150C">
            <w:pPr>
              <w:pStyle w:val="TableParagraph"/>
              <w:spacing w:before="2"/>
              <w:rPr>
                <w:b/>
                <w:sz w:val="20"/>
              </w:rPr>
            </w:pPr>
          </w:p>
          <w:p w14:paraId="63C41941" w14:textId="77777777" w:rsidR="006E1E10" w:rsidRPr="00E1150C" w:rsidRDefault="006E1E10" w:rsidP="00E1150C">
            <w:pPr>
              <w:pStyle w:val="TableParagraph"/>
              <w:spacing w:line="247" w:lineRule="auto"/>
              <w:ind w:left="82" w:right="160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Origen</w:t>
            </w:r>
            <w:r w:rsidRPr="00E1150C"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destino</w:t>
            </w:r>
            <w:r w:rsidRPr="00E1150C"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los</w:t>
            </w:r>
            <w:r w:rsidRPr="00E1150C"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desechos</w:t>
            </w:r>
          </w:p>
        </w:tc>
        <w:tc>
          <w:tcPr>
            <w:tcW w:w="91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509C1F4" w14:textId="77777777" w:rsidR="006E1E10" w:rsidRPr="00E1150C" w:rsidRDefault="006E1E10" w:rsidP="00D20AFD">
            <w:pPr>
              <w:pStyle w:val="TableParagraph"/>
              <w:rPr>
                <w:b/>
                <w:sz w:val="18"/>
              </w:rPr>
            </w:pPr>
          </w:p>
          <w:p w14:paraId="1262AAB3" w14:textId="77777777" w:rsidR="006E1E10" w:rsidRPr="00E1150C" w:rsidRDefault="006E1E10" w:rsidP="00E1150C">
            <w:pPr>
              <w:pStyle w:val="TableParagraph"/>
              <w:spacing w:before="120"/>
              <w:ind w:left="143" w:right="131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191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192</w:t>
            </w:r>
          </w:p>
        </w:tc>
        <w:tc>
          <w:tcPr>
            <w:tcW w:w="835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E3B4EA5" w14:textId="77777777" w:rsidR="006E1E10" w:rsidRPr="00E1150C" w:rsidRDefault="006E1E10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</w:tr>
    </w:tbl>
    <w:p w14:paraId="16B4A232" w14:textId="77777777" w:rsidR="006E1E10" w:rsidRPr="00913433" w:rsidRDefault="006E1E10" w:rsidP="006E1E10">
      <w:pPr>
        <w:pStyle w:val="Textoindependiente"/>
        <w:rPr>
          <w:b/>
          <w:sz w:val="26"/>
          <w:szCs w:val="26"/>
        </w:rPr>
      </w:pPr>
    </w:p>
    <w:p w14:paraId="2ABF1ED3" w14:textId="77777777" w:rsidR="00913433" w:rsidRPr="00913433" w:rsidRDefault="00913433" w:rsidP="006E1E10">
      <w:pPr>
        <w:pStyle w:val="Textoindependiente"/>
        <w:rPr>
          <w:b/>
          <w:sz w:val="26"/>
          <w:szCs w:val="26"/>
        </w:rPr>
      </w:pPr>
    </w:p>
    <w:p w14:paraId="010E4326" w14:textId="77777777" w:rsidR="00913433" w:rsidRPr="00913433" w:rsidRDefault="00913433" w:rsidP="006E1E10">
      <w:pPr>
        <w:pStyle w:val="Textoindependiente"/>
        <w:rPr>
          <w:b/>
          <w:sz w:val="26"/>
          <w:szCs w:val="26"/>
        </w:rPr>
      </w:pPr>
    </w:p>
    <w:p w14:paraId="1B32A8A7" w14:textId="77777777" w:rsidR="00913433" w:rsidRPr="00D5719D" w:rsidRDefault="00913433" w:rsidP="00913433">
      <w:pPr>
        <w:pStyle w:val="Ttulo2"/>
        <w:ind w:left="0"/>
        <w:rPr>
          <w:color w:val="64B545"/>
        </w:rPr>
      </w:pPr>
      <w:r>
        <w:rPr>
          <w:color w:val="64B545"/>
        </w:rPr>
        <w:lastRenderedPageBreak/>
        <w:t>Segundo</w:t>
      </w:r>
      <w:r w:rsidRPr="00D5719D">
        <w:rPr>
          <w:color w:val="64B545"/>
        </w:rPr>
        <w:t xml:space="preserve"> periodo</w:t>
      </w:r>
    </w:p>
    <w:p w14:paraId="017CC9B7" w14:textId="77777777" w:rsidR="00913433" w:rsidRDefault="00913433" w:rsidP="00913433"/>
    <w:tbl>
      <w:tblPr>
        <w:tblW w:w="9649" w:type="dxa"/>
        <w:tblInd w:w="10" w:type="dxa"/>
        <w:tblBorders>
          <w:top w:val="single" w:sz="8" w:space="0" w:color="6DB047"/>
          <w:left w:val="single" w:sz="8" w:space="0" w:color="6DB047"/>
          <w:bottom w:val="single" w:sz="8" w:space="0" w:color="6DB047"/>
          <w:right w:val="single" w:sz="8" w:space="0" w:color="6DB047"/>
          <w:insideH w:val="single" w:sz="8" w:space="0" w:color="6DB047"/>
          <w:insideV w:val="single" w:sz="8" w:space="0" w:color="6DB047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66"/>
        <w:gridCol w:w="1330"/>
        <w:gridCol w:w="1547"/>
        <w:gridCol w:w="2704"/>
        <w:gridCol w:w="1673"/>
        <w:gridCol w:w="911"/>
        <w:gridCol w:w="818"/>
      </w:tblGrid>
      <w:tr w:rsidR="002423EE" w14:paraId="2E86F4AF" w14:textId="77777777" w:rsidTr="00E1150C">
        <w:trPr>
          <w:trHeight w:val="491"/>
        </w:trPr>
        <w:tc>
          <w:tcPr>
            <w:tcW w:w="666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B834C2"/>
          </w:tcPr>
          <w:p w14:paraId="2B53358E" w14:textId="77777777" w:rsidR="00913433" w:rsidRPr="00E1150C" w:rsidRDefault="00913433" w:rsidP="00E1150C">
            <w:pPr>
              <w:pStyle w:val="TableParagraph"/>
              <w:spacing w:before="147"/>
              <w:ind w:left="97" w:right="77"/>
              <w:jc w:val="center"/>
              <w:rPr>
                <w:b/>
                <w:sz w:val="18"/>
              </w:rPr>
            </w:pPr>
            <w:r w:rsidRPr="00E1150C">
              <w:rPr>
                <w:b/>
                <w:color w:val="FFFFFF"/>
                <w:sz w:val="18"/>
              </w:rPr>
              <w:t>Sem.</w:t>
            </w:r>
          </w:p>
        </w:tc>
        <w:tc>
          <w:tcPr>
            <w:tcW w:w="1330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B834C2"/>
          </w:tcPr>
          <w:p w14:paraId="323A5008" w14:textId="77777777" w:rsidR="00913433" w:rsidRPr="00E1150C" w:rsidRDefault="00913433" w:rsidP="00E1150C">
            <w:pPr>
              <w:pStyle w:val="TableParagraph"/>
              <w:spacing w:before="147"/>
              <w:ind w:left="390"/>
              <w:rPr>
                <w:b/>
                <w:sz w:val="18"/>
              </w:rPr>
            </w:pPr>
            <w:r w:rsidRPr="00E1150C">
              <w:rPr>
                <w:b/>
                <w:color w:val="FFFFFF"/>
                <w:sz w:val="18"/>
              </w:rPr>
              <w:t>Ámbito</w:t>
            </w:r>
          </w:p>
        </w:tc>
        <w:tc>
          <w:tcPr>
            <w:tcW w:w="1547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B834C2"/>
          </w:tcPr>
          <w:p w14:paraId="021D1C86" w14:textId="77777777" w:rsidR="00913433" w:rsidRPr="00E1150C" w:rsidRDefault="00913433" w:rsidP="00E1150C">
            <w:pPr>
              <w:pStyle w:val="TableParagraph"/>
              <w:spacing w:before="147"/>
              <w:ind w:left="542" w:right="521"/>
              <w:jc w:val="center"/>
              <w:rPr>
                <w:b/>
                <w:sz w:val="18"/>
              </w:rPr>
            </w:pPr>
            <w:r w:rsidRPr="00E1150C">
              <w:rPr>
                <w:b/>
                <w:color w:val="FFFFFF"/>
                <w:w w:val="90"/>
                <w:sz w:val="18"/>
              </w:rPr>
              <w:t>Tema</w:t>
            </w:r>
          </w:p>
        </w:tc>
        <w:tc>
          <w:tcPr>
            <w:tcW w:w="2704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B834C2"/>
          </w:tcPr>
          <w:p w14:paraId="31DBFD73" w14:textId="77777777" w:rsidR="00913433" w:rsidRPr="00E1150C" w:rsidRDefault="00913433" w:rsidP="00E1150C">
            <w:pPr>
              <w:pStyle w:val="TableParagraph"/>
              <w:spacing w:before="147"/>
              <w:ind w:left="465"/>
              <w:rPr>
                <w:b/>
                <w:sz w:val="18"/>
              </w:rPr>
            </w:pPr>
            <w:r w:rsidRPr="00E1150C">
              <w:rPr>
                <w:b/>
                <w:color w:val="FFFFFF"/>
                <w:w w:val="85"/>
                <w:sz w:val="18"/>
              </w:rPr>
              <w:t>Aprendizajes</w:t>
            </w:r>
            <w:r w:rsidRPr="00E1150C">
              <w:rPr>
                <w:b/>
                <w:color w:val="FFFFFF"/>
                <w:spacing w:val="-2"/>
                <w:w w:val="85"/>
                <w:sz w:val="18"/>
              </w:rPr>
              <w:t xml:space="preserve"> </w:t>
            </w:r>
            <w:r w:rsidRPr="00E1150C">
              <w:rPr>
                <w:b/>
                <w:color w:val="FFFFFF"/>
                <w:w w:val="85"/>
                <w:sz w:val="18"/>
              </w:rPr>
              <w:t>esperados</w:t>
            </w:r>
          </w:p>
        </w:tc>
        <w:tc>
          <w:tcPr>
            <w:tcW w:w="1673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B834C2"/>
          </w:tcPr>
          <w:p w14:paraId="5F96E42B" w14:textId="77777777" w:rsidR="00913433" w:rsidRPr="00E1150C" w:rsidRDefault="00913433" w:rsidP="00E1150C">
            <w:pPr>
              <w:pStyle w:val="TableParagraph"/>
              <w:spacing w:before="147"/>
              <w:ind w:left="172"/>
              <w:rPr>
                <w:rFonts w:ascii="Arial-BoldItalicMT" w:hAnsi="Arial-BoldItalicMT"/>
                <w:b/>
                <w:i/>
                <w:sz w:val="18"/>
              </w:rPr>
            </w:pPr>
            <w:r w:rsidRPr="00E1150C">
              <w:rPr>
                <w:b/>
                <w:color w:val="FFFFFF"/>
                <w:w w:val="80"/>
                <w:sz w:val="18"/>
              </w:rPr>
              <w:t>Lección</w:t>
            </w:r>
            <w:r w:rsidRPr="00E1150C">
              <w:rPr>
                <w:b/>
                <w:color w:val="FFFFFF"/>
                <w:spacing w:val="18"/>
                <w:w w:val="80"/>
                <w:sz w:val="18"/>
              </w:rPr>
              <w:t xml:space="preserve"> </w:t>
            </w:r>
            <w:r w:rsidRPr="00E1150C">
              <w:rPr>
                <w:rFonts w:ascii="Arial-BoldItalicMT" w:hAnsi="Arial-BoldItalicMT"/>
                <w:b/>
                <w:i/>
                <w:color w:val="FFFFFF"/>
                <w:w w:val="80"/>
                <w:sz w:val="18"/>
              </w:rPr>
              <w:t>Aplicados</w:t>
            </w:r>
          </w:p>
        </w:tc>
        <w:tc>
          <w:tcPr>
            <w:tcW w:w="911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B834C2"/>
          </w:tcPr>
          <w:p w14:paraId="3ABC29BA" w14:textId="77777777" w:rsidR="00913433" w:rsidRPr="00E1150C" w:rsidRDefault="00913433" w:rsidP="00E1150C">
            <w:pPr>
              <w:pStyle w:val="TableParagraph"/>
              <w:spacing w:before="42"/>
              <w:ind w:left="163"/>
              <w:rPr>
                <w:b/>
                <w:sz w:val="18"/>
              </w:rPr>
            </w:pPr>
            <w:r w:rsidRPr="00E1150C">
              <w:rPr>
                <w:b/>
                <w:color w:val="FFFFFF"/>
                <w:w w:val="95"/>
                <w:sz w:val="18"/>
              </w:rPr>
              <w:t>Páginas</w:t>
            </w:r>
          </w:p>
          <w:p w14:paraId="5F9991D2" w14:textId="77777777" w:rsidR="00913433" w:rsidRPr="00E1150C" w:rsidRDefault="00913433" w:rsidP="00E1150C">
            <w:pPr>
              <w:pStyle w:val="TableParagraph"/>
              <w:spacing w:before="3"/>
              <w:ind w:left="98"/>
              <w:rPr>
                <w:rFonts w:ascii="Arial-BoldItalicMT"/>
                <w:b/>
                <w:i/>
                <w:sz w:val="18"/>
              </w:rPr>
            </w:pPr>
            <w:r w:rsidRPr="00E1150C">
              <w:rPr>
                <w:rFonts w:ascii="Arial-BoldItalicMT"/>
                <w:b/>
                <w:i/>
                <w:color w:val="FFFFFF"/>
                <w:w w:val="85"/>
                <w:sz w:val="18"/>
              </w:rPr>
              <w:t>Aplicados</w:t>
            </w:r>
          </w:p>
        </w:tc>
        <w:tc>
          <w:tcPr>
            <w:tcW w:w="81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B834C2"/>
          </w:tcPr>
          <w:p w14:paraId="217C098C" w14:textId="77777777" w:rsidR="00913433" w:rsidRPr="00E1150C" w:rsidRDefault="00913433" w:rsidP="00E1150C">
            <w:pPr>
              <w:pStyle w:val="TableParagraph"/>
              <w:spacing w:before="42" w:line="242" w:lineRule="auto"/>
              <w:ind w:left="85" w:firstLine="32"/>
              <w:rPr>
                <w:b/>
                <w:sz w:val="18"/>
              </w:rPr>
            </w:pPr>
            <w:r w:rsidRPr="00E1150C">
              <w:rPr>
                <w:b/>
                <w:color w:val="FFFFFF"/>
                <w:w w:val="85"/>
                <w:sz w:val="18"/>
              </w:rPr>
              <w:t>Páginas</w:t>
            </w:r>
            <w:r w:rsidRPr="00E1150C">
              <w:rPr>
                <w:b/>
                <w:color w:val="FFFFFF"/>
                <w:spacing w:val="-40"/>
                <w:w w:val="85"/>
                <w:sz w:val="18"/>
              </w:rPr>
              <w:t xml:space="preserve"> </w:t>
            </w:r>
            <w:r w:rsidRPr="00E1150C">
              <w:rPr>
                <w:b/>
                <w:color w:val="FFFFFF"/>
                <w:spacing w:val="-1"/>
                <w:w w:val="80"/>
                <w:sz w:val="18"/>
              </w:rPr>
              <w:t>libro</w:t>
            </w:r>
            <w:r w:rsidRPr="00E1150C">
              <w:rPr>
                <w:b/>
                <w:color w:val="FFFFFF"/>
                <w:w w:val="80"/>
                <w:sz w:val="18"/>
              </w:rPr>
              <w:t xml:space="preserve"> SEP</w:t>
            </w:r>
          </w:p>
        </w:tc>
      </w:tr>
      <w:tr w:rsidR="00913433" w14:paraId="4C54C44F" w14:textId="77777777" w:rsidTr="00E1150C">
        <w:trPr>
          <w:trHeight w:val="891"/>
        </w:trPr>
        <w:tc>
          <w:tcPr>
            <w:tcW w:w="666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0A65B997" w14:textId="77777777" w:rsidR="00913433" w:rsidRPr="00E1150C" w:rsidRDefault="00913433" w:rsidP="00D20AFD">
            <w:pPr>
              <w:pStyle w:val="TableParagraph"/>
              <w:rPr>
                <w:b/>
                <w:sz w:val="18"/>
              </w:rPr>
            </w:pPr>
          </w:p>
          <w:p w14:paraId="7B8D8B6D" w14:textId="77777777" w:rsidR="00913433" w:rsidRPr="00E1150C" w:rsidRDefault="00913433" w:rsidP="00D20AFD">
            <w:pPr>
              <w:pStyle w:val="TableParagraph"/>
              <w:rPr>
                <w:b/>
                <w:sz w:val="18"/>
              </w:rPr>
            </w:pPr>
          </w:p>
          <w:p w14:paraId="002ACFEF" w14:textId="77777777" w:rsidR="00913433" w:rsidRPr="00E1150C" w:rsidRDefault="00913433" w:rsidP="00D20AFD">
            <w:pPr>
              <w:pStyle w:val="TableParagraph"/>
              <w:rPr>
                <w:b/>
                <w:sz w:val="18"/>
              </w:rPr>
            </w:pPr>
          </w:p>
          <w:p w14:paraId="0577B6B4" w14:textId="77777777" w:rsidR="00913433" w:rsidRPr="00E1150C" w:rsidRDefault="00913433" w:rsidP="00E1150C">
            <w:pPr>
              <w:pStyle w:val="TableParagraph"/>
              <w:spacing w:before="3"/>
              <w:rPr>
                <w:b/>
                <w:sz w:val="16"/>
              </w:rPr>
            </w:pPr>
          </w:p>
          <w:p w14:paraId="5CA8D7AE" w14:textId="77777777" w:rsidR="00913433" w:rsidRPr="00E1150C" w:rsidRDefault="00913433" w:rsidP="00E1150C">
            <w:pPr>
              <w:pStyle w:val="TableParagraph"/>
              <w:ind w:left="97" w:right="78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13</w:t>
            </w:r>
          </w:p>
        </w:tc>
        <w:tc>
          <w:tcPr>
            <w:tcW w:w="1330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54671094" w14:textId="77777777" w:rsidR="00913433" w:rsidRPr="00E1150C" w:rsidRDefault="00913433" w:rsidP="00D20AFD">
            <w:pPr>
              <w:pStyle w:val="TableParagraph"/>
              <w:rPr>
                <w:b/>
                <w:sz w:val="18"/>
              </w:rPr>
            </w:pPr>
          </w:p>
          <w:p w14:paraId="10F3D3B6" w14:textId="77777777" w:rsidR="00913433" w:rsidRPr="00E1150C" w:rsidRDefault="00913433" w:rsidP="00D20AFD">
            <w:pPr>
              <w:pStyle w:val="TableParagraph"/>
              <w:rPr>
                <w:b/>
                <w:sz w:val="18"/>
              </w:rPr>
            </w:pPr>
          </w:p>
          <w:p w14:paraId="750DADB4" w14:textId="77777777" w:rsidR="00913433" w:rsidRPr="00E1150C" w:rsidRDefault="00913433" w:rsidP="00D20AFD">
            <w:pPr>
              <w:pStyle w:val="TableParagraph"/>
              <w:rPr>
                <w:b/>
                <w:sz w:val="18"/>
              </w:rPr>
            </w:pPr>
          </w:p>
          <w:p w14:paraId="28CDC243" w14:textId="77777777" w:rsidR="00913433" w:rsidRPr="00E1150C" w:rsidRDefault="00913433" w:rsidP="00D20AFD">
            <w:pPr>
              <w:pStyle w:val="TableParagraph"/>
              <w:rPr>
                <w:b/>
                <w:sz w:val="18"/>
              </w:rPr>
            </w:pPr>
          </w:p>
          <w:p w14:paraId="78A23F28" w14:textId="77777777" w:rsidR="00913433" w:rsidRPr="00E1150C" w:rsidRDefault="00913433" w:rsidP="00D20AFD">
            <w:pPr>
              <w:pStyle w:val="TableParagraph"/>
              <w:rPr>
                <w:b/>
                <w:sz w:val="18"/>
              </w:rPr>
            </w:pPr>
          </w:p>
          <w:p w14:paraId="035DD1ED" w14:textId="77777777" w:rsidR="00913433" w:rsidRPr="00E1150C" w:rsidRDefault="00913433" w:rsidP="00E1150C">
            <w:pPr>
              <w:pStyle w:val="TableParagraph"/>
              <w:spacing w:before="4"/>
              <w:rPr>
                <w:b/>
                <w:sz w:val="17"/>
              </w:rPr>
            </w:pPr>
          </w:p>
          <w:p w14:paraId="414B3642" w14:textId="77777777" w:rsidR="00913433" w:rsidRPr="00E1150C" w:rsidRDefault="00913433" w:rsidP="00E1150C">
            <w:pPr>
              <w:pStyle w:val="TableParagraph"/>
              <w:spacing w:line="247" w:lineRule="auto"/>
              <w:ind w:left="85" w:right="1"/>
              <w:rPr>
                <w:sz w:val="16"/>
              </w:rPr>
            </w:pPr>
            <w:r w:rsidRPr="00E1150C">
              <w:rPr>
                <w:color w:val="231F20"/>
                <w:spacing w:val="-1"/>
                <w:w w:val="90"/>
                <w:sz w:val="16"/>
              </w:rPr>
              <w:t xml:space="preserve">Biodiversidad </w:t>
            </w:r>
            <w:r w:rsidRPr="00E1150C">
              <w:rPr>
                <w:color w:val="231F20"/>
                <w:w w:val="90"/>
                <w:sz w:val="16"/>
              </w:rPr>
              <w:t>y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protección del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sz w:val="16"/>
              </w:rPr>
              <w:t>ambiente</w:t>
            </w:r>
          </w:p>
        </w:tc>
        <w:tc>
          <w:tcPr>
            <w:tcW w:w="1547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7D6D4E8D" w14:textId="77777777" w:rsidR="00913433" w:rsidRPr="00E1150C" w:rsidRDefault="00913433" w:rsidP="00D20AFD">
            <w:pPr>
              <w:pStyle w:val="TableParagraph"/>
              <w:rPr>
                <w:b/>
                <w:sz w:val="18"/>
              </w:rPr>
            </w:pPr>
          </w:p>
          <w:p w14:paraId="656B697D" w14:textId="77777777" w:rsidR="00913433" w:rsidRPr="00E1150C" w:rsidRDefault="00913433" w:rsidP="00D20AFD">
            <w:pPr>
              <w:pStyle w:val="TableParagraph"/>
              <w:rPr>
                <w:b/>
                <w:sz w:val="18"/>
              </w:rPr>
            </w:pPr>
          </w:p>
          <w:p w14:paraId="64BABA66" w14:textId="77777777" w:rsidR="00913433" w:rsidRPr="00E1150C" w:rsidRDefault="00913433" w:rsidP="00E1150C">
            <w:pPr>
              <w:pStyle w:val="TableParagraph"/>
              <w:spacing w:before="8"/>
              <w:rPr>
                <w:b/>
                <w:sz w:val="17"/>
              </w:rPr>
            </w:pPr>
          </w:p>
          <w:p w14:paraId="6A8DBAA9" w14:textId="77777777" w:rsidR="00913433" w:rsidRPr="00E1150C" w:rsidRDefault="00913433" w:rsidP="00E1150C">
            <w:pPr>
              <w:pStyle w:val="TableParagraph"/>
              <w:spacing w:line="247" w:lineRule="auto"/>
              <w:ind w:left="85" w:right="275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¿Cómo muestro mi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aprecio por la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sz w:val="16"/>
              </w:rPr>
              <w:t>naturaleza?</w:t>
            </w:r>
          </w:p>
        </w:tc>
        <w:tc>
          <w:tcPr>
            <w:tcW w:w="2704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5A3EDCE7" w14:textId="77777777" w:rsidR="00913433" w:rsidRPr="00E1150C" w:rsidRDefault="00913433" w:rsidP="00E1150C">
            <w:pPr>
              <w:pStyle w:val="TableParagraph"/>
              <w:spacing w:before="48" w:line="247" w:lineRule="auto"/>
              <w:ind w:left="85" w:right="403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Explica la importancia de cuidar la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naturaleza, con base en el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mantenimiento</w:t>
            </w:r>
            <w:r w:rsidRPr="00E1150C"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</w:t>
            </w:r>
            <w:r w:rsidRPr="00E1150C"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la</w:t>
            </w:r>
            <w:r w:rsidRPr="00E1150C"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vida.</w:t>
            </w:r>
          </w:p>
          <w:p w14:paraId="38AD7F42" w14:textId="77777777" w:rsidR="00913433" w:rsidRPr="00E1150C" w:rsidRDefault="00913433" w:rsidP="00E1150C">
            <w:pPr>
              <w:pStyle w:val="TableParagraph"/>
              <w:spacing w:before="1" w:line="247" w:lineRule="auto"/>
              <w:ind w:left="85" w:right="257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Identifica ventajas y desventajas de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estrategias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consumo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sustentable: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revalorización, rechazo, reducción,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reúso</w:t>
            </w:r>
            <w:r w:rsidRPr="00E1150C"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reciclaje</w:t>
            </w:r>
            <w:r w:rsidRPr="00E1150C"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materiales,</w:t>
            </w:r>
            <w:r w:rsidRPr="00E1150C"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así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como</w:t>
            </w:r>
            <w:r w:rsidRPr="00E1150C"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del</w:t>
            </w:r>
            <w:r w:rsidRPr="00E1150C"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reverdecimiento</w:t>
            </w:r>
            <w:r w:rsidRPr="00E1150C"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la</w:t>
            </w:r>
            <w:r w:rsidRPr="00E1150C"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casa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espacios</w:t>
            </w:r>
            <w:r w:rsidRPr="00E1150C"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públicos.</w:t>
            </w:r>
          </w:p>
        </w:tc>
        <w:tc>
          <w:tcPr>
            <w:tcW w:w="1673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2F7CBAF" w14:textId="77777777" w:rsidR="00913433" w:rsidRPr="00E1150C" w:rsidRDefault="00913433" w:rsidP="00E1150C">
            <w:pPr>
              <w:pStyle w:val="TableParagraph"/>
              <w:spacing w:before="8"/>
              <w:rPr>
                <w:b/>
              </w:rPr>
            </w:pPr>
          </w:p>
          <w:p w14:paraId="274DE812" w14:textId="77777777" w:rsidR="00913433" w:rsidRPr="00E1150C" w:rsidRDefault="00913433" w:rsidP="00E1150C">
            <w:pPr>
              <w:pStyle w:val="TableParagraph"/>
              <w:spacing w:line="247" w:lineRule="auto"/>
              <w:ind w:left="86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El cuidado de la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sz w:val="16"/>
              </w:rPr>
              <w:t>naturaleza</w:t>
            </w:r>
          </w:p>
        </w:tc>
        <w:tc>
          <w:tcPr>
            <w:tcW w:w="911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2CCB8CD" w14:textId="77777777" w:rsidR="00913433" w:rsidRPr="00E1150C" w:rsidRDefault="00913433" w:rsidP="00D20AFD">
            <w:pPr>
              <w:pStyle w:val="TableParagraph"/>
              <w:rPr>
                <w:b/>
                <w:sz w:val="18"/>
              </w:rPr>
            </w:pPr>
          </w:p>
          <w:p w14:paraId="32DA8E81" w14:textId="77777777" w:rsidR="00913433" w:rsidRPr="00E1150C" w:rsidRDefault="00913433" w:rsidP="00E1150C">
            <w:pPr>
              <w:pStyle w:val="TableParagraph"/>
              <w:spacing w:before="149"/>
              <w:ind w:left="148" w:right="123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193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194</w:t>
            </w:r>
          </w:p>
        </w:tc>
        <w:tc>
          <w:tcPr>
            <w:tcW w:w="818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0599B26C" w14:textId="77777777" w:rsidR="00913433" w:rsidRPr="00E1150C" w:rsidRDefault="00913433" w:rsidP="00D20AFD">
            <w:pPr>
              <w:pStyle w:val="TableParagraph"/>
              <w:rPr>
                <w:b/>
                <w:sz w:val="18"/>
              </w:rPr>
            </w:pPr>
          </w:p>
          <w:p w14:paraId="745E9E9D" w14:textId="77777777" w:rsidR="00913433" w:rsidRPr="00E1150C" w:rsidRDefault="00913433" w:rsidP="00D20AFD">
            <w:pPr>
              <w:pStyle w:val="TableParagraph"/>
              <w:rPr>
                <w:b/>
                <w:sz w:val="18"/>
              </w:rPr>
            </w:pPr>
          </w:p>
          <w:p w14:paraId="6CF7F4E1" w14:textId="77777777" w:rsidR="00913433" w:rsidRPr="00E1150C" w:rsidRDefault="00913433" w:rsidP="00D20AFD">
            <w:pPr>
              <w:pStyle w:val="TableParagraph"/>
              <w:rPr>
                <w:b/>
                <w:sz w:val="18"/>
              </w:rPr>
            </w:pPr>
          </w:p>
          <w:p w14:paraId="7F7A41B6" w14:textId="77777777" w:rsidR="00913433" w:rsidRPr="00E1150C" w:rsidRDefault="00913433" w:rsidP="00E1150C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1037EB91" w14:textId="77777777" w:rsidR="00913433" w:rsidRPr="00E1150C" w:rsidRDefault="00913433" w:rsidP="00E1150C">
            <w:pPr>
              <w:pStyle w:val="TableParagraph"/>
              <w:ind w:left="190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60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67</w:t>
            </w:r>
          </w:p>
        </w:tc>
      </w:tr>
      <w:tr w:rsidR="00913433" w14:paraId="12C70ABD" w14:textId="77777777" w:rsidTr="00E1150C">
        <w:trPr>
          <w:trHeight w:val="891"/>
        </w:trPr>
        <w:tc>
          <w:tcPr>
            <w:tcW w:w="666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AFBF219" w14:textId="77777777" w:rsidR="00913433" w:rsidRPr="00E1150C" w:rsidRDefault="00913433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330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E839C65" w14:textId="77777777" w:rsidR="00913433" w:rsidRPr="00E1150C" w:rsidRDefault="00913433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547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A13BD82" w14:textId="77777777" w:rsidR="00913433" w:rsidRPr="00E1150C" w:rsidRDefault="00913433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2704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25A16DD" w14:textId="77777777" w:rsidR="00913433" w:rsidRPr="00E1150C" w:rsidRDefault="00913433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673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52C1931" w14:textId="77777777" w:rsidR="00913433" w:rsidRPr="00E1150C" w:rsidRDefault="00913433" w:rsidP="00D20AFD">
            <w:pPr>
              <w:pStyle w:val="TableParagraph"/>
              <w:rPr>
                <w:b/>
                <w:sz w:val="18"/>
              </w:rPr>
            </w:pPr>
          </w:p>
          <w:p w14:paraId="77CF3EC5" w14:textId="77777777" w:rsidR="00913433" w:rsidRPr="00E1150C" w:rsidRDefault="00913433" w:rsidP="00E1150C">
            <w:pPr>
              <w:pStyle w:val="TableParagraph"/>
              <w:spacing w:before="149"/>
              <w:ind w:left="86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El</w:t>
            </w:r>
            <w:r w:rsidRPr="00E1150C"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consumo</w:t>
            </w:r>
            <w:r w:rsidRPr="00E1150C"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sustentable</w:t>
            </w:r>
          </w:p>
        </w:tc>
        <w:tc>
          <w:tcPr>
            <w:tcW w:w="911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4A800D4" w14:textId="77777777" w:rsidR="00913433" w:rsidRPr="00E1150C" w:rsidRDefault="00913433" w:rsidP="00D20AFD">
            <w:pPr>
              <w:pStyle w:val="TableParagraph"/>
              <w:rPr>
                <w:b/>
                <w:sz w:val="18"/>
              </w:rPr>
            </w:pPr>
          </w:p>
          <w:p w14:paraId="1C34A932" w14:textId="77777777" w:rsidR="00913433" w:rsidRPr="00E1150C" w:rsidRDefault="00913433" w:rsidP="00E1150C">
            <w:pPr>
              <w:pStyle w:val="TableParagraph"/>
              <w:spacing w:before="149"/>
              <w:ind w:left="148" w:right="123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195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196</w:t>
            </w:r>
          </w:p>
        </w:tc>
        <w:tc>
          <w:tcPr>
            <w:tcW w:w="818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B4BB763" w14:textId="77777777" w:rsidR="00913433" w:rsidRPr="00E1150C" w:rsidRDefault="00913433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</w:tr>
      <w:tr w:rsidR="00913433" w14:paraId="7543EB37" w14:textId="77777777" w:rsidTr="00E1150C">
        <w:trPr>
          <w:trHeight w:val="1223"/>
        </w:trPr>
        <w:tc>
          <w:tcPr>
            <w:tcW w:w="666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8F3A9DB" w14:textId="77777777" w:rsidR="00913433" w:rsidRPr="00E1150C" w:rsidRDefault="00913433" w:rsidP="00D20AFD">
            <w:pPr>
              <w:pStyle w:val="TableParagraph"/>
              <w:rPr>
                <w:b/>
                <w:sz w:val="18"/>
              </w:rPr>
            </w:pPr>
          </w:p>
          <w:p w14:paraId="36C8356A" w14:textId="77777777" w:rsidR="00913433" w:rsidRPr="00E1150C" w:rsidRDefault="00913433" w:rsidP="00D20AFD">
            <w:pPr>
              <w:pStyle w:val="TableParagraph"/>
              <w:rPr>
                <w:b/>
                <w:sz w:val="18"/>
              </w:rPr>
            </w:pPr>
          </w:p>
          <w:p w14:paraId="39B5EAEA" w14:textId="77777777" w:rsidR="00913433" w:rsidRPr="00E1150C" w:rsidRDefault="00913433" w:rsidP="00E1150C">
            <w:pPr>
              <w:pStyle w:val="TableParagraph"/>
              <w:spacing w:before="108"/>
              <w:ind w:left="97" w:right="77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14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15</w:t>
            </w:r>
          </w:p>
        </w:tc>
        <w:tc>
          <w:tcPr>
            <w:tcW w:w="1330" w:type="dxa"/>
            <w:vMerge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301F0D2" w14:textId="77777777" w:rsidR="00913433" w:rsidRPr="00E1150C" w:rsidRDefault="00913433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547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C806BA6" w14:textId="77777777" w:rsidR="00913433" w:rsidRPr="00E1150C" w:rsidRDefault="00913433" w:rsidP="00E1150C">
            <w:pPr>
              <w:pStyle w:val="TableParagraph"/>
              <w:spacing w:before="47" w:line="247" w:lineRule="auto"/>
              <w:ind w:left="85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Proyecto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estudiantil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para desarrollar,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integrar y aplicar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sz w:val="16"/>
              </w:rPr>
              <w:t>aprendizajes</w:t>
            </w:r>
            <w:r w:rsidRPr="00E1150C">
              <w:rPr>
                <w:color w:val="231F20"/>
                <w:spacing w:val="1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esperados y las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sz w:val="16"/>
              </w:rPr>
              <w:t>competencias</w:t>
            </w:r>
          </w:p>
        </w:tc>
        <w:tc>
          <w:tcPr>
            <w:tcW w:w="2704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5AEA474" w14:textId="77777777" w:rsidR="00913433" w:rsidRPr="00E1150C" w:rsidRDefault="00913433" w:rsidP="00E1150C">
            <w:pPr>
              <w:pStyle w:val="TableParagraph"/>
              <w:spacing w:before="46" w:line="247" w:lineRule="auto"/>
              <w:ind w:left="85" w:right="155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Aplica habilidades, actitudes y valores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 la formación científica básica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durante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la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planeación,</w:t>
            </w:r>
            <w:r w:rsidRPr="00E1150C">
              <w:rPr>
                <w:color w:val="231F20"/>
                <w:spacing w:val="3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el</w:t>
            </w:r>
            <w:r w:rsidRPr="00E1150C">
              <w:rPr>
                <w:color w:val="231F20"/>
                <w:spacing w:val="36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desarrollo,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la</w:t>
            </w:r>
            <w:r w:rsidRPr="00E1150C"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comunicación</w:t>
            </w:r>
            <w:r w:rsidRPr="00E1150C"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y</w:t>
            </w:r>
            <w:r w:rsidRPr="00E1150C"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la</w:t>
            </w:r>
            <w:r w:rsidRPr="00E1150C"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evaluación</w:t>
            </w:r>
            <w:r w:rsidRPr="00E1150C"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</w:t>
            </w:r>
            <w:r w:rsidRPr="00E1150C"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un</w:t>
            </w:r>
          </w:p>
          <w:p w14:paraId="47E7FE96" w14:textId="77777777" w:rsidR="00913433" w:rsidRPr="00E1150C" w:rsidRDefault="00913433" w:rsidP="00E1150C">
            <w:pPr>
              <w:pStyle w:val="TableParagraph"/>
              <w:spacing w:before="2" w:line="247" w:lineRule="auto"/>
              <w:ind w:left="85" w:right="41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proyecto</w:t>
            </w:r>
            <w:r w:rsidRPr="00E1150C"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</w:t>
            </w:r>
            <w:r w:rsidRPr="00E1150C"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su</w:t>
            </w:r>
            <w:r w:rsidRPr="00E1150C"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interés</w:t>
            </w:r>
            <w:r w:rsidRPr="00E1150C"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en</w:t>
            </w:r>
            <w:r w:rsidRPr="00E1150C"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el</w:t>
            </w:r>
            <w:r w:rsidRPr="00E1150C"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que</w:t>
            </w:r>
            <w:r w:rsidRPr="00E1150C"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integra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contenidos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del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bimestre.</w:t>
            </w:r>
          </w:p>
        </w:tc>
        <w:tc>
          <w:tcPr>
            <w:tcW w:w="1673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A1E917E" w14:textId="77777777" w:rsidR="00913433" w:rsidRPr="00E1150C" w:rsidRDefault="00913433" w:rsidP="00D20AFD">
            <w:pPr>
              <w:pStyle w:val="TableParagraph"/>
              <w:rPr>
                <w:b/>
                <w:sz w:val="18"/>
              </w:rPr>
            </w:pPr>
          </w:p>
          <w:p w14:paraId="71C04FCF" w14:textId="77777777" w:rsidR="00913433" w:rsidRPr="00E1150C" w:rsidRDefault="00913433" w:rsidP="00D20AFD">
            <w:pPr>
              <w:pStyle w:val="TableParagraph"/>
              <w:rPr>
                <w:b/>
                <w:sz w:val="19"/>
              </w:rPr>
            </w:pPr>
          </w:p>
          <w:p w14:paraId="79C2AB83" w14:textId="77777777" w:rsidR="00913433" w:rsidRPr="00E1150C" w:rsidRDefault="00913433" w:rsidP="00E1150C">
            <w:pPr>
              <w:pStyle w:val="TableParagraph"/>
              <w:spacing w:line="247" w:lineRule="auto"/>
              <w:ind w:left="86" w:right="431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Proyecto: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cuidado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del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ambiente</w:t>
            </w:r>
          </w:p>
        </w:tc>
        <w:tc>
          <w:tcPr>
            <w:tcW w:w="911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C3AAF69" w14:textId="77777777" w:rsidR="00913433" w:rsidRPr="00E1150C" w:rsidRDefault="00913433" w:rsidP="00D20AFD">
            <w:pPr>
              <w:pStyle w:val="TableParagraph"/>
              <w:rPr>
                <w:b/>
                <w:sz w:val="18"/>
              </w:rPr>
            </w:pPr>
          </w:p>
          <w:p w14:paraId="32681B7F" w14:textId="77777777" w:rsidR="00913433" w:rsidRPr="00E1150C" w:rsidRDefault="00913433" w:rsidP="00D20AFD">
            <w:pPr>
              <w:pStyle w:val="TableParagraph"/>
              <w:rPr>
                <w:b/>
                <w:sz w:val="18"/>
              </w:rPr>
            </w:pPr>
          </w:p>
          <w:p w14:paraId="5EF3B47F" w14:textId="77777777" w:rsidR="00913433" w:rsidRPr="00E1150C" w:rsidRDefault="00913433" w:rsidP="00E1150C">
            <w:pPr>
              <w:pStyle w:val="TableParagraph"/>
              <w:spacing w:before="107"/>
              <w:ind w:left="148" w:right="123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197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198</w:t>
            </w:r>
          </w:p>
        </w:tc>
        <w:tc>
          <w:tcPr>
            <w:tcW w:w="81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660526A" w14:textId="77777777" w:rsidR="00913433" w:rsidRPr="00E1150C" w:rsidRDefault="00913433" w:rsidP="00D20AFD">
            <w:pPr>
              <w:pStyle w:val="TableParagraph"/>
              <w:rPr>
                <w:b/>
                <w:sz w:val="18"/>
              </w:rPr>
            </w:pPr>
          </w:p>
          <w:p w14:paraId="78468405" w14:textId="77777777" w:rsidR="00913433" w:rsidRPr="00E1150C" w:rsidRDefault="00913433" w:rsidP="00D20AFD">
            <w:pPr>
              <w:pStyle w:val="TableParagraph"/>
              <w:rPr>
                <w:b/>
                <w:sz w:val="18"/>
              </w:rPr>
            </w:pPr>
          </w:p>
          <w:p w14:paraId="4443BA03" w14:textId="77777777" w:rsidR="00913433" w:rsidRPr="00E1150C" w:rsidRDefault="00913433" w:rsidP="00E1150C">
            <w:pPr>
              <w:pStyle w:val="TableParagraph"/>
              <w:spacing w:before="107"/>
              <w:ind w:right="164"/>
              <w:jc w:val="right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68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69</w:t>
            </w:r>
          </w:p>
        </w:tc>
      </w:tr>
      <w:tr w:rsidR="00913433" w14:paraId="572F272C" w14:textId="77777777" w:rsidTr="00E1150C">
        <w:trPr>
          <w:trHeight w:val="653"/>
        </w:trPr>
        <w:tc>
          <w:tcPr>
            <w:tcW w:w="666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49A38CEC" w14:textId="77777777" w:rsidR="00913433" w:rsidRPr="00E1150C" w:rsidRDefault="00913433" w:rsidP="00D20AFD">
            <w:pPr>
              <w:pStyle w:val="TableParagraph"/>
              <w:rPr>
                <w:b/>
                <w:sz w:val="18"/>
              </w:rPr>
            </w:pPr>
          </w:p>
          <w:p w14:paraId="226221F6" w14:textId="77777777" w:rsidR="00913433" w:rsidRPr="00E1150C" w:rsidRDefault="00913433" w:rsidP="00D20AFD">
            <w:pPr>
              <w:pStyle w:val="TableParagraph"/>
              <w:rPr>
                <w:b/>
                <w:sz w:val="18"/>
              </w:rPr>
            </w:pPr>
          </w:p>
          <w:p w14:paraId="29BDA73F" w14:textId="77777777" w:rsidR="00913433" w:rsidRPr="00E1150C" w:rsidRDefault="00913433" w:rsidP="00D20AFD">
            <w:pPr>
              <w:pStyle w:val="TableParagraph"/>
              <w:rPr>
                <w:b/>
                <w:sz w:val="18"/>
              </w:rPr>
            </w:pPr>
          </w:p>
          <w:p w14:paraId="6BC5DD4C" w14:textId="77777777" w:rsidR="00913433" w:rsidRPr="00E1150C" w:rsidRDefault="00913433" w:rsidP="00E1150C">
            <w:pPr>
              <w:pStyle w:val="TableParagraph"/>
              <w:spacing w:before="2"/>
              <w:rPr>
                <w:b/>
                <w:sz w:val="24"/>
              </w:rPr>
            </w:pPr>
          </w:p>
          <w:p w14:paraId="20C79C68" w14:textId="77777777" w:rsidR="00913433" w:rsidRPr="00E1150C" w:rsidRDefault="00913433" w:rsidP="00E1150C">
            <w:pPr>
              <w:pStyle w:val="TableParagraph"/>
              <w:ind w:left="96" w:right="80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16</w:t>
            </w:r>
          </w:p>
        </w:tc>
        <w:tc>
          <w:tcPr>
            <w:tcW w:w="1330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24C7F58F" w14:textId="77777777" w:rsidR="00913433" w:rsidRPr="00E1150C" w:rsidRDefault="00913433" w:rsidP="00D20AFD">
            <w:pPr>
              <w:pStyle w:val="TableParagraph"/>
              <w:rPr>
                <w:b/>
                <w:sz w:val="18"/>
              </w:rPr>
            </w:pPr>
          </w:p>
          <w:p w14:paraId="26243622" w14:textId="77777777" w:rsidR="00913433" w:rsidRPr="00E1150C" w:rsidRDefault="00913433" w:rsidP="00D20AFD">
            <w:pPr>
              <w:pStyle w:val="TableParagraph"/>
              <w:rPr>
                <w:b/>
                <w:sz w:val="18"/>
              </w:rPr>
            </w:pPr>
          </w:p>
          <w:p w14:paraId="563D7F41" w14:textId="77777777" w:rsidR="00913433" w:rsidRPr="00E1150C" w:rsidRDefault="00913433" w:rsidP="00D20AFD">
            <w:pPr>
              <w:pStyle w:val="TableParagraph"/>
              <w:rPr>
                <w:b/>
                <w:sz w:val="18"/>
              </w:rPr>
            </w:pPr>
          </w:p>
          <w:p w14:paraId="1047D6B4" w14:textId="77777777" w:rsidR="00913433" w:rsidRPr="00E1150C" w:rsidRDefault="00913433" w:rsidP="00D20AFD">
            <w:pPr>
              <w:pStyle w:val="TableParagraph"/>
              <w:rPr>
                <w:b/>
                <w:sz w:val="18"/>
              </w:rPr>
            </w:pPr>
          </w:p>
          <w:p w14:paraId="2F04750F" w14:textId="77777777" w:rsidR="00913433" w:rsidRPr="00E1150C" w:rsidRDefault="00913433" w:rsidP="00D20AFD">
            <w:pPr>
              <w:pStyle w:val="TableParagraph"/>
              <w:rPr>
                <w:b/>
                <w:sz w:val="18"/>
              </w:rPr>
            </w:pPr>
          </w:p>
          <w:p w14:paraId="590B86BB" w14:textId="77777777" w:rsidR="00913433" w:rsidRPr="00E1150C" w:rsidRDefault="00913433" w:rsidP="00D20AFD">
            <w:pPr>
              <w:pStyle w:val="TableParagraph"/>
              <w:rPr>
                <w:b/>
                <w:sz w:val="18"/>
              </w:rPr>
            </w:pPr>
          </w:p>
          <w:p w14:paraId="2A3C9C4F" w14:textId="77777777" w:rsidR="00913433" w:rsidRPr="00E1150C" w:rsidRDefault="00913433" w:rsidP="00E1150C">
            <w:pPr>
              <w:pStyle w:val="TableParagraph"/>
              <w:spacing w:before="7"/>
              <w:rPr>
                <w:b/>
                <w:sz w:val="23"/>
              </w:rPr>
            </w:pPr>
          </w:p>
          <w:p w14:paraId="72455D82" w14:textId="77777777" w:rsidR="00913433" w:rsidRPr="00E1150C" w:rsidRDefault="00913433" w:rsidP="00E1150C">
            <w:pPr>
              <w:pStyle w:val="TableParagraph"/>
              <w:spacing w:line="247" w:lineRule="auto"/>
              <w:ind w:left="84" w:right="1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Propiedades y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transformaciones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los</w:t>
            </w:r>
            <w:r w:rsidRPr="00E1150C"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materiales</w:t>
            </w:r>
          </w:p>
        </w:tc>
        <w:tc>
          <w:tcPr>
            <w:tcW w:w="1547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6A214A1F" w14:textId="77777777" w:rsidR="00913433" w:rsidRPr="00E1150C" w:rsidRDefault="00913433" w:rsidP="00D20AFD">
            <w:pPr>
              <w:pStyle w:val="TableParagraph"/>
              <w:rPr>
                <w:b/>
                <w:sz w:val="18"/>
              </w:rPr>
            </w:pPr>
          </w:p>
          <w:p w14:paraId="1A2577E2" w14:textId="77777777" w:rsidR="00913433" w:rsidRPr="00E1150C" w:rsidRDefault="00913433" w:rsidP="00D20AFD">
            <w:pPr>
              <w:pStyle w:val="TableParagraph"/>
              <w:rPr>
                <w:b/>
                <w:sz w:val="18"/>
              </w:rPr>
            </w:pPr>
          </w:p>
          <w:p w14:paraId="2A74CCCE" w14:textId="77777777" w:rsidR="00913433" w:rsidRPr="00E1150C" w:rsidRDefault="00913433" w:rsidP="00E1150C">
            <w:pPr>
              <w:pStyle w:val="TableParagraph"/>
              <w:spacing w:before="7"/>
              <w:rPr>
                <w:b/>
                <w:sz w:val="25"/>
              </w:rPr>
            </w:pPr>
          </w:p>
          <w:p w14:paraId="5DE1BB0C" w14:textId="77777777" w:rsidR="00913433" w:rsidRPr="00E1150C" w:rsidRDefault="00913433" w:rsidP="00E1150C">
            <w:pPr>
              <w:pStyle w:val="TableParagraph"/>
              <w:spacing w:line="247" w:lineRule="auto"/>
              <w:ind w:left="84" w:right="275"/>
              <w:rPr>
                <w:sz w:val="16"/>
              </w:rPr>
            </w:pPr>
            <w:r w:rsidRPr="00E1150C">
              <w:rPr>
                <w:color w:val="231F20"/>
                <w:w w:val="80"/>
                <w:sz w:val="16"/>
              </w:rPr>
              <w:t>¿Cómo son los</w:t>
            </w:r>
            <w:r w:rsidRPr="00E1150C">
              <w:rPr>
                <w:color w:val="231F20"/>
                <w:spacing w:val="1"/>
                <w:w w:val="8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materiales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mi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sz w:val="16"/>
              </w:rPr>
              <w:t>alrededor?</w:t>
            </w:r>
          </w:p>
        </w:tc>
        <w:tc>
          <w:tcPr>
            <w:tcW w:w="2704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7D1AEC0" w14:textId="77777777" w:rsidR="00913433" w:rsidRPr="00E1150C" w:rsidRDefault="00913433" w:rsidP="00E1150C">
            <w:pPr>
              <w:pStyle w:val="TableParagraph"/>
              <w:spacing w:before="45" w:line="247" w:lineRule="auto"/>
              <w:ind w:left="85" w:right="155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Identifica que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los materiales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son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todo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lo que le rodea, independientemente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su</w:t>
            </w:r>
            <w:r w:rsidRPr="00E1150C"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estado</w:t>
            </w:r>
            <w:r w:rsidRPr="00E1150C"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físico.</w:t>
            </w:r>
          </w:p>
        </w:tc>
        <w:tc>
          <w:tcPr>
            <w:tcW w:w="1673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0229CB1A" w14:textId="77777777" w:rsidR="00913433" w:rsidRPr="00E1150C" w:rsidRDefault="00913433" w:rsidP="00E1150C">
            <w:pPr>
              <w:pStyle w:val="TableParagraph"/>
              <w:spacing w:before="5"/>
              <w:rPr>
                <w:b/>
                <w:sz w:val="20"/>
              </w:rPr>
            </w:pPr>
          </w:p>
          <w:p w14:paraId="186165A3" w14:textId="77777777" w:rsidR="00913433" w:rsidRPr="00E1150C" w:rsidRDefault="00913433" w:rsidP="00E1150C">
            <w:pPr>
              <w:pStyle w:val="TableParagraph"/>
              <w:ind w:left="86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Los</w:t>
            </w:r>
            <w:r w:rsidRPr="00E1150C"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materiales</w:t>
            </w:r>
          </w:p>
        </w:tc>
        <w:tc>
          <w:tcPr>
            <w:tcW w:w="911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B84D2BD" w14:textId="77777777" w:rsidR="00913433" w:rsidRPr="00E1150C" w:rsidRDefault="00913433" w:rsidP="00E1150C">
            <w:pPr>
              <w:pStyle w:val="TableParagraph"/>
              <w:spacing w:before="5"/>
              <w:rPr>
                <w:b/>
                <w:sz w:val="20"/>
              </w:rPr>
            </w:pPr>
          </w:p>
          <w:p w14:paraId="61959A2A" w14:textId="77777777" w:rsidR="00913433" w:rsidRPr="00E1150C" w:rsidRDefault="00913433" w:rsidP="00E1150C">
            <w:pPr>
              <w:pStyle w:val="TableParagraph"/>
              <w:ind w:left="148" w:right="123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199</w:t>
            </w:r>
          </w:p>
        </w:tc>
        <w:tc>
          <w:tcPr>
            <w:tcW w:w="818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434820B0" w14:textId="77777777" w:rsidR="00913433" w:rsidRPr="00E1150C" w:rsidRDefault="00913433" w:rsidP="00D20AFD">
            <w:pPr>
              <w:pStyle w:val="TableParagraph"/>
              <w:rPr>
                <w:b/>
                <w:sz w:val="18"/>
              </w:rPr>
            </w:pPr>
          </w:p>
          <w:p w14:paraId="411ADB33" w14:textId="77777777" w:rsidR="00913433" w:rsidRPr="00E1150C" w:rsidRDefault="00913433" w:rsidP="00D20AFD">
            <w:pPr>
              <w:pStyle w:val="TableParagraph"/>
              <w:rPr>
                <w:b/>
                <w:sz w:val="18"/>
              </w:rPr>
            </w:pPr>
          </w:p>
          <w:p w14:paraId="3E581682" w14:textId="77777777" w:rsidR="00913433" w:rsidRPr="00E1150C" w:rsidRDefault="00913433" w:rsidP="00D20AFD">
            <w:pPr>
              <w:pStyle w:val="TableParagraph"/>
              <w:rPr>
                <w:b/>
                <w:sz w:val="18"/>
              </w:rPr>
            </w:pPr>
          </w:p>
          <w:p w14:paraId="5464510B" w14:textId="77777777" w:rsidR="00913433" w:rsidRPr="00E1150C" w:rsidRDefault="00913433" w:rsidP="00E1150C">
            <w:pPr>
              <w:pStyle w:val="TableParagraph"/>
              <w:spacing w:before="1"/>
              <w:rPr>
                <w:b/>
                <w:sz w:val="24"/>
              </w:rPr>
            </w:pPr>
          </w:p>
          <w:p w14:paraId="2785E857" w14:textId="77777777" w:rsidR="00913433" w:rsidRPr="00E1150C" w:rsidRDefault="00913433" w:rsidP="00E1150C">
            <w:pPr>
              <w:pStyle w:val="TableParagraph"/>
              <w:spacing w:before="1"/>
              <w:ind w:left="192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75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85</w:t>
            </w:r>
          </w:p>
        </w:tc>
      </w:tr>
      <w:tr w:rsidR="00913433" w14:paraId="747A813E" w14:textId="77777777" w:rsidTr="00E1150C">
        <w:trPr>
          <w:trHeight w:val="653"/>
        </w:trPr>
        <w:tc>
          <w:tcPr>
            <w:tcW w:w="666" w:type="dxa"/>
            <w:vMerge/>
            <w:tcBorders>
              <w:top w:val="nil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46FEAD75" w14:textId="77777777" w:rsidR="00913433" w:rsidRPr="00E1150C" w:rsidRDefault="00913433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330" w:type="dxa"/>
            <w:vMerge/>
            <w:tcBorders>
              <w:top w:val="nil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33513F9D" w14:textId="77777777" w:rsidR="00913433" w:rsidRPr="00E1150C" w:rsidRDefault="00913433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547" w:type="dxa"/>
            <w:vMerge/>
            <w:tcBorders>
              <w:top w:val="nil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4F024945" w14:textId="77777777" w:rsidR="00913433" w:rsidRPr="00E1150C" w:rsidRDefault="00913433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2704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5C1B0BD" w14:textId="77777777" w:rsidR="00913433" w:rsidRPr="00E1150C" w:rsidRDefault="00913433" w:rsidP="00E1150C">
            <w:pPr>
              <w:pStyle w:val="TableParagraph"/>
              <w:spacing w:before="45" w:line="247" w:lineRule="auto"/>
              <w:ind w:left="85" w:right="125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Compara</w:t>
            </w:r>
            <w:r w:rsidRPr="00E1150C"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la</w:t>
            </w:r>
            <w:r w:rsidRPr="00E1150C"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masa</w:t>
            </w:r>
            <w:r w:rsidRPr="00E1150C"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diferentes</w:t>
            </w:r>
            <w:r w:rsidRPr="00E1150C"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objetos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a fin de identificarla como una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propiedad</w:t>
            </w:r>
            <w:r w:rsidRPr="00E1150C"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medible.</w:t>
            </w:r>
          </w:p>
        </w:tc>
        <w:tc>
          <w:tcPr>
            <w:tcW w:w="1673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2A5FFE1" w14:textId="77777777" w:rsidR="00913433" w:rsidRPr="00E1150C" w:rsidRDefault="00913433" w:rsidP="00E1150C">
            <w:pPr>
              <w:pStyle w:val="TableParagraph"/>
              <w:spacing w:before="5"/>
              <w:rPr>
                <w:b/>
                <w:sz w:val="20"/>
              </w:rPr>
            </w:pPr>
          </w:p>
          <w:p w14:paraId="05561D94" w14:textId="77777777" w:rsidR="00913433" w:rsidRPr="00E1150C" w:rsidRDefault="00913433" w:rsidP="00E1150C">
            <w:pPr>
              <w:pStyle w:val="TableParagraph"/>
              <w:ind w:left="86"/>
              <w:rPr>
                <w:sz w:val="16"/>
              </w:rPr>
            </w:pPr>
            <w:r w:rsidRPr="00E1150C">
              <w:rPr>
                <w:color w:val="231F20"/>
                <w:w w:val="80"/>
                <w:sz w:val="16"/>
              </w:rPr>
              <w:t>La</w:t>
            </w:r>
            <w:r w:rsidRPr="00E1150C">
              <w:rPr>
                <w:color w:val="231F20"/>
                <w:spacing w:val="2"/>
                <w:w w:val="80"/>
                <w:sz w:val="16"/>
              </w:rPr>
              <w:t xml:space="preserve"> </w:t>
            </w:r>
            <w:r w:rsidRPr="00E1150C">
              <w:rPr>
                <w:color w:val="231F20"/>
                <w:w w:val="80"/>
                <w:sz w:val="16"/>
              </w:rPr>
              <w:t>masa</w:t>
            </w:r>
          </w:p>
        </w:tc>
        <w:tc>
          <w:tcPr>
            <w:tcW w:w="911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3B96B24" w14:textId="77777777" w:rsidR="00913433" w:rsidRPr="00E1150C" w:rsidRDefault="00913433" w:rsidP="00E1150C">
            <w:pPr>
              <w:pStyle w:val="TableParagraph"/>
              <w:spacing w:before="5"/>
              <w:rPr>
                <w:b/>
                <w:sz w:val="20"/>
              </w:rPr>
            </w:pPr>
          </w:p>
          <w:p w14:paraId="0B501CA6" w14:textId="77777777" w:rsidR="00913433" w:rsidRPr="00E1150C" w:rsidRDefault="00913433" w:rsidP="00E1150C">
            <w:pPr>
              <w:pStyle w:val="TableParagraph"/>
              <w:ind w:left="147" w:right="123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200</w:t>
            </w:r>
          </w:p>
        </w:tc>
        <w:tc>
          <w:tcPr>
            <w:tcW w:w="818" w:type="dxa"/>
            <w:vMerge/>
            <w:tcBorders>
              <w:top w:val="nil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1B67B43E" w14:textId="77777777" w:rsidR="00913433" w:rsidRPr="00E1150C" w:rsidRDefault="00913433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</w:tr>
      <w:tr w:rsidR="00913433" w14:paraId="70DC5E31" w14:textId="77777777" w:rsidTr="00E1150C">
        <w:trPr>
          <w:trHeight w:val="653"/>
        </w:trPr>
        <w:tc>
          <w:tcPr>
            <w:tcW w:w="666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ABD15BF" w14:textId="77777777" w:rsidR="00913433" w:rsidRPr="00E1150C" w:rsidRDefault="00913433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330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2F7FB5A" w14:textId="77777777" w:rsidR="00913433" w:rsidRPr="00E1150C" w:rsidRDefault="00913433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547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E72AA06" w14:textId="77777777" w:rsidR="00913433" w:rsidRPr="00E1150C" w:rsidRDefault="00913433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2704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FF18B75" w14:textId="77777777" w:rsidR="00913433" w:rsidRPr="00E1150C" w:rsidRDefault="00913433" w:rsidP="00E1150C">
            <w:pPr>
              <w:pStyle w:val="TableParagraph"/>
              <w:spacing w:before="45" w:line="247" w:lineRule="auto"/>
              <w:ind w:left="85" w:right="522"/>
              <w:jc w:val="both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Reconoce que los objetos tienen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volumen</w:t>
            </w:r>
            <w:r w:rsidRPr="00E1150C"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y</w:t>
            </w:r>
            <w:r w:rsidRPr="00E1150C"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lo</w:t>
            </w:r>
            <w:r w:rsidRPr="00E1150C"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identifica</w:t>
            </w:r>
            <w:r w:rsidRPr="00E1150C"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como</w:t>
            </w:r>
            <w:r w:rsidRPr="00E1150C"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una</w:t>
            </w:r>
            <w:r w:rsidRPr="00E1150C">
              <w:rPr>
                <w:color w:val="231F20"/>
                <w:spacing w:val="-38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propiedad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medible.</w:t>
            </w:r>
          </w:p>
        </w:tc>
        <w:tc>
          <w:tcPr>
            <w:tcW w:w="1673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07FFB32" w14:textId="77777777" w:rsidR="00913433" w:rsidRPr="00E1150C" w:rsidRDefault="00913433" w:rsidP="00E1150C">
            <w:pPr>
              <w:pStyle w:val="TableParagraph"/>
              <w:spacing w:before="5"/>
              <w:rPr>
                <w:b/>
                <w:sz w:val="20"/>
              </w:rPr>
            </w:pPr>
          </w:p>
          <w:p w14:paraId="68D47205" w14:textId="77777777" w:rsidR="00913433" w:rsidRPr="00E1150C" w:rsidRDefault="00913433" w:rsidP="00E1150C">
            <w:pPr>
              <w:pStyle w:val="TableParagraph"/>
              <w:ind w:left="86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El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volumen</w:t>
            </w:r>
          </w:p>
        </w:tc>
        <w:tc>
          <w:tcPr>
            <w:tcW w:w="911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927273F" w14:textId="77777777" w:rsidR="00913433" w:rsidRPr="00E1150C" w:rsidRDefault="00913433" w:rsidP="00E1150C">
            <w:pPr>
              <w:pStyle w:val="TableParagraph"/>
              <w:spacing w:before="5"/>
              <w:rPr>
                <w:b/>
                <w:sz w:val="20"/>
              </w:rPr>
            </w:pPr>
          </w:p>
          <w:p w14:paraId="2E197846" w14:textId="77777777" w:rsidR="00913433" w:rsidRPr="00E1150C" w:rsidRDefault="00913433" w:rsidP="00E1150C">
            <w:pPr>
              <w:pStyle w:val="TableParagraph"/>
              <w:ind w:left="146" w:right="123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201</w:t>
            </w:r>
          </w:p>
        </w:tc>
        <w:tc>
          <w:tcPr>
            <w:tcW w:w="818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227EDD9" w14:textId="77777777" w:rsidR="00913433" w:rsidRPr="00E1150C" w:rsidRDefault="00913433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</w:tr>
      <w:tr w:rsidR="00913433" w14:paraId="0F0E5F6E" w14:textId="77777777" w:rsidTr="00E1150C">
        <w:trPr>
          <w:trHeight w:val="463"/>
        </w:trPr>
        <w:tc>
          <w:tcPr>
            <w:tcW w:w="666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51167F20" w14:textId="77777777" w:rsidR="00913433" w:rsidRPr="00E1150C" w:rsidRDefault="00913433" w:rsidP="00D20AFD">
            <w:pPr>
              <w:pStyle w:val="TableParagraph"/>
              <w:rPr>
                <w:b/>
                <w:sz w:val="18"/>
              </w:rPr>
            </w:pPr>
          </w:p>
          <w:p w14:paraId="6717DC3E" w14:textId="77777777" w:rsidR="00913433" w:rsidRPr="00E1150C" w:rsidRDefault="00913433" w:rsidP="00D20AFD">
            <w:pPr>
              <w:pStyle w:val="TableParagraph"/>
              <w:rPr>
                <w:b/>
                <w:sz w:val="18"/>
              </w:rPr>
            </w:pPr>
          </w:p>
          <w:p w14:paraId="19692CC3" w14:textId="77777777" w:rsidR="00913433" w:rsidRPr="00E1150C" w:rsidRDefault="00913433" w:rsidP="00E1150C">
            <w:pPr>
              <w:pStyle w:val="TableParagraph"/>
              <w:spacing w:before="7"/>
              <w:rPr>
                <w:b/>
                <w:sz w:val="25"/>
              </w:rPr>
            </w:pPr>
          </w:p>
          <w:p w14:paraId="72E70071" w14:textId="77777777" w:rsidR="00913433" w:rsidRPr="00E1150C" w:rsidRDefault="00913433" w:rsidP="00E1150C">
            <w:pPr>
              <w:pStyle w:val="TableParagraph"/>
              <w:ind w:left="94" w:right="80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17</w:t>
            </w:r>
          </w:p>
        </w:tc>
        <w:tc>
          <w:tcPr>
            <w:tcW w:w="1330" w:type="dxa"/>
            <w:vMerge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2308D375" w14:textId="77777777" w:rsidR="00913433" w:rsidRPr="00E1150C" w:rsidRDefault="00913433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547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24A4F244" w14:textId="77777777" w:rsidR="00913433" w:rsidRPr="00E1150C" w:rsidRDefault="00913433" w:rsidP="00D20AFD">
            <w:pPr>
              <w:pStyle w:val="TableParagraph"/>
              <w:rPr>
                <w:b/>
                <w:sz w:val="18"/>
              </w:rPr>
            </w:pPr>
          </w:p>
          <w:p w14:paraId="66EEEE79" w14:textId="77777777" w:rsidR="00913433" w:rsidRPr="00E1150C" w:rsidRDefault="00913433" w:rsidP="00D20AFD">
            <w:pPr>
              <w:pStyle w:val="TableParagraph"/>
              <w:rPr>
                <w:b/>
                <w:sz w:val="18"/>
              </w:rPr>
            </w:pPr>
          </w:p>
          <w:p w14:paraId="773F74A4" w14:textId="77777777" w:rsidR="00913433" w:rsidRPr="00E1150C" w:rsidRDefault="00913433" w:rsidP="00E1150C">
            <w:pPr>
              <w:pStyle w:val="TableParagraph"/>
              <w:spacing w:before="4"/>
              <w:rPr>
                <w:b/>
                <w:sz w:val="17"/>
              </w:rPr>
            </w:pPr>
          </w:p>
          <w:p w14:paraId="586AABDE" w14:textId="77777777" w:rsidR="00913433" w:rsidRPr="00E1150C" w:rsidRDefault="00913433" w:rsidP="00E1150C">
            <w:pPr>
              <w:pStyle w:val="TableParagraph"/>
              <w:spacing w:line="247" w:lineRule="auto"/>
              <w:ind w:left="84" w:right="110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¿Por qué cambian los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sz w:val="16"/>
              </w:rPr>
              <w:t>materiales?</w:t>
            </w:r>
          </w:p>
        </w:tc>
        <w:tc>
          <w:tcPr>
            <w:tcW w:w="2704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0F5039E5" w14:textId="77777777" w:rsidR="00913433" w:rsidRPr="00E1150C" w:rsidRDefault="00913433" w:rsidP="00E1150C">
            <w:pPr>
              <w:pStyle w:val="TableParagraph"/>
              <w:spacing w:before="45" w:line="247" w:lineRule="auto"/>
              <w:ind w:left="85" w:right="257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Compara</w:t>
            </w:r>
            <w:r w:rsidRPr="00E1150C">
              <w:rPr>
                <w:color w:val="231F20"/>
                <w:spacing w:val="1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la</w:t>
            </w:r>
            <w:r w:rsidRPr="00E1150C">
              <w:rPr>
                <w:color w:val="231F20"/>
                <w:spacing w:val="1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temperatura</w:t>
            </w:r>
            <w:r w:rsidRPr="00E1150C">
              <w:rPr>
                <w:color w:val="231F20"/>
                <w:spacing w:val="1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1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objetos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mediante</w:t>
            </w:r>
            <w:r w:rsidRPr="00E1150C"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el</w:t>
            </w:r>
            <w:r w:rsidRPr="00E1150C"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uso</w:t>
            </w:r>
            <w:r w:rsidRPr="00E1150C"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del</w:t>
            </w:r>
            <w:r w:rsidRPr="00E1150C"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termómetro.</w:t>
            </w:r>
          </w:p>
        </w:tc>
        <w:tc>
          <w:tcPr>
            <w:tcW w:w="1673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3C9BC4B" w14:textId="77777777" w:rsidR="00913433" w:rsidRPr="00E1150C" w:rsidRDefault="00913433" w:rsidP="00E1150C">
            <w:pPr>
              <w:pStyle w:val="TableParagraph"/>
              <w:spacing w:before="140"/>
              <w:ind w:left="85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La</w:t>
            </w:r>
            <w:r w:rsidRPr="00E1150C"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temperatura</w:t>
            </w:r>
          </w:p>
        </w:tc>
        <w:tc>
          <w:tcPr>
            <w:tcW w:w="911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D494244" w14:textId="77777777" w:rsidR="00913433" w:rsidRPr="00E1150C" w:rsidRDefault="00913433" w:rsidP="00E1150C">
            <w:pPr>
              <w:pStyle w:val="TableParagraph"/>
              <w:spacing w:before="140"/>
              <w:ind w:left="147" w:right="123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202</w:t>
            </w:r>
          </w:p>
        </w:tc>
        <w:tc>
          <w:tcPr>
            <w:tcW w:w="818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3E800D4F" w14:textId="77777777" w:rsidR="00913433" w:rsidRPr="00E1150C" w:rsidRDefault="00913433" w:rsidP="00D20AFD">
            <w:pPr>
              <w:pStyle w:val="TableParagraph"/>
              <w:rPr>
                <w:b/>
                <w:sz w:val="18"/>
              </w:rPr>
            </w:pPr>
          </w:p>
          <w:p w14:paraId="518B6B09" w14:textId="77777777" w:rsidR="00913433" w:rsidRPr="00E1150C" w:rsidRDefault="00913433" w:rsidP="00D20AFD">
            <w:pPr>
              <w:pStyle w:val="TableParagraph"/>
              <w:rPr>
                <w:b/>
                <w:sz w:val="18"/>
              </w:rPr>
            </w:pPr>
          </w:p>
          <w:p w14:paraId="6C962237" w14:textId="77777777" w:rsidR="00913433" w:rsidRPr="00E1150C" w:rsidRDefault="00913433" w:rsidP="00E1150C">
            <w:pPr>
              <w:pStyle w:val="TableParagraph"/>
              <w:spacing w:before="7"/>
              <w:rPr>
                <w:b/>
                <w:sz w:val="25"/>
              </w:rPr>
            </w:pPr>
          </w:p>
          <w:p w14:paraId="56AB920A" w14:textId="77777777" w:rsidR="00913433" w:rsidRPr="00E1150C" w:rsidRDefault="00913433" w:rsidP="00E1150C">
            <w:pPr>
              <w:pStyle w:val="TableParagraph"/>
              <w:ind w:left="190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86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93</w:t>
            </w:r>
          </w:p>
        </w:tc>
      </w:tr>
      <w:tr w:rsidR="00913433" w14:paraId="2280D263" w14:textId="77777777" w:rsidTr="00E1150C">
        <w:trPr>
          <w:trHeight w:val="463"/>
        </w:trPr>
        <w:tc>
          <w:tcPr>
            <w:tcW w:w="666" w:type="dxa"/>
            <w:vMerge/>
            <w:tcBorders>
              <w:top w:val="nil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356FB19D" w14:textId="77777777" w:rsidR="00913433" w:rsidRPr="00E1150C" w:rsidRDefault="00913433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330" w:type="dxa"/>
            <w:vMerge/>
            <w:tcBorders>
              <w:top w:val="nil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18FDA5C9" w14:textId="77777777" w:rsidR="00913433" w:rsidRPr="00E1150C" w:rsidRDefault="00913433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547" w:type="dxa"/>
            <w:vMerge/>
            <w:tcBorders>
              <w:top w:val="nil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55CDCA03" w14:textId="77777777" w:rsidR="00913433" w:rsidRPr="00E1150C" w:rsidRDefault="00913433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2704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2CBC58E" w14:textId="77777777" w:rsidR="00913433" w:rsidRPr="00E1150C" w:rsidRDefault="00913433" w:rsidP="00E1150C">
            <w:pPr>
              <w:pStyle w:val="TableParagraph"/>
              <w:spacing w:before="45" w:line="247" w:lineRule="auto"/>
              <w:ind w:left="85" w:right="41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Reconoce</w:t>
            </w:r>
            <w:r w:rsidRPr="00E1150C"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la</w:t>
            </w:r>
            <w:r w:rsidRPr="00E1150C"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importancia</w:t>
            </w:r>
            <w:r w:rsidRPr="00E1150C"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del</w:t>
            </w:r>
            <w:r w:rsidRPr="00E1150C"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uso</w:t>
            </w:r>
            <w:r w:rsidRPr="00E1150C"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los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termómetros</w:t>
            </w:r>
            <w:r w:rsidRPr="00E1150C">
              <w:rPr>
                <w:color w:val="231F20"/>
                <w:spacing w:val="1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en</w:t>
            </w:r>
            <w:r w:rsidRPr="00E1150C">
              <w:rPr>
                <w:color w:val="231F20"/>
                <w:spacing w:val="19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diversas</w:t>
            </w:r>
            <w:r w:rsidRPr="00E1150C">
              <w:rPr>
                <w:color w:val="231F20"/>
                <w:spacing w:val="19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actividades.</w:t>
            </w:r>
          </w:p>
        </w:tc>
        <w:tc>
          <w:tcPr>
            <w:tcW w:w="1673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E66CB13" w14:textId="77777777" w:rsidR="00913433" w:rsidRPr="00E1150C" w:rsidRDefault="00913433" w:rsidP="00E1150C">
            <w:pPr>
              <w:pStyle w:val="TableParagraph"/>
              <w:spacing w:before="140"/>
              <w:ind w:left="85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El</w:t>
            </w:r>
            <w:r w:rsidRPr="00E1150C"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termómetro</w:t>
            </w:r>
          </w:p>
        </w:tc>
        <w:tc>
          <w:tcPr>
            <w:tcW w:w="911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88986B8" w14:textId="77777777" w:rsidR="00913433" w:rsidRPr="00E1150C" w:rsidRDefault="00913433" w:rsidP="00E1150C">
            <w:pPr>
              <w:pStyle w:val="TableParagraph"/>
              <w:spacing w:before="140"/>
              <w:ind w:left="145" w:right="123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203</w:t>
            </w:r>
          </w:p>
        </w:tc>
        <w:tc>
          <w:tcPr>
            <w:tcW w:w="818" w:type="dxa"/>
            <w:vMerge/>
            <w:tcBorders>
              <w:top w:val="nil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4F02338F" w14:textId="77777777" w:rsidR="00913433" w:rsidRPr="00E1150C" w:rsidRDefault="00913433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</w:tr>
      <w:tr w:rsidR="00913433" w14:paraId="4F5289FB" w14:textId="77777777" w:rsidTr="00E1150C">
        <w:trPr>
          <w:trHeight w:val="653"/>
        </w:trPr>
        <w:tc>
          <w:tcPr>
            <w:tcW w:w="666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313E6D9" w14:textId="77777777" w:rsidR="00913433" w:rsidRPr="00E1150C" w:rsidRDefault="00913433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330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D8BE63A" w14:textId="77777777" w:rsidR="00913433" w:rsidRPr="00E1150C" w:rsidRDefault="00913433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547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B0C1F48" w14:textId="77777777" w:rsidR="00913433" w:rsidRPr="00E1150C" w:rsidRDefault="00913433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2704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0B18C954" w14:textId="77777777" w:rsidR="00913433" w:rsidRPr="00E1150C" w:rsidRDefault="00913433" w:rsidP="00E1150C">
            <w:pPr>
              <w:pStyle w:val="TableParagraph"/>
              <w:spacing w:before="45" w:line="247" w:lineRule="auto"/>
              <w:ind w:left="85" w:right="126"/>
              <w:jc w:val="both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Relaciona los cambios de estado físico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(líquido,</w:t>
            </w:r>
            <w:r w:rsidRPr="00E1150C"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sólido</w:t>
            </w:r>
            <w:r w:rsidRPr="00E1150C"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y</w:t>
            </w:r>
            <w:r w:rsidRPr="00E1150C"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gas)</w:t>
            </w:r>
            <w:r w:rsidRPr="00E1150C"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</w:t>
            </w:r>
            <w:r w:rsidRPr="00E1150C"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los</w:t>
            </w:r>
            <w:r w:rsidRPr="00E1150C"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materiales</w:t>
            </w:r>
            <w:r w:rsidRPr="00E1150C">
              <w:rPr>
                <w:color w:val="231F20"/>
                <w:spacing w:val="-38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con</w:t>
            </w:r>
            <w:r w:rsidRPr="00E1150C"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la</w:t>
            </w:r>
            <w:r w:rsidRPr="00E1150C"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variación</w:t>
            </w:r>
            <w:r w:rsidRPr="00E1150C"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</w:t>
            </w:r>
            <w:r w:rsidRPr="00E1150C"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la</w:t>
            </w:r>
            <w:r w:rsidRPr="00E1150C"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temperatura.</w:t>
            </w:r>
          </w:p>
        </w:tc>
        <w:tc>
          <w:tcPr>
            <w:tcW w:w="1673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0F04985" w14:textId="77777777" w:rsidR="00913433" w:rsidRPr="00E1150C" w:rsidRDefault="00913433" w:rsidP="00E1150C">
            <w:pPr>
              <w:pStyle w:val="TableParagraph"/>
              <w:spacing w:before="140"/>
              <w:ind w:left="85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Cambio</w:t>
            </w:r>
            <w:r w:rsidRPr="00E1150C"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del</w:t>
            </w:r>
            <w:r w:rsidRPr="00E1150C"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estado</w:t>
            </w:r>
          </w:p>
          <w:p w14:paraId="2D416163" w14:textId="77777777" w:rsidR="00913433" w:rsidRPr="00E1150C" w:rsidRDefault="00913433" w:rsidP="00E1150C">
            <w:pPr>
              <w:pStyle w:val="TableParagraph"/>
              <w:spacing w:before="6"/>
              <w:ind w:left="85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físico</w:t>
            </w:r>
            <w:r w:rsidRPr="00E1150C"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</w:t>
            </w:r>
            <w:r w:rsidRPr="00E1150C"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los</w:t>
            </w:r>
            <w:r w:rsidRPr="00E1150C"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materiales</w:t>
            </w:r>
          </w:p>
        </w:tc>
        <w:tc>
          <w:tcPr>
            <w:tcW w:w="911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041E649" w14:textId="77777777" w:rsidR="00913433" w:rsidRPr="00E1150C" w:rsidRDefault="00913433" w:rsidP="00E1150C">
            <w:pPr>
              <w:pStyle w:val="TableParagraph"/>
              <w:spacing w:before="5"/>
              <w:rPr>
                <w:b/>
                <w:sz w:val="20"/>
              </w:rPr>
            </w:pPr>
          </w:p>
          <w:p w14:paraId="3B2C57C2" w14:textId="77777777" w:rsidR="00913433" w:rsidRPr="00E1150C" w:rsidRDefault="00913433" w:rsidP="00E1150C">
            <w:pPr>
              <w:pStyle w:val="TableParagraph"/>
              <w:ind w:left="147" w:right="123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204</w:t>
            </w:r>
          </w:p>
        </w:tc>
        <w:tc>
          <w:tcPr>
            <w:tcW w:w="818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F2F9421" w14:textId="77777777" w:rsidR="00913433" w:rsidRPr="00E1150C" w:rsidRDefault="00913433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</w:tr>
      <w:tr w:rsidR="00913433" w14:paraId="2CF5ED6B" w14:textId="77777777" w:rsidTr="00E1150C">
        <w:trPr>
          <w:trHeight w:val="653"/>
        </w:trPr>
        <w:tc>
          <w:tcPr>
            <w:tcW w:w="666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2C8453C7" w14:textId="77777777" w:rsidR="00913433" w:rsidRPr="00E1150C" w:rsidRDefault="00913433" w:rsidP="00D20AFD">
            <w:pPr>
              <w:pStyle w:val="TableParagraph"/>
              <w:rPr>
                <w:b/>
                <w:sz w:val="18"/>
              </w:rPr>
            </w:pPr>
          </w:p>
          <w:p w14:paraId="6B8EBADA" w14:textId="77777777" w:rsidR="00913433" w:rsidRPr="00E1150C" w:rsidRDefault="00913433" w:rsidP="00D20AFD">
            <w:pPr>
              <w:pStyle w:val="TableParagraph"/>
              <w:rPr>
                <w:b/>
                <w:sz w:val="18"/>
              </w:rPr>
            </w:pPr>
          </w:p>
          <w:p w14:paraId="5DA33AEC" w14:textId="77777777" w:rsidR="00913433" w:rsidRPr="00E1150C" w:rsidRDefault="00913433" w:rsidP="00E1150C">
            <w:pPr>
              <w:pStyle w:val="TableParagraph"/>
              <w:spacing w:before="152"/>
              <w:ind w:left="97" w:right="80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18</w:t>
            </w:r>
          </w:p>
        </w:tc>
        <w:tc>
          <w:tcPr>
            <w:tcW w:w="1330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5A186825" w14:textId="77777777" w:rsidR="00913433" w:rsidRPr="00E1150C" w:rsidRDefault="00913433" w:rsidP="00E1150C">
            <w:pPr>
              <w:pStyle w:val="TableParagraph"/>
              <w:spacing w:before="5"/>
              <w:rPr>
                <w:b/>
                <w:sz w:val="24"/>
              </w:rPr>
            </w:pPr>
          </w:p>
          <w:p w14:paraId="7560294E" w14:textId="77777777" w:rsidR="00913433" w:rsidRPr="00E1150C" w:rsidRDefault="00913433" w:rsidP="00E1150C">
            <w:pPr>
              <w:pStyle w:val="TableParagraph"/>
              <w:spacing w:line="247" w:lineRule="auto"/>
              <w:ind w:left="84" w:right="167"/>
              <w:rPr>
                <w:sz w:val="16"/>
              </w:rPr>
            </w:pPr>
            <w:r w:rsidRPr="00E1150C">
              <w:rPr>
                <w:color w:val="231F20"/>
                <w:w w:val="80"/>
                <w:sz w:val="16"/>
              </w:rPr>
              <w:t>Cambio e</w:t>
            </w:r>
            <w:r w:rsidRPr="00E1150C">
              <w:rPr>
                <w:color w:val="231F20"/>
                <w:spacing w:val="1"/>
                <w:w w:val="8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interacciones en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fenómenos y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procesos</w:t>
            </w:r>
            <w:r w:rsidRPr="00E1150C"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físicos</w:t>
            </w:r>
          </w:p>
        </w:tc>
        <w:tc>
          <w:tcPr>
            <w:tcW w:w="1547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051D9BB0" w14:textId="77777777" w:rsidR="00913433" w:rsidRPr="00E1150C" w:rsidRDefault="00913433" w:rsidP="00D20AFD">
            <w:pPr>
              <w:pStyle w:val="TableParagraph"/>
              <w:rPr>
                <w:b/>
                <w:sz w:val="18"/>
              </w:rPr>
            </w:pPr>
          </w:p>
          <w:p w14:paraId="5BEA5646" w14:textId="77777777" w:rsidR="00913433" w:rsidRPr="00E1150C" w:rsidRDefault="00913433" w:rsidP="00E1150C">
            <w:pPr>
              <w:pStyle w:val="TableParagraph"/>
              <w:spacing w:before="8"/>
              <w:rPr>
                <w:b/>
                <w:sz w:val="14"/>
              </w:rPr>
            </w:pPr>
          </w:p>
          <w:p w14:paraId="47FCA321" w14:textId="77777777" w:rsidR="00913433" w:rsidRPr="00E1150C" w:rsidRDefault="00913433" w:rsidP="00E1150C">
            <w:pPr>
              <w:pStyle w:val="TableParagraph"/>
              <w:spacing w:line="247" w:lineRule="auto"/>
              <w:ind w:left="84" w:right="175"/>
              <w:rPr>
                <w:sz w:val="16"/>
              </w:rPr>
            </w:pPr>
            <w:r w:rsidRPr="00E1150C">
              <w:rPr>
                <w:color w:val="231F20"/>
                <w:w w:val="80"/>
                <w:sz w:val="16"/>
              </w:rPr>
              <w:t>¿Cuáles son los</w:t>
            </w:r>
            <w:r w:rsidRPr="00E1150C">
              <w:rPr>
                <w:color w:val="231F20"/>
                <w:spacing w:val="1"/>
                <w:w w:val="80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efectos</w:t>
            </w:r>
            <w:r w:rsidRPr="00E1150C"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la</w:t>
            </w:r>
            <w:r w:rsidRPr="00E1150C"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fuerza</w:t>
            </w:r>
            <w:r w:rsidRPr="00E1150C">
              <w:rPr>
                <w:color w:val="231F20"/>
                <w:spacing w:val="-3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en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los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objetos?</w:t>
            </w:r>
          </w:p>
        </w:tc>
        <w:tc>
          <w:tcPr>
            <w:tcW w:w="2704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20B11D0" w14:textId="77777777" w:rsidR="00913433" w:rsidRPr="00E1150C" w:rsidRDefault="00913433" w:rsidP="00E1150C">
            <w:pPr>
              <w:pStyle w:val="TableParagraph"/>
              <w:spacing w:before="44" w:line="247" w:lineRule="auto"/>
              <w:ind w:left="85" w:right="403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Relaciona</w:t>
            </w:r>
            <w:r w:rsidRPr="00E1150C"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la</w:t>
            </w:r>
            <w:r w:rsidRPr="00E1150C"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fuerza</w:t>
            </w:r>
            <w:r w:rsidRPr="00E1150C"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aplicada</w:t>
            </w:r>
            <w:r w:rsidRPr="00E1150C"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sobre</w:t>
            </w:r>
            <w:r w:rsidRPr="00E1150C">
              <w:rPr>
                <w:color w:val="231F20"/>
                <w:spacing w:val="-3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los</w:t>
            </w:r>
            <w:r w:rsidRPr="00E1150C"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objetos</w:t>
            </w:r>
            <w:r w:rsidRPr="00E1150C"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con</w:t>
            </w:r>
            <w:r w:rsidRPr="00E1150C"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algunos</w:t>
            </w:r>
            <w:r w:rsidRPr="00E1150C"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cambios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producidos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en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ellos.</w:t>
            </w:r>
          </w:p>
        </w:tc>
        <w:tc>
          <w:tcPr>
            <w:tcW w:w="1673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DB736D3" w14:textId="77777777" w:rsidR="00913433" w:rsidRPr="00E1150C" w:rsidRDefault="00913433" w:rsidP="00E1150C">
            <w:pPr>
              <w:pStyle w:val="TableParagraph"/>
              <w:spacing w:before="139" w:line="247" w:lineRule="auto"/>
              <w:ind w:left="85" w:right="431"/>
              <w:rPr>
                <w:sz w:val="16"/>
              </w:rPr>
            </w:pPr>
            <w:r w:rsidRPr="00E1150C">
              <w:rPr>
                <w:color w:val="231F20"/>
                <w:w w:val="80"/>
                <w:sz w:val="16"/>
              </w:rPr>
              <w:t>Las</w:t>
            </w:r>
            <w:r w:rsidRPr="00E1150C">
              <w:rPr>
                <w:color w:val="231F20"/>
                <w:spacing w:val="14"/>
                <w:w w:val="80"/>
                <w:sz w:val="16"/>
              </w:rPr>
              <w:t xml:space="preserve"> </w:t>
            </w:r>
            <w:r w:rsidRPr="00E1150C">
              <w:rPr>
                <w:color w:val="231F20"/>
                <w:w w:val="80"/>
                <w:sz w:val="16"/>
              </w:rPr>
              <w:t>fuerzas</w:t>
            </w:r>
            <w:r w:rsidRPr="00E1150C">
              <w:rPr>
                <w:color w:val="231F20"/>
                <w:spacing w:val="14"/>
                <w:w w:val="80"/>
                <w:sz w:val="16"/>
              </w:rPr>
              <w:t xml:space="preserve"> </w:t>
            </w:r>
            <w:r w:rsidRPr="00E1150C">
              <w:rPr>
                <w:color w:val="231F20"/>
                <w:w w:val="80"/>
                <w:sz w:val="16"/>
              </w:rPr>
              <w:t>y</w:t>
            </w:r>
            <w:r w:rsidRPr="00E1150C">
              <w:rPr>
                <w:color w:val="231F20"/>
                <w:spacing w:val="14"/>
                <w:w w:val="80"/>
                <w:sz w:val="16"/>
              </w:rPr>
              <w:t xml:space="preserve"> </w:t>
            </w:r>
            <w:r w:rsidRPr="00E1150C">
              <w:rPr>
                <w:color w:val="231F20"/>
                <w:w w:val="80"/>
                <w:sz w:val="16"/>
              </w:rPr>
              <w:t>sus</w:t>
            </w:r>
            <w:r w:rsidRPr="00E1150C">
              <w:rPr>
                <w:color w:val="231F20"/>
                <w:spacing w:val="-32"/>
                <w:w w:val="80"/>
                <w:sz w:val="16"/>
              </w:rPr>
              <w:t xml:space="preserve"> </w:t>
            </w:r>
            <w:r w:rsidRPr="00E1150C">
              <w:rPr>
                <w:color w:val="231F20"/>
                <w:w w:val="95"/>
                <w:sz w:val="16"/>
              </w:rPr>
              <w:t>efectos</w:t>
            </w:r>
          </w:p>
        </w:tc>
        <w:tc>
          <w:tcPr>
            <w:tcW w:w="911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8BF0376" w14:textId="77777777" w:rsidR="00913433" w:rsidRPr="00E1150C" w:rsidRDefault="00913433" w:rsidP="00E1150C">
            <w:pPr>
              <w:pStyle w:val="TableParagraph"/>
              <w:spacing w:before="4"/>
              <w:rPr>
                <w:b/>
                <w:sz w:val="20"/>
              </w:rPr>
            </w:pPr>
          </w:p>
          <w:p w14:paraId="12F4924C" w14:textId="77777777" w:rsidR="00913433" w:rsidRPr="00E1150C" w:rsidRDefault="00913433" w:rsidP="00E1150C">
            <w:pPr>
              <w:pStyle w:val="TableParagraph"/>
              <w:ind w:left="146" w:right="123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205</w:t>
            </w:r>
          </w:p>
        </w:tc>
        <w:tc>
          <w:tcPr>
            <w:tcW w:w="818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4B9D2B93" w14:textId="77777777" w:rsidR="00913433" w:rsidRPr="00E1150C" w:rsidRDefault="00913433" w:rsidP="00D20AFD">
            <w:pPr>
              <w:pStyle w:val="TableParagraph"/>
              <w:rPr>
                <w:b/>
                <w:sz w:val="18"/>
              </w:rPr>
            </w:pPr>
          </w:p>
          <w:p w14:paraId="679D888E" w14:textId="77777777" w:rsidR="00913433" w:rsidRPr="00E1150C" w:rsidRDefault="00913433" w:rsidP="00D20AFD">
            <w:pPr>
              <w:pStyle w:val="TableParagraph"/>
              <w:rPr>
                <w:b/>
                <w:sz w:val="18"/>
              </w:rPr>
            </w:pPr>
          </w:p>
          <w:p w14:paraId="218CADD8" w14:textId="77777777" w:rsidR="00913433" w:rsidRPr="00E1150C" w:rsidRDefault="00913433" w:rsidP="00E1150C">
            <w:pPr>
              <w:pStyle w:val="TableParagraph"/>
              <w:spacing w:before="152"/>
              <w:ind w:left="190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94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97</w:t>
            </w:r>
          </w:p>
        </w:tc>
      </w:tr>
      <w:tr w:rsidR="00913433" w14:paraId="337CDBBF" w14:textId="77777777" w:rsidTr="00E1150C">
        <w:trPr>
          <w:trHeight w:val="653"/>
        </w:trPr>
        <w:tc>
          <w:tcPr>
            <w:tcW w:w="666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1A1F351" w14:textId="77777777" w:rsidR="00913433" w:rsidRPr="00E1150C" w:rsidRDefault="00913433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330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D005545" w14:textId="77777777" w:rsidR="00913433" w:rsidRPr="00E1150C" w:rsidRDefault="00913433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547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0D4392B" w14:textId="77777777" w:rsidR="00913433" w:rsidRPr="00E1150C" w:rsidRDefault="00913433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2704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8A1FF43" w14:textId="77777777" w:rsidR="00913433" w:rsidRPr="00E1150C" w:rsidRDefault="00913433" w:rsidP="00E1150C">
            <w:pPr>
              <w:pStyle w:val="TableParagraph"/>
              <w:spacing w:before="44" w:line="247" w:lineRule="auto"/>
              <w:ind w:left="84" w:right="257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Reconoce</w:t>
            </w:r>
            <w:r w:rsidRPr="00E1150C"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la</w:t>
            </w:r>
            <w:r w:rsidRPr="00E1150C"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aplicación</w:t>
            </w:r>
            <w:r w:rsidRPr="00E1150C"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fuerzas</w:t>
            </w:r>
            <w:r w:rsidRPr="00E1150C"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en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dispositivos o instrumentos de uso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sz w:val="16"/>
              </w:rPr>
              <w:t>cotidiano.</w:t>
            </w:r>
          </w:p>
        </w:tc>
        <w:tc>
          <w:tcPr>
            <w:tcW w:w="1673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9CA829B" w14:textId="77777777" w:rsidR="00913433" w:rsidRPr="00E1150C" w:rsidRDefault="00913433" w:rsidP="00E1150C">
            <w:pPr>
              <w:pStyle w:val="TableParagraph"/>
              <w:spacing w:before="139" w:line="247" w:lineRule="auto"/>
              <w:ind w:left="85" w:right="431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Máquinas</w:t>
            </w:r>
            <w:r w:rsidRPr="00E1150C"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simples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y</w:t>
            </w:r>
            <w:r w:rsidRPr="00E1150C"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herramientas</w:t>
            </w:r>
          </w:p>
        </w:tc>
        <w:tc>
          <w:tcPr>
            <w:tcW w:w="911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9016946" w14:textId="77777777" w:rsidR="00913433" w:rsidRPr="00E1150C" w:rsidRDefault="00913433" w:rsidP="00E1150C">
            <w:pPr>
              <w:pStyle w:val="TableParagraph"/>
              <w:spacing w:before="4"/>
              <w:rPr>
                <w:b/>
                <w:sz w:val="20"/>
              </w:rPr>
            </w:pPr>
          </w:p>
          <w:p w14:paraId="66306AA9" w14:textId="77777777" w:rsidR="00913433" w:rsidRPr="00E1150C" w:rsidRDefault="00913433" w:rsidP="00E1150C">
            <w:pPr>
              <w:pStyle w:val="TableParagraph"/>
              <w:ind w:left="146" w:right="123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206</w:t>
            </w:r>
          </w:p>
        </w:tc>
        <w:tc>
          <w:tcPr>
            <w:tcW w:w="818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A78B321" w14:textId="77777777" w:rsidR="00913433" w:rsidRPr="00E1150C" w:rsidRDefault="00913433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</w:tr>
      <w:tr w:rsidR="00913433" w14:paraId="15E58BDD" w14:textId="77777777" w:rsidTr="00E1150C">
        <w:trPr>
          <w:trHeight w:val="843"/>
        </w:trPr>
        <w:tc>
          <w:tcPr>
            <w:tcW w:w="666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806F14C" w14:textId="77777777" w:rsidR="00913433" w:rsidRPr="00E1150C" w:rsidRDefault="00913433" w:rsidP="00D20AFD">
            <w:pPr>
              <w:pStyle w:val="TableParagraph"/>
              <w:rPr>
                <w:b/>
                <w:sz w:val="18"/>
              </w:rPr>
            </w:pPr>
          </w:p>
          <w:p w14:paraId="1D63D251" w14:textId="77777777" w:rsidR="00913433" w:rsidRPr="00E1150C" w:rsidRDefault="00913433" w:rsidP="00E1150C">
            <w:pPr>
              <w:pStyle w:val="TableParagraph"/>
              <w:spacing w:before="122"/>
              <w:ind w:left="95" w:right="80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19</w:t>
            </w:r>
          </w:p>
        </w:tc>
        <w:tc>
          <w:tcPr>
            <w:tcW w:w="1330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98841DF" w14:textId="77777777" w:rsidR="00913433" w:rsidRPr="00E1150C" w:rsidRDefault="00913433" w:rsidP="00D20AFD">
            <w:pPr>
              <w:pStyle w:val="TableParagraph"/>
              <w:rPr>
                <w:b/>
                <w:sz w:val="18"/>
              </w:rPr>
            </w:pPr>
          </w:p>
          <w:p w14:paraId="1B53D6B0" w14:textId="77777777" w:rsidR="00913433" w:rsidRPr="00E1150C" w:rsidRDefault="00913433" w:rsidP="00D20AFD">
            <w:pPr>
              <w:pStyle w:val="TableParagraph"/>
              <w:rPr>
                <w:b/>
                <w:sz w:val="18"/>
              </w:rPr>
            </w:pPr>
          </w:p>
          <w:p w14:paraId="7A5FED22" w14:textId="77777777" w:rsidR="00913433" w:rsidRPr="00E1150C" w:rsidRDefault="00913433" w:rsidP="00D20AFD">
            <w:pPr>
              <w:pStyle w:val="TableParagraph"/>
              <w:rPr>
                <w:b/>
                <w:sz w:val="18"/>
              </w:rPr>
            </w:pPr>
          </w:p>
          <w:p w14:paraId="4D193154" w14:textId="77777777" w:rsidR="00913433" w:rsidRPr="00E1150C" w:rsidRDefault="00913433" w:rsidP="00D20AFD">
            <w:pPr>
              <w:pStyle w:val="TableParagraph"/>
              <w:rPr>
                <w:b/>
                <w:sz w:val="24"/>
              </w:rPr>
            </w:pPr>
          </w:p>
          <w:p w14:paraId="5A8646A5" w14:textId="77777777" w:rsidR="00913433" w:rsidRPr="00E1150C" w:rsidRDefault="00913433" w:rsidP="00E1150C">
            <w:pPr>
              <w:pStyle w:val="TableParagraph"/>
              <w:spacing w:line="247" w:lineRule="auto"/>
              <w:ind w:left="83" w:right="1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Propiedades y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transformaciones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los</w:t>
            </w:r>
            <w:r w:rsidRPr="00E1150C"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materiales</w:t>
            </w:r>
          </w:p>
        </w:tc>
        <w:tc>
          <w:tcPr>
            <w:tcW w:w="1547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C510DB1" w14:textId="77777777" w:rsidR="00913433" w:rsidRPr="00E1150C" w:rsidRDefault="00913433" w:rsidP="00E1150C">
            <w:pPr>
              <w:pStyle w:val="TableParagraph"/>
              <w:spacing w:before="139" w:line="247" w:lineRule="auto"/>
              <w:ind w:left="84"/>
              <w:rPr>
                <w:sz w:val="16"/>
              </w:rPr>
            </w:pPr>
            <w:r w:rsidRPr="00E1150C">
              <w:rPr>
                <w:color w:val="231F20"/>
                <w:w w:val="80"/>
                <w:sz w:val="16"/>
              </w:rPr>
              <w:t>¿Cómo</w:t>
            </w:r>
            <w:r w:rsidRPr="00E1150C">
              <w:rPr>
                <w:color w:val="231F20"/>
                <w:spacing w:val="1"/>
                <w:w w:val="80"/>
                <w:sz w:val="16"/>
              </w:rPr>
              <w:t xml:space="preserve"> </w:t>
            </w:r>
            <w:r w:rsidRPr="00E1150C">
              <w:rPr>
                <w:color w:val="231F20"/>
                <w:w w:val="80"/>
                <w:sz w:val="16"/>
              </w:rPr>
              <w:t>son</w:t>
            </w:r>
            <w:r w:rsidRPr="00E1150C">
              <w:rPr>
                <w:color w:val="231F20"/>
                <w:spacing w:val="1"/>
                <w:w w:val="80"/>
                <w:sz w:val="16"/>
              </w:rPr>
              <w:t xml:space="preserve"> </w:t>
            </w:r>
            <w:r w:rsidRPr="00E1150C">
              <w:rPr>
                <w:color w:val="231F20"/>
                <w:w w:val="80"/>
                <w:sz w:val="16"/>
              </w:rPr>
              <w:t>los</w:t>
            </w:r>
            <w:r w:rsidRPr="00E1150C">
              <w:rPr>
                <w:color w:val="231F20"/>
                <w:spacing w:val="1"/>
                <w:w w:val="8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materiales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a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mi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sz w:val="16"/>
              </w:rPr>
              <w:t>alrededor?</w:t>
            </w:r>
          </w:p>
        </w:tc>
        <w:tc>
          <w:tcPr>
            <w:tcW w:w="2704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C8732C3" w14:textId="77777777" w:rsidR="00913433" w:rsidRPr="00E1150C" w:rsidRDefault="00913433" w:rsidP="00E1150C">
            <w:pPr>
              <w:pStyle w:val="TableParagraph"/>
              <w:spacing w:before="43" w:line="247" w:lineRule="auto"/>
              <w:ind w:left="84" w:right="420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Identifica al agua como disolvente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 varios materiales a partir de su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aprovechamiento en diversas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situaciones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cotidianas.</w:t>
            </w:r>
          </w:p>
        </w:tc>
        <w:tc>
          <w:tcPr>
            <w:tcW w:w="1673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9B35F98" w14:textId="77777777" w:rsidR="00913433" w:rsidRPr="00E1150C" w:rsidRDefault="00913433" w:rsidP="00E1150C">
            <w:pPr>
              <w:pStyle w:val="TableParagraph"/>
              <w:spacing w:before="3"/>
              <w:rPr>
                <w:b/>
                <w:sz w:val="20"/>
              </w:rPr>
            </w:pPr>
          </w:p>
          <w:p w14:paraId="216734B2" w14:textId="77777777" w:rsidR="00913433" w:rsidRPr="00E1150C" w:rsidRDefault="00913433" w:rsidP="00E1150C">
            <w:pPr>
              <w:pStyle w:val="TableParagraph"/>
              <w:spacing w:line="247" w:lineRule="auto"/>
              <w:ind w:left="85" w:right="734"/>
              <w:rPr>
                <w:sz w:val="16"/>
              </w:rPr>
            </w:pPr>
            <w:r w:rsidRPr="00E1150C">
              <w:rPr>
                <w:color w:val="231F20"/>
                <w:spacing w:val="-1"/>
                <w:w w:val="85"/>
                <w:sz w:val="16"/>
              </w:rPr>
              <w:t xml:space="preserve">El agua </w:t>
            </w:r>
            <w:r w:rsidRPr="00E1150C">
              <w:rPr>
                <w:color w:val="231F20"/>
                <w:w w:val="85"/>
                <w:sz w:val="16"/>
              </w:rPr>
              <w:t>como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sz w:val="16"/>
              </w:rPr>
              <w:t>disolvente</w:t>
            </w:r>
          </w:p>
        </w:tc>
        <w:tc>
          <w:tcPr>
            <w:tcW w:w="911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0F5D486A" w14:textId="77777777" w:rsidR="00913433" w:rsidRPr="00E1150C" w:rsidRDefault="00913433" w:rsidP="00D20AFD">
            <w:pPr>
              <w:pStyle w:val="TableParagraph"/>
              <w:rPr>
                <w:b/>
                <w:sz w:val="18"/>
              </w:rPr>
            </w:pPr>
          </w:p>
          <w:p w14:paraId="08AFC362" w14:textId="77777777" w:rsidR="00913433" w:rsidRPr="00E1150C" w:rsidRDefault="00913433" w:rsidP="00E1150C">
            <w:pPr>
              <w:pStyle w:val="TableParagraph"/>
              <w:spacing w:before="121"/>
              <w:ind w:left="144" w:right="123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207</w:t>
            </w:r>
          </w:p>
        </w:tc>
        <w:tc>
          <w:tcPr>
            <w:tcW w:w="81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9E734E8" w14:textId="77777777" w:rsidR="00913433" w:rsidRPr="00E1150C" w:rsidRDefault="00913433" w:rsidP="00D20AFD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13433" w14:paraId="6116AC87" w14:textId="77777777" w:rsidTr="00E1150C">
        <w:trPr>
          <w:trHeight w:val="653"/>
        </w:trPr>
        <w:tc>
          <w:tcPr>
            <w:tcW w:w="666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2336020" w14:textId="77777777" w:rsidR="00913433" w:rsidRPr="00E1150C" w:rsidRDefault="00913433" w:rsidP="00E1150C">
            <w:pPr>
              <w:pStyle w:val="TableParagraph"/>
              <w:spacing w:before="3"/>
              <w:rPr>
                <w:b/>
                <w:sz w:val="20"/>
              </w:rPr>
            </w:pPr>
          </w:p>
          <w:p w14:paraId="27FB6000" w14:textId="77777777" w:rsidR="00913433" w:rsidRPr="00E1150C" w:rsidRDefault="00913433" w:rsidP="00E1150C">
            <w:pPr>
              <w:pStyle w:val="TableParagraph"/>
              <w:ind w:left="97" w:right="80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20</w:t>
            </w:r>
          </w:p>
        </w:tc>
        <w:tc>
          <w:tcPr>
            <w:tcW w:w="1330" w:type="dxa"/>
            <w:vMerge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19EB890" w14:textId="77777777" w:rsidR="00913433" w:rsidRPr="00E1150C" w:rsidRDefault="00913433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547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11B60F9" w14:textId="77777777" w:rsidR="00913433" w:rsidRPr="00E1150C" w:rsidRDefault="00913433" w:rsidP="00D20AFD">
            <w:pPr>
              <w:pStyle w:val="TableParagraph"/>
              <w:rPr>
                <w:b/>
                <w:sz w:val="18"/>
              </w:rPr>
            </w:pPr>
          </w:p>
          <w:p w14:paraId="4264299E" w14:textId="77777777" w:rsidR="00913433" w:rsidRPr="00E1150C" w:rsidRDefault="00913433" w:rsidP="00D20AFD">
            <w:pPr>
              <w:pStyle w:val="TableParagraph"/>
              <w:rPr>
                <w:b/>
                <w:sz w:val="18"/>
              </w:rPr>
            </w:pPr>
          </w:p>
          <w:p w14:paraId="179D614D" w14:textId="77777777" w:rsidR="00913433" w:rsidRPr="00E1150C" w:rsidRDefault="00913433" w:rsidP="00E1150C">
            <w:pPr>
              <w:pStyle w:val="TableParagraph"/>
              <w:spacing w:before="151" w:line="247" w:lineRule="auto"/>
              <w:ind w:left="83" w:right="355"/>
              <w:rPr>
                <w:sz w:val="16"/>
              </w:rPr>
            </w:pPr>
            <w:r w:rsidRPr="00E1150C">
              <w:rPr>
                <w:color w:val="231F20"/>
                <w:spacing w:val="-1"/>
                <w:w w:val="85"/>
                <w:sz w:val="16"/>
              </w:rPr>
              <w:t>¿Qué</w:t>
            </w:r>
            <w:r w:rsidRPr="00E1150C"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spacing w:val="-1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spacing w:val="-1"/>
                <w:w w:val="85"/>
                <w:sz w:val="16"/>
              </w:rPr>
              <w:t>cómo</w:t>
            </w:r>
            <w:r w:rsidRPr="00E1150C"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spacing w:val="-1"/>
                <w:w w:val="85"/>
                <w:sz w:val="16"/>
              </w:rPr>
              <w:t>son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0"/>
                <w:sz w:val="16"/>
              </w:rPr>
              <w:t>las</w:t>
            </w:r>
            <w:r w:rsidRPr="00E1150C">
              <w:rPr>
                <w:color w:val="231F20"/>
                <w:spacing w:val="1"/>
                <w:w w:val="80"/>
                <w:sz w:val="16"/>
              </w:rPr>
              <w:t xml:space="preserve"> </w:t>
            </w:r>
            <w:r w:rsidRPr="00E1150C">
              <w:rPr>
                <w:color w:val="231F20"/>
                <w:w w:val="80"/>
                <w:sz w:val="16"/>
              </w:rPr>
              <w:t>mezclas?</w:t>
            </w:r>
          </w:p>
        </w:tc>
        <w:tc>
          <w:tcPr>
            <w:tcW w:w="2704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0BAA84B8" w14:textId="77777777" w:rsidR="00913433" w:rsidRPr="00E1150C" w:rsidRDefault="00913433" w:rsidP="00E1150C">
            <w:pPr>
              <w:pStyle w:val="TableParagraph"/>
              <w:spacing w:before="43" w:line="247" w:lineRule="auto"/>
              <w:ind w:left="84" w:right="41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Identifica</w:t>
            </w:r>
            <w:r w:rsidRPr="00E1150C"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que</w:t>
            </w:r>
            <w:r w:rsidRPr="00E1150C"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una</w:t>
            </w:r>
            <w:r w:rsidRPr="00E1150C"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mezcla</w:t>
            </w:r>
            <w:r w:rsidRPr="00E1150C"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está</w:t>
            </w:r>
            <w:r w:rsidRPr="00E1150C"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formada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por diversos materiales en diferentes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sz w:val="16"/>
              </w:rPr>
              <w:t>proporciones.</w:t>
            </w:r>
          </w:p>
        </w:tc>
        <w:tc>
          <w:tcPr>
            <w:tcW w:w="1673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7B22DBC" w14:textId="77777777" w:rsidR="00913433" w:rsidRPr="00E1150C" w:rsidRDefault="00913433" w:rsidP="00E1150C">
            <w:pPr>
              <w:pStyle w:val="TableParagraph"/>
              <w:spacing w:before="3"/>
              <w:rPr>
                <w:b/>
                <w:sz w:val="20"/>
              </w:rPr>
            </w:pPr>
          </w:p>
          <w:p w14:paraId="7991432F" w14:textId="77777777" w:rsidR="00913433" w:rsidRPr="00E1150C" w:rsidRDefault="00913433" w:rsidP="00E1150C">
            <w:pPr>
              <w:pStyle w:val="TableParagraph"/>
              <w:ind w:left="85"/>
              <w:rPr>
                <w:sz w:val="16"/>
              </w:rPr>
            </w:pPr>
            <w:r w:rsidRPr="00E1150C">
              <w:rPr>
                <w:color w:val="231F20"/>
                <w:w w:val="95"/>
                <w:sz w:val="16"/>
              </w:rPr>
              <w:t>Mezclas</w:t>
            </w:r>
          </w:p>
        </w:tc>
        <w:tc>
          <w:tcPr>
            <w:tcW w:w="911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4CB63A0" w14:textId="77777777" w:rsidR="00913433" w:rsidRPr="00E1150C" w:rsidRDefault="00913433" w:rsidP="00E1150C">
            <w:pPr>
              <w:pStyle w:val="TableParagraph"/>
              <w:spacing w:before="3"/>
              <w:rPr>
                <w:b/>
                <w:sz w:val="20"/>
              </w:rPr>
            </w:pPr>
          </w:p>
          <w:p w14:paraId="19B9CD37" w14:textId="77777777" w:rsidR="00913433" w:rsidRPr="00E1150C" w:rsidRDefault="00913433" w:rsidP="00E1150C">
            <w:pPr>
              <w:pStyle w:val="TableParagraph"/>
              <w:ind w:left="145" w:right="123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208</w:t>
            </w:r>
          </w:p>
        </w:tc>
        <w:tc>
          <w:tcPr>
            <w:tcW w:w="81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08027387" w14:textId="77777777" w:rsidR="00913433" w:rsidRPr="00E1150C" w:rsidRDefault="00913433" w:rsidP="00D20AFD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13433" w14:paraId="7887403D" w14:textId="77777777" w:rsidTr="00E1150C">
        <w:trPr>
          <w:trHeight w:val="843"/>
        </w:trPr>
        <w:tc>
          <w:tcPr>
            <w:tcW w:w="666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DE59082" w14:textId="77777777" w:rsidR="00913433" w:rsidRPr="00E1150C" w:rsidRDefault="00913433" w:rsidP="00D20AFD">
            <w:pPr>
              <w:pStyle w:val="TableParagraph"/>
              <w:rPr>
                <w:b/>
                <w:sz w:val="18"/>
              </w:rPr>
            </w:pPr>
          </w:p>
          <w:p w14:paraId="2AE5A06C" w14:textId="77777777" w:rsidR="00913433" w:rsidRPr="00E1150C" w:rsidRDefault="00913433" w:rsidP="00E1150C">
            <w:pPr>
              <w:pStyle w:val="TableParagraph"/>
              <w:spacing w:before="121"/>
              <w:ind w:left="95" w:right="80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21</w:t>
            </w:r>
          </w:p>
        </w:tc>
        <w:tc>
          <w:tcPr>
            <w:tcW w:w="1330" w:type="dxa"/>
            <w:vMerge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64816DE" w14:textId="77777777" w:rsidR="00913433" w:rsidRPr="00E1150C" w:rsidRDefault="00913433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547" w:type="dxa"/>
            <w:vMerge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6A20F00" w14:textId="77777777" w:rsidR="00913433" w:rsidRPr="00E1150C" w:rsidRDefault="00913433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2704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226505D" w14:textId="77777777" w:rsidR="00913433" w:rsidRPr="00E1150C" w:rsidRDefault="00913433" w:rsidP="00E1150C">
            <w:pPr>
              <w:pStyle w:val="TableParagraph"/>
              <w:spacing w:before="43" w:line="247" w:lineRule="auto"/>
              <w:ind w:left="84" w:right="163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Explica que las propiedades de las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mezclas,</w:t>
            </w:r>
            <w:r w:rsidRPr="00E1150C"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como</w:t>
            </w:r>
            <w:r w:rsidRPr="00E1150C"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color</w:t>
            </w:r>
            <w:r w:rsidRPr="00E1150C"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sabor,</w:t>
            </w:r>
            <w:r w:rsidRPr="00E1150C"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cambian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al modificar la proporción de los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materiales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que</w:t>
            </w:r>
            <w:r w:rsidRPr="00E1150C"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la</w:t>
            </w:r>
            <w:r w:rsidRPr="00E1150C"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conforman.</w:t>
            </w:r>
          </w:p>
        </w:tc>
        <w:tc>
          <w:tcPr>
            <w:tcW w:w="1673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2E5BFB3" w14:textId="77777777" w:rsidR="00913433" w:rsidRPr="00E1150C" w:rsidRDefault="00913433" w:rsidP="00E1150C">
            <w:pPr>
              <w:pStyle w:val="TableParagraph"/>
              <w:spacing w:before="3"/>
              <w:rPr>
                <w:b/>
                <w:sz w:val="20"/>
              </w:rPr>
            </w:pPr>
          </w:p>
          <w:p w14:paraId="32F80D8B" w14:textId="77777777" w:rsidR="00913433" w:rsidRPr="00E1150C" w:rsidRDefault="00913433" w:rsidP="00E1150C">
            <w:pPr>
              <w:pStyle w:val="TableParagraph"/>
              <w:spacing w:line="247" w:lineRule="auto"/>
              <w:ind w:left="85" w:right="471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Propiedades de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las</w:t>
            </w:r>
            <w:r w:rsidRPr="00E1150C"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mezclas</w:t>
            </w:r>
          </w:p>
        </w:tc>
        <w:tc>
          <w:tcPr>
            <w:tcW w:w="911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12C6D54" w14:textId="77777777" w:rsidR="00913433" w:rsidRPr="00E1150C" w:rsidRDefault="00913433" w:rsidP="00D20AFD">
            <w:pPr>
              <w:pStyle w:val="TableParagraph"/>
              <w:rPr>
                <w:b/>
                <w:sz w:val="18"/>
              </w:rPr>
            </w:pPr>
          </w:p>
          <w:p w14:paraId="506B1591" w14:textId="77777777" w:rsidR="00913433" w:rsidRPr="00E1150C" w:rsidRDefault="00913433" w:rsidP="00E1150C">
            <w:pPr>
              <w:pStyle w:val="TableParagraph"/>
              <w:spacing w:before="121"/>
              <w:ind w:left="145" w:right="123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209</w:t>
            </w:r>
          </w:p>
        </w:tc>
        <w:tc>
          <w:tcPr>
            <w:tcW w:w="81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72744CD" w14:textId="77777777" w:rsidR="00913433" w:rsidRPr="00E1150C" w:rsidRDefault="00913433" w:rsidP="00D20AFD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77B86735" w14:textId="77777777" w:rsidR="00913433" w:rsidRDefault="00913433" w:rsidP="006E1E10">
      <w:pPr>
        <w:pStyle w:val="Textoindependiente"/>
        <w:rPr>
          <w:b/>
          <w:sz w:val="26"/>
          <w:szCs w:val="26"/>
        </w:rPr>
      </w:pPr>
    </w:p>
    <w:p w14:paraId="785C509D" w14:textId="77777777" w:rsidR="00044491" w:rsidRDefault="00044491" w:rsidP="006E1E10">
      <w:pPr>
        <w:pStyle w:val="Textoindependiente"/>
        <w:rPr>
          <w:b/>
          <w:sz w:val="26"/>
          <w:szCs w:val="26"/>
        </w:rPr>
      </w:pPr>
    </w:p>
    <w:p w14:paraId="088D9AB0" w14:textId="77777777" w:rsidR="00044491" w:rsidRPr="00913433" w:rsidRDefault="00044491" w:rsidP="006E1E10">
      <w:pPr>
        <w:pStyle w:val="Textoindependiente"/>
        <w:rPr>
          <w:b/>
          <w:sz w:val="26"/>
          <w:szCs w:val="26"/>
        </w:rPr>
      </w:pPr>
    </w:p>
    <w:tbl>
      <w:tblPr>
        <w:tblW w:w="9649" w:type="dxa"/>
        <w:tblInd w:w="10" w:type="dxa"/>
        <w:tblBorders>
          <w:top w:val="single" w:sz="8" w:space="0" w:color="6DB047"/>
          <w:left w:val="single" w:sz="8" w:space="0" w:color="6DB047"/>
          <w:bottom w:val="single" w:sz="8" w:space="0" w:color="6DB047"/>
          <w:right w:val="single" w:sz="8" w:space="0" w:color="6DB047"/>
          <w:insideH w:val="single" w:sz="8" w:space="0" w:color="6DB047"/>
          <w:insideV w:val="single" w:sz="8" w:space="0" w:color="6DB047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66"/>
        <w:gridCol w:w="1330"/>
        <w:gridCol w:w="1547"/>
        <w:gridCol w:w="2704"/>
        <w:gridCol w:w="1673"/>
        <w:gridCol w:w="911"/>
        <w:gridCol w:w="818"/>
      </w:tblGrid>
      <w:tr w:rsidR="00D20AFD" w:rsidRPr="00E1150C" w14:paraId="41AE4C09" w14:textId="77777777" w:rsidTr="00E1150C">
        <w:trPr>
          <w:trHeight w:val="491"/>
        </w:trPr>
        <w:tc>
          <w:tcPr>
            <w:tcW w:w="666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B834C2"/>
          </w:tcPr>
          <w:p w14:paraId="3B740AF5" w14:textId="77777777" w:rsidR="00D20AFD" w:rsidRPr="00E1150C" w:rsidRDefault="00D20AFD" w:rsidP="00E1150C">
            <w:pPr>
              <w:pStyle w:val="TableParagraph"/>
              <w:spacing w:before="147"/>
              <w:ind w:left="97" w:right="77"/>
              <w:jc w:val="center"/>
              <w:rPr>
                <w:b/>
                <w:sz w:val="18"/>
              </w:rPr>
            </w:pPr>
            <w:r w:rsidRPr="00E1150C">
              <w:rPr>
                <w:b/>
                <w:color w:val="FFFFFF"/>
                <w:sz w:val="18"/>
              </w:rPr>
              <w:lastRenderedPageBreak/>
              <w:t>Sem.</w:t>
            </w:r>
          </w:p>
        </w:tc>
        <w:tc>
          <w:tcPr>
            <w:tcW w:w="1330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B834C2"/>
          </w:tcPr>
          <w:p w14:paraId="6DD53B9B" w14:textId="77777777" w:rsidR="00D20AFD" w:rsidRPr="00E1150C" w:rsidRDefault="00D20AFD" w:rsidP="00E1150C">
            <w:pPr>
              <w:pStyle w:val="TableParagraph"/>
              <w:spacing w:before="147"/>
              <w:ind w:left="390"/>
              <w:rPr>
                <w:b/>
                <w:sz w:val="18"/>
              </w:rPr>
            </w:pPr>
            <w:r w:rsidRPr="00E1150C">
              <w:rPr>
                <w:b/>
                <w:color w:val="FFFFFF"/>
                <w:sz w:val="18"/>
              </w:rPr>
              <w:t>Ámbito</w:t>
            </w:r>
          </w:p>
        </w:tc>
        <w:tc>
          <w:tcPr>
            <w:tcW w:w="1547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B834C2"/>
          </w:tcPr>
          <w:p w14:paraId="285CAB03" w14:textId="77777777" w:rsidR="00D20AFD" w:rsidRPr="00E1150C" w:rsidRDefault="00D20AFD" w:rsidP="00E1150C">
            <w:pPr>
              <w:pStyle w:val="TableParagraph"/>
              <w:spacing w:before="147"/>
              <w:ind w:left="542" w:right="521"/>
              <w:jc w:val="center"/>
              <w:rPr>
                <w:b/>
                <w:sz w:val="18"/>
              </w:rPr>
            </w:pPr>
            <w:r w:rsidRPr="00E1150C">
              <w:rPr>
                <w:b/>
                <w:color w:val="FFFFFF"/>
                <w:w w:val="90"/>
                <w:sz w:val="18"/>
              </w:rPr>
              <w:t>Tema</w:t>
            </w:r>
          </w:p>
        </w:tc>
        <w:tc>
          <w:tcPr>
            <w:tcW w:w="2704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B834C2"/>
          </w:tcPr>
          <w:p w14:paraId="061955C1" w14:textId="77777777" w:rsidR="00D20AFD" w:rsidRPr="00E1150C" w:rsidRDefault="00D20AFD" w:rsidP="00E1150C">
            <w:pPr>
              <w:pStyle w:val="TableParagraph"/>
              <w:spacing w:before="147"/>
              <w:ind w:left="465"/>
              <w:rPr>
                <w:b/>
                <w:sz w:val="18"/>
              </w:rPr>
            </w:pPr>
            <w:r w:rsidRPr="00E1150C">
              <w:rPr>
                <w:b/>
                <w:color w:val="FFFFFF"/>
                <w:w w:val="85"/>
                <w:sz w:val="18"/>
              </w:rPr>
              <w:t>Aprendizajes</w:t>
            </w:r>
            <w:r w:rsidRPr="00E1150C">
              <w:rPr>
                <w:b/>
                <w:color w:val="FFFFFF"/>
                <w:spacing w:val="-2"/>
                <w:w w:val="85"/>
                <w:sz w:val="18"/>
              </w:rPr>
              <w:t xml:space="preserve"> </w:t>
            </w:r>
            <w:r w:rsidRPr="00E1150C">
              <w:rPr>
                <w:b/>
                <w:color w:val="FFFFFF"/>
                <w:w w:val="85"/>
                <w:sz w:val="18"/>
              </w:rPr>
              <w:t>esperados</w:t>
            </w:r>
          </w:p>
        </w:tc>
        <w:tc>
          <w:tcPr>
            <w:tcW w:w="1673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B834C2"/>
          </w:tcPr>
          <w:p w14:paraId="14FB816B" w14:textId="77777777" w:rsidR="00D20AFD" w:rsidRPr="00E1150C" w:rsidRDefault="00D20AFD" w:rsidP="00E1150C">
            <w:pPr>
              <w:pStyle w:val="TableParagraph"/>
              <w:spacing w:before="147"/>
              <w:ind w:left="172"/>
              <w:rPr>
                <w:rFonts w:ascii="Arial-BoldItalicMT" w:hAnsi="Arial-BoldItalicMT"/>
                <w:b/>
                <w:i/>
                <w:sz w:val="18"/>
              </w:rPr>
            </w:pPr>
            <w:r w:rsidRPr="00E1150C">
              <w:rPr>
                <w:b/>
                <w:color w:val="FFFFFF"/>
                <w:w w:val="80"/>
                <w:sz w:val="18"/>
              </w:rPr>
              <w:t>Lección</w:t>
            </w:r>
            <w:r w:rsidRPr="00E1150C">
              <w:rPr>
                <w:b/>
                <w:color w:val="FFFFFF"/>
                <w:spacing w:val="18"/>
                <w:w w:val="80"/>
                <w:sz w:val="18"/>
              </w:rPr>
              <w:t xml:space="preserve"> </w:t>
            </w:r>
            <w:r w:rsidRPr="00E1150C">
              <w:rPr>
                <w:rFonts w:ascii="Arial-BoldItalicMT" w:hAnsi="Arial-BoldItalicMT"/>
                <w:b/>
                <w:i/>
                <w:color w:val="FFFFFF"/>
                <w:w w:val="80"/>
                <w:sz w:val="18"/>
              </w:rPr>
              <w:t>Aplicados</w:t>
            </w:r>
          </w:p>
        </w:tc>
        <w:tc>
          <w:tcPr>
            <w:tcW w:w="911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B834C2"/>
          </w:tcPr>
          <w:p w14:paraId="0FA0911C" w14:textId="77777777" w:rsidR="00D20AFD" w:rsidRPr="00E1150C" w:rsidRDefault="00D20AFD" w:rsidP="00E1150C">
            <w:pPr>
              <w:pStyle w:val="TableParagraph"/>
              <w:spacing w:before="42"/>
              <w:ind w:left="163"/>
              <w:rPr>
                <w:b/>
                <w:sz w:val="18"/>
              </w:rPr>
            </w:pPr>
            <w:r w:rsidRPr="00E1150C">
              <w:rPr>
                <w:b/>
                <w:color w:val="FFFFFF"/>
                <w:w w:val="95"/>
                <w:sz w:val="18"/>
              </w:rPr>
              <w:t>Páginas</w:t>
            </w:r>
          </w:p>
          <w:p w14:paraId="1DEB8B3B" w14:textId="77777777" w:rsidR="00D20AFD" w:rsidRPr="00E1150C" w:rsidRDefault="00D20AFD" w:rsidP="00E1150C">
            <w:pPr>
              <w:pStyle w:val="TableParagraph"/>
              <w:spacing w:before="3"/>
              <w:ind w:left="98"/>
              <w:rPr>
                <w:rFonts w:ascii="Arial-BoldItalicMT"/>
                <w:b/>
                <w:i/>
                <w:sz w:val="18"/>
              </w:rPr>
            </w:pPr>
            <w:r w:rsidRPr="00E1150C">
              <w:rPr>
                <w:rFonts w:ascii="Arial-BoldItalicMT"/>
                <w:b/>
                <w:i/>
                <w:color w:val="FFFFFF"/>
                <w:w w:val="85"/>
                <w:sz w:val="18"/>
              </w:rPr>
              <w:t>Aplicados</w:t>
            </w:r>
          </w:p>
        </w:tc>
        <w:tc>
          <w:tcPr>
            <w:tcW w:w="81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B834C2"/>
          </w:tcPr>
          <w:p w14:paraId="704928C7" w14:textId="77777777" w:rsidR="00D20AFD" w:rsidRPr="00E1150C" w:rsidRDefault="00D20AFD" w:rsidP="00E1150C">
            <w:pPr>
              <w:pStyle w:val="TableParagraph"/>
              <w:spacing w:before="42" w:line="242" w:lineRule="auto"/>
              <w:ind w:left="85" w:firstLine="32"/>
              <w:rPr>
                <w:b/>
                <w:sz w:val="18"/>
              </w:rPr>
            </w:pPr>
            <w:r w:rsidRPr="00E1150C">
              <w:rPr>
                <w:b/>
                <w:color w:val="FFFFFF"/>
                <w:w w:val="85"/>
                <w:sz w:val="18"/>
              </w:rPr>
              <w:t>Páginas</w:t>
            </w:r>
            <w:r w:rsidRPr="00E1150C">
              <w:rPr>
                <w:b/>
                <w:color w:val="FFFFFF"/>
                <w:spacing w:val="-40"/>
                <w:w w:val="85"/>
                <w:sz w:val="18"/>
              </w:rPr>
              <w:t xml:space="preserve"> </w:t>
            </w:r>
            <w:r w:rsidRPr="00E1150C">
              <w:rPr>
                <w:b/>
                <w:color w:val="FFFFFF"/>
                <w:spacing w:val="-1"/>
                <w:w w:val="80"/>
                <w:sz w:val="18"/>
              </w:rPr>
              <w:t>libro</w:t>
            </w:r>
            <w:r w:rsidRPr="00E1150C">
              <w:rPr>
                <w:b/>
                <w:color w:val="FFFFFF"/>
                <w:w w:val="80"/>
                <w:sz w:val="18"/>
              </w:rPr>
              <w:t xml:space="preserve"> SEP</w:t>
            </w:r>
          </w:p>
        </w:tc>
      </w:tr>
      <w:tr w:rsidR="00044491" w:rsidRPr="00E1150C" w14:paraId="49933183" w14:textId="77777777" w:rsidTr="00E1150C">
        <w:trPr>
          <w:trHeight w:val="491"/>
        </w:trPr>
        <w:tc>
          <w:tcPr>
            <w:tcW w:w="666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6A7C4EB" w14:textId="77777777" w:rsidR="00044491" w:rsidRPr="00E1150C" w:rsidRDefault="00044491" w:rsidP="00044491">
            <w:pPr>
              <w:pStyle w:val="TableParagraph"/>
              <w:rPr>
                <w:b/>
                <w:sz w:val="18"/>
              </w:rPr>
            </w:pPr>
          </w:p>
          <w:p w14:paraId="7D3A486E" w14:textId="77777777" w:rsidR="00044491" w:rsidRPr="00E1150C" w:rsidRDefault="00044491" w:rsidP="00044491">
            <w:pPr>
              <w:pStyle w:val="TableParagraph"/>
              <w:rPr>
                <w:b/>
                <w:sz w:val="18"/>
              </w:rPr>
            </w:pPr>
          </w:p>
          <w:p w14:paraId="3FF994BA" w14:textId="77777777" w:rsidR="00044491" w:rsidRPr="00E1150C" w:rsidRDefault="00044491" w:rsidP="00E1150C">
            <w:pPr>
              <w:pStyle w:val="TableParagraph"/>
              <w:spacing w:before="147"/>
              <w:ind w:left="97" w:right="77"/>
              <w:jc w:val="center"/>
              <w:rPr>
                <w:b/>
                <w:color w:val="FFFFFF"/>
                <w:sz w:val="18"/>
              </w:rPr>
            </w:pPr>
            <w:r w:rsidRPr="00E1150C">
              <w:rPr>
                <w:color w:val="231F20"/>
                <w:w w:val="85"/>
                <w:sz w:val="16"/>
              </w:rPr>
              <w:t>22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23</w:t>
            </w:r>
          </w:p>
        </w:tc>
        <w:tc>
          <w:tcPr>
            <w:tcW w:w="1330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4CB8BA5" w14:textId="77777777" w:rsidR="00044491" w:rsidRPr="00E1150C" w:rsidRDefault="00044491" w:rsidP="00E1150C">
            <w:pPr>
              <w:pStyle w:val="TableParagraph"/>
              <w:spacing w:before="147"/>
              <w:ind w:left="85"/>
              <w:rPr>
                <w:b/>
                <w:color w:val="FFFFFF"/>
                <w:sz w:val="18"/>
              </w:rPr>
            </w:pPr>
            <w:r w:rsidRPr="00E1150C">
              <w:rPr>
                <w:color w:val="231F20"/>
                <w:sz w:val="16"/>
              </w:rPr>
              <w:t>Conocimiento</w:t>
            </w:r>
            <w:r w:rsidRPr="00E1150C">
              <w:rPr>
                <w:color w:val="231F20"/>
                <w:spacing w:val="1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científico y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sz w:val="16"/>
              </w:rPr>
              <w:t>conocimiento</w:t>
            </w:r>
            <w:r w:rsidRPr="00E1150C">
              <w:rPr>
                <w:color w:val="231F20"/>
                <w:spacing w:val="1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tecnológico en la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sz w:val="16"/>
              </w:rPr>
              <w:t>sociedad</w:t>
            </w:r>
          </w:p>
        </w:tc>
        <w:tc>
          <w:tcPr>
            <w:tcW w:w="1547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FB91E3E" w14:textId="77777777" w:rsidR="00044491" w:rsidRPr="00E1150C" w:rsidRDefault="00044491" w:rsidP="00E1150C">
            <w:pPr>
              <w:pStyle w:val="TableParagraph"/>
              <w:spacing w:before="40"/>
              <w:ind w:left="85" w:right="130"/>
              <w:rPr>
                <w:b/>
                <w:color w:val="FFFFFF"/>
                <w:w w:val="90"/>
                <w:sz w:val="18"/>
              </w:rPr>
            </w:pPr>
            <w:r w:rsidRPr="00E1150C">
              <w:rPr>
                <w:color w:val="231F20"/>
                <w:w w:val="90"/>
                <w:sz w:val="16"/>
              </w:rPr>
              <w:t>Proyecto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estudiantil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para desarrollar,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integrar y aplicar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sz w:val="16"/>
              </w:rPr>
              <w:t>aprendizajes</w:t>
            </w:r>
            <w:r w:rsidRPr="00E1150C">
              <w:rPr>
                <w:color w:val="231F20"/>
                <w:spacing w:val="1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esperados y las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sz w:val="16"/>
              </w:rPr>
              <w:t>competencias</w:t>
            </w:r>
          </w:p>
        </w:tc>
        <w:tc>
          <w:tcPr>
            <w:tcW w:w="2704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BCA208B" w14:textId="77777777" w:rsidR="00044491" w:rsidRPr="00E1150C" w:rsidRDefault="00044491" w:rsidP="00E1150C">
            <w:pPr>
              <w:pStyle w:val="TableParagraph"/>
              <w:spacing w:before="42" w:line="247" w:lineRule="auto"/>
              <w:ind w:left="84" w:right="156"/>
              <w:rPr>
                <w:b/>
                <w:color w:val="FFFFFF"/>
                <w:w w:val="85"/>
                <w:sz w:val="18"/>
              </w:rPr>
            </w:pPr>
            <w:r w:rsidRPr="00E1150C">
              <w:rPr>
                <w:color w:val="231F20"/>
                <w:w w:val="90"/>
                <w:sz w:val="16"/>
              </w:rPr>
              <w:t>Aplica habilidades, actitudes y valores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 la formación científica básica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durante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la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planeación,</w:t>
            </w:r>
            <w:r w:rsidRPr="00E1150C">
              <w:rPr>
                <w:color w:val="231F20"/>
                <w:spacing w:val="3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el</w:t>
            </w:r>
            <w:r w:rsidRPr="00E1150C">
              <w:rPr>
                <w:color w:val="231F20"/>
                <w:spacing w:val="36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desarrollo,</w:t>
            </w:r>
            <w:r w:rsidRPr="00E1150C">
              <w:rPr>
                <w:color w:val="231F20"/>
                <w:spacing w:val="-38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la</w:t>
            </w:r>
            <w:r w:rsidRPr="00E1150C"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comunicación</w:t>
            </w:r>
            <w:r w:rsidRPr="00E1150C"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y</w:t>
            </w:r>
            <w:r w:rsidRPr="00E1150C"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la</w:t>
            </w:r>
            <w:r w:rsidRPr="00E1150C"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evaluación</w:t>
            </w:r>
            <w:r w:rsidRPr="00E1150C"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</w:t>
            </w:r>
            <w:r w:rsidRPr="00E1150C"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un proyecto</w:t>
            </w:r>
            <w:r w:rsidRPr="00E1150C"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</w:t>
            </w:r>
            <w:r w:rsidRPr="00E1150C"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su</w:t>
            </w:r>
            <w:r w:rsidRPr="00E1150C"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interés</w:t>
            </w:r>
            <w:r w:rsidRPr="00E1150C"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en</w:t>
            </w:r>
            <w:r w:rsidRPr="00E1150C"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el</w:t>
            </w:r>
            <w:r w:rsidRPr="00E1150C"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que</w:t>
            </w:r>
            <w:r w:rsidRPr="00E1150C"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integra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contenidos</w:t>
            </w:r>
            <w:r w:rsidRPr="00E1150C"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del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curso.</w:t>
            </w:r>
          </w:p>
        </w:tc>
        <w:tc>
          <w:tcPr>
            <w:tcW w:w="1673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044F3D41" w14:textId="77777777" w:rsidR="00044491" w:rsidRPr="00E1150C" w:rsidRDefault="00044491" w:rsidP="00E1150C">
            <w:pPr>
              <w:pStyle w:val="TableParagraph"/>
              <w:spacing w:before="1"/>
              <w:rPr>
                <w:b/>
                <w:sz w:val="20"/>
              </w:rPr>
            </w:pPr>
          </w:p>
          <w:p w14:paraId="6EEDA866" w14:textId="77777777" w:rsidR="00044491" w:rsidRPr="00E1150C" w:rsidRDefault="00044491" w:rsidP="00E1150C">
            <w:pPr>
              <w:pStyle w:val="TableParagraph"/>
              <w:spacing w:before="1" w:line="247" w:lineRule="auto"/>
              <w:ind w:left="84"/>
              <w:rPr>
                <w:b/>
                <w:color w:val="FFFFFF"/>
                <w:w w:val="80"/>
                <w:sz w:val="18"/>
              </w:rPr>
            </w:pPr>
            <w:r w:rsidRPr="00E1150C">
              <w:rPr>
                <w:color w:val="231F20"/>
                <w:w w:val="90"/>
                <w:sz w:val="16"/>
              </w:rPr>
              <w:t>Proyecto:</w:t>
            </w:r>
            <w:r w:rsidRPr="00E1150C"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construcción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 un dispositivo o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acciones</w:t>
            </w:r>
            <w:r w:rsidRPr="00E1150C"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para</w:t>
            </w:r>
            <w:r w:rsidRPr="00E1150C"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 xml:space="preserve">cuida </w:t>
            </w:r>
            <w:r w:rsidRPr="00E1150C">
              <w:rPr>
                <w:color w:val="231F20"/>
                <w:w w:val="90"/>
                <w:sz w:val="16"/>
              </w:rPr>
              <w:t>el</w:t>
            </w:r>
            <w:r w:rsidRPr="00E1150C"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ambiente</w:t>
            </w:r>
          </w:p>
        </w:tc>
        <w:tc>
          <w:tcPr>
            <w:tcW w:w="911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E623D54" w14:textId="77777777" w:rsidR="00044491" w:rsidRPr="00E1150C" w:rsidRDefault="00044491" w:rsidP="00044491">
            <w:pPr>
              <w:pStyle w:val="TableParagraph"/>
              <w:rPr>
                <w:b/>
                <w:sz w:val="18"/>
              </w:rPr>
            </w:pPr>
          </w:p>
          <w:p w14:paraId="09D78521" w14:textId="77777777" w:rsidR="00044491" w:rsidRPr="00E1150C" w:rsidRDefault="00044491" w:rsidP="00E1150C">
            <w:pPr>
              <w:pStyle w:val="TableParagraph"/>
              <w:spacing w:before="10"/>
              <w:rPr>
                <w:b/>
                <w:sz w:val="26"/>
              </w:rPr>
            </w:pPr>
          </w:p>
          <w:p w14:paraId="2C1AECA6" w14:textId="77777777" w:rsidR="00044491" w:rsidRPr="00E1150C" w:rsidRDefault="00044491" w:rsidP="00E1150C">
            <w:pPr>
              <w:pStyle w:val="TableParagraph"/>
              <w:spacing w:before="42"/>
              <w:ind w:left="163"/>
              <w:jc w:val="center"/>
              <w:rPr>
                <w:b/>
                <w:color w:val="FFFFFF"/>
                <w:w w:val="95"/>
                <w:sz w:val="18"/>
              </w:rPr>
            </w:pPr>
            <w:r w:rsidRPr="00E1150C">
              <w:rPr>
                <w:color w:val="231F20"/>
                <w:sz w:val="16"/>
              </w:rPr>
              <w:t>210</w:t>
            </w:r>
          </w:p>
        </w:tc>
        <w:tc>
          <w:tcPr>
            <w:tcW w:w="81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FF575D9" w14:textId="77777777" w:rsidR="00044491" w:rsidRPr="00E1150C" w:rsidRDefault="00044491" w:rsidP="00044491">
            <w:pPr>
              <w:pStyle w:val="TableParagraph"/>
              <w:rPr>
                <w:b/>
                <w:sz w:val="18"/>
              </w:rPr>
            </w:pPr>
          </w:p>
          <w:p w14:paraId="26B6BBA2" w14:textId="77777777" w:rsidR="00044491" w:rsidRPr="00E1150C" w:rsidRDefault="00044491" w:rsidP="00E1150C">
            <w:pPr>
              <w:pStyle w:val="TableParagraph"/>
              <w:spacing w:before="10"/>
              <w:rPr>
                <w:b/>
                <w:sz w:val="26"/>
              </w:rPr>
            </w:pPr>
          </w:p>
          <w:p w14:paraId="4B48F95D" w14:textId="77777777" w:rsidR="00044491" w:rsidRPr="00E1150C" w:rsidRDefault="00044491" w:rsidP="00E1150C">
            <w:pPr>
              <w:pStyle w:val="TableParagraph"/>
              <w:spacing w:before="42" w:line="242" w:lineRule="auto"/>
              <w:ind w:left="85" w:firstLine="32"/>
              <w:jc w:val="center"/>
              <w:rPr>
                <w:b/>
                <w:color w:val="FFFFFF"/>
                <w:w w:val="85"/>
                <w:sz w:val="18"/>
              </w:rPr>
            </w:pPr>
            <w:r w:rsidRPr="00E1150C">
              <w:rPr>
                <w:color w:val="231F20"/>
                <w:w w:val="85"/>
                <w:sz w:val="16"/>
              </w:rPr>
              <w:t>98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99</w:t>
            </w:r>
          </w:p>
        </w:tc>
      </w:tr>
      <w:tr w:rsidR="00D65D66" w:rsidRPr="00E1150C" w14:paraId="55337C7F" w14:textId="77777777" w:rsidTr="00E1150C">
        <w:trPr>
          <w:trHeight w:val="653"/>
        </w:trPr>
        <w:tc>
          <w:tcPr>
            <w:tcW w:w="666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2EDF486E" w14:textId="77777777" w:rsidR="00D65D66" w:rsidRPr="00E1150C" w:rsidRDefault="00D65D66" w:rsidP="00044491">
            <w:pPr>
              <w:pStyle w:val="TableParagraph"/>
              <w:rPr>
                <w:sz w:val="18"/>
              </w:rPr>
            </w:pPr>
          </w:p>
          <w:p w14:paraId="46EA75A2" w14:textId="77777777" w:rsidR="00D65D66" w:rsidRPr="00E1150C" w:rsidRDefault="00D65D66" w:rsidP="00044491">
            <w:pPr>
              <w:pStyle w:val="TableParagraph"/>
              <w:rPr>
                <w:sz w:val="18"/>
              </w:rPr>
            </w:pPr>
          </w:p>
          <w:p w14:paraId="2BAFA13E" w14:textId="77777777" w:rsidR="00D65D66" w:rsidRPr="00E1150C" w:rsidRDefault="00D65D66" w:rsidP="00E1150C">
            <w:pPr>
              <w:pStyle w:val="TableParagraph"/>
              <w:spacing w:before="155"/>
              <w:ind w:left="97" w:right="80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24</w:t>
            </w:r>
          </w:p>
        </w:tc>
        <w:tc>
          <w:tcPr>
            <w:tcW w:w="1330" w:type="dxa"/>
            <w:vMerge w:val="restart"/>
            <w:tcBorders>
              <w:top w:val="single" w:sz="4" w:space="0" w:color="B834C2"/>
              <w:left w:val="single" w:sz="4" w:space="0" w:color="B834C2"/>
              <w:right w:val="single" w:sz="4" w:space="0" w:color="B834C2"/>
            </w:tcBorders>
            <w:shd w:val="clear" w:color="auto" w:fill="auto"/>
          </w:tcPr>
          <w:p w14:paraId="0BC995C1" w14:textId="77777777" w:rsidR="00D65D66" w:rsidRPr="00E1150C" w:rsidRDefault="00D65D66" w:rsidP="00044491">
            <w:pPr>
              <w:pStyle w:val="TableParagraph"/>
              <w:rPr>
                <w:sz w:val="18"/>
              </w:rPr>
            </w:pPr>
          </w:p>
          <w:p w14:paraId="4F82B280" w14:textId="77777777" w:rsidR="00D65D66" w:rsidRPr="00E1150C" w:rsidRDefault="00D65D66" w:rsidP="00044491">
            <w:pPr>
              <w:pStyle w:val="TableParagraph"/>
              <w:rPr>
                <w:sz w:val="18"/>
              </w:rPr>
            </w:pPr>
          </w:p>
          <w:p w14:paraId="6406CAD7" w14:textId="77777777" w:rsidR="00D65D66" w:rsidRPr="00E1150C" w:rsidRDefault="00D65D66" w:rsidP="00044491">
            <w:pPr>
              <w:pStyle w:val="TableParagraph"/>
              <w:rPr>
                <w:sz w:val="18"/>
              </w:rPr>
            </w:pPr>
          </w:p>
          <w:p w14:paraId="73A07AFC" w14:textId="77777777" w:rsidR="00D65D66" w:rsidRPr="00E1150C" w:rsidRDefault="00D65D66" w:rsidP="00E1150C">
            <w:pPr>
              <w:pStyle w:val="TableParagraph"/>
              <w:spacing w:before="2"/>
              <w:rPr>
                <w:sz w:val="20"/>
              </w:rPr>
            </w:pPr>
          </w:p>
          <w:p w14:paraId="6E9B106D" w14:textId="77777777" w:rsidR="00D65D66" w:rsidRPr="00E1150C" w:rsidRDefault="00D65D66" w:rsidP="00E1150C">
            <w:pPr>
              <w:pStyle w:val="TableParagraph"/>
              <w:spacing w:line="247" w:lineRule="auto"/>
              <w:ind w:left="84" w:right="256"/>
              <w:rPr>
                <w:sz w:val="16"/>
              </w:rPr>
            </w:pPr>
            <w:r w:rsidRPr="00E1150C">
              <w:rPr>
                <w:color w:val="231F20"/>
                <w:w w:val="80"/>
                <w:sz w:val="16"/>
              </w:rPr>
              <w:t>Cambio e</w:t>
            </w:r>
            <w:r w:rsidRPr="00E1150C">
              <w:rPr>
                <w:color w:val="231F20"/>
                <w:spacing w:val="1"/>
                <w:w w:val="8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interacciones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en</w:t>
            </w:r>
            <w:r w:rsidRPr="00E1150C"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fenómenos</w:t>
            </w:r>
          </w:p>
          <w:p w14:paraId="4DD2219A" w14:textId="77777777" w:rsidR="00D65D66" w:rsidRPr="00E1150C" w:rsidRDefault="00D65D66" w:rsidP="00E1150C">
            <w:pPr>
              <w:pStyle w:val="TableParagraph"/>
              <w:spacing w:before="1"/>
              <w:ind w:left="84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procesos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físicos</w:t>
            </w:r>
          </w:p>
        </w:tc>
        <w:tc>
          <w:tcPr>
            <w:tcW w:w="1547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11600277" w14:textId="77777777" w:rsidR="00D65D66" w:rsidRPr="00E1150C" w:rsidRDefault="00D65D66" w:rsidP="00044491">
            <w:pPr>
              <w:pStyle w:val="TableParagraph"/>
              <w:rPr>
                <w:sz w:val="18"/>
              </w:rPr>
            </w:pPr>
          </w:p>
          <w:p w14:paraId="2B4B49D3" w14:textId="77777777" w:rsidR="00D65D66" w:rsidRPr="00E1150C" w:rsidRDefault="00D65D66" w:rsidP="00044491">
            <w:pPr>
              <w:pStyle w:val="TableParagraph"/>
              <w:rPr>
                <w:sz w:val="15"/>
              </w:rPr>
            </w:pPr>
          </w:p>
          <w:p w14:paraId="025BFF25" w14:textId="77777777" w:rsidR="00D65D66" w:rsidRPr="00E1150C" w:rsidRDefault="00D65D66" w:rsidP="00E1150C">
            <w:pPr>
              <w:pStyle w:val="TableParagraph"/>
              <w:spacing w:line="247" w:lineRule="auto"/>
              <w:ind w:left="85" w:right="82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¿Qué</w:t>
            </w:r>
            <w:r w:rsidRPr="00E1150C"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efectos</w:t>
            </w:r>
            <w:r w:rsidRPr="00E1150C"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produce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la interacción de la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luz</w:t>
            </w:r>
            <w:r w:rsidRPr="00E1150C"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con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los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objetos?</w:t>
            </w:r>
          </w:p>
        </w:tc>
        <w:tc>
          <w:tcPr>
            <w:tcW w:w="2704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E57D99A" w14:textId="77777777" w:rsidR="00D65D66" w:rsidRPr="00E1150C" w:rsidRDefault="00D65D66" w:rsidP="00E1150C">
            <w:pPr>
              <w:pStyle w:val="TableParagraph"/>
              <w:spacing w:before="48" w:line="247" w:lineRule="auto"/>
              <w:ind w:left="85" w:right="41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Deduce</w:t>
            </w:r>
            <w:r w:rsidRPr="00E1150C"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algunas</w:t>
            </w:r>
            <w:r w:rsidRPr="00E1150C"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características</w:t>
            </w:r>
            <w:r w:rsidRPr="00E1150C"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la</w:t>
            </w:r>
            <w:r w:rsidRPr="00E1150C"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luz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a partir de su interacción con los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sz w:val="16"/>
              </w:rPr>
              <w:t>objetos.</w:t>
            </w:r>
          </w:p>
        </w:tc>
        <w:tc>
          <w:tcPr>
            <w:tcW w:w="1673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B43B467" w14:textId="77777777" w:rsidR="00D65D66" w:rsidRPr="00E1150C" w:rsidRDefault="00D65D66" w:rsidP="00E1150C">
            <w:pPr>
              <w:pStyle w:val="TableParagraph"/>
              <w:spacing w:before="142" w:line="247" w:lineRule="auto"/>
              <w:ind w:left="86" w:right="431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Características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la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luz</w:t>
            </w:r>
          </w:p>
        </w:tc>
        <w:tc>
          <w:tcPr>
            <w:tcW w:w="911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F6C9A86" w14:textId="77777777" w:rsidR="00D65D66" w:rsidRPr="00E1150C" w:rsidRDefault="00D65D66" w:rsidP="00E1150C">
            <w:pPr>
              <w:pStyle w:val="TableParagraph"/>
              <w:spacing w:before="7"/>
              <w:rPr>
                <w:sz w:val="20"/>
              </w:rPr>
            </w:pPr>
          </w:p>
          <w:p w14:paraId="6470EEFA" w14:textId="77777777" w:rsidR="00D65D66" w:rsidRPr="00E1150C" w:rsidRDefault="00D65D66" w:rsidP="00E1150C">
            <w:pPr>
              <w:pStyle w:val="TableParagraph"/>
              <w:ind w:left="146" w:right="123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211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212</w:t>
            </w:r>
          </w:p>
        </w:tc>
        <w:tc>
          <w:tcPr>
            <w:tcW w:w="818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5B8CE707" w14:textId="77777777" w:rsidR="00D65D66" w:rsidRPr="00E1150C" w:rsidRDefault="00D65D66" w:rsidP="00044491">
            <w:pPr>
              <w:pStyle w:val="TableParagraph"/>
              <w:rPr>
                <w:sz w:val="18"/>
              </w:rPr>
            </w:pPr>
          </w:p>
          <w:p w14:paraId="4787DB33" w14:textId="77777777" w:rsidR="00D65D66" w:rsidRPr="00E1150C" w:rsidRDefault="00D65D66" w:rsidP="00044491">
            <w:pPr>
              <w:pStyle w:val="TableParagraph"/>
              <w:rPr>
                <w:sz w:val="18"/>
              </w:rPr>
            </w:pPr>
          </w:p>
          <w:p w14:paraId="41F0FD55" w14:textId="77777777" w:rsidR="00D65D66" w:rsidRPr="00E1150C" w:rsidRDefault="00D65D66" w:rsidP="00E1150C">
            <w:pPr>
              <w:pStyle w:val="TableParagraph"/>
              <w:spacing w:before="155"/>
              <w:ind w:left="115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105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113</w:t>
            </w:r>
          </w:p>
        </w:tc>
      </w:tr>
      <w:tr w:rsidR="00D65D66" w:rsidRPr="00E1150C" w14:paraId="7F3CC22F" w14:textId="77777777" w:rsidTr="00E1150C">
        <w:trPr>
          <w:trHeight w:val="653"/>
        </w:trPr>
        <w:tc>
          <w:tcPr>
            <w:tcW w:w="666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33BED14" w14:textId="77777777" w:rsidR="00D65D66" w:rsidRPr="00E1150C" w:rsidRDefault="00D65D66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330" w:type="dxa"/>
            <w:vMerge/>
            <w:tcBorders>
              <w:left w:val="single" w:sz="4" w:space="0" w:color="B834C2"/>
              <w:right w:val="single" w:sz="4" w:space="0" w:color="B834C2"/>
            </w:tcBorders>
            <w:shd w:val="clear" w:color="auto" w:fill="auto"/>
          </w:tcPr>
          <w:p w14:paraId="1D02E30C" w14:textId="77777777" w:rsidR="00D65D66" w:rsidRPr="00E1150C" w:rsidRDefault="00D65D66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547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2CD017A" w14:textId="77777777" w:rsidR="00D65D66" w:rsidRPr="00E1150C" w:rsidRDefault="00D65D66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2704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DBE6F0C" w14:textId="77777777" w:rsidR="00D65D66" w:rsidRPr="00E1150C" w:rsidRDefault="00D65D66" w:rsidP="00E1150C">
            <w:pPr>
              <w:pStyle w:val="TableParagraph"/>
              <w:spacing w:before="47" w:line="247" w:lineRule="auto"/>
              <w:ind w:left="85" w:right="155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Reconoce la aplicación de algunas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características</w:t>
            </w:r>
            <w:r w:rsidRPr="00E1150C"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la</w:t>
            </w:r>
            <w:r w:rsidRPr="00E1150C"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luz</w:t>
            </w:r>
            <w:r w:rsidRPr="00E1150C"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en</w:t>
            </w:r>
            <w:r w:rsidRPr="00E1150C"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diversos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aparatos</w:t>
            </w:r>
            <w:r w:rsidRPr="00E1150C">
              <w:rPr>
                <w:color w:val="231F20"/>
                <w:spacing w:val="2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para</w:t>
            </w:r>
            <w:r w:rsidRPr="00E1150C">
              <w:rPr>
                <w:color w:val="231F20"/>
                <w:spacing w:val="2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satisfacer</w:t>
            </w:r>
            <w:r w:rsidRPr="00E1150C">
              <w:rPr>
                <w:color w:val="231F20"/>
                <w:spacing w:val="2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necesidades.</w:t>
            </w:r>
          </w:p>
        </w:tc>
        <w:tc>
          <w:tcPr>
            <w:tcW w:w="1673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DB7155E" w14:textId="77777777" w:rsidR="00D65D66" w:rsidRPr="00E1150C" w:rsidRDefault="00D65D66" w:rsidP="00E1150C">
            <w:pPr>
              <w:pStyle w:val="TableParagraph"/>
              <w:spacing w:before="7"/>
              <w:rPr>
                <w:sz w:val="20"/>
              </w:rPr>
            </w:pPr>
          </w:p>
          <w:p w14:paraId="23BBBA93" w14:textId="77777777" w:rsidR="00D65D66" w:rsidRPr="00E1150C" w:rsidRDefault="00D65D66" w:rsidP="00E1150C">
            <w:pPr>
              <w:pStyle w:val="TableParagraph"/>
              <w:ind w:left="86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Utilidad</w:t>
            </w:r>
            <w:r w:rsidRPr="00E1150C">
              <w:rPr>
                <w:color w:val="231F20"/>
                <w:spacing w:val="-2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</w:t>
            </w:r>
            <w:r w:rsidRPr="00E1150C">
              <w:rPr>
                <w:color w:val="231F20"/>
                <w:spacing w:val="-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la</w:t>
            </w:r>
            <w:r w:rsidRPr="00E1150C">
              <w:rPr>
                <w:color w:val="231F20"/>
                <w:spacing w:val="-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luz</w:t>
            </w:r>
          </w:p>
        </w:tc>
        <w:tc>
          <w:tcPr>
            <w:tcW w:w="911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3F163F4" w14:textId="77777777" w:rsidR="00D65D66" w:rsidRPr="00E1150C" w:rsidRDefault="00D65D66" w:rsidP="00E1150C">
            <w:pPr>
              <w:pStyle w:val="TableParagraph"/>
              <w:spacing w:before="7"/>
              <w:rPr>
                <w:sz w:val="20"/>
              </w:rPr>
            </w:pPr>
          </w:p>
          <w:p w14:paraId="0E947D95" w14:textId="77777777" w:rsidR="00D65D66" w:rsidRPr="00E1150C" w:rsidRDefault="00D65D66" w:rsidP="00E1150C">
            <w:pPr>
              <w:pStyle w:val="TableParagraph"/>
              <w:ind w:left="147" w:right="123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213</w:t>
            </w:r>
          </w:p>
        </w:tc>
        <w:tc>
          <w:tcPr>
            <w:tcW w:w="818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1A26D01" w14:textId="77777777" w:rsidR="00D65D66" w:rsidRPr="00E1150C" w:rsidRDefault="00D65D66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</w:tr>
      <w:tr w:rsidR="00D65D66" w:rsidRPr="00E1150C" w14:paraId="4CFFECBF" w14:textId="77777777" w:rsidTr="00E1150C">
        <w:trPr>
          <w:trHeight w:val="272"/>
        </w:trPr>
        <w:tc>
          <w:tcPr>
            <w:tcW w:w="666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8F28AF8" w14:textId="77777777" w:rsidR="00D65D66" w:rsidRPr="00E1150C" w:rsidRDefault="00D65D66" w:rsidP="00E1150C">
            <w:pPr>
              <w:pStyle w:val="TableParagraph"/>
              <w:spacing w:before="142"/>
              <w:ind w:left="97" w:right="79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25</w:t>
            </w:r>
          </w:p>
        </w:tc>
        <w:tc>
          <w:tcPr>
            <w:tcW w:w="1330" w:type="dxa"/>
            <w:vMerge/>
            <w:tcBorders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BCA3CB5" w14:textId="77777777" w:rsidR="00D65D66" w:rsidRPr="00E1150C" w:rsidRDefault="00D65D66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547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887EC2E" w14:textId="77777777" w:rsidR="00D65D66" w:rsidRPr="00E1150C" w:rsidRDefault="00D65D66" w:rsidP="00E1150C">
            <w:pPr>
              <w:pStyle w:val="TableParagraph"/>
              <w:spacing w:before="7"/>
              <w:rPr>
                <w:sz w:val="24"/>
              </w:rPr>
            </w:pPr>
          </w:p>
          <w:p w14:paraId="217C8771" w14:textId="77777777" w:rsidR="00D65D66" w:rsidRPr="00E1150C" w:rsidRDefault="00D65D66" w:rsidP="00E1150C">
            <w:pPr>
              <w:pStyle w:val="TableParagraph"/>
              <w:spacing w:before="1" w:line="247" w:lineRule="auto"/>
              <w:ind w:left="84" w:right="175"/>
              <w:rPr>
                <w:sz w:val="16"/>
              </w:rPr>
            </w:pPr>
            <w:r w:rsidRPr="00E1150C">
              <w:rPr>
                <w:color w:val="231F20"/>
                <w:w w:val="80"/>
                <w:sz w:val="16"/>
              </w:rPr>
              <w:t>¿Cómo</w:t>
            </w:r>
            <w:r w:rsidRPr="00E1150C">
              <w:rPr>
                <w:color w:val="231F20"/>
                <w:spacing w:val="17"/>
                <w:w w:val="80"/>
                <w:sz w:val="16"/>
              </w:rPr>
              <w:t xml:space="preserve"> </w:t>
            </w:r>
            <w:r w:rsidRPr="00E1150C">
              <w:rPr>
                <w:color w:val="231F20"/>
                <w:w w:val="80"/>
                <w:sz w:val="16"/>
              </w:rPr>
              <w:t>se</w:t>
            </w:r>
            <w:r w:rsidRPr="00E1150C">
              <w:rPr>
                <w:color w:val="231F20"/>
                <w:spacing w:val="17"/>
                <w:w w:val="80"/>
                <w:sz w:val="16"/>
              </w:rPr>
              <w:t xml:space="preserve"> </w:t>
            </w:r>
            <w:r w:rsidRPr="00E1150C">
              <w:rPr>
                <w:color w:val="231F20"/>
                <w:w w:val="80"/>
                <w:sz w:val="16"/>
              </w:rPr>
              <w:t>aprovecha</w:t>
            </w:r>
            <w:r w:rsidRPr="00E1150C">
              <w:rPr>
                <w:color w:val="231F20"/>
                <w:spacing w:val="-33"/>
                <w:w w:val="8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el sonido en la vida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sz w:val="16"/>
              </w:rPr>
              <w:t>diaria?</w:t>
            </w:r>
          </w:p>
        </w:tc>
        <w:tc>
          <w:tcPr>
            <w:tcW w:w="2704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164AEA7" w14:textId="77777777" w:rsidR="00D65D66" w:rsidRPr="00E1150C" w:rsidRDefault="00D65D66" w:rsidP="00E1150C">
            <w:pPr>
              <w:pStyle w:val="TableParagraph"/>
              <w:spacing w:before="47" w:line="247" w:lineRule="auto"/>
              <w:ind w:left="85" w:right="438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Describe</w:t>
            </w:r>
            <w:r w:rsidRPr="00E1150C"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que</w:t>
            </w:r>
            <w:r w:rsidRPr="00E1150C"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el</w:t>
            </w:r>
            <w:r w:rsidRPr="00E1150C"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sonido</w:t>
            </w:r>
            <w:r w:rsidRPr="00E1150C"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tiene</w:t>
            </w:r>
            <w:r w:rsidRPr="00E1150C"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tono,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timbre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e</w:t>
            </w:r>
            <w:r w:rsidRPr="00E1150C"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intensidad.</w:t>
            </w:r>
          </w:p>
        </w:tc>
        <w:tc>
          <w:tcPr>
            <w:tcW w:w="1673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E8D03C6" w14:textId="77777777" w:rsidR="00D65D66" w:rsidRPr="00E1150C" w:rsidRDefault="00D65D66" w:rsidP="00E1150C">
            <w:pPr>
              <w:pStyle w:val="TableParagraph"/>
              <w:spacing w:before="47" w:line="247" w:lineRule="auto"/>
              <w:ind w:left="85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Características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del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sz w:val="16"/>
              </w:rPr>
              <w:t>sonido</w:t>
            </w:r>
          </w:p>
        </w:tc>
        <w:tc>
          <w:tcPr>
            <w:tcW w:w="911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2D6AB3C" w14:textId="77777777" w:rsidR="00D65D66" w:rsidRPr="00E1150C" w:rsidRDefault="00D65D66" w:rsidP="00E1150C">
            <w:pPr>
              <w:pStyle w:val="TableParagraph"/>
              <w:spacing w:before="142"/>
              <w:ind w:left="147" w:right="123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214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215</w:t>
            </w:r>
          </w:p>
        </w:tc>
        <w:tc>
          <w:tcPr>
            <w:tcW w:w="818" w:type="dxa"/>
            <w:vMerge w:val="restart"/>
            <w:tcBorders>
              <w:top w:val="single" w:sz="4" w:space="0" w:color="B834C2"/>
              <w:left w:val="single" w:sz="4" w:space="0" w:color="B834C2"/>
              <w:right w:val="single" w:sz="4" w:space="0" w:color="B834C2"/>
            </w:tcBorders>
            <w:shd w:val="clear" w:color="auto" w:fill="auto"/>
          </w:tcPr>
          <w:p w14:paraId="5073CA47" w14:textId="77777777" w:rsidR="00D65D66" w:rsidRPr="00E1150C" w:rsidRDefault="00D65D66" w:rsidP="00044491">
            <w:pPr>
              <w:pStyle w:val="TableParagraph"/>
              <w:rPr>
                <w:sz w:val="18"/>
              </w:rPr>
            </w:pPr>
          </w:p>
          <w:p w14:paraId="0523E974" w14:textId="77777777" w:rsidR="00D65D66" w:rsidRPr="00E1150C" w:rsidRDefault="00D65D66" w:rsidP="00E1150C">
            <w:pPr>
              <w:pStyle w:val="TableParagraph"/>
              <w:spacing w:before="2"/>
              <w:rPr>
                <w:sz w:val="23"/>
              </w:rPr>
            </w:pPr>
          </w:p>
          <w:p w14:paraId="4DBFAA95" w14:textId="77777777" w:rsidR="00D65D66" w:rsidRPr="00E1150C" w:rsidRDefault="00D65D66" w:rsidP="00E1150C">
            <w:pPr>
              <w:pStyle w:val="TableParagraph"/>
              <w:ind w:left="119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114</w:t>
            </w:r>
            <w:r w:rsidRPr="00E1150C"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</w:t>
            </w:r>
            <w:r w:rsidRPr="00E1150C"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119</w:t>
            </w:r>
          </w:p>
        </w:tc>
      </w:tr>
      <w:tr w:rsidR="00D65D66" w:rsidRPr="00E1150C" w14:paraId="394E6854" w14:textId="77777777" w:rsidTr="00E1150C">
        <w:trPr>
          <w:trHeight w:val="271"/>
        </w:trPr>
        <w:tc>
          <w:tcPr>
            <w:tcW w:w="666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12A3454" w14:textId="77777777" w:rsidR="00D65D66" w:rsidRPr="00E1150C" w:rsidRDefault="00D65D66" w:rsidP="00E1150C">
            <w:pPr>
              <w:pStyle w:val="TableParagraph"/>
              <w:spacing w:before="142"/>
              <w:ind w:left="97" w:right="79"/>
              <w:jc w:val="center"/>
              <w:rPr>
                <w:color w:val="231F20"/>
                <w:sz w:val="16"/>
              </w:rPr>
            </w:pPr>
            <w:r w:rsidRPr="00E1150C">
              <w:rPr>
                <w:color w:val="231F20"/>
                <w:sz w:val="16"/>
              </w:rPr>
              <w:t>26</w:t>
            </w:r>
          </w:p>
        </w:tc>
        <w:tc>
          <w:tcPr>
            <w:tcW w:w="1330" w:type="dxa"/>
            <w:vMerge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B26454C" w14:textId="77777777" w:rsidR="00D65D66" w:rsidRPr="00E1150C" w:rsidRDefault="00D65D66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547" w:type="dxa"/>
            <w:vMerge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63D32BA" w14:textId="77777777" w:rsidR="00D65D66" w:rsidRPr="00E1150C" w:rsidRDefault="00D65D66" w:rsidP="00E1150C">
            <w:pPr>
              <w:pStyle w:val="TableParagraph"/>
              <w:spacing w:before="7"/>
              <w:rPr>
                <w:sz w:val="24"/>
              </w:rPr>
            </w:pPr>
          </w:p>
        </w:tc>
        <w:tc>
          <w:tcPr>
            <w:tcW w:w="2704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4CFD34D" w14:textId="77777777" w:rsidR="00D65D66" w:rsidRPr="00E1150C" w:rsidRDefault="00D65D66" w:rsidP="00E1150C">
            <w:pPr>
              <w:pStyle w:val="TableParagraph"/>
              <w:spacing w:before="47" w:line="247" w:lineRule="auto"/>
              <w:ind w:left="85" w:right="438"/>
              <w:rPr>
                <w:color w:val="231F20"/>
                <w:w w:val="90"/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Identifica</w:t>
            </w:r>
            <w:r w:rsidRPr="00E1150C">
              <w:rPr>
                <w:color w:val="231F20"/>
                <w:spacing w:val="4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el</w:t>
            </w:r>
            <w:r w:rsidRPr="00E1150C">
              <w:rPr>
                <w:color w:val="231F20"/>
                <w:spacing w:val="4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aprovechamiento</w:t>
            </w:r>
            <w:r w:rsidRPr="00E1150C">
              <w:rPr>
                <w:color w:val="231F20"/>
                <w:spacing w:val="5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del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sonido</w:t>
            </w:r>
            <w:r w:rsidRPr="00E1150C"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en</w:t>
            </w:r>
            <w:r w:rsidRPr="00E1150C"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diversos</w:t>
            </w:r>
            <w:r w:rsidRPr="00E1150C"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aparatos</w:t>
            </w:r>
            <w:r w:rsidRPr="00E1150C"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para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satisfacer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necesidades.</w:t>
            </w:r>
          </w:p>
        </w:tc>
        <w:tc>
          <w:tcPr>
            <w:tcW w:w="1673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03EA00A0" w14:textId="77777777" w:rsidR="00D65D66" w:rsidRPr="00E1150C" w:rsidRDefault="00D65D66" w:rsidP="00E1150C">
            <w:pPr>
              <w:pStyle w:val="TableParagraph"/>
              <w:spacing w:before="7"/>
              <w:rPr>
                <w:sz w:val="20"/>
              </w:rPr>
            </w:pPr>
          </w:p>
          <w:p w14:paraId="4326B0D3" w14:textId="77777777" w:rsidR="00D65D66" w:rsidRPr="00E1150C" w:rsidRDefault="00D65D66" w:rsidP="00E1150C">
            <w:pPr>
              <w:pStyle w:val="TableParagraph"/>
              <w:spacing w:before="47" w:line="247" w:lineRule="auto"/>
              <w:ind w:left="85"/>
              <w:rPr>
                <w:color w:val="231F20"/>
                <w:w w:val="85"/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Utilidad del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sonido</w:t>
            </w:r>
          </w:p>
        </w:tc>
        <w:tc>
          <w:tcPr>
            <w:tcW w:w="911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  <w:vAlign w:val="center"/>
          </w:tcPr>
          <w:p w14:paraId="3E5A590E" w14:textId="77777777" w:rsidR="00D65D66" w:rsidRPr="00E1150C" w:rsidRDefault="00D65D66" w:rsidP="00E1150C">
            <w:pPr>
              <w:pStyle w:val="TableParagraph"/>
              <w:spacing w:before="142"/>
              <w:ind w:left="147" w:right="123"/>
              <w:jc w:val="center"/>
              <w:rPr>
                <w:color w:val="231F20"/>
                <w:w w:val="85"/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216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217</w:t>
            </w:r>
          </w:p>
        </w:tc>
        <w:tc>
          <w:tcPr>
            <w:tcW w:w="818" w:type="dxa"/>
            <w:vMerge/>
            <w:tcBorders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B175617" w14:textId="77777777" w:rsidR="00D65D66" w:rsidRPr="00E1150C" w:rsidRDefault="00D65D66" w:rsidP="00D65D66">
            <w:pPr>
              <w:pStyle w:val="TableParagraph"/>
              <w:rPr>
                <w:sz w:val="18"/>
              </w:rPr>
            </w:pPr>
          </w:p>
        </w:tc>
      </w:tr>
    </w:tbl>
    <w:p w14:paraId="10052C4B" w14:textId="77777777" w:rsidR="00913433" w:rsidRPr="00913433" w:rsidRDefault="00913433" w:rsidP="006E1E10">
      <w:pPr>
        <w:pStyle w:val="Textoindependiente"/>
        <w:rPr>
          <w:b/>
          <w:sz w:val="26"/>
          <w:szCs w:val="26"/>
        </w:rPr>
      </w:pPr>
    </w:p>
    <w:p w14:paraId="3181018E" w14:textId="77777777" w:rsidR="00E31460" w:rsidRPr="00D5719D" w:rsidRDefault="00E31460" w:rsidP="00E31460">
      <w:pPr>
        <w:pStyle w:val="Ttulo2"/>
        <w:ind w:left="0"/>
        <w:rPr>
          <w:color w:val="64B545"/>
        </w:rPr>
      </w:pPr>
      <w:r>
        <w:rPr>
          <w:color w:val="64B545"/>
        </w:rPr>
        <w:t>Tercer</w:t>
      </w:r>
      <w:r w:rsidRPr="00D5719D">
        <w:rPr>
          <w:color w:val="64B545"/>
        </w:rPr>
        <w:t xml:space="preserve"> periodo</w:t>
      </w:r>
    </w:p>
    <w:p w14:paraId="3D2562ED" w14:textId="77777777" w:rsidR="00E31460" w:rsidRDefault="00E31460" w:rsidP="00E31460"/>
    <w:tbl>
      <w:tblPr>
        <w:tblW w:w="9677" w:type="dxa"/>
        <w:tblInd w:w="10" w:type="dxa"/>
        <w:tblBorders>
          <w:top w:val="single" w:sz="8" w:space="0" w:color="6DB047"/>
          <w:left w:val="single" w:sz="8" w:space="0" w:color="6DB047"/>
          <w:bottom w:val="single" w:sz="8" w:space="0" w:color="6DB047"/>
          <w:right w:val="single" w:sz="8" w:space="0" w:color="6DB047"/>
          <w:insideH w:val="single" w:sz="8" w:space="0" w:color="6DB047"/>
          <w:insideV w:val="single" w:sz="8" w:space="0" w:color="6DB047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3"/>
        <w:gridCol w:w="1328"/>
        <w:gridCol w:w="1528"/>
        <w:gridCol w:w="2826"/>
        <w:gridCol w:w="1537"/>
        <w:gridCol w:w="906"/>
        <w:gridCol w:w="879"/>
      </w:tblGrid>
      <w:tr w:rsidR="00E31460" w:rsidRPr="00E1150C" w14:paraId="69D2A56C" w14:textId="77777777" w:rsidTr="00E1150C">
        <w:trPr>
          <w:trHeight w:val="491"/>
        </w:trPr>
        <w:tc>
          <w:tcPr>
            <w:tcW w:w="673" w:type="dxa"/>
            <w:tcBorders>
              <w:left w:val="single" w:sz="4" w:space="0" w:color="B834C2"/>
              <w:right w:val="single" w:sz="4" w:space="0" w:color="B834C2"/>
            </w:tcBorders>
            <w:shd w:val="clear" w:color="auto" w:fill="B834C2"/>
          </w:tcPr>
          <w:p w14:paraId="5E50FCBB" w14:textId="77777777" w:rsidR="00E31460" w:rsidRPr="00E1150C" w:rsidRDefault="00E31460" w:rsidP="00E1150C">
            <w:pPr>
              <w:pStyle w:val="TableParagraph"/>
              <w:spacing w:before="147"/>
              <w:ind w:left="97" w:right="77"/>
              <w:jc w:val="center"/>
              <w:rPr>
                <w:b/>
                <w:sz w:val="18"/>
              </w:rPr>
            </w:pPr>
            <w:r w:rsidRPr="00E1150C">
              <w:rPr>
                <w:b/>
                <w:color w:val="FFFFFF"/>
                <w:sz w:val="18"/>
              </w:rPr>
              <w:t>Sem.</w:t>
            </w:r>
          </w:p>
        </w:tc>
        <w:tc>
          <w:tcPr>
            <w:tcW w:w="1328" w:type="dxa"/>
            <w:tcBorders>
              <w:left w:val="single" w:sz="4" w:space="0" w:color="B834C2"/>
              <w:right w:val="single" w:sz="4" w:space="0" w:color="B834C2"/>
            </w:tcBorders>
            <w:shd w:val="clear" w:color="auto" w:fill="B834C2"/>
          </w:tcPr>
          <w:p w14:paraId="63FC7B95" w14:textId="77777777" w:rsidR="00E31460" w:rsidRPr="00E1150C" w:rsidRDefault="00E31460" w:rsidP="00E1150C">
            <w:pPr>
              <w:pStyle w:val="TableParagraph"/>
              <w:spacing w:before="147"/>
              <w:ind w:left="389"/>
              <w:rPr>
                <w:b/>
                <w:sz w:val="18"/>
              </w:rPr>
            </w:pPr>
            <w:r w:rsidRPr="00E1150C">
              <w:rPr>
                <w:b/>
                <w:color w:val="FFFFFF"/>
                <w:sz w:val="18"/>
              </w:rPr>
              <w:t>Ámbito</w:t>
            </w:r>
          </w:p>
        </w:tc>
        <w:tc>
          <w:tcPr>
            <w:tcW w:w="1528" w:type="dxa"/>
            <w:tcBorders>
              <w:left w:val="single" w:sz="4" w:space="0" w:color="B834C2"/>
              <w:right w:val="single" w:sz="4" w:space="0" w:color="B834C2"/>
            </w:tcBorders>
            <w:shd w:val="clear" w:color="auto" w:fill="B834C2"/>
          </w:tcPr>
          <w:p w14:paraId="681DE150" w14:textId="77777777" w:rsidR="00E31460" w:rsidRPr="00E1150C" w:rsidRDefault="00E31460" w:rsidP="00E1150C">
            <w:pPr>
              <w:pStyle w:val="TableParagraph"/>
              <w:spacing w:before="147"/>
              <w:ind w:left="532" w:right="512"/>
              <w:jc w:val="center"/>
              <w:rPr>
                <w:b/>
                <w:sz w:val="18"/>
              </w:rPr>
            </w:pPr>
            <w:r w:rsidRPr="00E1150C">
              <w:rPr>
                <w:b/>
                <w:color w:val="FFFFFF"/>
                <w:w w:val="90"/>
                <w:sz w:val="18"/>
              </w:rPr>
              <w:t>Tema</w:t>
            </w:r>
          </w:p>
        </w:tc>
        <w:tc>
          <w:tcPr>
            <w:tcW w:w="2826" w:type="dxa"/>
            <w:tcBorders>
              <w:left w:val="single" w:sz="4" w:space="0" w:color="B834C2"/>
              <w:right w:val="single" w:sz="4" w:space="0" w:color="B834C2"/>
            </w:tcBorders>
            <w:shd w:val="clear" w:color="auto" w:fill="B834C2"/>
          </w:tcPr>
          <w:p w14:paraId="5D59A043" w14:textId="77777777" w:rsidR="00E31460" w:rsidRPr="00E1150C" w:rsidRDefault="00E31460" w:rsidP="00E1150C">
            <w:pPr>
              <w:pStyle w:val="TableParagraph"/>
              <w:spacing w:before="147"/>
              <w:ind w:left="525"/>
              <w:rPr>
                <w:b/>
                <w:sz w:val="18"/>
              </w:rPr>
            </w:pPr>
            <w:r w:rsidRPr="00E1150C">
              <w:rPr>
                <w:b/>
                <w:color w:val="FFFFFF"/>
                <w:w w:val="85"/>
                <w:sz w:val="18"/>
              </w:rPr>
              <w:t>Aprendizajes</w:t>
            </w:r>
            <w:r w:rsidRPr="00E1150C">
              <w:rPr>
                <w:b/>
                <w:color w:val="FFFFFF"/>
                <w:spacing w:val="-2"/>
                <w:w w:val="85"/>
                <w:sz w:val="18"/>
              </w:rPr>
              <w:t xml:space="preserve"> </w:t>
            </w:r>
            <w:r w:rsidRPr="00E1150C">
              <w:rPr>
                <w:b/>
                <w:color w:val="FFFFFF"/>
                <w:w w:val="85"/>
                <w:sz w:val="18"/>
              </w:rPr>
              <w:t>esperados</w:t>
            </w:r>
          </w:p>
        </w:tc>
        <w:tc>
          <w:tcPr>
            <w:tcW w:w="1537" w:type="dxa"/>
            <w:tcBorders>
              <w:left w:val="single" w:sz="4" w:space="0" w:color="B834C2"/>
              <w:right w:val="single" w:sz="4" w:space="0" w:color="B834C2"/>
            </w:tcBorders>
            <w:shd w:val="clear" w:color="auto" w:fill="B834C2"/>
          </w:tcPr>
          <w:p w14:paraId="52662140" w14:textId="77777777" w:rsidR="00E31460" w:rsidRPr="00E1150C" w:rsidRDefault="00E31460" w:rsidP="00E1150C">
            <w:pPr>
              <w:pStyle w:val="TableParagraph"/>
              <w:spacing w:before="147"/>
              <w:ind w:left="102"/>
              <w:rPr>
                <w:rFonts w:ascii="Arial-BoldItalicMT" w:hAnsi="Arial-BoldItalicMT"/>
                <w:b/>
                <w:i/>
                <w:sz w:val="18"/>
              </w:rPr>
            </w:pPr>
            <w:r w:rsidRPr="00E1150C">
              <w:rPr>
                <w:b/>
                <w:color w:val="FFFFFF"/>
                <w:w w:val="80"/>
                <w:sz w:val="18"/>
              </w:rPr>
              <w:t>Lección</w:t>
            </w:r>
            <w:r w:rsidRPr="00E1150C">
              <w:rPr>
                <w:b/>
                <w:color w:val="FFFFFF"/>
                <w:spacing w:val="18"/>
                <w:w w:val="80"/>
                <w:sz w:val="18"/>
              </w:rPr>
              <w:t xml:space="preserve"> </w:t>
            </w:r>
            <w:r w:rsidRPr="00E1150C">
              <w:rPr>
                <w:rFonts w:ascii="Arial-BoldItalicMT" w:hAnsi="Arial-BoldItalicMT"/>
                <w:b/>
                <w:i/>
                <w:color w:val="FFFFFF"/>
                <w:w w:val="80"/>
                <w:sz w:val="18"/>
              </w:rPr>
              <w:t>Aplicados</w:t>
            </w:r>
          </w:p>
        </w:tc>
        <w:tc>
          <w:tcPr>
            <w:tcW w:w="906" w:type="dxa"/>
            <w:tcBorders>
              <w:left w:val="single" w:sz="4" w:space="0" w:color="B834C2"/>
              <w:right w:val="single" w:sz="4" w:space="0" w:color="B834C2"/>
            </w:tcBorders>
            <w:shd w:val="clear" w:color="auto" w:fill="B834C2"/>
          </w:tcPr>
          <w:p w14:paraId="33167835" w14:textId="77777777" w:rsidR="00E31460" w:rsidRPr="00E1150C" w:rsidRDefault="00E31460" w:rsidP="00E1150C">
            <w:pPr>
              <w:pStyle w:val="TableParagraph"/>
              <w:spacing w:before="42"/>
              <w:ind w:left="158"/>
              <w:rPr>
                <w:b/>
                <w:sz w:val="18"/>
              </w:rPr>
            </w:pPr>
            <w:r w:rsidRPr="00E1150C">
              <w:rPr>
                <w:b/>
                <w:color w:val="FFFFFF"/>
                <w:w w:val="95"/>
                <w:sz w:val="18"/>
              </w:rPr>
              <w:t>Páginas</w:t>
            </w:r>
          </w:p>
          <w:p w14:paraId="000E4893" w14:textId="77777777" w:rsidR="00E31460" w:rsidRPr="00E1150C" w:rsidRDefault="00E31460" w:rsidP="00E1150C">
            <w:pPr>
              <w:pStyle w:val="TableParagraph"/>
              <w:spacing w:before="3"/>
              <w:ind w:left="92"/>
              <w:rPr>
                <w:rFonts w:ascii="Arial-BoldItalicMT"/>
                <w:b/>
                <w:i/>
                <w:sz w:val="18"/>
              </w:rPr>
            </w:pPr>
            <w:r w:rsidRPr="00E1150C">
              <w:rPr>
                <w:rFonts w:ascii="Arial-BoldItalicMT"/>
                <w:b/>
                <w:i/>
                <w:color w:val="FFFFFF"/>
                <w:w w:val="85"/>
                <w:sz w:val="18"/>
              </w:rPr>
              <w:t>Aplicados</w:t>
            </w:r>
          </w:p>
        </w:tc>
        <w:tc>
          <w:tcPr>
            <w:tcW w:w="879" w:type="dxa"/>
            <w:tcBorders>
              <w:left w:val="single" w:sz="4" w:space="0" w:color="B834C2"/>
              <w:right w:val="single" w:sz="4" w:space="0" w:color="B834C2"/>
            </w:tcBorders>
            <w:shd w:val="clear" w:color="auto" w:fill="B834C2"/>
          </w:tcPr>
          <w:p w14:paraId="3F02CF2C" w14:textId="77777777" w:rsidR="00E31460" w:rsidRPr="00E1150C" w:rsidRDefault="00E31460" w:rsidP="00E1150C">
            <w:pPr>
              <w:pStyle w:val="TableParagraph"/>
              <w:spacing w:before="42" w:line="242" w:lineRule="auto"/>
              <w:ind w:left="112" w:firstLine="32"/>
              <w:rPr>
                <w:b/>
                <w:sz w:val="18"/>
              </w:rPr>
            </w:pPr>
            <w:r w:rsidRPr="00E1150C">
              <w:rPr>
                <w:b/>
                <w:color w:val="FFFFFF"/>
                <w:w w:val="85"/>
                <w:sz w:val="18"/>
              </w:rPr>
              <w:t>Páginas</w:t>
            </w:r>
            <w:r w:rsidRPr="00E1150C">
              <w:rPr>
                <w:b/>
                <w:color w:val="FFFFFF"/>
                <w:spacing w:val="-40"/>
                <w:w w:val="85"/>
                <w:sz w:val="18"/>
              </w:rPr>
              <w:t xml:space="preserve"> </w:t>
            </w:r>
            <w:r w:rsidRPr="00E1150C">
              <w:rPr>
                <w:b/>
                <w:color w:val="FFFFFF"/>
                <w:spacing w:val="-1"/>
                <w:w w:val="80"/>
                <w:sz w:val="18"/>
              </w:rPr>
              <w:t>libro</w:t>
            </w:r>
            <w:r w:rsidRPr="00E1150C">
              <w:rPr>
                <w:b/>
                <w:color w:val="FFFFFF"/>
                <w:w w:val="80"/>
                <w:sz w:val="18"/>
              </w:rPr>
              <w:t xml:space="preserve"> SEP</w:t>
            </w:r>
          </w:p>
        </w:tc>
      </w:tr>
      <w:tr w:rsidR="00E31460" w:rsidRPr="00E1150C" w14:paraId="0B0187BF" w14:textId="77777777" w:rsidTr="00E1150C">
        <w:trPr>
          <w:trHeight w:val="653"/>
        </w:trPr>
        <w:tc>
          <w:tcPr>
            <w:tcW w:w="673" w:type="dxa"/>
            <w:tcBorders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12110ED" w14:textId="77777777" w:rsidR="00E31460" w:rsidRPr="00E1150C" w:rsidRDefault="00E31460" w:rsidP="00E1150C">
            <w:pPr>
              <w:pStyle w:val="TableParagraph"/>
              <w:spacing w:before="8"/>
              <w:rPr>
                <w:b/>
                <w:sz w:val="20"/>
              </w:rPr>
            </w:pPr>
          </w:p>
          <w:p w14:paraId="7C933520" w14:textId="77777777" w:rsidR="00E31460" w:rsidRPr="00E1150C" w:rsidRDefault="00E31460" w:rsidP="00E1150C">
            <w:pPr>
              <w:pStyle w:val="TableParagraph"/>
              <w:ind w:left="98" w:right="80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27</w:t>
            </w:r>
          </w:p>
        </w:tc>
        <w:tc>
          <w:tcPr>
            <w:tcW w:w="1328" w:type="dxa"/>
            <w:vMerge w:val="restart"/>
            <w:tcBorders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66A1572" w14:textId="77777777" w:rsidR="00E31460" w:rsidRPr="00E1150C" w:rsidRDefault="00E31460" w:rsidP="00E1150C">
            <w:pPr>
              <w:pStyle w:val="TableParagraph"/>
              <w:rPr>
                <w:b/>
                <w:sz w:val="18"/>
              </w:rPr>
            </w:pPr>
          </w:p>
          <w:p w14:paraId="1EC583F8" w14:textId="77777777" w:rsidR="00E31460" w:rsidRPr="00E1150C" w:rsidRDefault="00E31460" w:rsidP="00E1150C">
            <w:pPr>
              <w:pStyle w:val="TableParagraph"/>
              <w:rPr>
                <w:b/>
                <w:sz w:val="18"/>
              </w:rPr>
            </w:pPr>
          </w:p>
          <w:p w14:paraId="1A64747F" w14:textId="77777777" w:rsidR="00E31460" w:rsidRPr="00E1150C" w:rsidRDefault="00E31460" w:rsidP="00E1150C">
            <w:pPr>
              <w:pStyle w:val="TableParagraph"/>
              <w:rPr>
                <w:b/>
                <w:sz w:val="18"/>
              </w:rPr>
            </w:pPr>
          </w:p>
          <w:p w14:paraId="1AD5F6D8" w14:textId="77777777" w:rsidR="00E31460" w:rsidRPr="00E1150C" w:rsidRDefault="00E31460" w:rsidP="00E1150C">
            <w:pPr>
              <w:pStyle w:val="TableParagraph"/>
              <w:spacing w:before="4"/>
              <w:rPr>
                <w:b/>
                <w:sz w:val="24"/>
              </w:rPr>
            </w:pPr>
          </w:p>
          <w:p w14:paraId="1D6B739E" w14:textId="77777777" w:rsidR="00E31460" w:rsidRPr="00E1150C" w:rsidRDefault="00E31460" w:rsidP="00E1150C">
            <w:pPr>
              <w:pStyle w:val="TableParagraph"/>
              <w:spacing w:line="247" w:lineRule="auto"/>
              <w:ind w:left="85" w:right="164"/>
              <w:rPr>
                <w:sz w:val="16"/>
              </w:rPr>
            </w:pPr>
            <w:r w:rsidRPr="00E1150C">
              <w:rPr>
                <w:color w:val="231F20"/>
                <w:w w:val="80"/>
                <w:sz w:val="16"/>
              </w:rPr>
              <w:t>Cambio e</w:t>
            </w:r>
            <w:r w:rsidRPr="00E1150C">
              <w:rPr>
                <w:color w:val="231F20"/>
                <w:spacing w:val="1"/>
                <w:w w:val="8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interacciones en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fenómenos y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procesos</w:t>
            </w:r>
            <w:r w:rsidRPr="00E1150C"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físicos</w:t>
            </w:r>
          </w:p>
        </w:tc>
        <w:tc>
          <w:tcPr>
            <w:tcW w:w="1528" w:type="dxa"/>
            <w:vMerge w:val="restart"/>
            <w:tcBorders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E3F4240" w14:textId="77777777" w:rsidR="00E31460" w:rsidRPr="00E1150C" w:rsidRDefault="00E31460" w:rsidP="00E1150C">
            <w:pPr>
              <w:pStyle w:val="TableParagraph"/>
              <w:rPr>
                <w:b/>
                <w:sz w:val="18"/>
              </w:rPr>
            </w:pPr>
          </w:p>
          <w:p w14:paraId="1BDD6087" w14:textId="77777777" w:rsidR="00E31460" w:rsidRPr="00E1150C" w:rsidRDefault="00E31460" w:rsidP="00E1150C">
            <w:pPr>
              <w:pStyle w:val="TableParagraph"/>
              <w:rPr>
                <w:b/>
                <w:sz w:val="15"/>
              </w:rPr>
            </w:pPr>
          </w:p>
          <w:p w14:paraId="16CCD544" w14:textId="77777777" w:rsidR="00E31460" w:rsidRPr="00E1150C" w:rsidRDefault="00E31460" w:rsidP="00E1150C">
            <w:pPr>
              <w:pStyle w:val="TableParagraph"/>
              <w:spacing w:line="247" w:lineRule="auto"/>
              <w:ind w:left="85" w:right="68"/>
              <w:rPr>
                <w:sz w:val="16"/>
              </w:rPr>
            </w:pPr>
            <w:r w:rsidRPr="00E1150C">
              <w:rPr>
                <w:color w:val="231F20"/>
                <w:w w:val="80"/>
                <w:sz w:val="16"/>
              </w:rPr>
              <w:t>¿Cuáles</w:t>
            </w:r>
            <w:r w:rsidRPr="00E1150C">
              <w:rPr>
                <w:color w:val="231F20"/>
                <w:spacing w:val="4"/>
                <w:w w:val="80"/>
                <w:sz w:val="16"/>
              </w:rPr>
              <w:t xml:space="preserve"> </w:t>
            </w:r>
            <w:r w:rsidRPr="00E1150C">
              <w:rPr>
                <w:color w:val="231F20"/>
                <w:w w:val="80"/>
                <w:sz w:val="16"/>
              </w:rPr>
              <w:t>son</w:t>
            </w:r>
            <w:r w:rsidRPr="00E1150C">
              <w:rPr>
                <w:color w:val="231F20"/>
                <w:spacing w:val="4"/>
                <w:w w:val="80"/>
                <w:sz w:val="16"/>
              </w:rPr>
              <w:t xml:space="preserve"> </w:t>
            </w:r>
            <w:r w:rsidRPr="00E1150C">
              <w:rPr>
                <w:color w:val="231F20"/>
                <w:w w:val="80"/>
                <w:sz w:val="16"/>
              </w:rPr>
              <w:t>los</w:t>
            </w:r>
            <w:r w:rsidRPr="00E1150C">
              <w:rPr>
                <w:color w:val="231F20"/>
                <w:spacing w:val="1"/>
                <w:w w:val="80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efectos</w:t>
            </w:r>
            <w:r w:rsidRPr="00E1150C">
              <w:rPr>
                <w:color w:val="231F20"/>
                <w:spacing w:val="2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que</w:t>
            </w:r>
            <w:r w:rsidRPr="00E1150C">
              <w:rPr>
                <w:color w:val="231F20"/>
                <w:spacing w:val="2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provocan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los</w:t>
            </w:r>
            <w:r w:rsidRPr="00E1150C"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imanes?</w:t>
            </w:r>
          </w:p>
        </w:tc>
        <w:tc>
          <w:tcPr>
            <w:tcW w:w="2826" w:type="dxa"/>
            <w:tcBorders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B1E4A59" w14:textId="77777777" w:rsidR="00E31460" w:rsidRPr="00E1150C" w:rsidRDefault="00E31460" w:rsidP="00E1150C">
            <w:pPr>
              <w:pStyle w:val="TableParagraph"/>
              <w:spacing w:before="48" w:line="247" w:lineRule="auto"/>
              <w:ind w:left="85" w:right="87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Describe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los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efectos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atracción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repulsión</w:t>
            </w:r>
            <w:r w:rsidRPr="00E1150C"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los</w:t>
            </w:r>
            <w:r w:rsidRPr="00E1150C"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imanes</w:t>
            </w:r>
            <w:r w:rsidRPr="00E1150C"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sobre</w:t>
            </w:r>
            <w:r w:rsidRPr="00E1150C"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otros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objetos,</w:t>
            </w:r>
            <w:r w:rsidRPr="00E1150C">
              <w:rPr>
                <w:color w:val="231F20"/>
                <w:spacing w:val="-2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a</w:t>
            </w:r>
            <w:r w:rsidRPr="00E1150C">
              <w:rPr>
                <w:color w:val="231F20"/>
                <w:spacing w:val="-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partir</w:t>
            </w:r>
            <w:r w:rsidRPr="00E1150C">
              <w:rPr>
                <w:color w:val="231F20"/>
                <w:spacing w:val="-2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</w:t>
            </w:r>
            <w:r w:rsidRPr="00E1150C">
              <w:rPr>
                <w:color w:val="231F20"/>
                <w:spacing w:val="-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sus</w:t>
            </w:r>
            <w:r w:rsidRPr="00E1150C">
              <w:rPr>
                <w:color w:val="231F20"/>
                <w:spacing w:val="-2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interacciones.</w:t>
            </w:r>
          </w:p>
        </w:tc>
        <w:tc>
          <w:tcPr>
            <w:tcW w:w="1537" w:type="dxa"/>
            <w:tcBorders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4171E75" w14:textId="77777777" w:rsidR="00E31460" w:rsidRPr="00E1150C" w:rsidRDefault="00E31460" w:rsidP="00E1150C">
            <w:pPr>
              <w:pStyle w:val="TableParagraph"/>
              <w:spacing w:before="142" w:line="247" w:lineRule="auto"/>
              <w:ind w:left="84" w:right="192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Características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los</w:t>
            </w:r>
            <w:r w:rsidRPr="00E1150C"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imanes</w:t>
            </w:r>
          </w:p>
        </w:tc>
        <w:tc>
          <w:tcPr>
            <w:tcW w:w="906" w:type="dxa"/>
            <w:tcBorders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5F85E72" w14:textId="77777777" w:rsidR="00E31460" w:rsidRPr="00E1150C" w:rsidRDefault="00E31460" w:rsidP="00E1150C">
            <w:pPr>
              <w:pStyle w:val="TableParagraph"/>
              <w:spacing w:before="7"/>
              <w:rPr>
                <w:b/>
                <w:sz w:val="20"/>
              </w:rPr>
            </w:pPr>
          </w:p>
          <w:p w14:paraId="044C237E" w14:textId="77777777" w:rsidR="00E31460" w:rsidRPr="00E1150C" w:rsidRDefault="00E31460" w:rsidP="00E1150C">
            <w:pPr>
              <w:pStyle w:val="TableParagraph"/>
              <w:ind w:left="142" w:right="122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218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219</w:t>
            </w:r>
          </w:p>
        </w:tc>
        <w:tc>
          <w:tcPr>
            <w:tcW w:w="879" w:type="dxa"/>
            <w:vMerge w:val="restart"/>
            <w:tcBorders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77FA57B6" w14:textId="77777777" w:rsidR="00E31460" w:rsidRPr="00E1150C" w:rsidRDefault="00E31460" w:rsidP="00E1150C">
            <w:pPr>
              <w:pStyle w:val="TableParagraph"/>
              <w:rPr>
                <w:b/>
                <w:sz w:val="18"/>
              </w:rPr>
            </w:pPr>
          </w:p>
          <w:p w14:paraId="5A03D122" w14:textId="77777777" w:rsidR="00E31460" w:rsidRPr="00E1150C" w:rsidRDefault="00E31460" w:rsidP="00E1150C">
            <w:pPr>
              <w:pStyle w:val="TableParagraph"/>
              <w:rPr>
                <w:b/>
                <w:sz w:val="18"/>
              </w:rPr>
            </w:pPr>
          </w:p>
          <w:p w14:paraId="5F7AF478" w14:textId="77777777" w:rsidR="00E31460" w:rsidRPr="00E1150C" w:rsidRDefault="00E31460" w:rsidP="00E1150C">
            <w:pPr>
              <w:pStyle w:val="TableParagraph"/>
              <w:spacing w:before="155"/>
              <w:ind w:left="139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120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125</w:t>
            </w:r>
          </w:p>
        </w:tc>
      </w:tr>
      <w:tr w:rsidR="00E31460" w:rsidRPr="00E1150C" w14:paraId="10273BB9" w14:textId="77777777" w:rsidTr="00E1150C">
        <w:trPr>
          <w:trHeight w:val="653"/>
        </w:trPr>
        <w:tc>
          <w:tcPr>
            <w:tcW w:w="673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4C1704B" w14:textId="77777777" w:rsidR="00E31460" w:rsidRPr="00E1150C" w:rsidRDefault="00E31460" w:rsidP="00E1150C">
            <w:pPr>
              <w:pStyle w:val="TableParagraph"/>
              <w:spacing w:before="7"/>
              <w:rPr>
                <w:b/>
                <w:sz w:val="20"/>
              </w:rPr>
            </w:pPr>
          </w:p>
          <w:p w14:paraId="1BFDD925" w14:textId="77777777" w:rsidR="00E31460" w:rsidRPr="00E1150C" w:rsidRDefault="00E31460" w:rsidP="00E1150C">
            <w:pPr>
              <w:pStyle w:val="TableParagraph"/>
              <w:ind w:left="99" w:right="80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28</w:t>
            </w:r>
          </w:p>
        </w:tc>
        <w:tc>
          <w:tcPr>
            <w:tcW w:w="1328" w:type="dxa"/>
            <w:vMerge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480297E" w14:textId="77777777" w:rsidR="00E31460" w:rsidRPr="00E1150C" w:rsidRDefault="00E31460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528" w:type="dxa"/>
            <w:vMerge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3C4CACB" w14:textId="77777777" w:rsidR="00E31460" w:rsidRPr="00E1150C" w:rsidRDefault="00E31460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2826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FA4D00B" w14:textId="77777777" w:rsidR="00E31460" w:rsidRPr="00E1150C" w:rsidRDefault="00E31460" w:rsidP="00E1150C">
            <w:pPr>
              <w:pStyle w:val="TableParagraph"/>
              <w:spacing w:before="47" w:line="247" w:lineRule="auto"/>
              <w:ind w:left="85" w:right="87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Identifica el aprovechamiento de los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imanes</w:t>
            </w:r>
            <w:r w:rsidRPr="00E1150C"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en</w:t>
            </w:r>
            <w:r w:rsidRPr="00E1150C"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situaciones</w:t>
            </w:r>
            <w:r w:rsidRPr="00E1150C"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aparatos</w:t>
            </w:r>
            <w:r w:rsidRPr="00E1150C"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uso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sz w:val="16"/>
              </w:rPr>
              <w:t>cotidiano.</w:t>
            </w:r>
          </w:p>
        </w:tc>
        <w:tc>
          <w:tcPr>
            <w:tcW w:w="1537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0CE3167" w14:textId="77777777" w:rsidR="00E31460" w:rsidRPr="00E1150C" w:rsidRDefault="00E31460" w:rsidP="00E1150C">
            <w:pPr>
              <w:pStyle w:val="TableParagraph"/>
              <w:spacing w:before="142" w:line="247" w:lineRule="auto"/>
              <w:ind w:left="84" w:right="518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Utilidad de los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sz w:val="16"/>
              </w:rPr>
              <w:t>imanes</w:t>
            </w:r>
          </w:p>
        </w:tc>
        <w:tc>
          <w:tcPr>
            <w:tcW w:w="906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14A1C7B" w14:textId="77777777" w:rsidR="00E31460" w:rsidRPr="00E1150C" w:rsidRDefault="00E31460" w:rsidP="00E1150C">
            <w:pPr>
              <w:pStyle w:val="TableParagraph"/>
              <w:spacing w:before="7"/>
              <w:rPr>
                <w:b/>
                <w:sz w:val="20"/>
              </w:rPr>
            </w:pPr>
          </w:p>
          <w:p w14:paraId="633348EA" w14:textId="77777777" w:rsidR="00E31460" w:rsidRPr="00E1150C" w:rsidRDefault="00E31460" w:rsidP="00E1150C">
            <w:pPr>
              <w:pStyle w:val="TableParagraph"/>
              <w:ind w:left="142" w:right="122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220</w:t>
            </w:r>
          </w:p>
        </w:tc>
        <w:tc>
          <w:tcPr>
            <w:tcW w:w="879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181159F" w14:textId="77777777" w:rsidR="00E31460" w:rsidRPr="00E1150C" w:rsidRDefault="00E31460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</w:tr>
      <w:tr w:rsidR="00E31460" w:rsidRPr="00E1150C" w14:paraId="3FF19D2E" w14:textId="77777777" w:rsidTr="00E1150C">
        <w:trPr>
          <w:trHeight w:val="1223"/>
        </w:trPr>
        <w:tc>
          <w:tcPr>
            <w:tcW w:w="673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C2ADC35" w14:textId="77777777" w:rsidR="00E31460" w:rsidRPr="00E1150C" w:rsidRDefault="00E31460" w:rsidP="00E1150C">
            <w:pPr>
              <w:pStyle w:val="TableParagraph"/>
              <w:rPr>
                <w:b/>
                <w:sz w:val="18"/>
              </w:rPr>
            </w:pPr>
          </w:p>
          <w:p w14:paraId="234EB958" w14:textId="77777777" w:rsidR="00E31460" w:rsidRPr="00E1150C" w:rsidRDefault="00E31460" w:rsidP="00E1150C">
            <w:pPr>
              <w:pStyle w:val="TableParagraph"/>
              <w:rPr>
                <w:b/>
                <w:sz w:val="18"/>
              </w:rPr>
            </w:pPr>
          </w:p>
          <w:p w14:paraId="1E292183" w14:textId="77777777" w:rsidR="00E31460" w:rsidRPr="00E1150C" w:rsidRDefault="00E31460" w:rsidP="00E1150C">
            <w:pPr>
              <w:pStyle w:val="TableParagraph"/>
              <w:spacing w:before="108"/>
              <w:ind w:left="99" w:right="80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29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30</w:t>
            </w:r>
          </w:p>
        </w:tc>
        <w:tc>
          <w:tcPr>
            <w:tcW w:w="1328" w:type="dxa"/>
            <w:vMerge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AF76F70" w14:textId="77777777" w:rsidR="00E31460" w:rsidRPr="00E1150C" w:rsidRDefault="00E31460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52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17AF526" w14:textId="77777777" w:rsidR="00E31460" w:rsidRPr="00E1150C" w:rsidRDefault="00E31460" w:rsidP="00E1150C">
            <w:pPr>
              <w:pStyle w:val="TableParagraph"/>
              <w:spacing w:before="47" w:line="247" w:lineRule="auto"/>
              <w:ind w:left="85" w:right="101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Proyecto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estudiantil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para desarrollar,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integrar y aplicar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sz w:val="16"/>
              </w:rPr>
              <w:t>aprendizajes</w:t>
            </w:r>
            <w:r w:rsidRPr="00E1150C">
              <w:rPr>
                <w:color w:val="231F20"/>
                <w:spacing w:val="1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esperados y las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sz w:val="16"/>
              </w:rPr>
              <w:t>competencias</w:t>
            </w:r>
          </w:p>
        </w:tc>
        <w:tc>
          <w:tcPr>
            <w:tcW w:w="2826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51BAE5D" w14:textId="77777777" w:rsidR="00E31460" w:rsidRPr="00E1150C" w:rsidRDefault="00E31460" w:rsidP="00E1150C">
            <w:pPr>
              <w:pStyle w:val="TableParagraph"/>
              <w:spacing w:before="47" w:line="247" w:lineRule="auto"/>
              <w:ind w:left="84" w:right="126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Aplica</w:t>
            </w:r>
            <w:r w:rsidRPr="00E1150C"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habilidades,</w:t>
            </w:r>
            <w:r w:rsidRPr="00E1150C"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actitudes</w:t>
            </w:r>
            <w:r w:rsidRPr="00E1150C"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y</w:t>
            </w:r>
            <w:r w:rsidRPr="00E1150C"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valores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 la formación científica básica durante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la planeación, el desarrollo, la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comunicación y la evaluación de un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proyecto de su interés en el que integra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contenidos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del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bimestre.</w:t>
            </w:r>
          </w:p>
        </w:tc>
        <w:tc>
          <w:tcPr>
            <w:tcW w:w="1537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1FCED7D" w14:textId="77777777" w:rsidR="00E31460" w:rsidRPr="00E1150C" w:rsidRDefault="00E31460" w:rsidP="00E1150C">
            <w:pPr>
              <w:pStyle w:val="TableParagraph"/>
              <w:rPr>
                <w:b/>
                <w:sz w:val="18"/>
              </w:rPr>
            </w:pPr>
          </w:p>
          <w:p w14:paraId="3F2FCE18" w14:textId="77777777" w:rsidR="00E31460" w:rsidRPr="00E1150C" w:rsidRDefault="00E31460" w:rsidP="00E1150C">
            <w:pPr>
              <w:pStyle w:val="TableParagraph"/>
              <w:spacing w:before="124" w:line="247" w:lineRule="auto"/>
              <w:ind w:left="84" w:right="478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Proyecto:</w:t>
            </w:r>
            <w:r w:rsidRPr="00E1150C">
              <w:rPr>
                <w:color w:val="231F20"/>
                <w:spacing w:val="1"/>
                <w:sz w:val="16"/>
              </w:rPr>
              <w:t xml:space="preserve"> </w:t>
            </w:r>
            <w:r w:rsidRPr="00E1150C">
              <w:rPr>
                <w:color w:val="231F20"/>
                <w:sz w:val="16"/>
              </w:rPr>
              <w:t>construcción</w:t>
            </w:r>
            <w:r w:rsidRPr="00E1150C">
              <w:rPr>
                <w:color w:val="231F20"/>
                <w:spacing w:val="1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 dispositivos</w:t>
            </w:r>
          </w:p>
        </w:tc>
        <w:tc>
          <w:tcPr>
            <w:tcW w:w="906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80247F6" w14:textId="77777777" w:rsidR="00E31460" w:rsidRPr="00E1150C" w:rsidRDefault="00E31460" w:rsidP="00E1150C">
            <w:pPr>
              <w:pStyle w:val="TableParagraph"/>
              <w:rPr>
                <w:b/>
                <w:sz w:val="18"/>
              </w:rPr>
            </w:pPr>
          </w:p>
          <w:p w14:paraId="7A8F68A7" w14:textId="77777777" w:rsidR="00E31460" w:rsidRPr="00E1150C" w:rsidRDefault="00E31460" w:rsidP="00E1150C">
            <w:pPr>
              <w:pStyle w:val="TableParagraph"/>
              <w:rPr>
                <w:b/>
                <w:sz w:val="18"/>
              </w:rPr>
            </w:pPr>
          </w:p>
          <w:p w14:paraId="6AAEC906" w14:textId="77777777" w:rsidR="00E31460" w:rsidRPr="00E1150C" w:rsidRDefault="00E31460" w:rsidP="00E1150C">
            <w:pPr>
              <w:pStyle w:val="TableParagraph"/>
              <w:spacing w:before="107"/>
              <w:ind w:left="142" w:right="123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221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222</w:t>
            </w:r>
          </w:p>
        </w:tc>
        <w:tc>
          <w:tcPr>
            <w:tcW w:w="87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E62DCD8" w14:textId="77777777" w:rsidR="00E31460" w:rsidRPr="00E1150C" w:rsidRDefault="00E31460" w:rsidP="00E1150C">
            <w:pPr>
              <w:pStyle w:val="TableParagraph"/>
              <w:rPr>
                <w:b/>
                <w:sz w:val="18"/>
              </w:rPr>
            </w:pPr>
          </w:p>
          <w:p w14:paraId="41BF395D" w14:textId="77777777" w:rsidR="00E31460" w:rsidRPr="00E1150C" w:rsidRDefault="00E31460" w:rsidP="00E1150C">
            <w:pPr>
              <w:pStyle w:val="TableParagraph"/>
              <w:rPr>
                <w:b/>
                <w:sz w:val="18"/>
              </w:rPr>
            </w:pPr>
          </w:p>
          <w:p w14:paraId="60087807" w14:textId="77777777" w:rsidR="00E31460" w:rsidRPr="00E1150C" w:rsidRDefault="00E31460" w:rsidP="00E1150C">
            <w:pPr>
              <w:pStyle w:val="TableParagraph"/>
              <w:spacing w:before="107"/>
              <w:ind w:left="126" w:right="107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126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127</w:t>
            </w:r>
          </w:p>
        </w:tc>
      </w:tr>
      <w:tr w:rsidR="00E31460" w:rsidRPr="00E1150C" w14:paraId="10B3D05D" w14:textId="77777777" w:rsidTr="00E1150C">
        <w:trPr>
          <w:trHeight w:val="463"/>
        </w:trPr>
        <w:tc>
          <w:tcPr>
            <w:tcW w:w="673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327B21F" w14:textId="77777777" w:rsidR="00E31460" w:rsidRPr="00E1150C" w:rsidRDefault="00E31460" w:rsidP="00E1150C">
            <w:pPr>
              <w:pStyle w:val="TableParagraph"/>
              <w:spacing w:before="141"/>
              <w:ind w:left="96" w:right="80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31</w:t>
            </w:r>
          </w:p>
        </w:tc>
        <w:tc>
          <w:tcPr>
            <w:tcW w:w="1328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4E922E2" w14:textId="77777777" w:rsidR="00E31460" w:rsidRPr="00E1150C" w:rsidRDefault="00E31460" w:rsidP="00E1150C">
            <w:pPr>
              <w:pStyle w:val="TableParagraph"/>
              <w:spacing w:before="93" w:line="247" w:lineRule="auto"/>
              <w:ind w:left="84" w:right="237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Conocimiento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científico y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5"/>
                <w:sz w:val="16"/>
              </w:rPr>
              <w:t>conocimiento</w:t>
            </w:r>
            <w:r w:rsidRPr="00E1150C">
              <w:rPr>
                <w:color w:val="231F20"/>
                <w:spacing w:val="1"/>
                <w:w w:val="9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tecnológico en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la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sociedad</w:t>
            </w:r>
          </w:p>
        </w:tc>
        <w:tc>
          <w:tcPr>
            <w:tcW w:w="1528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EEC06DA" w14:textId="77777777" w:rsidR="00E31460" w:rsidRPr="00E1150C" w:rsidRDefault="00E31460" w:rsidP="00E1150C">
            <w:pPr>
              <w:pStyle w:val="TableParagraph"/>
              <w:rPr>
                <w:b/>
                <w:sz w:val="18"/>
              </w:rPr>
            </w:pPr>
          </w:p>
          <w:p w14:paraId="4FCFAF5D" w14:textId="77777777" w:rsidR="00E31460" w:rsidRPr="00E1150C" w:rsidRDefault="00E31460" w:rsidP="00E1150C">
            <w:pPr>
              <w:pStyle w:val="TableParagraph"/>
              <w:spacing w:before="9"/>
              <w:rPr>
                <w:b/>
                <w:sz w:val="14"/>
              </w:rPr>
            </w:pPr>
          </w:p>
          <w:p w14:paraId="6D875847" w14:textId="77777777" w:rsidR="00E31460" w:rsidRPr="00E1150C" w:rsidRDefault="00E31460" w:rsidP="00E1150C">
            <w:pPr>
              <w:pStyle w:val="TableParagraph"/>
              <w:spacing w:line="247" w:lineRule="auto"/>
              <w:ind w:left="84" w:right="198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La Luna como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satélite</w:t>
            </w:r>
            <w:r w:rsidRPr="00E1150C">
              <w:rPr>
                <w:color w:val="231F20"/>
                <w:spacing w:val="-3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</w:t>
            </w:r>
            <w:r w:rsidRPr="00E1150C">
              <w:rPr>
                <w:color w:val="231F20"/>
                <w:spacing w:val="-3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la</w:t>
            </w:r>
            <w:r w:rsidRPr="00E1150C">
              <w:rPr>
                <w:color w:val="231F20"/>
                <w:spacing w:val="-3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Tierra</w:t>
            </w:r>
          </w:p>
        </w:tc>
        <w:tc>
          <w:tcPr>
            <w:tcW w:w="2826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C527F4B" w14:textId="77777777" w:rsidR="00E31460" w:rsidRPr="00E1150C" w:rsidRDefault="00E31460" w:rsidP="00E1150C">
            <w:pPr>
              <w:pStyle w:val="TableParagraph"/>
              <w:spacing w:before="46" w:line="247" w:lineRule="auto"/>
              <w:ind w:left="84" w:right="87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Explica</w:t>
            </w:r>
            <w:r w:rsidRPr="00E1150C"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las</w:t>
            </w:r>
            <w:r w:rsidRPr="00E1150C"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fases</w:t>
            </w:r>
            <w:r w:rsidRPr="00E1150C"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la</w:t>
            </w:r>
            <w:r w:rsidRPr="00E1150C"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Luna</w:t>
            </w:r>
            <w:r w:rsidRPr="00E1150C"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considerando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su</w:t>
            </w:r>
            <w:r w:rsidRPr="00E1150C"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movimiento</w:t>
            </w:r>
            <w:r w:rsidRPr="00E1150C"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con</w:t>
            </w:r>
            <w:r w:rsidRPr="00E1150C"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respecto</w:t>
            </w:r>
            <w:r w:rsidRPr="00E1150C"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</w:t>
            </w:r>
            <w:r w:rsidRPr="00E1150C"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la</w:t>
            </w:r>
            <w:r w:rsidRPr="00E1150C"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Tierra.</w:t>
            </w:r>
          </w:p>
        </w:tc>
        <w:tc>
          <w:tcPr>
            <w:tcW w:w="1537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03EA68D8" w14:textId="77777777" w:rsidR="00E31460" w:rsidRPr="00E1150C" w:rsidRDefault="00E31460" w:rsidP="00E1150C">
            <w:pPr>
              <w:pStyle w:val="TableParagraph"/>
              <w:spacing w:before="141"/>
              <w:ind w:left="84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Las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fases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la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Luna</w:t>
            </w:r>
          </w:p>
        </w:tc>
        <w:tc>
          <w:tcPr>
            <w:tcW w:w="906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2C4DF0A" w14:textId="77777777" w:rsidR="00E31460" w:rsidRPr="00E1150C" w:rsidRDefault="00E31460" w:rsidP="00E1150C">
            <w:pPr>
              <w:pStyle w:val="TableParagraph"/>
              <w:spacing w:before="141"/>
              <w:ind w:left="142" w:right="123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223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224</w:t>
            </w:r>
          </w:p>
        </w:tc>
        <w:tc>
          <w:tcPr>
            <w:tcW w:w="879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65AD61CA" w14:textId="77777777" w:rsidR="00E31460" w:rsidRPr="00E1150C" w:rsidRDefault="00E31460" w:rsidP="00E1150C">
            <w:pPr>
              <w:pStyle w:val="TableParagraph"/>
              <w:rPr>
                <w:b/>
                <w:sz w:val="18"/>
              </w:rPr>
            </w:pPr>
          </w:p>
          <w:p w14:paraId="478D7672" w14:textId="77777777" w:rsidR="00E31460" w:rsidRPr="00E1150C" w:rsidRDefault="00E31460" w:rsidP="00E1150C">
            <w:pPr>
              <w:pStyle w:val="TableParagraph"/>
              <w:rPr>
                <w:b/>
                <w:sz w:val="23"/>
              </w:rPr>
            </w:pPr>
          </w:p>
          <w:p w14:paraId="1905DB1E" w14:textId="77777777" w:rsidR="00E31460" w:rsidRPr="00E1150C" w:rsidRDefault="00E31460" w:rsidP="00E1150C">
            <w:pPr>
              <w:pStyle w:val="TableParagraph"/>
              <w:spacing w:before="1"/>
              <w:ind w:left="140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132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137</w:t>
            </w:r>
          </w:p>
        </w:tc>
      </w:tr>
      <w:tr w:rsidR="00E31460" w:rsidRPr="00E1150C" w14:paraId="68094496" w14:textId="77777777" w:rsidTr="00E1150C">
        <w:trPr>
          <w:trHeight w:val="653"/>
        </w:trPr>
        <w:tc>
          <w:tcPr>
            <w:tcW w:w="673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D4D37AE" w14:textId="77777777" w:rsidR="00E31460" w:rsidRPr="00E1150C" w:rsidRDefault="00E31460" w:rsidP="00E1150C">
            <w:pPr>
              <w:pStyle w:val="TableParagraph"/>
              <w:spacing w:before="5"/>
              <w:rPr>
                <w:b/>
                <w:sz w:val="20"/>
              </w:rPr>
            </w:pPr>
          </w:p>
          <w:p w14:paraId="765DFB61" w14:textId="77777777" w:rsidR="00E31460" w:rsidRPr="00E1150C" w:rsidRDefault="00E31460" w:rsidP="00E1150C">
            <w:pPr>
              <w:pStyle w:val="TableParagraph"/>
              <w:spacing w:before="1"/>
              <w:ind w:left="97" w:right="80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32</w:t>
            </w:r>
          </w:p>
        </w:tc>
        <w:tc>
          <w:tcPr>
            <w:tcW w:w="1328" w:type="dxa"/>
            <w:vMerge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0E81AB08" w14:textId="77777777" w:rsidR="00E31460" w:rsidRPr="00E1150C" w:rsidRDefault="00E31460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528" w:type="dxa"/>
            <w:vMerge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F8B0FE0" w14:textId="77777777" w:rsidR="00E31460" w:rsidRPr="00E1150C" w:rsidRDefault="00E31460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2826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4ECC02B" w14:textId="77777777" w:rsidR="00E31460" w:rsidRPr="00E1150C" w:rsidRDefault="00E31460" w:rsidP="00E1150C">
            <w:pPr>
              <w:pStyle w:val="TableParagraph"/>
              <w:spacing w:before="46" w:line="247" w:lineRule="auto"/>
              <w:ind w:left="84" w:right="249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Aprecia</w:t>
            </w:r>
            <w:r w:rsidRPr="00E1150C"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las</w:t>
            </w:r>
            <w:r w:rsidRPr="00E1150C"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aportaciones</w:t>
            </w:r>
            <w:r w:rsidRPr="00E1150C"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algunas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culturas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para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medir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el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tiempo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a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partir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las</w:t>
            </w:r>
            <w:r w:rsidRPr="00E1150C"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fases</w:t>
            </w:r>
            <w:r w:rsidRPr="00E1150C"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la</w:t>
            </w:r>
            <w:r w:rsidRPr="00E1150C"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Luna.</w:t>
            </w:r>
          </w:p>
        </w:tc>
        <w:tc>
          <w:tcPr>
            <w:tcW w:w="1537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9950982" w14:textId="77777777" w:rsidR="00E31460" w:rsidRPr="00E1150C" w:rsidRDefault="00E31460" w:rsidP="00E1150C">
            <w:pPr>
              <w:pStyle w:val="TableParagraph"/>
              <w:spacing w:before="141" w:line="247" w:lineRule="auto"/>
              <w:ind w:left="84" w:right="71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Las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culturas</w:t>
            </w:r>
            <w:r w:rsidRPr="00E1150C">
              <w:rPr>
                <w:color w:val="231F20"/>
                <w:spacing w:val="31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antiguas</w:t>
            </w:r>
            <w:r w:rsidRPr="00E1150C">
              <w:rPr>
                <w:color w:val="231F20"/>
                <w:spacing w:val="-3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las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fases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lunares</w:t>
            </w:r>
          </w:p>
        </w:tc>
        <w:tc>
          <w:tcPr>
            <w:tcW w:w="906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59AC2E6" w14:textId="77777777" w:rsidR="00E31460" w:rsidRPr="00E1150C" w:rsidRDefault="00E31460" w:rsidP="00E1150C">
            <w:pPr>
              <w:pStyle w:val="TableParagraph"/>
              <w:spacing w:before="5"/>
              <w:rPr>
                <w:b/>
                <w:sz w:val="20"/>
              </w:rPr>
            </w:pPr>
          </w:p>
          <w:p w14:paraId="7D33E95D" w14:textId="77777777" w:rsidR="00E31460" w:rsidRPr="00E1150C" w:rsidRDefault="00E31460" w:rsidP="00E1150C">
            <w:pPr>
              <w:pStyle w:val="TableParagraph"/>
              <w:ind w:left="142" w:right="123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225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226</w:t>
            </w:r>
          </w:p>
        </w:tc>
        <w:tc>
          <w:tcPr>
            <w:tcW w:w="879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B8C7FA2" w14:textId="77777777" w:rsidR="00E31460" w:rsidRPr="00E1150C" w:rsidRDefault="00E31460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</w:tr>
      <w:tr w:rsidR="00E31460" w:rsidRPr="00E1150C" w14:paraId="7D488008" w14:textId="77777777" w:rsidTr="00E1150C">
        <w:trPr>
          <w:trHeight w:val="1413"/>
        </w:trPr>
        <w:tc>
          <w:tcPr>
            <w:tcW w:w="673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6992D6C" w14:textId="77777777" w:rsidR="00E31460" w:rsidRPr="00E1150C" w:rsidRDefault="00E31460" w:rsidP="00E1150C">
            <w:pPr>
              <w:pStyle w:val="TableParagraph"/>
              <w:rPr>
                <w:b/>
                <w:sz w:val="18"/>
              </w:rPr>
            </w:pPr>
          </w:p>
          <w:p w14:paraId="7D705688" w14:textId="77777777" w:rsidR="00E31460" w:rsidRPr="00E1150C" w:rsidRDefault="00E31460" w:rsidP="00E1150C">
            <w:pPr>
              <w:pStyle w:val="TableParagraph"/>
              <w:rPr>
                <w:b/>
                <w:sz w:val="18"/>
              </w:rPr>
            </w:pPr>
          </w:p>
          <w:p w14:paraId="59B4987D" w14:textId="77777777" w:rsidR="00E31460" w:rsidRPr="00E1150C" w:rsidRDefault="00E31460" w:rsidP="00E1150C">
            <w:pPr>
              <w:pStyle w:val="TableParagraph"/>
              <w:spacing w:before="6"/>
              <w:rPr>
                <w:b/>
                <w:sz w:val="17"/>
              </w:rPr>
            </w:pPr>
          </w:p>
          <w:p w14:paraId="004AE1A2" w14:textId="77777777" w:rsidR="00E31460" w:rsidRPr="00E1150C" w:rsidRDefault="00E31460" w:rsidP="00E1150C">
            <w:pPr>
              <w:pStyle w:val="TableParagraph"/>
              <w:ind w:left="99" w:right="80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33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36</w:t>
            </w:r>
          </w:p>
        </w:tc>
        <w:tc>
          <w:tcPr>
            <w:tcW w:w="132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3BEBEBF" w14:textId="77777777" w:rsidR="00E31460" w:rsidRPr="00E1150C" w:rsidRDefault="00E31460" w:rsidP="00E1150C">
            <w:pPr>
              <w:pStyle w:val="TableParagraph"/>
              <w:spacing w:before="45" w:line="247" w:lineRule="auto"/>
              <w:ind w:left="84" w:right="33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Desarrollo</w:t>
            </w:r>
            <w:r w:rsidRPr="00E1150C">
              <w:rPr>
                <w:color w:val="231F20"/>
                <w:spacing w:val="1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humano</w:t>
            </w:r>
            <w:r w:rsidRPr="00E1150C"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cuidado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la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salud</w:t>
            </w:r>
          </w:p>
          <w:p w14:paraId="57A87662" w14:textId="77777777" w:rsidR="00E31460" w:rsidRPr="00E1150C" w:rsidRDefault="00E31460" w:rsidP="00E1150C">
            <w:pPr>
              <w:pStyle w:val="TableParagraph"/>
              <w:spacing w:before="7"/>
              <w:rPr>
                <w:b/>
                <w:sz w:val="16"/>
              </w:rPr>
            </w:pPr>
          </w:p>
          <w:p w14:paraId="74D28363" w14:textId="77777777" w:rsidR="00E31460" w:rsidRPr="00E1150C" w:rsidRDefault="00E31460" w:rsidP="00E1150C">
            <w:pPr>
              <w:pStyle w:val="TableParagraph"/>
              <w:spacing w:before="1" w:line="247" w:lineRule="auto"/>
              <w:ind w:left="84" w:right="237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Biodiversidad y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protección del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sz w:val="16"/>
              </w:rPr>
              <w:t>ambiente</w:t>
            </w:r>
          </w:p>
        </w:tc>
        <w:tc>
          <w:tcPr>
            <w:tcW w:w="152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B075B7C" w14:textId="77777777" w:rsidR="00E31460" w:rsidRPr="00E1150C" w:rsidRDefault="00E31460" w:rsidP="00E1150C">
            <w:pPr>
              <w:pStyle w:val="TableParagraph"/>
              <w:spacing w:before="5"/>
              <w:rPr>
                <w:b/>
                <w:sz w:val="20"/>
              </w:rPr>
            </w:pPr>
          </w:p>
          <w:p w14:paraId="744D7AE3" w14:textId="77777777" w:rsidR="00E31460" w:rsidRPr="00E1150C" w:rsidRDefault="00E31460" w:rsidP="00E1150C">
            <w:pPr>
              <w:pStyle w:val="TableParagraph"/>
              <w:spacing w:line="247" w:lineRule="auto"/>
              <w:ind w:left="84" w:right="101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Proyecto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estudiantil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para integrar y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aplicar aprendizajes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esperados y las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sz w:val="16"/>
              </w:rPr>
              <w:t>competencias</w:t>
            </w:r>
          </w:p>
        </w:tc>
        <w:tc>
          <w:tcPr>
            <w:tcW w:w="2826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B70444F" w14:textId="77777777" w:rsidR="00E31460" w:rsidRPr="00E1150C" w:rsidRDefault="00E31460" w:rsidP="00E1150C">
            <w:pPr>
              <w:pStyle w:val="TableParagraph"/>
              <w:spacing w:before="140" w:line="247" w:lineRule="auto"/>
              <w:ind w:left="84" w:right="127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Aplica</w:t>
            </w:r>
            <w:r w:rsidRPr="00E1150C">
              <w:rPr>
                <w:color w:val="231F20"/>
                <w:spacing w:val="2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habilidades,</w:t>
            </w:r>
            <w:r w:rsidRPr="00E1150C"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actitudes</w:t>
            </w:r>
            <w:r w:rsidRPr="00E1150C"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y</w:t>
            </w:r>
            <w:r w:rsidRPr="00E1150C"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valores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 la formación científica básica durante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la planeación, el desarrollo, la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comunicación y la evaluación de un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proyecto de su interés en el que integra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contenidos</w:t>
            </w:r>
            <w:r w:rsidRPr="00E1150C"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del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curso.</w:t>
            </w:r>
          </w:p>
        </w:tc>
        <w:tc>
          <w:tcPr>
            <w:tcW w:w="1537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CF96FA0" w14:textId="77777777" w:rsidR="00E31460" w:rsidRPr="00E1150C" w:rsidRDefault="00E31460" w:rsidP="00E1150C">
            <w:pPr>
              <w:pStyle w:val="TableParagraph"/>
              <w:rPr>
                <w:b/>
                <w:sz w:val="18"/>
              </w:rPr>
            </w:pPr>
          </w:p>
          <w:p w14:paraId="083C40AB" w14:textId="77777777" w:rsidR="00E31460" w:rsidRPr="00E1150C" w:rsidRDefault="00E31460" w:rsidP="00E1150C">
            <w:pPr>
              <w:pStyle w:val="TableParagraph"/>
              <w:spacing w:before="122" w:line="247" w:lineRule="auto"/>
              <w:ind w:left="84" w:right="192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Proyecto: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acciones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para promover la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salud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el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cuidado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del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ambiente</w:t>
            </w:r>
          </w:p>
        </w:tc>
        <w:tc>
          <w:tcPr>
            <w:tcW w:w="906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0A899732" w14:textId="77777777" w:rsidR="00E31460" w:rsidRPr="00E1150C" w:rsidRDefault="00E31460" w:rsidP="00E1150C">
            <w:pPr>
              <w:pStyle w:val="TableParagraph"/>
              <w:rPr>
                <w:b/>
                <w:sz w:val="18"/>
              </w:rPr>
            </w:pPr>
          </w:p>
          <w:p w14:paraId="5B7A200B" w14:textId="77777777" w:rsidR="00E31460" w:rsidRPr="00E1150C" w:rsidRDefault="00E31460" w:rsidP="00E1150C">
            <w:pPr>
              <w:pStyle w:val="TableParagraph"/>
              <w:rPr>
                <w:b/>
                <w:sz w:val="18"/>
              </w:rPr>
            </w:pPr>
          </w:p>
          <w:p w14:paraId="772C3FC0" w14:textId="77777777" w:rsidR="00E31460" w:rsidRPr="00E1150C" w:rsidRDefault="00E31460" w:rsidP="00E1150C">
            <w:pPr>
              <w:pStyle w:val="TableParagraph"/>
              <w:spacing w:before="5"/>
              <w:rPr>
                <w:b/>
                <w:sz w:val="17"/>
              </w:rPr>
            </w:pPr>
          </w:p>
          <w:p w14:paraId="7796AF51" w14:textId="77777777" w:rsidR="00E31460" w:rsidRPr="00E1150C" w:rsidRDefault="00E31460" w:rsidP="00E1150C">
            <w:pPr>
              <w:pStyle w:val="TableParagraph"/>
              <w:ind w:left="142" w:right="123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227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228</w:t>
            </w:r>
          </w:p>
        </w:tc>
        <w:tc>
          <w:tcPr>
            <w:tcW w:w="87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AD0BF51" w14:textId="77777777" w:rsidR="00E31460" w:rsidRPr="00E1150C" w:rsidRDefault="00E31460" w:rsidP="00E1150C">
            <w:pPr>
              <w:pStyle w:val="TableParagraph"/>
              <w:rPr>
                <w:b/>
                <w:sz w:val="18"/>
              </w:rPr>
            </w:pPr>
          </w:p>
          <w:p w14:paraId="6548813B" w14:textId="77777777" w:rsidR="00E31460" w:rsidRPr="00E1150C" w:rsidRDefault="00E31460" w:rsidP="00E1150C">
            <w:pPr>
              <w:pStyle w:val="TableParagraph"/>
              <w:rPr>
                <w:b/>
                <w:sz w:val="18"/>
              </w:rPr>
            </w:pPr>
          </w:p>
          <w:p w14:paraId="2992A98C" w14:textId="77777777" w:rsidR="00E31460" w:rsidRPr="00E1150C" w:rsidRDefault="00E31460" w:rsidP="00E1150C">
            <w:pPr>
              <w:pStyle w:val="TableParagraph"/>
              <w:spacing w:before="5"/>
              <w:rPr>
                <w:b/>
                <w:sz w:val="17"/>
              </w:rPr>
            </w:pPr>
          </w:p>
          <w:p w14:paraId="7A7F3606" w14:textId="77777777" w:rsidR="00E31460" w:rsidRPr="00E1150C" w:rsidRDefault="00E31460" w:rsidP="00E1150C">
            <w:pPr>
              <w:pStyle w:val="TableParagraph"/>
              <w:ind w:left="126" w:right="107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138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141</w:t>
            </w:r>
          </w:p>
        </w:tc>
      </w:tr>
    </w:tbl>
    <w:p w14:paraId="6164BCD9" w14:textId="77777777" w:rsidR="001901F0" w:rsidRDefault="001901F0"/>
    <w:p w14:paraId="70ADBA1B" w14:textId="77777777" w:rsidR="001A7E58" w:rsidRDefault="001A7E58"/>
    <w:p w14:paraId="53C97F84" w14:textId="77777777" w:rsidR="001A7E58" w:rsidRDefault="001A7E58"/>
    <w:p w14:paraId="742DBF65" w14:textId="77777777" w:rsidR="001A7E58" w:rsidRDefault="001A7E58"/>
    <w:p w14:paraId="1A147ABB" w14:textId="77777777" w:rsidR="001A7E58" w:rsidRDefault="001A7E58"/>
    <w:p w14:paraId="1EB52749" w14:textId="77777777" w:rsidR="001A7E58" w:rsidRDefault="001A7E58"/>
    <w:p w14:paraId="26B0DCB6" w14:textId="77777777" w:rsidR="001A7E58" w:rsidRPr="00D5719D" w:rsidRDefault="001A7E58" w:rsidP="001A7E58">
      <w:pPr>
        <w:pStyle w:val="Materia"/>
        <w:rPr>
          <w:color w:val="9B2683"/>
        </w:rPr>
      </w:pPr>
      <w:r>
        <w:rPr>
          <w:color w:val="9B2683"/>
        </w:rPr>
        <w:t>La Entidad donde Vivo</w:t>
      </w:r>
    </w:p>
    <w:p w14:paraId="6A0FE6A4" w14:textId="77777777" w:rsidR="001A7E58" w:rsidRDefault="001A7E58" w:rsidP="001A7E58">
      <w:pPr>
        <w:pStyle w:val="Ttulo2"/>
        <w:ind w:left="851"/>
      </w:pPr>
    </w:p>
    <w:p w14:paraId="7F100814" w14:textId="77777777" w:rsidR="001A7E58" w:rsidRPr="00D5719D" w:rsidRDefault="001A7E58" w:rsidP="001A7E58">
      <w:pPr>
        <w:pStyle w:val="Ttulo2"/>
        <w:ind w:left="0"/>
        <w:rPr>
          <w:color w:val="64B545"/>
        </w:rPr>
      </w:pPr>
      <w:r w:rsidRPr="00D5719D">
        <w:rPr>
          <w:color w:val="64B545"/>
        </w:rPr>
        <w:t>Primer periodo</w:t>
      </w:r>
    </w:p>
    <w:p w14:paraId="2512D3B0" w14:textId="77777777" w:rsidR="001A7E58" w:rsidRDefault="001A7E58" w:rsidP="001A7E58"/>
    <w:tbl>
      <w:tblPr>
        <w:tblW w:w="9665" w:type="dxa"/>
        <w:tblInd w:w="10" w:type="dxa"/>
        <w:tblBorders>
          <w:top w:val="single" w:sz="8" w:space="0" w:color="6DB047"/>
          <w:left w:val="single" w:sz="8" w:space="0" w:color="6DB047"/>
          <w:bottom w:val="single" w:sz="8" w:space="0" w:color="6DB047"/>
          <w:right w:val="single" w:sz="8" w:space="0" w:color="6DB047"/>
          <w:insideH w:val="single" w:sz="8" w:space="0" w:color="6DB047"/>
          <w:insideV w:val="single" w:sz="8" w:space="0" w:color="6DB047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9"/>
        <w:gridCol w:w="1266"/>
        <w:gridCol w:w="1430"/>
        <w:gridCol w:w="2796"/>
        <w:gridCol w:w="1723"/>
        <w:gridCol w:w="945"/>
        <w:gridCol w:w="926"/>
      </w:tblGrid>
      <w:tr w:rsidR="00D74C59" w:rsidRPr="00E1150C" w14:paraId="63A2A28F" w14:textId="77777777" w:rsidTr="00E1150C">
        <w:trPr>
          <w:trHeight w:hRule="exact" w:val="511"/>
        </w:trPr>
        <w:tc>
          <w:tcPr>
            <w:tcW w:w="57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B834C2"/>
          </w:tcPr>
          <w:p w14:paraId="5E4FDA7B" w14:textId="77777777" w:rsidR="00D74C59" w:rsidRPr="00E1150C" w:rsidRDefault="00D74C59" w:rsidP="00E1150C">
            <w:pPr>
              <w:pStyle w:val="TableParagraph"/>
              <w:spacing w:before="147"/>
              <w:ind w:left="34" w:right="34"/>
              <w:jc w:val="center"/>
              <w:rPr>
                <w:b/>
                <w:sz w:val="18"/>
              </w:rPr>
            </w:pPr>
            <w:r w:rsidRPr="00E1150C">
              <w:rPr>
                <w:b/>
                <w:color w:val="FFFFFF"/>
                <w:sz w:val="18"/>
              </w:rPr>
              <w:t>Sem.</w:t>
            </w:r>
          </w:p>
        </w:tc>
        <w:tc>
          <w:tcPr>
            <w:tcW w:w="1266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B834C2"/>
          </w:tcPr>
          <w:p w14:paraId="387D8ED4" w14:textId="77777777" w:rsidR="00D74C59" w:rsidRPr="00E1150C" w:rsidRDefault="00D74C59" w:rsidP="00E1150C">
            <w:pPr>
              <w:pStyle w:val="TableParagraph"/>
              <w:spacing w:before="147"/>
              <w:ind w:left="474" w:right="474"/>
              <w:jc w:val="center"/>
              <w:rPr>
                <w:b/>
                <w:sz w:val="18"/>
              </w:rPr>
            </w:pPr>
            <w:r w:rsidRPr="00E1150C">
              <w:rPr>
                <w:b/>
                <w:color w:val="FFFFFF"/>
                <w:w w:val="95"/>
                <w:sz w:val="18"/>
              </w:rPr>
              <w:t>Eje</w:t>
            </w:r>
          </w:p>
        </w:tc>
        <w:tc>
          <w:tcPr>
            <w:tcW w:w="1430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B834C2"/>
          </w:tcPr>
          <w:p w14:paraId="43DD354E" w14:textId="77777777" w:rsidR="00D74C59" w:rsidRPr="00E1150C" w:rsidRDefault="00D74C59" w:rsidP="00E1150C">
            <w:pPr>
              <w:pStyle w:val="TableParagraph"/>
              <w:spacing w:before="147"/>
              <w:ind w:left="473" w:right="473"/>
              <w:jc w:val="center"/>
              <w:rPr>
                <w:b/>
                <w:sz w:val="18"/>
              </w:rPr>
            </w:pPr>
            <w:r w:rsidRPr="00E1150C">
              <w:rPr>
                <w:b/>
                <w:color w:val="FFFFFF"/>
                <w:w w:val="90"/>
                <w:sz w:val="18"/>
              </w:rPr>
              <w:t>Tema</w:t>
            </w:r>
          </w:p>
        </w:tc>
        <w:tc>
          <w:tcPr>
            <w:tcW w:w="2796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B834C2"/>
          </w:tcPr>
          <w:p w14:paraId="1852C675" w14:textId="77777777" w:rsidR="00D74C59" w:rsidRPr="00E1150C" w:rsidRDefault="00D74C59" w:rsidP="00E1150C">
            <w:pPr>
              <w:pStyle w:val="TableParagraph"/>
              <w:spacing w:before="147"/>
              <w:ind w:left="499"/>
              <w:rPr>
                <w:b/>
                <w:sz w:val="18"/>
              </w:rPr>
            </w:pPr>
            <w:r w:rsidRPr="00E1150C">
              <w:rPr>
                <w:b/>
                <w:color w:val="FFFFFF"/>
                <w:w w:val="85"/>
                <w:sz w:val="18"/>
              </w:rPr>
              <w:t>Aprendizajes</w:t>
            </w:r>
            <w:r w:rsidRPr="00E1150C">
              <w:rPr>
                <w:b/>
                <w:color w:val="FFFFFF"/>
                <w:spacing w:val="-2"/>
                <w:w w:val="85"/>
                <w:sz w:val="18"/>
              </w:rPr>
              <w:t xml:space="preserve"> </w:t>
            </w:r>
            <w:r w:rsidRPr="00E1150C">
              <w:rPr>
                <w:b/>
                <w:color w:val="FFFFFF"/>
                <w:w w:val="85"/>
                <w:sz w:val="18"/>
              </w:rPr>
              <w:t>esperados</w:t>
            </w:r>
          </w:p>
        </w:tc>
        <w:tc>
          <w:tcPr>
            <w:tcW w:w="1723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B834C2"/>
          </w:tcPr>
          <w:p w14:paraId="3A94372B" w14:textId="77777777" w:rsidR="00D74C59" w:rsidRPr="00E1150C" w:rsidRDefault="00D74C59" w:rsidP="00E1150C">
            <w:pPr>
              <w:pStyle w:val="TableParagraph"/>
              <w:spacing w:before="147"/>
              <w:ind w:left="185"/>
              <w:rPr>
                <w:rFonts w:ascii="Arial-BoldItalicMT" w:hAnsi="Arial-BoldItalicMT"/>
                <w:b/>
                <w:i/>
                <w:sz w:val="18"/>
              </w:rPr>
            </w:pPr>
            <w:r w:rsidRPr="00E1150C">
              <w:rPr>
                <w:b/>
                <w:color w:val="FFFFFF"/>
                <w:w w:val="80"/>
                <w:sz w:val="18"/>
              </w:rPr>
              <w:t>Lección</w:t>
            </w:r>
            <w:r w:rsidRPr="00E1150C">
              <w:rPr>
                <w:b/>
                <w:color w:val="FFFFFF"/>
                <w:spacing w:val="18"/>
                <w:w w:val="80"/>
                <w:sz w:val="18"/>
              </w:rPr>
              <w:t xml:space="preserve"> </w:t>
            </w:r>
            <w:r w:rsidRPr="00E1150C">
              <w:rPr>
                <w:rFonts w:ascii="Arial-BoldItalicMT" w:hAnsi="Arial-BoldItalicMT"/>
                <w:b/>
                <w:i/>
                <w:color w:val="FFFFFF"/>
                <w:w w:val="80"/>
                <w:sz w:val="18"/>
              </w:rPr>
              <w:t>Aplicados</w:t>
            </w:r>
          </w:p>
        </w:tc>
        <w:tc>
          <w:tcPr>
            <w:tcW w:w="945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B834C2"/>
          </w:tcPr>
          <w:p w14:paraId="63153D18" w14:textId="77777777" w:rsidR="00D74C59" w:rsidRPr="00E1150C" w:rsidRDefault="00D74C59" w:rsidP="00E1150C">
            <w:pPr>
              <w:pStyle w:val="TableParagraph"/>
              <w:spacing w:before="42"/>
              <w:ind w:left="167"/>
              <w:rPr>
                <w:b/>
                <w:sz w:val="18"/>
              </w:rPr>
            </w:pPr>
            <w:r w:rsidRPr="00E1150C">
              <w:rPr>
                <w:b/>
                <w:color w:val="FFFFFF"/>
                <w:w w:val="95"/>
                <w:sz w:val="18"/>
              </w:rPr>
              <w:t>Páginas</w:t>
            </w:r>
          </w:p>
          <w:p w14:paraId="40D59EB4" w14:textId="77777777" w:rsidR="00D74C59" w:rsidRPr="00E1150C" w:rsidRDefault="00D74C59" w:rsidP="00E1150C">
            <w:pPr>
              <w:pStyle w:val="TableParagraph"/>
              <w:spacing w:before="3"/>
              <w:ind w:left="101"/>
              <w:rPr>
                <w:rFonts w:ascii="Arial-BoldItalicMT"/>
                <w:b/>
                <w:i/>
                <w:sz w:val="18"/>
              </w:rPr>
            </w:pPr>
            <w:r w:rsidRPr="00E1150C">
              <w:rPr>
                <w:rFonts w:ascii="Arial-BoldItalicMT"/>
                <w:b/>
                <w:i/>
                <w:color w:val="FFFFFF"/>
                <w:w w:val="90"/>
                <w:sz w:val="18"/>
              </w:rPr>
              <w:t>Aplicados</w:t>
            </w:r>
          </w:p>
        </w:tc>
        <w:tc>
          <w:tcPr>
            <w:tcW w:w="926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B834C2"/>
          </w:tcPr>
          <w:p w14:paraId="5E364930" w14:textId="77777777" w:rsidR="00D74C59" w:rsidRPr="00E1150C" w:rsidRDefault="00D74C59" w:rsidP="00E1150C">
            <w:pPr>
              <w:pStyle w:val="TableParagraph"/>
              <w:spacing w:before="42" w:line="242" w:lineRule="auto"/>
              <w:ind w:left="125" w:firstLine="32"/>
              <w:rPr>
                <w:b/>
                <w:sz w:val="18"/>
              </w:rPr>
            </w:pPr>
            <w:r w:rsidRPr="00E1150C">
              <w:rPr>
                <w:b/>
                <w:color w:val="FFFFFF"/>
                <w:w w:val="85"/>
                <w:sz w:val="18"/>
              </w:rPr>
              <w:t>Páginas</w:t>
            </w:r>
            <w:r w:rsidRPr="00E1150C">
              <w:rPr>
                <w:b/>
                <w:color w:val="FFFFFF"/>
                <w:spacing w:val="-40"/>
                <w:w w:val="85"/>
                <w:sz w:val="18"/>
              </w:rPr>
              <w:t xml:space="preserve"> </w:t>
            </w:r>
            <w:r w:rsidRPr="00E1150C">
              <w:rPr>
                <w:b/>
                <w:color w:val="FFFFFF"/>
                <w:spacing w:val="-1"/>
                <w:w w:val="80"/>
                <w:sz w:val="18"/>
              </w:rPr>
              <w:t>libro</w:t>
            </w:r>
            <w:r w:rsidRPr="00E1150C">
              <w:rPr>
                <w:b/>
                <w:color w:val="FFFFFF"/>
                <w:w w:val="80"/>
                <w:sz w:val="18"/>
              </w:rPr>
              <w:t xml:space="preserve"> SEP</w:t>
            </w:r>
          </w:p>
        </w:tc>
      </w:tr>
      <w:tr w:rsidR="00D74C59" w:rsidRPr="00E1150C" w14:paraId="79BBB21A" w14:textId="77777777" w:rsidTr="00E1150C">
        <w:trPr>
          <w:trHeight w:hRule="exact" w:val="587"/>
        </w:trPr>
        <w:tc>
          <w:tcPr>
            <w:tcW w:w="579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14325E8" w14:textId="77777777" w:rsidR="00D74C59" w:rsidRPr="00E1150C" w:rsidRDefault="00D74C59" w:rsidP="00E1150C">
            <w:pPr>
              <w:pStyle w:val="TableParagraph"/>
              <w:rPr>
                <w:b/>
                <w:sz w:val="18"/>
              </w:rPr>
            </w:pPr>
          </w:p>
          <w:p w14:paraId="38122CF1" w14:textId="77777777" w:rsidR="00D74C59" w:rsidRPr="00E1150C" w:rsidRDefault="00D74C59" w:rsidP="00E1150C">
            <w:pPr>
              <w:pStyle w:val="TableParagraph"/>
              <w:spacing w:before="6"/>
              <w:rPr>
                <w:b/>
                <w:sz w:val="19"/>
              </w:rPr>
            </w:pPr>
          </w:p>
          <w:p w14:paraId="2C52F68A" w14:textId="77777777" w:rsidR="00D74C59" w:rsidRPr="00E1150C" w:rsidRDefault="00D74C59" w:rsidP="00E1150C">
            <w:pPr>
              <w:pStyle w:val="TableParagraph"/>
              <w:ind w:left="140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2</w:t>
            </w:r>
          </w:p>
        </w:tc>
        <w:tc>
          <w:tcPr>
            <w:tcW w:w="1266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05C8CF92" w14:textId="77777777" w:rsidR="00D74C59" w:rsidRPr="00E1150C" w:rsidRDefault="00D74C59" w:rsidP="00E1150C">
            <w:pPr>
              <w:pStyle w:val="TableParagraph"/>
              <w:rPr>
                <w:b/>
                <w:sz w:val="18"/>
              </w:rPr>
            </w:pPr>
          </w:p>
          <w:p w14:paraId="03CFD9CD" w14:textId="77777777" w:rsidR="00D74C59" w:rsidRPr="00E1150C" w:rsidRDefault="00D74C59" w:rsidP="00E1150C">
            <w:pPr>
              <w:pStyle w:val="TableParagraph"/>
              <w:rPr>
                <w:b/>
                <w:sz w:val="18"/>
              </w:rPr>
            </w:pPr>
          </w:p>
          <w:p w14:paraId="57E34511" w14:textId="77777777" w:rsidR="00D74C59" w:rsidRPr="00E1150C" w:rsidRDefault="00D74C59" w:rsidP="00E1150C">
            <w:pPr>
              <w:pStyle w:val="TableParagraph"/>
              <w:rPr>
                <w:b/>
                <w:sz w:val="18"/>
              </w:rPr>
            </w:pPr>
          </w:p>
          <w:p w14:paraId="44DD94D6" w14:textId="77777777" w:rsidR="00D74C59" w:rsidRPr="00E1150C" w:rsidRDefault="00D74C59" w:rsidP="00E1150C">
            <w:pPr>
              <w:pStyle w:val="TableParagraph"/>
              <w:spacing w:before="142"/>
              <w:ind w:left="74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¿Dónde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vivimos?</w:t>
            </w:r>
          </w:p>
        </w:tc>
        <w:tc>
          <w:tcPr>
            <w:tcW w:w="1430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03A3B2A8" w14:textId="77777777" w:rsidR="00D74C59" w:rsidRPr="00E1150C" w:rsidRDefault="00D74C59" w:rsidP="00E1150C">
            <w:pPr>
              <w:pStyle w:val="TableParagraph"/>
              <w:rPr>
                <w:b/>
                <w:sz w:val="18"/>
              </w:rPr>
            </w:pPr>
          </w:p>
          <w:p w14:paraId="3A099380" w14:textId="77777777" w:rsidR="00D74C59" w:rsidRPr="00E1150C" w:rsidRDefault="00D74C59" w:rsidP="00E1150C">
            <w:pPr>
              <w:pStyle w:val="TableParagraph"/>
              <w:rPr>
                <w:b/>
                <w:sz w:val="18"/>
              </w:rPr>
            </w:pPr>
          </w:p>
          <w:p w14:paraId="1C6C5F62" w14:textId="77777777" w:rsidR="00D74C59" w:rsidRPr="00E1150C" w:rsidRDefault="00D74C59" w:rsidP="00E1150C">
            <w:pPr>
              <w:pStyle w:val="TableParagraph"/>
              <w:spacing w:before="1"/>
              <w:rPr>
                <w:b/>
              </w:rPr>
            </w:pPr>
          </w:p>
          <w:p w14:paraId="0493E9D4" w14:textId="77777777" w:rsidR="00D74C59" w:rsidRPr="00E1150C" w:rsidRDefault="00D74C59" w:rsidP="00E1150C">
            <w:pPr>
              <w:pStyle w:val="TableParagraph"/>
              <w:spacing w:line="247" w:lineRule="auto"/>
              <w:ind w:left="74" w:right="230"/>
              <w:rPr>
                <w:sz w:val="16"/>
              </w:rPr>
            </w:pPr>
            <w:r w:rsidRPr="00E1150C">
              <w:rPr>
                <w:color w:val="231F20"/>
                <w:spacing w:val="-1"/>
                <w:w w:val="85"/>
                <w:sz w:val="16"/>
              </w:rPr>
              <w:t>¿Cómo</w:t>
            </w:r>
            <w:r w:rsidRPr="00E1150C">
              <w:rPr>
                <w:color w:val="231F20"/>
                <w:spacing w:val="-9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spacing w:val="-1"/>
                <w:w w:val="85"/>
                <w:sz w:val="16"/>
              </w:rPr>
              <w:t>es</w:t>
            </w:r>
            <w:r w:rsidRPr="00E1150C"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spacing w:val="-1"/>
                <w:w w:val="85"/>
                <w:sz w:val="16"/>
              </w:rPr>
              <w:t>el</w:t>
            </w:r>
            <w:r w:rsidRPr="00E1150C"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lugar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que habitamos?</w:t>
            </w:r>
          </w:p>
        </w:tc>
        <w:tc>
          <w:tcPr>
            <w:tcW w:w="2796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97E1879" w14:textId="77777777" w:rsidR="00D74C59" w:rsidRPr="00E1150C" w:rsidRDefault="00D74C59" w:rsidP="00E1150C">
            <w:pPr>
              <w:pStyle w:val="TableParagraph"/>
              <w:spacing w:before="100" w:line="247" w:lineRule="auto"/>
              <w:ind w:left="74" w:right="211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Reconoce</w:t>
            </w:r>
            <w:r w:rsidRPr="00E1150C"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las</w:t>
            </w:r>
            <w:r w:rsidRPr="00E1150C">
              <w:rPr>
                <w:color w:val="231F20"/>
                <w:spacing w:val="1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características</w:t>
            </w:r>
            <w:r w:rsidRPr="00E1150C">
              <w:rPr>
                <w:color w:val="231F20"/>
                <w:spacing w:val="1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físicas</w:t>
            </w:r>
            <w:r w:rsidRPr="00E1150C">
              <w:rPr>
                <w:color w:val="231F20"/>
                <w:spacing w:val="1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del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lugar</w:t>
            </w:r>
            <w:r w:rsidRPr="00E1150C"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donde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vive.</w:t>
            </w:r>
          </w:p>
        </w:tc>
        <w:tc>
          <w:tcPr>
            <w:tcW w:w="1723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357DA51C" w14:textId="77777777" w:rsidR="00D74C59" w:rsidRPr="00E1150C" w:rsidRDefault="00D74C59" w:rsidP="00E1150C">
            <w:pPr>
              <w:pStyle w:val="TableParagraph"/>
              <w:rPr>
                <w:b/>
                <w:sz w:val="18"/>
              </w:rPr>
            </w:pPr>
          </w:p>
          <w:p w14:paraId="30340421" w14:textId="77777777" w:rsidR="00D74C59" w:rsidRPr="00E1150C" w:rsidRDefault="00D74C59" w:rsidP="00E1150C">
            <w:pPr>
              <w:pStyle w:val="TableParagraph"/>
              <w:spacing w:before="6"/>
              <w:rPr>
                <w:b/>
                <w:sz w:val="19"/>
              </w:rPr>
            </w:pPr>
          </w:p>
          <w:p w14:paraId="568F417A" w14:textId="77777777" w:rsidR="00D74C59" w:rsidRPr="00E1150C" w:rsidRDefault="00D74C59" w:rsidP="00E1150C">
            <w:pPr>
              <w:pStyle w:val="TableParagraph"/>
              <w:ind w:left="74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El</w:t>
            </w:r>
            <w:r w:rsidRPr="00E1150C"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paisaje</w:t>
            </w:r>
            <w:r w:rsidRPr="00E1150C"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la</w:t>
            </w:r>
            <w:r w:rsidRPr="00E1150C"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localidad</w:t>
            </w:r>
          </w:p>
        </w:tc>
        <w:tc>
          <w:tcPr>
            <w:tcW w:w="945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50CFB6D7" w14:textId="77777777" w:rsidR="00D74C59" w:rsidRPr="00E1150C" w:rsidRDefault="00D74C59" w:rsidP="00E1150C">
            <w:pPr>
              <w:pStyle w:val="TableParagraph"/>
              <w:rPr>
                <w:b/>
                <w:sz w:val="18"/>
              </w:rPr>
            </w:pPr>
          </w:p>
          <w:p w14:paraId="4BA647EC" w14:textId="77777777" w:rsidR="00D74C59" w:rsidRPr="00E1150C" w:rsidRDefault="00D74C59" w:rsidP="00E1150C">
            <w:pPr>
              <w:pStyle w:val="TableParagraph"/>
              <w:spacing w:before="6"/>
              <w:rPr>
                <w:b/>
                <w:sz w:val="19"/>
              </w:rPr>
            </w:pPr>
          </w:p>
          <w:p w14:paraId="4521FF34" w14:textId="77777777" w:rsidR="00D74C59" w:rsidRPr="00E1150C" w:rsidRDefault="00D74C59" w:rsidP="00E1150C">
            <w:pPr>
              <w:pStyle w:val="TableParagraph"/>
              <w:ind w:left="164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230</w:t>
            </w:r>
            <w:r w:rsidRPr="00E1150C"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231</w:t>
            </w:r>
          </w:p>
        </w:tc>
        <w:tc>
          <w:tcPr>
            <w:tcW w:w="926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444838E5" w14:textId="77777777" w:rsidR="00D74C59" w:rsidRPr="00E1150C" w:rsidRDefault="00D74C59" w:rsidP="00E1150C">
            <w:pPr>
              <w:pStyle w:val="TableParagraph"/>
              <w:rPr>
                <w:b/>
                <w:sz w:val="18"/>
              </w:rPr>
            </w:pPr>
          </w:p>
          <w:p w14:paraId="21BB7C37" w14:textId="77777777" w:rsidR="00D74C59" w:rsidRPr="00E1150C" w:rsidRDefault="00D74C59" w:rsidP="00E1150C">
            <w:pPr>
              <w:pStyle w:val="TableParagraph"/>
              <w:spacing w:before="6"/>
              <w:rPr>
                <w:b/>
                <w:sz w:val="19"/>
              </w:rPr>
            </w:pPr>
          </w:p>
          <w:p w14:paraId="30990759" w14:textId="77777777" w:rsidR="00D74C59" w:rsidRPr="00E1150C" w:rsidRDefault="00D74C59" w:rsidP="00E1150C">
            <w:pPr>
              <w:pStyle w:val="TableParagraph"/>
              <w:ind w:left="234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14</w:t>
            </w:r>
            <w:r w:rsidRPr="00E1150C"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</w:t>
            </w:r>
            <w:r w:rsidRPr="00E1150C"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17</w:t>
            </w:r>
          </w:p>
        </w:tc>
      </w:tr>
      <w:tr w:rsidR="00D74C59" w:rsidRPr="00E1150C" w14:paraId="1D0D917F" w14:textId="77777777" w:rsidTr="00E1150C">
        <w:trPr>
          <w:trHeight w:hRule="exact" w:val="473"/>
        </w:trPr>
        <w:tc>
          <w:tcPr>
            <w:tcW w:w="579" w:type="dxa"/>
            <w:vMerge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0AC884E" w14:textId="77777777" w:rsidR="00D74C59" w:rsidRPr="00E1150C" w:rsidRDefault="00D74C59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266" w:type="dxa"/>
            <w:vMerge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5F5F1B9" w14:textId="77777777" w:rsidR="00D74C59" w:rsidRPr="00E1150C" w:rsidRDefault="00D74C59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430" w:type="dxa"/>
            <w:vMerge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7473ACC" w14:textId="77777777" w:rsidR="00D74C59" w:rsidRPr="00E1150C" w:rsidRDefault="00D74C59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2796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2A76FDC" w14:textId="77777777" w:rsidR="00D74C59" w:rsidRPr="00E1150C" w:rsidRDefault="00D74C59" w:rsidP="00E1150C">
            <w:pPr>
              <w:pStyle w:val="TableParagraph"/>
              <w:spacing w:before="48" w:line="247" w:lineRule="auto"/>
              <w:ind w:left="74" w:right="349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Ubica</w:t>
            </w:r>
            <w:r w:rsidRPr="00E1150C"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el</w:t>
            </w:r>
            <w:r w:rsidRPr="00E1150C"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lugar</w:t>
            </w:r>
            <w:r w:rsidRPr="00E1150C"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donde</w:t>
            </w:r>
            <w:r w:rsidRPr="00E1150C"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vive</w:t>
            </w:r>
            <w:r w:rsidRPr="00E1150C"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con</w:t>
            </w:r>
            <w:r w:rsidRPr="00E1150C"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el</w:t>
            </w:r>
            <w:r w:rsidRPr="00E1150C"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uso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referencias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geográficas.</w:t>
            </w:r>
          </w:p>
        </w:tc>
        <w:tc>
          <w:tcPr>
            <w:tcW w:w="1723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C7B3D44" w14:textId="77777777" w:rsidR="00D74C59" w:rsidRPr="00E1150C" w:rsidRDefault="00D74C59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945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EEA145F" w14:textId="77777777" w:rsidR="00D74C59" w:rsidRPr="00E1150C" w:rsidRDefault="00D74C59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926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51C62F8" w14:textId="77777777" w:rsidR="00D74C59" w:rsidRPr="00E1150C" w:rsidRDefault="00D74C59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</w:tr>
      <w:tr w:rsidR="00D74C59" w:rsidRPr="00E1150C" w14:paraId="13128E2C" w14:textId="77777777" w:rsidTr="00E1150C">
        <w:trPr>
          <w:trHeight w:hRule="exact" w:val="663"/>
        </w:trPr>
        <w:tc>
          <w:tcPr>
            <w:tcW w:w="579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C9380F7" w14:textId="77777777" w:rsidR="00D74C59" w:rsidRPr="00E1150C" w:rsidRDefault="00D74C59" w:rsidP="00E1150C">
            <w:pPr>
              <w:pStyle w:val="TableParagraph"/>
              <w:rPr>
                <w:b/>
                <w:sz w:val="18"/>
              </w:rPr>
            </w:pPr>
          </w:p>
          <w:p w14:paraId="31C756AD" w14:textId="77777777" w:rsidR="00D74C59" w:rsidRPr="00E1150C" w:rsidRDefault="00D74C59" w:rsidP="00E1150C">
            <w:pPr>
              <w:pStyle w:val="TableParagraph"/>
              <w:rPr>
                <w:b/>
                <w:sz w:val="18"/>
              </w:rPr>
            </w:pPr>
          </w:p>
          <w:p w14:paraId="4755079C" w14:textId="77777777" w:rsidR="00D74C59" w:rsidRPr="00E1150C" w:rsidRDefault="00D74C59" w:rsidP="00E1150C">
            <w:pPr>
              <w:pStyle w:val="TableParagraph"/>
              <w:spacing w:before="155"/>
              <w:jc w:val="center"/>
              <w:rPr>
                <w:sz w:val="16"/>
              </w:rPr>
            </w:pPr>
            <w:r w:rsidRPr="00E1150C">
              <w:rPr>
                <w:color w:val="231F20"/>
                <w:w w:val="89"/>
                <w:sz w:val="16"/>
              </w:rPr>
              <w:t>3</w:t>
            </w:r>
          </w:p>
        </w:tc>
        <w:tc>
          <w:tcPr>
            <w:tcW w:w="1266" w:type="dxa"/>
            <w:vMerge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411C091" w14:textId="77777777" w:rsidR="00D74C59" w:rsidRPr="00E1150C" w:rsidRDefault="00D74C59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430" w:type="dxa"/>
            <w:vMerge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8154CCC" w14:textId="77777777" w:rsidR="00D74C59" w:rsidRPr="00E1150C" w:rsidRDefault="00D74C59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2796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4300AF2" w14:textId="77777777" w:rsidR="00D74C59" w:rsidRPr="00E1150C" w:rsidRDefault="00D74C59" w:rsidP="00E1150C">
            <w:pPr>
              <w:pStyle w:val="TableParagraph"/>
              <w:spacing w:before="47" w:line="247" w:lineRule="auto"/>
              <w:ind w:left="74" w:right="211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Relaciona</w:t>
            </w:r>
            <w:r w:rsidRPr="00E1150C"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las</w:t>
            </w:r>
            <w:r w:rsidRPr="00E1150C"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actividades</w:t>
            </w:r>
            <w:r w:rsidRPr="00E1150C"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las</w:t>
            </w:r>
            <w:r w:rsidRPr="00E1150C"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formas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 vida de las personas con las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características</w:t>
            </w:r>
            <w:r w:rsidRPr="00E1150C"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físicas</w:t>
            </w:r>
            <w:r w:rsidRPr="00E1150C"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del</w:t>
            </w:r>
            <w:r w:rsidRPr="00E1150C"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entorno.</w:t>
            </w:r>
          </w:p>
        </w:tc>
        <w:tc>
          <w:tcPr>
            <w:tcW w:w="1723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0220C1C8" w14:textId="77777777" w:rsidR="00D74C59" w:rsidRPr="00E1150C" w:rsidRDefault="00D74C59" w:rsidP="00E1150C">
            <w:pPr>
              <w:pStyle w:val="TableParagraph"/>
              <w:rPr>
                <w:b/>
                <w:sz w:val="18"/>
              </w:rPr>
            </w:pPr>
          </w:p>
          <w:p w14:paraId="3DB6BD4B" w14:textId="77777777" w:rsidR="00D74C59" w:rsidRPr="00E1150C" w:rsidRDefault="00D74C59" w:rsidP="00E1150C">
            <w:pPr>
              <w:pStyle w:val="TableParagraph"/>
              <w:spacing w:before="2"/>
              <w:rPr>
                <w:b/>
                <w:sz w:val="23"/>
              </w:rPr>
            </w:pPr>
          </w:p>
          <w:p w14:paraId="2688C376" w14:textId="77777777" w:rsidR="00D74C59" w:rsidRPr="00E1150C" w:rsidRDefault="00D74C59" w:rsidP="00E1150C">
            <w:pPr>
              <w:pStyle w:val="TableParagraph"/>
              <w:spacing w:line="247" w:lineRule="auto"/>
              <w:ind w:left="75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Formas</w:t>
            </w:r>
            <w:r w:rsidRPr="00E1150C"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vivir</w:t>
            </w:r>
            <w:r w:rsidRPr="00E1150C"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en</w:t>
            </w:r>
            <w:r w:rsidRPr="00E1150C"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la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sz w:val="16"/>
              </w:rPr>
              <w:t>localidad</w:t>
            </w:r>
          </w:p>
        </w:tc>
        <w:tc>
          <w:tcPr>
            <w:tcW w:w="945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67BF4ED8" w14:textId="77777777" w:rsidR="00D74C59" w:rsidRPr="00E1150C" w:rsidRDefault="00D74C59" w:rsidP="00E1150C">
            <w:pPr>
              <w:pStyle w:val="TableParagraph"/>
              <w:rPr>
                <w:b/>
                <w:sz w:val="18"/>
              </w:rPr>
            </w:pPr>
          </w:p>
          <w:p w14:paraId="3140B186" w14:textId="77777777" w:rsidR="00D74C59" w:rsidRPr="00E1150C" w:rsidRDefault="00D74C59" w:rsidP="00E1150C">
            <w:pPr>
              <w:pStyle w:val="TableParagraph"/>
              <w:spacing w:before="2"/>
              <w:rPr>
                <w:b/>
                <w:sz w:val="23"/>
              </w:rPr>
            </w:pPr>
          </w:p>
          <w:p w14:paraId="19E74197" w14:textId="77777777" w:rsidR="00D74C59" w:rsidRPr="00E1150C" w:rsidRDefault="00D74C59" w:rsidP="00E1150C">
            <w:pPr>
              <w:pStyle w:val="TableParagraph"/>
              <w:ind w:left="165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232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233</w:t>
            </w:r>
          </w:p>
        </w:tc>
        <w:tc>
          <w:tcPr>
            <w:tcW w:w="926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57CC0483" w14:textId="77777777" w:rsidR="00D74C59" w:rsidRPr="00E1150C" w:rsidRDefault="00D74C59" w:rsidP="00E1150C">
            <w:pPr>
              <w:pStyle w:val="TableParagraph"/>
              <w:rPr>
                <w:b/>
                <w:sz w:val="18"/>
              </w:rPr>
            </w:pPr>
          </w:p>
          <w:p w14:paraId="48D5FA71" w14:textId="77777777" w:rsidR="00D74C59" w:rsidRPr="00E1150C" w:rsidRDefault="00D74C59" w:rsidP="00E1150C">
            <w:pPr>
              <w:pStyle w:val="TableParagraph"/>
              <w:rPr>
                <w:b/>
                <w:sz w:val="18"/>
              </w:rPr>
            </w:pPr>
          </w:p>
          <w:p w14:paraId="53F5AD9F" w14:textId="77777777" w:rsidR="00D74C59" w:rsidRPr="00E1150C" w:rsidRDefault="00D74C59" w:rsidP="00E1150C">
            <w:pPr>
              <w:pStyle w:val="TableParagraph"/>
              <w:spacing w:before="155"/>
              <w:ind w:left="232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18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21</w:t>
            </w:r>
          </w:p>
        </w:tc>
      </w:tr>
      <w:tr w:rsidR="00D74C59" w:rsidRPr="00E1150C" w14:paraId="5A4A17A6" w14:textId="77777777" w:rsidTr="00E1150C">
        <w:trPr>
          <w:trHeight w:hRule="exact" w:val="663"/>
        </w:trPr>
        <w:tc>
          <w:tcPr>
            <w:tcW w:w="579" w:type="dxa"/>
            <w:vMerge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9E4E68E" w14:textId="77777777" w:rsidR="00D74C59" w:rsidRPr="00E1150C" w:rsidRDefault="00D74C59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266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D6DB4BE" w14:textId="77777777" w:rsidR="00D74C59" w:rsidRPr="00E1150C" w:rsidRDefault="00D74C59" w:rsidP="00E1150C">
            <w:pPr>
              <w:pStyle w:val="TableParagraph"/>
              <w:rPr>
                <w:b/>
                <w:sz w:val="18"/>
              </w:rPr>
            </w:pPr>
          </w:p>
          <w:p w14:paraId="24BBD117" w14:textId="77777777" w:rsidR="00D74C59" w:rsidRPr="00E1150C" w:rsidRDefault="00D74C59" w:rsidP="00E1150C">
            <w:pPr>
              <w:pStyle w:val="TableParagraph"/>
              <w:rPr>
                <w:b/>
                <w:sz w:val="18"/>
              </w:rPr>
            </w:pPr>
          </w:p>
          <w:p w14:paraId="545120C4" w14:textId="77777777" w:rsidR="00D74C59" w:rsidRPr="00E1150C" w:rsidRDefault="00D74C59" w:rsidP="00E1150C">
            <w:pPr>
              <w:pStyle w:val="TableParagraph"/>
              <w:spacing w:before="8"/>
              <w:rPr>
                <w:b/>
                <w:sz w:val="21"/>
              </w:rPr>
            </w:pPr>
          </w:p>
          <w:p w14:paraId="4762EEFF" w14:textId="77777777" w:rsidR="00D74C59" w:rsidRPr="00E1150C" w:rsidRDefault="00D74C59" w:rsidP="00E1150C">
            <w:pPr>
              <w:pStyle w:val="TableParagraph"/>
              <w:ind w:left="75"/>
              <w:rPr>
                <w:sz w:val="16"/>
              </w:rPr>
            </w:pPr>
            <w:r w:rsidRPr="00E1150C">
              <w:rPr>
                <w:color w:val="231F20"/>
                <w:w w:val="80"/>
                <w:sz w:val="16"/>
              </w:rPr>
              <w:t>¿Cómo</w:t>
            </w:r>
            <w:r w:rsidRPr="00E1150C">
              <w:rPr>
                <w:color w:val="231F20"/>
                <w:spacing w:val="-2"/>
                <w:w w:val="80"/>
                <w:sz w:val="16"/>
              </w:rPr>
              <w:t xml:space="preserve"> </w:t>
            </w:r>
            <w:r w:rsidRPr="00E1150C">
              <w:rPr>
                <w:color w:val="231F20"/>
                <w:w w:val="80"/>
                <w:sz w:val="16"/>
              </w:rPr>
              <w:t>somos?</w:t>
            </w:r>
          </w:p>
        </w:tc>
        <w:tc>
          <w:tcPr>
            <w:tcW w:w="1430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97786C7" w14:textId="77777777" w:rsidR="00D74C59" w:rsidRPr="00E1150C" w:rsidRDefault="00D74C59" w:rsidP="00E1150C">
            <w:pPr>
              <w:pStyle w:val="TableParagraph"/>
              <w:spacing w:before="47" w:line="247" w:lineRule="auto"/>
              <w:ind w:left="75" w:right="292"/>
              <w:jc w:val="both"/>
              <w:rPr>
                <w:sz w:val="16"/>
              </w:rPr>
            </w:pPr>
            <w:r w:rsidRPr="00E1150C">
              <w:rPr>
                <w:color w:val="231F20"/>
                <w:w w:val="80"/>
                <w:sz w:val="16"/>
              </w:rPr>
              <w:t>¿Cómo viven las</w:t>
            </w:r>
            <w:r w:rsidRPr="00E1150C">
              <w:rPr>
                <w:color w:val="231F20"/>
                <w:spacing w:val="1"/>
                <w:w w:val="80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personas y cómo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vivían</w:t>
            </w:r>
            <w:r w:rsidRPr="00E1150C"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antes?</w:t>
            </w:r>
          </w:p>
        </w:tc>
        <w:tc>
          <w:tcPr>
            <w:tcW w:w="2796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97A477A" w14:textId="77777777" w:rsidR="00D74C59" w:rsidRPr="00E1150C" w:rsidRDefault="00D74C59" w:rsidP="00E1150C">
            <w:pPr>
              <w:pStyle w:val="TableParagraph"/>
              <w:spacing w:before="47" w:line="247" w:lineRule="auto"/>
              <w:ind w:left="74" w:right="211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Reconoce</w:t>
            </w:r>
            <w:r w:rsidRPr="00E1150C"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características</w:t>
            </w:r>
            <w:r w:rsidRPr="00E1150C"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la</w:t>
            </w:r>
            <w:r w:rsidRPr="00E1150C"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vida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cotidiana</w:t>
            </w:r>
            <w:r w:rsidRPr="00E1150C"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del</w:t>
            </w:r>
            <w:r w:rsidRPr="00E1150C"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lugar</w:t>
            </w:r>
            <w:r w:rsidRPr="00E1150C"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donde</w:t>
            </w:r>
            <w:r w:rsidRPr="00E1150C"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vive</w:t>
            </w:r>
            <w:r w:rsidRPr="00E1150C"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y</w:t>
            </w:r>
            <w:r w:rsidRPr="00E1150C"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cómo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éste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ha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cambiado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con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el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tiempo.</w:t>
            </w:r>
          </w:p>
        </w:tc>
        <w:tc>
          <w:tcPr>
            <w:tcW w:w="1723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314DC3A" w14:textId="77777777" w:rsidR="00D74C59" w:rsidRPr="00E1150C" w:rsidRDefault="00D74C59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945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2516CCB" w14:textId="77777777" w:rsidR="00D74C59" w:rsidRPr="00E1150C" w:rsidRDefault="00D74C59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926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8C78BC7" w14:textId="77777777" w:rsidR="00D74C59" w:rsidRPr="00E1150C" w:rsidRDefault="00D74C59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</w:tr>
      <w:tr w:rsidR="00D74C59" w:rsidRPr="00E1150C" w14:paraId="73CB8AF4" w14:textId="77777777" w:rsidTr="00E1150C">
        <w:trPr>
          <w:trHeight w:hRule="exact" w:val="853"/>
        </w:trPr>
        <w:tc>
          <w:tcPr>
            <w:tcW w:w="57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77A2AA5" w14:textId="77777777" w:rsidR="00D74C59" w:rsidRPr="00E1150C" w:rsidRDefault="00D74C59" w:rsidP="00E1150C">
            <w:pPr>
              <w:pStyle w:val="TableParagraph"/>
              <w:rPr>
                <w:b/>
                <w:sz w:val="18"/>
              </w:rPr>
            </w:pPr>
          </w:p>
          <w:p w14:paraId="54C2F8FF" w14:textId="77777777" w:rsidR="00D74C59" w:rsidRPr="00E1150C" w:rsidRDefault="00D74C59" w:rsidP="00E1150C">
            <w:pPr>
              <w:pStyle w:val="TableParagraph"/>
              <w:spacing w:before="125"/>
              <w:jc w:val="center"/>
              <w:rPr>
                <w:sz w:val="16"/>
              </w:rPr>
            </w:pPr>
            <w:r w:rsidRPr="00E1150C">
              <w:rPr>
                <w:color w:val="231F20"/>
                <w:w w:val="89"/>
                <w:sz w:val="16"/>
              </w:rPr>
              <w:t>4</w:t>
            </w:r>
          </w:p>
        </w:tc>
        <w:tc>
          <w:tcPr>
            <w:tcW w:w="1266" w:type="dxa"/>
            <w:vMerge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6D72E8B" w14:textId="77777777" w:rsidR="00D74C59" w:rsidRPr="00E1150C" w:rsidRDefault="00D74C59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430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8217785" w14:textId="77777777" w:rsidR="00D74C59" w:rsidRPr="00E1150C" w:rsidRDefault="00D74C59" w:rsidP="00E1150C">
            <w:pPr>
              <w:pStyle w:val="TableParagraph"/>
              <w:rPr>
                <w:b/>
                <w:sz w:val="18"/>
              </w:rPr>
            </w:pPr>
          </w:p>
          <w:p w14:paraId="56F2E7CE" w14:textId="77777777" w:rsidR="00D74C59" w:rsidRPr="00E1150C" w:rsidRDefault="00D74C59" w:rsidP="00E1150C">
            <w:pPr>
              <w:pStyle w:val="TableParagraph"/>
              <w:spacing w:before="125"/>
              <w:ind w:left="65" w:right="87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¿Qué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compartimos?</w:t>
            </w:r>
          </w:p>
        </w:tc>
        <w:tc>
          <w:tcPr>
            <w:tcW w:w="2796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FB3B668" w14:textId="77777777" w:rsidR="00D74C59" w:rsidRPr="00E1150C" w:rsidRDefault="00D74C59" w:rsidP="00E1150C">
            <w:pPr>
              <w:pStyle w:val="TableParagraph"/>
              <w:spacing w:before="47" w:line="247" w:lineRule="auto"/>
              <w:ind w:left="74" w:right="162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Reconoce</w:t>
            </w:r>
            <w:r w:rsidRPr="00E1150C"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su</w:t>
            </w:r>
            <w:r w:rsidRPr="00E1150C"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pertenencia</w:t>
            </w:r>
            <w:r w:rsidRPr="00E1150C"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</w:t>
            </w:r>
            <w:r w:rsidRPr="00E1150C"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diferentes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grupos del lugar donde vive, los cuales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le dan identidad, al explicar costumbres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y</w:t>
            </w:r>
            <w:r w:rsidRPr="00E1150C"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tradiciones</w:t>
            </w:r>
            <w:r w:rsidRPr="00E1150C"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en</w:t>
            </w:r>
            <w:r w:rsidRPr="00E1150C"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las</w:t>
            </w:r>
            <w:r w:rsidRPr="00E1150C"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que</w:t>
            </w:r>
            <w:r w:rsidRPr="00E1150C"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participa.</w:t>
            </w:r>
          </w:p>
        </w:tc>
        <w:tc>
          <w:tcPr>
            <w:tcW w:w="1723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C699530" w14:textId="77777777" w:rsidR="00D74C59" w:rsidRPr="00E1150C" w:rsidRDefault="00D74C59" w:rsidP="00E1150C">
            <w:pPr>
              <w:pStyle w:val="TableParagraph"/>
              <w:spacing w:before="47" w:line="247" w:lineRule="auto"/>
              <w:ind w:left="75" w:right="569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Celebraciones,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costumbres y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tradiciones de la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sz w:val="16"/>
              </w:rPr>
              <w:t>localidad</w:t>
            </w:r>
          </w:p>
        </w:tc>
        <w:tc>
          <w:tcPr>
            <w:tcW w:w="945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98D3160" w14:textId="77777777" w:rsidR="00D74C59" w:rsidRPr="00E1150C" w:rsidRDefault="00D74C59" w:rsidP="00E1150C">
            <w:pPr>
              <w:pStyle w:val="TableParagraph"/>
              <w:rPr>
                <w:b/>
                <w:sz w:val="18"/>
              </w:rPr>
            </w:pPr>
          </w:p>
          <w:p w14:paraId="28ABE8BF" w14:textId="77777777" w:rsidR="00D74C59" w:rsidRPr="00E1150C" w:rsidRDefault="00D74C59" w:rsidP="00E1150C">
            <w:pPr>
              <w:pStyle w:val="TableParagraph"/>
              <w:spacing w:before="124"/>
              <w:ind w:left="151" w:right="151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234</w:t>
            </w:r>
            <w:r w:rsidRPr="00E1150C"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235</w:t>
            </w:r>
          </w:p>
        </w:tc>
        <w:tc>
          <w:tcPr>
            <w:tcW w:w="926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60CBC0E" w14:textId="77777777" w:rsidR="00D74C59" w:rsidRPr="00E1150C" w:rsidRDefault="00D74C59" w:rsidP="00E1150C">
            <w:pPr>
              <w:pStyle w:val="TableParagraph"/>
              <w:rPr>
                <w:b/>
                <w:sz w:val="18"/>
              </w:rPr>
            </w:pPr>
          </w:p>
          <w:p w14:paraId="119748AB" w14:textId="77777777" w:rsidR="00D74C59" w:rsidRPr="00E1150C" w:rsidRDefault="00D74C59" w:rsidP="00E1150C">
            <w:pPr>
              <w:pStyle w:val="TableParagraph"/>
              <w:spacing w:before="124"/>
              <w:ind w:left="215" w:right="215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24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31</w:t>
            </w:r>
          </w:p>
        </w:tc>
      </w:tr>
      <w:tr w:rsidR="00D74C59" w:rsidRPr="00E1150C" w14:paraId="35E7E41B" w14:textId="77777777" w:rsidTr="00E1150C">
        <w:trPr>
          <w:trHeight w:hRule="exact" w:val="473"/>
        </w:trPr>
        <w:tc>
          <w:tcPr>
            <w:tcW w:w="57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29EB3BE" w14:textId="77777777" w:rsidR="00D74C59" w:rsidRPr="00E1150C" w:rsidRDefault="00D74C59" w:rsidP="00E1150C">
            <w:pPr>
              <w:pStyle w:val="TableParagraph"/>
              <w:spacing w:before="141"/>
              <w:jc w:val="center"/>
              <w:rPr>
                <w:sz w:val="16"/>
              </w:rPr>
            </w:pPr>
            <w:r w:rsidRPr="00E1150C">
              <w:rPr>
                <w:color w:val="231F20"/>
                <w:w w:val="89"/>
                <w:sz w:val="16"/>
              </w:rPr>
              <w:t>5</w:t>
            </w:r>
          </w:p>
        </w:tc>
        <w:tc>
          <w:tcPr>
            <w:tcW w:w="1266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D6258A9" w14:textId="77777777" w:rsidR="00D74C59" w:rsidRPr="00E1150C" w:rsidRDefault="00D74C59" w:rsidP="00E1150C">
            <w:pPr>
              <w:pStyle w:val="TableParagraph"/>
              <w:spacing w:before="7"/>
              <w:rPr>
                <w:b/>
                <w:sz w:val="24"/>
              </w:rPr>
            </w:pPr>
          </w:p>
          <w:p w14:paraId="40F04707" w14:textId="77777777" w:rsidR="00D74C59" w:rsidRPr="00E1150C" w:rsidRDefault="00D74C59" w:rsidP="00E1150C">
            <w:pPr>
              <w:pStyle w:val="TableParagraph"/>
              <w:ind w:left="75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¿Dónde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vivimos?</w:t>
            </w:r>
          </w:p>
        </w:tc>
        <w:tc>
          <w:tcPr>
            <w:tcW w:w="1430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CE1A64B" w14:textId="77777777" w:rsidR="00D74C59" w:rsidRPr="00E1150C" w:rsidRDefault="00D74C59" w:rsidP="00E1150C">
            <w:pPr>
              <w:pStyle w:val="TableParagraph"/>
              <w:spacing w:before="4"/>
              <w:rPr>
                <w:b/>
                <w:sz w:val="16"/>
              </w:rPr>
            </w:pPr>
          </w:p>
          <w:p w14:paraId="57B5616A" w14:textId="77777777" w:rsidR="00D74C59" w:rsidRPr="00E1150C" w:rsidRDefault="00D74C59" w:rsidP="00E1150C">
            <w:pPr>
              <w:pStyle w:val="TableParagraph"/>
              <w:spacing w:line="247" w:lineRule="auto"/>
              <w:ind w:left="75" w:right="230"/>
              <w:rPr>
                <w:sz w:val="16"/>
              </w:rPr>
            </w:pPr>
            <w:r w:rsidRPr="00E1150C">
              <w:rPr>
                <w:color w:val="231F20"/>
                <w:spacing w:val="-1"/>
                <w:w w:val="85"/>
                <w:sz w:val="16"/>
              </w:rPr>
              <w:t>¿Cómo es el lugar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que habitamos?</w:t>
            </w:r>
          </w:p>
        </w:tc>
        <w:tc>
          <w:tcPr>
            <w:tcW w:w="2796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466F500" w14:textId="77777777" w:rsidR="00D74C59" w:rsidRPr="00E1150C" w:rsidRDefault="00D74C59" w:rsidP="00E1150C">
            <w:pPr>
              <w:pStyle w:val="TableParagraph"/>
              <w:spacing w:before="93" w:line="247" w:lineRule="auto"/>
              <w:ind w:left="74" w:right="211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Relaciona</w:t>
            </w:r>
            <w:r w:rsidRPr="00E1150C"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las</w:t>
            </w:r>
            <w:r w:rsidRPr="00E1150C"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actividades</w:t>
            </w:r>
            <w:r w:rsidRPr="00E1150C"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las</w:t>
            </w:r>
            <w:r w:rsidRPr="00E1150C"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formas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 vida de las personas con las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características</w:t>
            </w:r>
            <w:r w:rsidRPr="00E1150C"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físicas</w:t>
            </w:r>
            <w:r w:rsidRPr="00E1150C"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del</w:t>
            </w:r>
            <w:r w:rsidRPr="00E1150C"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entorno.</w:t>
            </w:r>
          </w:p>
        </w:tc>
        <w:tc>
          <w:tcPr>
            <w:tcW w:w="1723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CD1E481" w14:textId="77777777" w:rsidR="00D74C59" w:rsidRPr="00E1150C" w:rsidRDefault="00D74C59" w:rsidP="00E1150C">
            <w:pPr>
              <w:pStyle w:val="TableParagraph"/>
              <w:spacing w:before="46" w:line="247" w:lineRule="auto"/>
              <w:ind w:left="75" w:right="308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Formas</w:t>
            </w:r>
            <w:r w:rsidRPr="00E1150C"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trabajo</w:t>
            </w:r>
            <w:r w:rsidRPr="00E1150C"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la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localidad</w:t>
            </w:r>
          </w:p>
        </w:tc>
        <w:tc>
          <w:tcPr>
            <w:tcW w:w="945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B380B17" w14:textId="77777777" w:rsidR="00D74C59" w:rsidRPr="00E1150C" w:rsidRDefault="00D74C59" w:rsidP="00E1150C">
            <w:pPr>
              <w:pStyle w:val="TableParagraph"/>
              <w:spacing w:before="141"/>
              <w:ind w:left="151" w:right="151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236</w:t>
            </w:r>
            <w:r w:rsidRPr="00E1150C"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237</w:t>
            </w:r>
          </w:p>
        </w:tc>
        <w:tc>
          <w:tcPr>
            <w:tcW w:w="926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00E7694" w14:textId="77777777" w:rsidR="00D74C59" w:rsidRPr="00E1150C" w:rsidRDefault="00D74C59" w:rsidP="00E1150C">
            <w:pPr>
              <w:pStyle w:val="TableParagraph"/>
              <w:spacing w:before="141"/>
              <w:ind w:left="215" w:right="215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34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38</w:t>
            </w:r>
          </w:p>
        </w:tc>
      </w:tr>
      <w:tr w:rsidR="00D74C59" w:rsidRPr="00E1150C" w14:paraId="0BCAD2BC" w14:textId="77777777" w:rsidTr="00E1150C">
        <w:trPr>
          <w:trHeight w:hRule="exact" w:val="283"/>
        </w:trPr>
        <w:tc>
          <w:tcPr>
            <w:tcW w:w="57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C26BF92" w14:textId="77777777" w:rsidR="00D74C59" w:rsidRPr="00E1150C" w:rsidRDefault="00D74C59" w:rsidP="00E1150C">
            <w:pPr>
              <w:pStyle w:val="TableParagraph"/>
              <w:spacing w:before="46"/>
              <w:jc w:val="center"/>
              <w:rPr>
                <w:sz w:val="16"/>
              </w:rPr>
            </w:pPr>
            <w:r w:rsidRPr="00E1150C">
              <w:rPr>
                <w:color w:val="231F20"/>
                <w:w w:val="89"/>
                <w:sz w:val="16"/>
              </w:rPr>
              <w:t>6</w:t>
            </w:r>
          </w:p>
        </w:tc>
        <w:tc>
          <w:tcPr>
            <w:tcW w:w="1266" w:type="dxa"/>
            <w:vMerge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58FFCC3" w14:textId="77777777" w:rsidR="00D74C59" w:rsidRPr="00E1150C" w:rsidRDefault="00D74C59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430" w:type="dxa"/>
            <w:vMerge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FE08B92" w14:textId="77777777" w:rsidR="00D74C59" w:rsidRPr="00E1150C" w:rsidRDefault="00D74C59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2796" w:type="dxa"/>
            <w:vMerge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4574BDC" w14:textId="77777777" w:rsidR="00D74C59" w:rsidRPr="00E1150C" w:rsidRDefault="00D74C59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723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4061F5F" w14:textId="77777777" w:rsidR="00D74C59" w:rsidRPr="00E1150C" w:rsidRDefault="00D74C59" w:rsidP="00E1150C">
            <w:pPr>
              <w:pStyle w:val="TableParagraph"/>
              <w:spacing w:before="46"/>
              <w:ind w:left="75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La</w:t>
            </w:r>
            <w:r w:rsidRPr="00E1150C">
              <w:rPr>
                <w:color w:val="231F20"/>
                <w:spacing w:val="-3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feria</w:t>
            </w:r>
            <w:r w:rsidRPr="00E1150C">
              <w:rPr>
                <w:color w:val="231F20"/>
                <w:spacing w:val="-3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del</w:t>
            </w:r>
            <w:r w:rsidRPr="00E1150C">
              <w:rPr>
                <w:color w:val="231F20"/>
                <w:spacing w:val="-2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trabajo</w:t>
            </w:r>
          </w:p>
        </w:tc>
        <w:tc>
          <w:tcPr>
            <w:tcW w:w="945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09EE6172" w14:textId="77777777" w:rsidR="00D74C59" w:rsidRPr="00E1150C" w:rsidRDefault="00D74C59" w:rsidP="00E1150C">
            <w:pPr>
              <w:pStyle w:val="TableParagraph"/>
              <w:spacing w:before="46"/>
              <w:ind w:left="151" w:right="151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238</w:t>
            </w:r>
          </w:p>
        </w:tc>
        <w:tc>
          <w:tcPr>
            <w:tcW w:w="926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91D1567" w14:textId="77777777" w:rsidR="00D74C59" w:rsidRPr="00E1150C" w:rsidRDefault="00D74C59" w:rsidP="00E1150C">
            <w:pPr>
              <w:pStyle w:val="TableParagraph"/>
              <w:spacing w:before="46"/>
              <w:ind w:left="215" w:right="215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41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42</w:t>
            </w:r>
          </w:p>
        </w:tc>
      </w:tr>
      <w:tr w:rsidR="00D74C59" w:rsidRPr="00E1150C" w14:paraId="6C1E4F20" w14:textId="77777777" w:rsidTr="00E1150C">
        <w:trPr>
          <w:trHeight w:hRule="exact" w:val="663"/>
        </w:trPr>
        <w:tc>
          <w:tcPr>
            <w:tcW w:w="57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F032041" w14:textId="77777777" w:rsidR="00D74C59" w:rsidRPr="00E1150C" w:rsidRDefault="00D74C59" w:rsidP="00E1150C">
            <w:pPr>
              <w:pStyle w:val="TableParagraph"/>
              <w:spacing w:before="6"/>
              <w:rPr>
                <w:b/>
                <w:sz w:val="20"/>
              </w:rPr>
            </w:pPr>
          </w:p>
          <w:p w14:paraId="35F95307" w14:textId="77777777" w:rsidR="00D74C59" w:rsidRPr="00E1150C" w:rsidRDefault="00D74C59" w:rsidP="00E1150C">
            <w:pPr>
              <w:pStyle w:val="TableParagraph"/>
              <w:jc w:val="center"/>
              <w:rPr>
                <w:sz w:val="16"/>
              </w:rPr>
            </w:pPr>
            <w:r w:rsidRPr="00E1150C">
              <w:rPr>
                <w:color w:val="231F20"/>
                <w:w w:val="89"/>
                <w:sz w:val="16"/>
              </w:rPr>
              <w:t>7</w:t>
            </w:r>
          </w:p>
        </w:tc>
        <w:tc>
          <w:tcPr>
            <w:tcW w:w="1266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8F2FF4C" w14:textId="77777777" w:rsidR="00D74C59" w:rsidRPr="00E1150C" w:rsidRDefault="00D74C59" w:rsidP="00E1150C">
            <w:pPr>
              <w:pStyle w:val="TableParagraph"/>
              <w:rPr>
                <w:b/>
                <w:sz w:val="18"/>
              </w:rPr>
            </w:pPr>
          </w:p>
          <w:p w14:paraId="5D38D296" w14:textId="77777777" w:rsidR="00D74C59" w:rsidRPr="00E1150C" w:rsidRDefault="00D74C59" w:rsidP="00E1150C">
            <w:pPr>
              <w:pStyle w:val="TableParagraph"/>
              <w:rPr>
                <w:b/>
                <w:sz w:val="18"/>
              </w:rPr>
            </w:pPr>
          </w:p>
          <w:p w14:paraId="67F3A55F" w14:textId="77777777" w:rsidR="00D74C59" w:rsidRPr="00E1150C" w:rsidRDefault="00D74C59" w:rsidP="00E1150C">
            <w:pPr>
              <w:pStyle w:val="TableParagraph"/>
              <w:rPr>
                <w:b/>
                <w:sz w:val="18"/>
              </w:rPr>
            </w:pPr>
          </w:p>
          <w:p w14:paraId="091C2866" w14:textId="77777777" w:rsidR="00D74C59" w:rsidRPr="00E1150C" w:rsidRDefault="00D74C59" w:rsidP="00E1150C">
            <w:pPr>
              <w:pStyle w:val="TableParagraph"/>
              <w:spacing w:before="11"/>
              <w:rPr>
                <w:b/>
                <w:sz w:val="15"/>
              </w:rPr>
            </w:pPr>
          </w:p>
          <w:p w14:paraId="18468056" w14:textId="77777777" w:rsidR="00D74C59" w:rsidRPr="00E1150C" w:rsidRDefault="00D74C59" w:rsidP="00E1150C">
            <w:pPr>
              <w:pStyle w:val="TableParagraph"/>
              <w:spacing w:line="247" w:lineRule="auto"/>
              <w:ind w:left="75"/>
              <w:rPr>
                <w:sz w:val="16"/>
              </w:rPr>
            </w:pPr>
            <w:r w:rsidRPr="00E1150C">
              <w:rPr>
                <w:color w:val="231F20"/>
                <w:w w:val="80"/>
                <w:sz w:val="16"/>
              </w:rPr>
              <w:t>¿Cómo nos</w:t>
            </w:r>
            <w:r w:rsidRPr="00E1150C">
              <w:rPr>
                <w:color w:val="231F20"/>
                <w:spacing w:val="1"/>
                <w:w w:val="80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organizamos?</w:t>
            </w:r>
          </w:p>
        </w:tc>
        <w:tc>
          <w:tcPr>
            <w:tcW w:w="1430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3B62E52" w14:textId="77777777" w:rsidR="00D74C59" w:rsidRPr="00E1150C" w:rsidRDefault="00D74C59" w:rsidP="00E1150C">
            <w:pPr>
              <w:pStyle w:val="TableParagraph"/>
              <w:rPr>
                <w:b/>
                <w:sz w:val="18"/>
              </w:rPr>
            </w:pPr>
          </w:p>
          <w:p w14:paraId="5F1BD9C7" w14:textId="77777777" w:rsidR="00D74C59" w:rsidRPr="00E1150C" w:rsidRDefault="00D74C59" w:rsidP="00E1150C">
            <w:pPr>
              <w:pStyle w:val="TableParagraph"/>
              <w:rPr>
                <w:b/>
                <w:sz w:val="18"/>
              </w:rPr>
            </w:pPr>
          </w:p>
          <w:p w14:paraId="4A7E86E7" w14:textId="77777777" w:rsidR="00D74C59" w:rsidRPr="00E1150C" w:rsidRDefault="00D74C59" w:rsidP="00E1150C">
            <w:pPr>
              <w:pStyle w:val="TableParagraph"/>
              <w:spacing w:before="8"/>
              <w:rPr>
                <w:b/>
                <w:sz w:val="25"/>
              </w:rPr>
            </w:pPr>
          </w:p>
          <w:p w14:paraId="730A1D10" w14:textId="77777777" w:rsidR="00D74C59" w:rsidRPr="00E1150C" w:rsidRDefault="00D74C59" w:rsidP="00E1150C">
            <w:pPr>
              <w:pStyle w:val="TableParagraph"/>
              <w:spacing w:line="247" w:lineRule="auto"/>
              <w:ind w:left="75" w:right="80"/>
              <w:rPr>
                <w:sz w:val="16"/>
              </w:rPr>
            </w:pPr>
            <w:r w:rsidRPr="00E1150C">
              <w:rPr>
                <w:color w:val="231F20"/>
                <w:spacing w:val="-1"/>
                <w:w w:val="85"/>
                <w:sz w:val="16"/>
              </w:rPr>
              <w:t>¿Cómo se organizan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y participan las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sz w:val="16"/>
              </w:rPr>
              <w:t>personas?</w:t>
            </w:r>
          </w:p>
        </w:tc>
        <w:tc>
          <w:tcPr>
            <w:tcW w:w="2796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609E426" w14:textId="77777777" w:rsidR="00D74C59" w:rsidRPr="00E1150C" w:rsidRDefault="00D74C59" w:rsidP="00E1150C">
            <w:pPr>
              <w:pStyle w:val="TableParagraph"/>
              <w:spacing w:before="46" w:line="247" w:lineRule="auto"/>
              <w:ind w:left="74" w:right="211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Identifica</w:t>
            </w:r>
            <w:r w:rsidRPr="00E1150C"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la</w:t>
            </w:r>
            <w:r w:rsidRPr="00E1150C"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forma</w:t>
            </w:r>
            <w:r w:rsidRPr="00E1150C"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en</w:t>
            </w:r>
            <w:r w:rsidRPr="00E1150C"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que</w:t>
            </w:r>
            <w:r w:rsidRPr="00E1150C"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las</w:t>
            </w:r>
            <w:r w:rsidRPr="00E1150C"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personas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se</w:t>
            </w:r>
            <w:r w:rsidRPr="00E1150C"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organizan</w:t>
            </w:r>
            <w:r w:rsidRPr="00E1150C"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se</w:t>
            </w:r>
            <w:r w:rsidRPr="00E1150C"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han</w:t>
            </w:r>
            <w:r w:rsidRPr="00E1150C"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organizado</w:t>
            </w:r>
            <w:r w:rsidRPr="00E1150C"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para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mejorar</w:t>
            </w:r>
            <w:r w:rsidRPr="00E1150C"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sus</w:t>
            </w:r>
            <w:r w:rsidRPr="00E1150C"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condiciones</w:t>
            </w:r>
            <w:r w:rsidRPr="00E1150C"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vida.</w:t>
            </w:r>
          </w:p>
        </w:tc>
        <w:tc>
          <w:tcPr>
            <w:tcW w:w="1723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4827107" w14:textId="77777777" w:rsidR="00D74C59" w:rsidRPr="00E1150C" w:rsidRDefault="00D74C59" w:rsidP="00E1150C">
            <w:pPr>
              <w:pStyle w:val="TableParagraph"/>
              <w:spacing w:before="141" w:line="247" w:lineRule="auto"/>
              <w:ind w:left="75" w:right="130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Organización en la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familia</w:t>
            </w:r>
            <w:r w:rsidRPr="00E1150C"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en</w:t>
            </w:r>
            <w:r w:rsidRPr="00E1150C"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la</w:t>
            </w:r>
            <w:r w:rsidRPr="00E1150C"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escuela</w:t>
            </w:r>
          </w:p>
        </w:tc>
        <w:tc>
          <w:tcPr>
            <w:tcW w:w="945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B36F09C" w14:textId="77777777" w:rsidR="00D74C59" w:rsidRPr="00E1150C" w:rsidRDefault="00D74C59" w:rsidP="00E1150C">
            <w:pPr>
              <w:pStyle w:val="TableParagraph"/>
              <w:spacing w:before="6"/>
              <w:rPr>
                <w:b/>
                <w:sz w:val="20"/>
              </w:rPr>
            </w:pPr>
          </w:p>
          <w:p w14:paraId="45B96D0F" w14:textId="77777777" w:rsidR="00D74C59" w:rsidRPr="00E1150C" w:rsidRDefault="00D74C59" w:rsidP="00E1150C">
            <w:pPr>
              <w:pStyle w:val="TableParagraph"/>
              <w:ind w:left="150" w:right="151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239</w:t>
            </w:r>
          </w:p>
        </w:tc>
        <w:tc>
          <w:tcPr>
            <w:tcW w:w="926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599B0DD" w14:textId="77777777" w:rsidR="00D74C59" w:rsidRPr="00E1150C" w:rsidRDefault="00D74C59" w:rsidP="00E1150C">
            <w:pPr>
              <w:pStyle w:val="TableParagraph"/>
              <w:spacing w:before="6"/>
              <w:rPr>
                <w:b/>
                <w:sz w:val="20"/>
              </w:rPr>
            </w:pPr>
          </w:p>
          <w:p w14:paraId="2422F504" w14:textId="77777777" w:rsidR="00D74C59" w:rsidRPr="00E1150C" w:rsidRDefault="00D74C59" w:rsidP="00E1150C">
            <w:pPr>
              <w:pStyle w:val="TableParagraph"/>
              <w:ind w:left="215" w:right="215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45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46</w:t>
            </w:r>
          </w:p>
        </w:tc>
      </w:tr>
      <w:tr w:rsidR="00D74C59" w:rsidRPr="00E1150C" w14:paraId="0FBC3732" w14:textId="77777777" w:rsidTr="00E1150C">
        <w:trPr>
          <w:trHeight w:hRule="exact" w:val="663"/>
        </w:trPr>
        <w:tc>
          <w:tcPr>
            <w:tcW w:w="579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61CE7310" w14:textId="77777777" w:rsidR="00D74C59" w:rsidRPr="00E1150C" w:rsidRDefault="00D74C59" w:rsidP="00E1150C">
            <w:pPr>
              <w:pStyle w:val="TableParagraph"/>
              <w:rPr>
                <w:b/>
                <w:sz w:val="18"/>
              </w:rPr>
            </w:pPr>
          </w:p>
          <w:p w14:paraId="48211124" w14:textId="77777777" w:rsidR="00D74C59" w:rsidRPr="00E1150C" w:rsidRDefault="00D74C59" w:rsidP="00E1150C">
            <w:pPr>
              <w:pStyle w:val="TableParagraph"/>
              <w:spacing w:before="151"/>
              <w:ind w:left="140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8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9</w:t>
            </w:r>
          </w:p>
        </w:tc>
        <w:tc>
          <w:tcPr>
            <w:tcW w:w="1266" w:type="dxa"/>
            <w:vMerge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379B743C" w14:textId="77777777" w:rsidR="00D74C59" w:rsidRPr="00E1150C" w:rsidRDefault="00D74C59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430" w:type="dxa"/>
            <w:vMerge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61C6F9B0" w14:textId="77777777" w:rsidR="00D74C59" w:rsidRPr="00E1150C" w:rsidRDefault="00D74C59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2796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965B140" w14:textId="77777777" w:rsidR="00D74C59" w:rsidRPr="00E1150C" w:rsidRDefault="00D74C59" w:rsidP="00E1150C">
            <w:pPr>
              <w:pStyle w:val="TableParagraph"/>
              <w:spacing w:before="46" w:line="247" w:lineRule="auto"/>
              <w:ind w:left="74" w:right="162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Reconoce que tomar decisiones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colectivas implica construir acuerdos y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resolver</w:t>
            </w:r>
            <w:r w:rsidRPr="00E1150C">
              <w:rPr>
                <w:color w:val="231F20"/>
                <w:spacing w:val="2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conflictos</w:t>
            </w:r>
            <w:r w:rsidRPr="00E1150C">
              <w:rPr>
                <w:color w:val="231F20"/>
                <w:spacing w:val="2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mediante</w:t>
            </w:r>
            <w:r w:rsidRPr="00E1150C"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el</w:t>
            </w:r>
            <w:r w:rsidRPr="00E1150C">
              <w:rPr>
                <w:color w:val="231F20"/>
                <w:spacing w:val="2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diálogo.</w:t>
            </w:r>
          </w:p>
        </w:tc>
        <w:tc>
          <w:tcPr>
            <w:tcW w:w="1723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3D4DB5B3" w14:textId="77777777" w:rsidR="00D74C59" w:rsidRPr="00E1150C" w:rsidRDefault="00D74C59" w:rsidP="00E1150C">
            <w:pPr>
              <w:pStyle w:val="TableParagraph"/>
              <w:spacing w:before="9"/>
              <w:rPr>
                <w:b/>
              </w:rPr>
            </w:pPr>
          </w:p>
          <w:p w14:paraId="69405882" w14:textId="77777777" w:rsidR="00D74C59" w:rsidRPr="00E1150C" w:rsidRDefault="00D74C59" w:rsidP="00E1150C">
            <w:pPr>
              <w:pStyle w:val="TableParagraph"/>
              <w:spacing w:before="1" w:line="247" w:lineRule="auto"/>
              <w:ind w:left="75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Organización</w:t>
            </w:r>
            <w:r w:rsidRPr="00E1150C"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en</w:t>
            </w:r>
            <w:r w:rsidRPr="00E1150C"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la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sz w:val="16"/>
              </w:rPr>
              <w:t>localidad</w:t>
            </w:r>
          </w:p>
        </w:tc>
        <w:tc>
          <w:tcPr>
            <w:tcW w:w="945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6490742D" w14:textId="77777777" w:rsidR="00D74C59" w:rsidRPr="00E1150C" w:rsidRDefault="00D74C59" w:rsidP="00E1150C">
            <w:pPr>
              <w:pStyle w:val="TableParagraph"/>
              <w:rPr>
                <w:b/>
                <w:sz w:val="18"/>
              </w:rPr>
            </w:pPr>
          </w:p>
          <w:p w14:paraId="14C5D358" w14:textId="77777777" w:rsidR="00D74C59" w:rsidRPr="00E1150C" w:rsidRDefault="00D74C59" w:rsidP="00E1150C">
            <w:pPr>
              <w:pStyle w:val="TableParagraph"/>
              <w:spacing w:before="150"/>
              <w:ind w:left="151" w:right="151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240</w:t>
            </w:r>
          </w:p>
        </w:tc>
        <w:tc>
          <w:tcPr>
            <w:tcW w:w="926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04498727" w14:textId="77777777" w:rsidR="00D74C59" w:rsidRPr="00E1150C" w:rsidRDefault="00D74C59" w:rsidP="00E1150C">
            <w:pPr>
              <w:pStyle w:val="TableParagraph"/>
              <w:rPr>
                <w:b/>
                <w:sz w:val="18"/>
              </w:rPr>
            </w:pPr>
          </w:p>
          <w:p w14:paraId="13D28EC7" w14:textId="77777777" w:rsidR="00D74C59" w:rsidRPr="00E1150C" w:rsidRDefault="00D74C59" w:rsidP="00E1150C">
            <w:pPr>
              <w:pStyle w:val="TableParagraph"/>
              <w:spacing w:before="150"/>
              <w:ind w:left="233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47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50</w:t>
            </w:r>
          </w:p>
        </w:tc>
      </w:tr>
      <w:tr w:rsidR="00D74C59" w:rsidRPr="00E1150C" w14:paraId="53A9975D" w14:textId="77777777" w:rsidTr="00E1150C">
        <w:trPr>
          <w:trHeight w:hRule="exact" w:val="243"/>
        </w:trPr>
        <w:tc>
          <w:tcPr>
            <w:tcW w:w="579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29E36E8" w14:textId="77777777" w:rsidR="00D74C59" w:rsidRPr="00E1150C" w:rsidRDefault="00D74C59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266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AAD2F88" w14:textId="77777777" w:rsidR="00D74C59" w:rsidRPr="00E1150C" w:rsidRDefault="00D74C59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430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10558A8" w14:textId="77777777" w:rsidR="00D74C59" w:rsidRPr="00E1150C" w:rsidRDefault="00D74C59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2796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5272694" w14:textId="77777777" w:rsidR="00D74C59" w:rsidRPr="00E1150C" w:rsidRDefault="00D74C59" w:rsidP="00E1150C">
            <w:pPr>
              <w:pStyle w:val="TableParagraph"/>
              <w:spacing w:before="45" w:line="247" w:lineRule="auto"/>
              <w:ind w:left="75" w:right="211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Identifica</w:t>
            </w:r>
            <w:r w:rsidRPr="00E1150C"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la</w:t>
            </w:r>
            <w:r w:rsidRPr="00E1150C"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forma</w:t>
            </w:r>
            <w:r w:rsidRPr="00E1150C"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en</w:t>
            </w:r>
            <w:r w:rsidRPr="00E1150C"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que</w:t>
            </w:r>
            <w:r w:rsidRPr="00E1150C"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las</w:t>
            </w:r>
            <w:r w:rsidRPr="00E1150C"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personas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se</w:t>
            </w:r>
            <w:r w:rsidRPr="00E1150C"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organizan</w:t>
            </w:r>
            <w:r w:rsidRPr="00E1150C"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se</w:t>
            </w:r>
            <w:r w:rsidRPr="00E1150C"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han</w:t>
            </w:r>
            <w:r w:rsidRPr="00E1150C"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organizado</w:t>
            </w:r>
            <w:r w:rsidRPr="00E1150C"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para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mejorar</w:t>
            </w:r>
            <w:r w:rsidRPr="00E1150C"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sus</w:t>
            </w:r>
            <w:r w:rsidRPr="00E1150C"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condiciones</w:t>
            </w:r>
            <w:r w:rsidRPr="00E1150C"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vida.</w:t>
            </w:r>
          </w:p>
        </w:tc>
        <w:tc>
          <w:tcPr>
            <w:tcW w:w="1723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9FFFE36" w14:textId="77777777" w:rsidR="00D74C59" w:rsidRPr="00E1150C" w:rsidRDefault="00D74C59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945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CC866F5" w14:textId="77777777" w:rsidR="00D74C59" w:rsidRPr="00E1150C" w:rsidRDefault="00D74C59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926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F22C342" w14:textId="77777777" w:rsidR="00D74C59" w:rsidRPr="00E1150C" w:rsidRDefault="00D74C59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</w:tr>
      <w:tr w:rsidR="00D74C59" w:rsidRPr="00E1150C" w14:paraId="7682E7BA" w14:textId="77777777" w:rsidTr="00E1150C">
        <w:trPr>
          <w:trHeight w:hRule="exact" w:val="419"/>
        </w:trPr>
        <w:tc>
          <w:tcPr>
            <w:tcW w:w="57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C20A334" w14:textId="77777777" w:rsidR="00D74C59" w:rsidRPr="00E1150C" w:rsidRDefault="00D74C59" w:rsidP="00E1150C">
            <w:pPr>
              <w:pStyle w:val="TableParagraph"/>
              <w:spacing w:before="113"/>
              <w:ind w:left="113" w:right="114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10</w:t>
            </w:r>
          </w:p>
        </w:tc>
        <w:tc>
          <w:tcPr>
            <w:tcW w:w="1266" w:type="dxa"/>
            <w:vMerge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B21C240" w14:textId="77777777" w:rsidR="00D74C59" w:rsidRPr="00E1150C" w:rsidRDefault="00D74C59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430" w:type="dxa"/>
            <w:vMerge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9261293" w14:textId="77777777" w:rsidR="00D74C59" w:rsidRPr="00E1150C" w:rsidRDefault="00D74C59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2796" w:type="dxa"/>
            <w:vMerge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4A37F06" w14:textId="77777777" w:rsidR="00D74C59" w:rsidRPr="00E1150C" w:rsidRDefault="00D74C59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723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F4CD90E" w14:textId="77777777" w:rsidR="00D74C59" w:rsidRPr="00E1150C" w:rsidRDefault="00D74C59" w:rsidP="00E1150C">
            <w:pPr>
              <w:pStyle w:val="TableParagraph"/>
              <w:spacing w:before="113"/>
              <w:ind w:left="75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El</w:t>
            </w:r>
            <w:r w:rsidRPr="00E1150C"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municipio</w:t>
            </w:r>
            <w:r w:rsidRPr="00E1150C"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y</w:t>
            </w:r>
            <w:r w:rsidRPr="00E1150C"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la</w:t>
            </w:r>
            <w:r w:rsidRPr="00E1150C"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alcaldía</w:t>
            </w:r>
          </w:p>
        </w:tc>
        <w:tc>
          <w:tcPr>
            <w:tcW w:w="945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22FB9B1" w14:textId="77777777" w:rsidR="00D74C59" w:rsidRPr="00E1150C" w:rsidRDefault="00D74C59" w:rsidP="00E1150C">
            <w:pPr>
              <w:pStyle w:val="TableParagraph"/>
              <w:spacing w:before="113"/>
              <w:ind w:left="151" w:right="151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241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242</w:t>
            </w:r>
          </w:p>
        </w:tc>
        <w:tc>
          <w:tcPr>
            <w:tcW w:w="926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BF37957" w14:textId="77777777" w:rsidR="00D74C59" w:rsidRPr="00E1150C" w:rsidRDefault="00D74C59" w:rsidP="00E1150C">
            <w:pPr>
              <w:pStyle w:val="TableParagraph"/>
              <w:spacing w:before="113"/>
              <w:ind w:left="215" w:right="215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54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57</w:t>
            </w:r>
          </w:p>
        </w:tc>
      </w:tr>
      <w:tr w:rsidR="00D74C59" w:rsidRPr="00E1150C" w14:paraId="665E30E3" w14:textId="77777777" w:rsidTr="00E1150C">
        <w:trPr>
          <w:trHeight w:hRule="exact" w:val="663"/>
        </w:trPr>
        <w:tc>
          <w:tcPr>
            <w:tcW w:w="57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700C4C8" w14:textId="77777777" w:rsidR="00D74C59" w:rsidRPr="00E1150C" w:rsidRDefault="00D74C59" w:rsidP="00E1150C">
            <w:pPr>
              <w:pStyle w:val="TableParagraph"/>
              <w:spacing w:before="5"/>
              <w:rPr>
                <w:b/>
                <w:sz w:val="20"/>
              </w:rPr>
            </w:pPr>
          </w:p>
          <w:p w14:paraId="1389EA07" w14:textId="77777777" w:rsidR="00D74C59" w:rsidRPr="00E1150C" w:rsidRDefault="00D74C59" w:rsidP="00E1150C">
            <w:pPr>
              <w:pStyle w:val="TableParagraph"/>
              <w:ind w:left="110" w:right="114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11</w:t>
            </w:r>
          </w:p>
        </w:tc>
        <w:tc>
          <w:tcPr>
            <w:tcW w:w="1266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CE3B8F4" w14:textId="77777777" w:rsidR="00D74C59" w:rsidRPr="00E1150C" w:rsidRDefault="00D74C59" w:rsidP="00E1150C">
            <w:pPr>
              <w:pStyle w:val="TableParagraph"/>
              <w:rPr>
                <w:b/>
                <w:sz w:val="18"/>
              </w:rPr>
            </w:pPr>
          </w:p>
          <w:p w14:paraId="373B3B23" w14:textId="77777777" w:rsidR="00D74C59" w:rsidRPr="00E1150C" w:rsidRDefault="00D74C59" w:rsidP="00E1150C">
            <w:pPr>
              <w:pStyle w:val="TableParagraph"/>
              <w:rPr>
                <w:b/>
                <w:sz w:val="23"/>
              </w:rPr>
            </w:pPr>
          </w:p>
          <w:p w14:paraId="76588707" w14:textId="77777777" w:rsidR="00D74C59" w:rsidRPr="00E1150C" w:rsidRDefault="00D74C59" w:rsidP="00E1150C">
            <w:pPr>
              <w:pStyle w:val="TableParagraph"/>
              <w:ind w:left="75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¿Dónde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vivimos?</w:t>
            </w:r>
          </w:p>
        </w:tc>
        <w:tc>
          <w:tcPr>
            <w:tcW w:w="1430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D41052A" w14:textId="77777777" w:rsidR="00D74C59" w:rsidRPr="00E1150C" w:rsidRDefault="00D74C59" w:rsidP="00E1150C">
            <w:pPr>
              <w:pStyle w:val="TableParagraph"/>
              <w:spacing w:before="45" w:line="247" w:lineRule="auto"/>
              <w:ind w:left="75" w:right="79"/>
              <w:rPr>
                <w:sz w:val="16"/>
              </w:rPr>
            </w:pPr>
            <w:r w:rsidRPr="00E1150C">
              <w:rPr>
                <w:color w:val="231F20"/>
                <w:spacing w:val="-1"/>
                <w:w w:val="85"/>
                <w:sz w:val="16"/>
              </w:rPr>
              <w:t>¿Cómo ha cambiado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el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lugar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donde</w:t>
            </w:r>
          </w:p>
          <w:p w14:paraId="026FEC36" w14:textId="77777777" w:rsidR="00D74C59" w:rsidRPr="00E1150C" w:rsidRDefault="00D74C59" w:rsidP="00E1150C">
            <w:pPr>
              <w:pStyle w:val="TableParagraph"/>
              <w:spacing w:before="1"/>
              <w:ind w:left="75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vivimos?</w:t>
            </w:r>
          </w:p>
        </w:tc>
        <w:tc>
          <w:tcPr>
            <w:tcW w:w="2796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AC57FD4" w14:textId="77777777" w:rsidR="00D74C59" w:rsidRPr="00E1150C" w:rsidRDefault="00D74C59" w:rsidP="00E1150C">
            <w:pPr>
              <w:pStyle w:val="TableParagraph"/>
              <w:spacing w:before="140" w:line="247" w:lineRule="auto"/>
              <w:ind w:left="74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Identifica</w:t>
            </w:r>
            <w:r w:rsidRPr="00E1150C"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cambios</w:t>
            </w:r>
            <w:r w:rsidRPr="00E1150C"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en</w:t>
            </w:r>
            <w:r w:rsidRPr="00E1150C"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el</w:t>
            </w:r>
            <w:r w:rsidRPr="00E1150C"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lugar</w:t>
            </w:r>
            <w:r w:rsidRPr="00E1150C"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donde</w:t>
            </w:r>
            <w:r w:rsidRPr="00E1150C">
              <w:rPr>
                <w:color w:val="231F20"/>
                <w:spacing w:val="-3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vive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debido</w:t>
            </w:r>
            <w:r w:rsidRPr="00E1150C"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</w:t>
            </w:r>
            <w:r w:rsidRPr="00E1150C"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las</w:t>
            </w:r>
            <w:r w:rsidRPr="00E1150C"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actividades</w:t>
            </w:r>
            <w:r w:rsidRPr="00E1150C"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las</w:t>
            </w:r>
            <w:r w:rsidRPr="00E1150C"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personas.</w:t>
            </w:r>
          </w:p>
        </w:tc>
        <w:tc>
          <w:tcPr>
            <w:tcW w:w="1723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5C5A1F1" w14:textId="77777777" w:rsidR="00D74C59" w:rsidRPr="00E1150C" w:rsidRDefault="00D74C59" w:rsidP="00E1150C">
            <w:pPr>
              <w:pStyle w:val="TableParagraph"/>
              <w:spacing w:before="140" w:line="247" w:lineRule="auto"/>
              <w:ind w:left="75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Lugares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históricos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del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municipio</w:t>
            </w:r>
            <w:r w:rsidRPr="00E1150C"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o</w:t>
            </w:r>
            <w:r w:rsidRPr="00E1150C"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alcaldía</w:t>
            </w:r>
          </w:p>
        </w:tc>
        <w:tc>
          <w:tcPr>
            <w:tcW w:w="945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9E24E54" w14:textId="77777777" w:rsidR="00D74C59" w:rsidRPr="00E1150C" w:rsidRDefault="00D74C59" w:rsidP="00E1150C">
            <w:pPr>
              <w:pStyle w:val="TableParagraph"/>
              <w:spacing w:before="5"/>
              <w:rPr>
                <w:b/>
                <w:sz w:val="20"/>
              </w:rPr>
            </w:pPr>
          </w:p>
          <w:p w14:paraId="69E3B3B2" w14:textId="77777777" w:rsidR="00D74C59" w:rsidRPr="00E1150C" w:rsidRDefault="00D74C59" w:rsidP="00E1150C">
            <w:pPr>
              <w:pStyle w:val="TableParagraph"/>
              <w:ind w:left="151" w:right="151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243</w:t>
            </w:r>
            <w:r w:rsidRPr="00E1150C"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244</w:t>
            </w:r>
          </w:p>
        </w:tc>
        <w:tc>
          <w:tcPr>
            <w:tcW w:w="926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F71A2EE" w14:textId="77777777" w:rsidR="00D74C59" w:rsidRPr="00E1150C" w:rsidRDefault="00D74C59" w:rsidP="00E1150C">
            <w:pPr>
              <w:pStyle w:val="TableParagraph"/>
              <w:spacing w:before="5"/>
              <w:rPr>
                <w:b/>
                <w:sz w:val="20"/>
              </w:rPr>
            </w:pPr>
          </w:p>
          <w:p w14:paraId="25847A8D" w14:textId="77777777" w:rsidR="00D74C59" w:rsidRPr="00E1150C" w:rsidRDefault="00D74C59" w:rsidP="00E1150C">
            <w:pPr>
              <w:pStyle w:val="TableParagraph"/>
              <w:ind w:left="215" w:right="215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58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59</w:t>
            </w:r>
          </w:p>
        </w:tc>
      </w:tr>
      <w:tr w:rsidR="00D74C59" w:rsidRPr="00E1150C" w14:paraId="55CF4772" w14:textId="77777777" w:rsidTr="00E1150C">
        <w:trPr>
          <w:trHeight w:hRule="exact" w:val="473"/>
        </w:trPr>
        <w:tc>
          <w:tcPr>
            <w:tcW w:w="57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686611C" w14:textId="77777777" w:rsidR="00D74C59" w:rsidRPr="00E1150C" w:rsidRDefault="00D74C59" w:rsidP="00E1150C">
            <w:pPr>
              <w:pStyle w:val="TableParagraph"/>
              <w:spacing w:before="140"/>
              <w:ind w:left="113" w:right="114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12</w:t>
            </w:r>
          </w:p>
        </w:tc>
        <w:tc>
          <w:tcPr>
            <w:tcW w:w="1266" w:type="dxa"/>
            <w:vMerge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C48578C" w14:textId="77777777" w:rsidR="00D74C59" w:rsidRPr="00E1150C" w:rsidRDefault="00D74C59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430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E5370AC" w14:textId="77777777" w:rsidR="00D74C59" w:rsidRPr="00E1150C" w:rsidRDefault="00D74C59" w:rsidP="00E1150C">
            <w:pPr>
              <w:pStyle w:val="TableParagraph"/>
              <w:spacing w:before="45" w:line="247" w:lineRule="auto"/>
              <w:ind w:left="75" w:right="230"/>
              <w:rPr>
                <w:sz w:val="16"/>
              </w:rPr>
            </w:pPr>
            <w:r w:rsidRPr="00E1150C">
              <w:rPr>
                <w:color w:val="231F20"/>
                <w:spacing w:val="-1"/>
                <w:w w:val="85"/>
                <w:sz w:val="16"/>
              </w:rPr>
              <w:t>¿Cómo es el lugar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que habitamos?</w:t>
            </w:r>
          </w:p>
        </w:tc>
        <w:tc>
          <w:tcPr>
            <w:tcW w:w="2796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2165605" w14:textId="77777777" w:rsidR="00D74C59" w:rsidRPr="00E1150C" w:rsidRDefault="00D74C59" w:rsidP="00E1150C">
            <w:pPr>
              <w:pStyle w:val="TableParagraph"/>
              <w:spacing w:before="45" w:line="247" w:lineRule="auto"/>
              <w:ind w:left="74" w:right="349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Reconoce</w:t>
            </w:r>
            <w:r w:rsidRPr="00E1150C">
              <w:rPr>
                <w:color w:val="231F20"/>
                <w:spacing w:val="1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las</w:t>
            </w:r>
            <w:r w:rsidRPr="00E1150C">
              <w:rPr>
                <w:color w:val="231F20"/>
                <w:spacing w:val="19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características</w:t>
            </w:r>
            <w:r w:rsidRPr="00E1150C">
              <w:rPr>
                <w:color w:val="231F20"/>
                <w:spacing w:val="19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físicas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del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lugar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donde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vive.</w:t>
            </w:r>
          </w:p>
        </w:tc>
        <w:tc>
          <w:tcPr>
            <w:tcW w:w="1723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DEEC811" w14:textId="77777777" w:rsidR="00D74C59" w:rsidRPr="00E1150C" w:rsidRDefault="00D74C59" w:rsidP="00E1150C">
            <w:pPr>
              <w:pStyle w:val="TableParagraph"/>
              <w:spacing w:before="45" w:line="247" w:lineRule="auto"/>
              <w:ind w:left="75" w:right="612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Espacios para la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sz w:val="16"/>
              </w:rPr>
              <w:t>recreación</w:t>
            </w:r>
          </w:p>
        </w:tc>
        <w:tc>
          <w:tcPr>
            <w:tcW w:w="945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C7E349A" w14:textId="77777777" w:rsidR="00D74C59" w:rsidRPr="00E1150C" w:rsidRDefault="00D74C59" w:rsidP="00E1150C">
            <w:pPr>
              <w:pStyle w:val="TableParagraph"/>
              <w:spacing w:before="140"/>
              <w:ind w:left="150" w:right="151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245</w:t>
            </w:r>
          </w:p>
        </w:tc>
        <w:tc>
          <w:tcPr>
            <w:tcW w:w="926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0B4DEAD" w14:textId="77777777" w:rsidR="00D74C59" w:rsidRPr="00E1150C" w:rsidRDefault="00D74C59" w:rsidP="00E1150C">
            <w:pPr>
              <w:pStyle w:val="TableParagraph"/>
              <w:spacing w:before="140"/>
              <w:ind w:left="215" w:right="214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60</w:t>
            </w:r>
          </w:p>
        </w:tc>
      </w:tr>
    </w:tbl>
    <w:p w14:paraId="0BF4CDE3" w14:textId="77777777" w:rsidR="001A7E58" w:rsidRDefault="001A7E58"/>
    <w:p w14:paraId="498B3F67" w14:textId="77777777" w:rsidR="00AB1EA1" w:rsidRDefault="00AB1EA1"/>
    <w:p w14:paraId="7E0C2642" w14:textId="77777777" w:rsidR="00AB1EA1" w:rsidRDefault="00AB1EA1"/>
    <w:p w14:paraId="3324BBFF" w14:textId="77777777" w:rsidR="00AB1EA1" w:rsidRDefault="00AB1EA1"/>
    <w:p w14:paraId="234CEF98" w14:textId="77777777" w:rsidR="00AB1EA1" w:rsidRDefault="00AB1EA1"/>
    <w:p w14:paraId="59905868" w14:textId="77777777" w:rsidR="00AB1EA1" w:rsidRDefault="00AB1EA1"/>
    <w:p w14:paraId="119C84D8" w14:textId="77777777" w:rsidR="00AB1EA1" w:rsidRDefault="00AB1EA1"/>
    <w:p w14:paraId="3CA11DFF" w14:textId="77777777" w:rsidR="00AB1EA1" w:rsidRDefault="00AB1EA1"/>
    <w:p w14:paraId="0C089D13" w14:textId="77777777" w:rsidR="00AB1EA1" w:rsidRDefault="00AB1EA1"/>
    <w:p w14:paraId="417EA8C9" w14:textId="77777777" w:rsidR="00AB1EA1" w:rsidRDefault="00AB1EA1"/>
    <w:p w14:paraId="331DFA6A" w14:textId="77777777" w:rsidR="00AB1EA1" w:rsidRDefault="00AB1EA1"/>
    <w:p w14:paraId="201C94B8" w14:textId="77777777" w:rsidR="00AB1EA1" w:rsidRDefault="00AB1EA1"/>
    <w:p w14:paraId="03821304" w14:textId="77777777" w:rsidR="00AB1EA1" w:rsidRPr="00D5719D" w:rsidRDefault="00AB1EA1" w:rsidP="00AB1EA1">
      <w:pPr>
        <w:pStyle w:val="Ttulo2"/>
        <w:ind w:left="0"/>
        <w:rPr>
          <w:color w:val="64B545"/>
        </w:rPr>
      </w:pPr>
      <w:r>
        <w:rPr>
          <w:color w:val="64B545"/>
        </w:rPr>
        <w:t xml:space="preserve">Segundo </w:t>
      </w:r>
      <w:r w:rsidRPr="00D5719D">
        <w:rPr>
          <w:color w:val="64B545"/>
        </w:rPr>
        <w:t>periodo</w:t>
      </w:r>
    </w:p>
    <w:p w14:paraId="30202E76" w14:textId="77777777" w:rsidR="00AB1EA1" w:rsidRDefault="00AB1EA1" w:rsidP="00AB1EA1"/>
    <w:tbl>
      <w:tblPr>
        <w:tblW w:w="9665" w:type="dxa"/>
        <w:tblInd w:w="10" w:type="dxa"/>
        <w:tblBorders>
          <w:top w:val="single" w:sz="8" w:space="0" w:color="6DB047"/>
          <w:left w:val="single" w:sz="8" w:space="0" w:color="6DB047"/>
          <w:bottom w:val="single" w:sz="8" w:space="0" w:color="6DB047"/>
          <w:right w:val="single" w:sz="8" w:space="0" w:color="6DB047"/>
          <w:insideH w:val="single" w:sz="8" w:space="0" w:color="6DB047"/>
          <w:insideV w:val="single" w:sz="8" w:space="0" w:color="6DB047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66"/>
        <w:gridCol w:w="1315"/>
        <w:gridCol w:w="1520"/>
        <w:gridCol w:w="2570"/>
        <w:gridCol w:w="1843"/>
        <w:gridCol w:w="905"/>
        <w:gridCol w:w="846"/>
      </w:tblGrid>
      <w:tr w:rsidR="00DB0DAA" w:rsidRPr="00E1150C" w14:paraId="4BFB5FEB" w14:textId="77777777" w:rsidTr="00E1150C">
        <w:trPr>
          <w:trHeight w:val="491"/>
        </w:trPr>
        <w:tc>
          <w:tcPr>
            <w:tcW w:w="666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B834C2"/>
          </w:tcPr>
          <w:p w14:paraId="5DA32C92" w14:textId="77777777" w:rsidR="00610EE5" w:rsidRPr="00E1150C" w:rsidRDefault="00610EE5" w:rsidP="00E1150C">
            <w:pPr>
              <w:pStyle w:val="TableParagraph"/>
              <w:spacing w:before="147"/>
              <w:ind w:left="97" w:right="77"/>
              <w:jc w:val="center"/>
              <w:rPr>
                <w:b/>
                <w:sz w:val="18"/>
              </w:rPr>
            </w:pPr>
            <w:r w:rsidRPr="00E1150C">
              <w:rPr>
                <w:b/>
                <w:color w:val="FFFFFF"/>
                <w:sz w:val="18"/>
              </w:rPr>
              <w:t>Sem.</w:t>
            </w:r>
          </w:p>
        </w:tc>
        <w:tc>
          <w:tcPr>
            <w:tcW w:w="1315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B834C2"/>
          </w:tcPr>
          <w:p w14:paraId="57F1D6B9" w14:textId="77777777" w:rsidR="00610EE5" w:rsidRPr="00E1150C" w:rsidRDefault="00610EE5" w:rsidP="00E1150C">
            <w:pPr>
              <w:pStyle w:val="TableParagraph"/>
              <w:spacing w:before="147"/>
              <w:ind w:left="508" w:right="489"/>
              <w:jc w:val="center"/>
              <w:rPr>
                <w:b/>
                <w:sz w:val="18"/>
              </w:rPr>
            </w:pPr>
            <w:r w:rsidRPr="00E1150C">
              <w:rPr>
                <w:b/>
                <w:color w:val="FFFFFF"/>
                <w:w w:val="95"/>
                <w:sz w:val="18"/>
              </w:rPr>
              <w:t>Eje</w:t>
            </w:r>
          </w:p>
        </w:tc>
        <w:tc>
          <w:tcPr>
            <w:tcW w:w="1520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B834C2"/>
          </w:tcPr>
          <w:p w14:paraId="73C75072" w14:textId="77777777" w:rsidR="00610EE5" w:rsidRPr="00E1150C" w:rsidRDefault="00610EE5" w:rsidP="00E1150C">
            <w:pPr>
              <w:pStyle w:val="TableParagraph"/>
              <w:spacing w:before="147"/>
              <w:ind w:left="528" w:right="508"/>
              <w:jc w:val="center"/>
              <w:rPr>
                <w:b/>
                <w:sz w:val="18"/>
              </w:rPr>
            </w:pPr>
            <w:r w:rsidRPr="00E1150C">
              <w:rPr>
                <w:b/>
                <w:color w:val="FFFFFF"/>
                <w:w w:val="90"/>
                <w:sz w:val="18"/>
              </w:rPr>
              <w:t>Tema</w:t>
            </w:r>
          </w:p>
        </w:tc>
        <w:tc>
          <w:tcPr>
            <w:tcW w:w="2570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B834C2"/>
          </w:tcPr>
          <w:p w14:paraId="40660C11" w14:textId="77777777" w:rsidR="00610EE5" w:rsidRPr="00E1150C" w:rsidRDefault="00610EE5" w:rsidP="00E1150C">
            <w:pPr>
              <w:pStyle w:val="TableParagraph"/>
              <w:spacing w:before="147"/>
              <w:ind w:left="397"/>
              <w:rPr>
                <w:b/>
                <w:sz w:val="18"/>
              </w:rPr>
            </w:pPr>
            <w:r w:rsidRPr="00E1150C">
              <w:rPr>
                <w:b/>
                <w:color w:val="FFFFFF"/>
                <w:w w:val="85"/>
                <w:sz w:val="18"/>
              </w:rPr>
              <w:t>Aprendizajes</w:t>
            </w:r>
            <w:r w:rsidRPr="00E1150C">
              <w:rPr>
                <w:b/>
                <w:color w:val="FFFFFF"/>
                <w:spacing w:val="-2"/>
                <w:w w:val="85"/>
                <w:sz w:val="18"/>
              </w:rPr>
              <w:t xml:space="preserve"> </w:t>
            </w:r>
            <w:r w:rsidRPr="00E1150C">
              <w:rPr>
                <w:b/>
                <w:color w:val="FFFFFF"/>
                <w:w w:val="85"/>
                <w:sz w:val="18"/>
              </w:rPr>
              <w:t>esperados</w:t>
            </w:r>
          </w:p>
        </w:tc>
        <w:tc>
          <w:tcPr>
            <w:tcW w:w="1843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B834C2"/>
          </w:tcPr>
          <w:p w14:paraId="25E9BC52" w14:textId="77777777" w:rsidR="00610EE5" w:rsidRPr="00E1150C" w:rsidRDefault="00610EE5" w:rsidP="00E1150C">
            <w:pPr>
              <w:pStyle w:val="TableParagraph"/>
              <w:spacing w:before="147"/>
              <w:ind w:left="255"/>
              <w:rPr>
                <w:rFonts w:ascii="Arial-BoldItalicMT" w:hAnsi="Arial-BoldItalicMT"/>
                <w:b/>
                <w:i/>
                <w:sz w:val="18"/>
              </w:rPr>
            </w:pPr>
            <w:r w:rsidRPr="00E1150C">
              <w:rPr>
                <w:b/>
                <w:color w:val="FFFFFF"/>
                <w:w w:val="80"/>
                <w:sz w:val="18"/>
              </w:rPr>
              <w:t>Lección</w:t>
            </w:r>
            <w:r w:rsidRPr="00E1150C">
              <w:rPr>
                <w:b/>
                <w:color w:val="FFFFFF"/>
                <w:spacing w:val="18"/>
                <w:w w:val="80"/>
                <w:sz w:val="18"/>
              </w:rPr>
              <w:t xml:space="preserve"> </w:t>
            </w:r>
            <w:r w:rsidRPr="00E1150C">
              <w:rPr>
                <w:rFonts w:ascii="Arial-BoldItalicMT" w:hAnsi="Arial-BoldItalicMT"/>
                <w:b/>
                <w:i/>
                <w:color w:val="FFFFFF"/>
                <w:w w:val="80"/>
                <w:sz w:val="18"/>
              </w:rPr>
              <w:t>Aplicados</w:t>
            </w:r>
          </w:p>
        </w:tc>
        <w:tc>
          <w:tcPr>
            <w:tcW w:w="905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B834C2"/>
          </w:tcPr>
          <w:p w14:paraId="12EA6EF5" w14:textId="77777777" w:rsidR="00610EE5" w:rsidRPr="00E1150C" w:rsidRDefault="00610EE5" w:rsidP="00E1150C">
            <w:pPr>
              <w:pStyle w:val="TableParagraph"/>
              <w:spacing w:before="42"/>
              <w:ind w:left="158"/>
              <w:rPr>
                <w:b/>
                <w:sz w:val="18"/>
              </w:rPr>
            </w:pPr>
            <w:r w:rsidRPr="00E1150C">
              <w:rPr>
                <w:b/>
                <w:color w:val="FFFFFF"/>
                <w:w w:val="95"/>
                <w:sz w:val="18"/>
              </w:rPr>
              <w:t>Páginas</w:t>
            </w:r>
          </w:p>
          <w:p w14:paraId="46AF6653" w14:textId="77777777" w:rsidR="00610EE5" w:rsidRPr="00E1150C" w:rsidRDefault="00610EE5" w:rsidP="00E1150C">
            <w:pPr>
              <w:pStyle w:val="TableParagraph"/>
              <w:spacing w:before="3"/>
              <w:ind w:left="92"/>
              <w:rPr>
                <w:rFonts w:ascii="Arial-BoldItalicMT"/>
                <w:b/>
                <w:i/>
                <w:sz w:val="18"/>
              </w:rPr>
            </w:pPr>
            <w:r w:rsidRPr="00E1150C">
              <w:rPr>
                <w:rFonts w:ascii="Arial-BoldItalicMT"/>
                <w:b/>
                <w:i/>
                <w:color w:val="FFFFFF"/>
                <w:w w:val="85"/>
                <w:sz w:val="18"/>
              </w:rPr>
              <w:t>Aplicados</w:t>
            </w:r>
          </w:p>
        </w:tc>
        <w:tc>
          <w:tcPr>
            <w:tcW w:w="846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B834C2"/>
          </w:tcPr>
          <w:p w14:paraId="51F55644" w14:textId="77777777" w:rsidR="00610EE5" w:rsidRPr="00E1150C" w:rsidRDefault="00610EE5" w:rsidP="00E1150C">
            <w:pPr>
              <w:pStyle w:val="TableParagraph"/>
              <w:spacing w:before="42" w:line="242" w:lineRule="auto"/>
              <w:ind w:left="96" w:firstLine="32"/>
              <w:rPr>
                <w:b/>
                <w:sz w:val="18"/>
              </w:rPr>
            </w:pPr>
            <w:r w:rsidRPr="00E1150C">
              <w:rPr>
                <w:b/>
                <w:color w:val="FFFFFF"/>
                <w:w w:val="85"/>
                <w:sz w:val="18"/>
              </w:rPr>
              <w:t>Páginas</w:t>
            </w:r>
            <w:r w:rsidRPr="00E1150C">
              <w:rPr>
                <w:b/>
                <w:color w:val="FFFFFF"/>
                <w:spacing w:val="-40"/>
                <w:w w:val="85"/>
                <w:sz w:val="18"/>
              </w:rPr>
              <w:t xml:space="preserve"> </w:t>
            </w:r>
            <w:r w:rsidRPr="00E1150C">
              <w:rPr>
                <w:b/>
                <w:color w:val="FFFFFF"/>
                <w:spacing w:val="-1"/>
                <w:w w:val="80"/>
                <w:sz w:val="18"/>
              </w:rPr>
              <w:t>libro</w:t>
            </w:r>
            <w:r w:rsidRPr="00E1150C">
              <w:rPr>
                <w:b/>
                <w:color w:val="FFFFFF"/>
                <w:w w:val="80"/>
                <w:sz w:val="18"/>
              </w:rPr>
              <w:t xml:space="preserve"> SEP</w:t>
            </w:r>
          </w:p>
        </w:tc>
      </w:tr>
      <w:tr w:rsidR="00610EE5" w:rsidRPr="00E1150C" w14:paraId="08902D2A" w14:textId="77777777" w:rsidTr="00E1150C">
        <w:trPr>
          <w:trHeight w:val="570"/>
        </w:trPr>
        <w:tc>
          <w:tcPr>
            <w:tcW w:w="666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059BA5D2" w14:textId="77777777" w:rsidR="00610EE5" w:rsidRPr="00E1150C" w:rsidRDefault="00610EE5" w:rsidP="00E1150C">
            <w:pPr>
              <w:pStyle w:val="TableParagraph"/>
              <w:spacing w:before="10"/>
              <w:rPr>
                <w:b/>
                <w:sz w:val="16"/>
              </w:rPr>
            </w:pPr>
          </w:p>
          <w:p w14:paraId="3F352EE6" w14:textId="77777777" w:rsidR="00610EE5" w:rsidRPr="00E1150C" w:rsidRDefault="00610EE5" w:rsidP="00E1150C">
            <w:pPr>
              <w:pStyle w:val="TableParagraph"/>
              <w:ind w:left="97" w:right="78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13</w:t>
            </w:r>
          </w:p>
        </w:tc>
        <w:tc>
          <w:tcPr>
            <w:tcW w:w="1315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654FD93" w14:textId="77777777" w:rsidR="00610EE5" w:rsidRPr="00E1150C" w:rsidRDefault="00610EE5" w:rsidP="00E1150C">
            <w:pPr>
              <w:pStyle w:val="TableParagraph"/>
              <w:rPr>
                <w:b/>
                <w:sz w:val="18"/>
              </w:rPr>
            </w:pPr>
          </w:p>
          <w:p w14:paraId="3590F04E" w14:textId="77777777" w:rsidR="00610EE5" w:rsidRPr="00E1150C" w:rsidRDefault="00610EE5" w:rsidP="00E1150C">
            <w:pPr>
              <w:pStyle w:val="TableParagraph"/>
              <w:spacing w:before="4"/>
              <w:rPr>
                <w:b/>
                <w:sz w:val="24"/>
              </w:rPr>
            </w:pPr>
          </w:p>
          <w:p w14:paraId="145FBC93" w14:textId="77777777" w:rsidR="00610EE5" w:rsidRPr="00E1150C" w:rsidRDefault="00610EE5" w:rsidP="00E1150C">
            <w:pPr>
              <w:pStyle w:val="TableParagraph"/>
              <w:ind w:left="85"/>
              <w:rPr>
                <w:sz w:val="16"/>
              </w:rPr>
            </w:pPr>
            <w:r w:rsidRPr="00E1150C">
              <w:rPr>
                <w:color w:val="231F20"/>
                <w:w w:val="80"/>
                <w:sz w:val="16"/>
              </w:rPr>
              <w:t>¿Cómo</w:t>
            </w:r>
            <w:r w:rsidRPr="00E1150C">
              <w:rPr>
                <w:color w:val="231F20"/>
                <w:spacing w:val="-2"/>
                <w:w w:val="80"/>
                <w:sz w:val="16"/>
              </w:rPr>
              <w:t xml:space="preserve"> </w:t>
            </w:r>
            <w:r w:rsidRPr="00E1150C">
              <w:rPr>
                <w:color w:val="231F20"/>
                <w:w w:val="80"/>
                <w:sz w:val="16"/>
              </w:rPr>
              <w:t>somos?</w:t>
            </w:r>
          </w:p>
        </w:tc>
        <w:tc>
          <w:tcPr>
            <w:tcW w:w="1520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7D21DE2" w14:textId="77777777" w:rsidR="00610EE5" w:rsidRPr="00E1150C" w:rsidRDefault="00610EE5" w:rsidP="00E1150C">
            <w:pPr>
              <w:pStyle w:val="TableParagraph"/>
              <w:rPr>
                <w:b/>
                <w:sz w:val="18"/>
              </w:rPr>
            </w:pPr>
          </w:p>
          <w:p w14:paraId="12D12FB6" w14:textId="77777777" w:rsidR="00610EE5" w:rsidRPr="00E1150C" w:rsidRDefault="00610EE5" w:rsidP="00E1150C">
            <w:pPr>
              <w:pStyle w:val="TableParagraph"/>
              <w:spacing w:before="4"/>
              <w:rPr>
                <w:b/>
                <w:sz w:val="24"/>
              </w:rPr>
            </w:pPr>
          </w:p>
          <w:p w14:paraId="7E200CF7" w14:textId="77777777" w:rsidR="00610EE5" w:rsidRPr="00E1150C" w:rsidRDefault="00610EE5" w:rsidP="00E1150C">
            <w:pPr>
              <w:pStyle w:val="TableParagraph"/>
              <w:ind w:left="85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¿Qué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compartimos?</w:t>
            </w:r>
          </w:p>
        </w:tc>
        <w:tc>
          <w:tcPr>
            <w:tcW w:w="2570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E9E543F" w14:textId="77777777" w:rsidR="00610EE5" w:rsidRPr="00E1150C" w:rsidRDefault="00610EE5" w:rsidP="00E1150C">
            <w:pPr>
              <w:pStyle w:val="TableParagraph"/>
              <w:spacing w:before="107" w:line="247" w:lineRule="auto"/>
              <w:ind w:left="84" w:right="85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Reconoce</w:t>
            </w:r>
            <w:r w:rsidRPr="00E1150C">
              <w:rPr>
                <w:color w:val="231F20"/>
                <w:spacing w:val="1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su</w:t>
            </w:r>
            <w:r w:rsidRPr="00E1150C">
              <w:rPr>
                <w:color w:val="231F20"/>
                <w:spacing w:val="1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pertenencia</w:t>
            </w:r>
            <w:r w:rsidRPr="00E1150C">
              <w:rPr>
                <w:color w:val="231F20"/>
                <w:spacing w:val="1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</w:t>
            </w:r>
            <w:r w:rsidRPr="00E1150C">
              <w:rPr>
                <w:color w:val="231F20"/>
                <w:spacing w:val="1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diferentes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grupos del lugar donde vive, los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cuales le dan identidad, al explicar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costumbres</w:t>
            </w:r>
            <w:r w:rsidRPr="00E1150C"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tradiciones</w:t>
            </w:r>
            <w:r w:rsidRPr="00E1150C"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en</w:t>
            </w:r>
            <w:r w:rsidRPr="00E1150C"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las</w:t>
            </w:r>
            <w:r w:rsidRPr="00E1150C"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que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sz w:val="16"/>
              </w:rPr>
              <w:t>participa.</w:t>
            </w:r>
          </w:p>
        </w:tc>
        <w:tc>
          <w:tcPr>
            <w:tcW w:w="1843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0B12B9C0" w14:textId="77777777" w:rsidR="00610EE5" w:rsidRPr="00E1150C" w:rsidRDefault="00610EE5" w:rsidP="00E1150C">
            <w:pPr>
              <w:pStyle w:val="TableParagraph"/>
              <w:spacing w:before="10"/>
              <w:rPr>
                <w:b/>
                <w:sz w:val="16"/>
              </w:rPr>
            </w:pPr>
          </w:p>
          <w:p w14:paraId="686CAB74" w14:textId="77777777" w:rsidR="00610EE5" w:rsidRPr="00E1150C" w:rsidRDefault="00610EE5" w:rsidP="00E1150C">
            <w:pPr>
              <w:pStyle w:val="TableParagraph"/>
              <w:ind w:left="84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Grupos</w:t>
            </w:r>
            <w:r w:rsidRPr="00E1150C"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convivencia</w:t>
            </w:r>
          </w:p>
        </w:tc>
        <w:tc>
          <w:tcPr>
            <w:tcW w:w="905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BFA5D87" w14:textId="77777777" w:rsidR="00610EE5" w:rsidRPr="00E1150C" w:rsidRDefault="00610EE5" w:rsidP="00E1150C">
            <w:pPr>
              <w:pStyle w:val="TableParagraph"/>
              <w:spacing w:before="10"/>
              <w:rPr>
                <w:b/>
                <w:sz w:val="16"/>
              </w:rPr>
            </w:pPr>
          </w:p>
          <w:p w14:paraId="3EE2DC75" w14:textId="77777777" w:rsidR="00610EE5" w:rsidRPr="00E1150C" w:rsidRDefault="00610EE5" w:rsidP="00E1150C">
            <w:pPr>
              <w:pStyle w:val="TableParagraph"/>
              <w:ind w:left="140" w:right="120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246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247</w:t>
            </w:r>
          </w:p>
        </w:tc>
        <w:tc>
          <w:tcPr>
            <w:tcW w:w="846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0305B3C" w14:textId="77777777" w:rsidR="00610EE5" w:rsidRPr="00E1150C" w:rsidRDefault="00610EE5" w:rsidP="00E1150C">
            <w:pPr>
              <w:pStyle w:val="TableParagraph"/>
              <w:spacing w:before="10"/>
              <w:rPr>
                <w:b/>
                <w:sz w:val="16"/>
              </w:rPr>
            </w:pPr>
          </w:p>
          <w:p w14:paraId="7A28C165" w14:textId="77777777" w:rsidR="00610EE5" w:rsidRPr="00E1150C" w:rsidRDefault="00610EE5" w:rsidP="00E1150C">
            <w:pPr>
              <w:pStyle w:val="TableParagraph"/>
              <w:ind w:left="107" w:right="87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66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70</w:t>
            </w:r>
          </w:p>
        </w:tc>
      </w:tr>
      <w:tr w:rsidR="00610EE5" w:rsidRPr="00E1150C" w14:paraId="2FA1FDB4" w14:textId="77777777" w:rsidTr="00E1150C">
        <w:trPr>
          <w:trHeight w:val="575"/>
        </w:trPr>
        <w:tc>
          <w:tcPr>
            <w:tcW w:w="666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E216646" w14:textId="77777777" w:rsidR="00610EE5" w:rsidRPr="00E1150C" w:rsidRDefault="00610EE5" w:rsidP="00E1150C">
            <w:pPr>
              <w:pStyle w:val="TableParagraph"/>
              <w:spacing w:before="3"/>
              <w:rPr>
                <w:b/>
                <w:sz w:val="17"/>
              </w:rPr>
            </w:pPr>
          </w:p>
          <w:p w14:paraId="025D3FE2" w14:textId="77777777" w:rsidR="00610EE5" w:rsidRPr="00E1150C" w:rsidRDefault="00610EE5" w:rsidP="00E1150C">
            <w:pPr>
              <w:pStyle w:val="TableParagraph"/>
              <w:ind w:left="97" w:right="77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14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15</w:t>
            </w:r>
          </w:p>
        </w:tc>
        <w:tc>
          <w:tcPr>
            <w:tcW w:w="1315" w:type="dxa"/>
            <w:vMerge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E687A45" w14:textId="77777777" w:rsidR="00610EE5" w:rsidRPr="00E1150C" w:rsidRDefault="00610EE5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520" w:type="dxa"/>
            <w:vMerge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927999D" w14:textId="77777777" w:rsidR="00610EE5" w:rsidRPr="00E1150C" w:rsidRDefault="00610EE5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2570" w:type="dxa"/>
            <w:vMerge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F3CDFC6" w14:textId="77777777" w:rsidR="00610EE5" w:rsidRPr="00E1150C" w:rsidRDefault="00610EE5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843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D616A32" w14:textId="77777777" w:rsidR="00610EE5" w:rsidRPr="00E1150C" w:rsidRDefault="00610EE5" w:rsidP="00E1150C">
            <w:pPr>
              <w:pStyle w:val="TableParagraph"/>
              <w:spacing w:before="104" w:line="247" w:lineRule="auto"/>
              <w:ind w:left="84" w:right="530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Lugares</w:t>
            </w:r>
            <w:r w:rsidRPr="00E1150C"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reunión</w:t>
            </w:r>
            <w:r w:rsidRPr="00E1150C">
              <w:rPr>
                <w:color w:val="231F20"/>
                <w:spacing w:val="-3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recreación</w:t>
            </w:r>
          </w:p>
        </w:tc>
        <w:tc>
          <w:tcPr>
            <w:tcW w:w="905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D33F401" w14:textId="77777777" w:rsidR="00610EE5" w:rsidRPr="00E1150C" w:rsidRDefault="00610EE5" w:rsidP="00E1150C">
            <w:pPr>
              <w:pStyle w:val="TableParagraph"/>
              <w:spacing w:before="3"/>
              <w:rPr>
                <w:b/>
                <w:sz w:val="17"/>
              </w:rPr>
            </w:pPr>
          </w:p>
          <w:p w14:paraId="6D249D4E" w14:textId="77777777" w:rsidR="00610EE5" w:rsidRPr="00E1150C" w:rsidRDefault="00610EE5" w:rsidP="00E1150C">
            <w:pPr>
              <w:pStyle w:val="TableParagraph"/>
              <w:ind w:left="140" w:right="120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248</w:t>
            </w:r>
          </w:p>
        </w:tc>
        <w:tc>
          <w:tcPr>
            <w:tcW w:w="846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0B3BC76" w14:textId="77777777" w:rsidR="00610EE5" w:rsidRPr="00E1150C" w:rsidRDefault="00610EE5" w:rsidP="00E1150C">
            <w:pPr>
              <w:pStyle w:val="TableParagraph"/>
              <w:spacing w:before="3"/>
              <w:rPr>
                <w:b/>
                <w:sz w:val="17"/>
              </w:rPr>
            </w:pPr>
          </w:p>
          <w:p w14:paraId="7A51CFE8" w14:textId="77777777" w:rsidR="00610EE5" w:rsidRPr="00E1150C" w:rsidRDefault="00610EE5" w:rsidP="00E1150C">
            <w:pPr>
              <w:pStyle w:val="TableParagraph"/>
              <w:ind w:left="107" w:right="87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71</w:t>
            </w:r>
            <w:r w:rsidRPr="00E1150C">
              <w:rPr>
                <w:color w:val="231F20"/>
                <w:spacing w:val="-9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</w:t>
            </w:r>
            <w:r w:rsidRPr="00E1150C"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74</w:t>
            </w:r>
          </w:p>
        </w:tc>
      </w:tr>
      <w:tr w:rsidR="00610EE5" w:rsidRPr="00E1150C" w14:paraId="02C934ED" w14:textId="77777777" w:rsidTr="00E1150C">
        <w:trPr>
          <w:trHeight w:val="576"/>
        </w:trPr>
        <w:tc>
          <w:tcPr>
            <w:tcW w:w="666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48EB722" w14:textId="77777777" w:rsidR="00610EE5" w:rsidRPr="00E1150C" w:rsidRDefault="00610EE5" w:rsidP="00E1150C">
            <w:pPr>
              <w:pStyle w:val="TableParagraph"/>
              <w:spacing w:before="3"/>
              <w:rPr>
                <w:b/>
                <w:sz w:val="17"/>
              </w:rPr>
            </w:pPr>
          </w:p>
          <w:p w14:paraId="22147DE7" w14:textId="77777777" w:rsidR="00610EE5" w:rsidRPr="00E1150C" w:rsidRDefault="00610EE5" w:rsidP="00E1150C">
            <w:pPr>
              <w:pStyle w:val="TableParagraph"/>
              <w:ind w:left="96" w:right="80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16</w:t>
            </w:r>
          </w:p>
        </w:tc>
        <w:tc>
          <w:tcPr>
            <w:tcW w:w="1315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072EC5C9" w14:textId="77777777" w:rsidR="00610EE5" w:rsidRPr="00E1150C" w:rsidRDefault="00610EE5" w:rsidP="00E1150C">
            <w:pPr>
              <w:pStyle w:val="TableParagraph"/>
              <w:rPr>
                <w:b/>
                <w:sz w:val="18"/>
              </w:rPr>
            </w:pPr>
          </w:p>
          <w:p w14:paraId="286672B5" w14:textId="77777777" w:rsidR="00610EE5" w:rsidRPr="00E1150C" w:rsidRDefault="00610EE5" w:rsidP="00E1150C">
            <w:pPr>
              <w:pStyle w:val="TableParagraph"/>
              <w:rPr>
                <w:b/>
                <w:sz w:val="18"/>
              </w:rPr>
            </w:pPr>
          </w:p>
          <w:p w14:paraId="7D4B568D" w14:textId="77777777" w:rsidR="00610EE5" w:rsidRPr="00E1150C" w:rsidRDefault="00610EE5" w:rsidP="00E1150C">
            <w:pPr>
              <w:pStyle w:val="TableParagraph"/>
              <w:rPr>
                <w:b/>
                <w:sz w:val="18"/>
              </w:rPr>
            </w:pPr>
          </w:p>
          <w:p w14:paraId="4E446665" w14:textId="77777777" w:rsidR="00610EE5" w:rsidRPr="00E1150C" w:rsidRDefault="00610EE5" w:rsidP="00E1150C">
            <w:pPr>
              <w:pStyle w:val="TableParagraph"/>
              <w:spacing w:before="7"/>
              <w:rPr>
                <w:b/>
                <w:sz w:val="17"/>
              </w:rPr>
            </w:pPr>
          </w:p>
          <w:p w14:paraId="3118FE3E" w14:textId="77777777" w:rsidR="00610EE5" w:rsidRPr="00E1150C" w:rsidRDefault="00610EE5" w:rsidP="00E1150C">
            <w:pPr>
              <w:pStyle w:val="TableParagraph"/>
              <w:ind w:left="84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¿Dónde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vivimos?</w:t>
            </w:r>
          </w:p>
        </w:tc>
        <w:tc>
          <w:tcPr>
            <w:tcW w:w="1520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6DE6A4A" w14:textId="77777777" w:rsidR="00610EE5" w:rsidRPr="00E1150C" w:rsidRDefault="00610EE5" w:rsidP="00E1150C">
            <w:pPr>
              <w:pStyle w:val="TableParagraph"/>
              <w:rPr>
                <w:b/>
                <w:sz w:val="18"/>
              </w:rPr>
            </w:pPr>
          </w:p>
          <w:p w14:paraId="3DA06396" w14:textId="77777777" w:rsidR="00610EE5" w:rsidRPr="00E1150C" w:rsidRDefault="00610EE5" w:rsidP="00E1150C">
            <w:pPr>
              <w:pStyle w:val="TableParagraph"/>
              <w:rPr>
                <w:b/>
                <w:sz w:val="18"/>
              </w:rPr>
            </w:pPr>
          </w:p>
          <w:p w14:paraId="4D194F01" w14:textId="77777777" w:rsidR="00610EE5" w:rsidRPr="00E1150C" w:rsidRDefault="00610EE5" w:rsidP="00E1150C">
            <w:pPr>
              <w:pStyle w:val="TableParagraph"/>
              <w:spacing w:before="1"/>
              <w:rPr>
                <w:b/>
                <w:sz w:val="19"/>
              </w:rPr>
            </w:pPr>
          </w:p>
          <w:p w14:paraId="5EF8A736" w14:textId="77777777" w:rsidR="00610EE5" w:rsidRPr="00E1150C" w:rsidRDefault="00610EE5" w:rsidP="00E1150C">
            <w:pPr>
              <w:pStyle w:val="TableParagraph"/>
              <w:spacing w:line="247" w:lineRule="auto"/>
              <w:ind w:left="84" w:right="160"/>
              <w:rPr>
                <w:sz w:val="16"/>
              </w:rPr>
            </w:pPr>
            <w:r w:rsidRPr="00E1150C">
              <w:rPr>
                <w:color w:val="231F20"/>
                <w:spacing w:val="-1"/>
                <w:w w:val="85"/>
                <w:sz w:val="16"/>
              </w:rPr>
              <w:t>¿Cómo ha cambiado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el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lugar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donde</w:t>
            </w:r>
          </w:p>
          <w:p w14:paraId="0433B842" w14:textId="77777777" w:rsidR="00610EE5" w:rsidRPr="00E1150C" w:rsidRDefault="00610EE5" w:rsidP="00E1150C">
            <w:pPr>
              <w:pStyle w:val="TableParagraph"/>
              <w:spacing w:before="1"/>
              <w:ind w:left="84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vivimos?</w:t>
            </w:r>
          </w:p>
        </w:tc>
        <w:tc>
          <w:tcPr>
            <w:tcW w:w="2570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F307632" w14:textId="77777777" w:rsidR="00610EE5" w:rsidRPr="00E1150C" w:rsidRDefault="00610EE5" w:rsidP="00E1150C">
            <w:pPr>
              <w:pStyle w:val="TableParagraph"/>
              <w:spacing w:before="3"/>
              <w:rPr>
                <w:b/>
                <w:sz w:val="26"/>
              </w:rPr>
            </w:pPr>
          </w:p>
          <w:p w14:paraId="11333B2D" w14:textId="77777777" w:rsidR="00610EE5" w:rsidRPr="00E1150C" w:rsidRDefault="00610EE5" w:rsidP="00E1150C">
            <w:pPr>
              <w:pStyle w:val="TableParagraph"/>
              <w:spacing w:line="247" w:lineRule="auto"/>
              <w:ind w:left="84" w:right="150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Identifica cambios en el lugar donde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vive</w:t>
            </w:r>
            <w:r w:rsidRPr="00E1150C"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debido</w:t>
            </w:r>
            <w:r w:rsidRPr="00E1150C"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</w:t>
            </w:r>
            <w:r w:rsidRPr="00E1150C"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las</w:t>
            </w:r>
            <w:r w:rsidRPr="00E1150C"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actividades</w:t>
            </w:r>
            <w:r w:rsidRPr="00E1150C"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las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sz w:val="16"/>
              </w:rPr>
              <w:t>personas.</w:t>
            </w:r>
          </w:p>
        </w:tc>
        <w:tc>
          <w:tcPr>
            <w:tcW w:w="1843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571ED1C" w14:textId="77777777" w:rsidR="00610EE5" w:rsidRPr="00E1150C" w:rsidRDefault="00610EE5" w:rsidP="00E1150C">
            <w:pPr>
              <w:pStyle w:val="TableParagraph"/>
              <w:spacing w:before="3"/>
              <w:rPr>
                <w:b/>
                <w:sz w:val="17"/>
              </w:rPr>
            </w:pPr>
          </w:p>
          <w:p w14:paraId="2EA23B1E" w14:textId="77777777" w:rsidR="00610EE5" w:rsidRPr="00E1150C" w:rsidRDefault="00610EE5" w:rsidP="00E1150C">
            <w:pPr>
              <w:pStyle w:val="TableParagraph"/>
              <w:ind w:left="84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Cambios</w:t>
            </w:r>
            <w:r w:rsidRPr="00E1150C"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en</w:t>
            </w:r>
            <w:r w:rsidRPr="00E1150C"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la</w:t>
            </w:r>
            <w:r w:rsidRPr="00E1150C"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localidad</w:t>
            </w:r>
          </w:p>
        </w:tc>
        <w:tc>
          <w:tcPr>
            <w:tcW w:w="905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0C2AFC3" w14:textId="77777777" w:rsidR="00610EE5" w:rsidRPr="00E1150C" w:rsidRDefault="00610EE5" w:rsidP="00E1150C">
            <w:pPr>
              <w:pStyle w:val="TableParagraph"/>
              <w:spacing w:before="3"/>
              <w:rPr>
                <w:b/>
                <w:sz w:val="17"/>
              </w:rPr>
            </w:pPr>
          </w:p>
          <w:p w14:paraId="67DD98B7" w14:textId="77777777" w:rsidR="00610EE5" w:rsidRPr="00E1150C" w:rsidRDefault="00610EE5" w:rsidP="00E1150C">
            <w:pPr>
              <w:pStyle w:val="TableParagraph"/>
              <w:ind w:left="140" w:right="121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249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250</w:t>
            </w:r>
          </w:p>
        </w:tc>
        <w:tc>
          <w:tcPr>
            <w:tcW w:w="846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B388C42" w14:textId="77777777" w:rsidR="00610EE5" w:rsidRPr="00E1150C" w:rsidRDefault="00610EE5" w:rsidP="00E1150C">
            <w:pPr>
              <w:pStyle w:val="TableParagraph"/>
              <w:spacing w:before="3"/>
              <w:rPr>
                <w:b/>
                <w:sz w:val="17"/>
              </w:rPr>
            </w:pPr>
          </w:p>
          <w:p w14:paraId="03698969" w14:textId="77777777" w:rsidR="00610EE5" w:rsidRPr="00E1150C" w:rsidRDefault="00610EE5" w:rsidP="00E1150C">
            <w:pPr>
              <w:pStyle w:val="TableParagraph"/>
              <w:ind w:left="107" w:right="87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76</w:t>
            </w:r>
            <w:r w:rsidRPr="00E1150C"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</w:t>
            </w:r>
            <w:r w:rsidRPr="00E1150C"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78</w:t>
            </w:r>
          </w:p>
        </w:tc>
      </w:tr>
      <w:tr w:rsidR="00610EE5" w:rsidRPr="00E1150C" w14:paraId="53C2A4D7" w14:textId="77777777" w:rsidTr="00E1150C">
        <w:trPr>
          <w:trHeight w:val="575"/>
        </w:trPr>
        <w:tc>
          <w:tcPr>
            <w:tcW w:w="666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C0008EA" w14:textId="77777777" w:rsidR="00610EE5" w:rsidRPr="00E1150C" w:rsidRDefault="00610EE5" w:rsidP="00E1150C">
            <w:pPr>
              <w:pStyle w:val="TableParagraph"/>
              <w:spacing w:before="3"/>
              <w:rPr>
                <w:b/>
                <w:sz w:val="17"/>
              </w:rPr>
            </w:pPr>
          </w:p>
          <w:p w14:paraId="2862E848" w14:textId="77777777" w:rsidR="00610EE5" w:rsidRPr="00E1150C" w:rsidRDefault="00610EE5" w:rsidP="00E1150C">
            <w:pPr>
              <w:pStyle w:val="TableParagraph"/>
              <w:ind w:left="94" w:right="80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17</w:t>
            </w:r>
          </w:p>
        </w:tc>
        <w:tc>
          <w:tcPr>
            <w:tcW w:w="1315" w:type="dxa"/>
            <w:vMerge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575D284" w14:textId="77777777" w:rsidR="00610EE5" w:rsidRPr="00E1150C" w:rsidRDefault="00610EE5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520" w:type="dxa"/>
            <w:vMerge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41A1348" w14:textId="77777777" w:rsidR="00610EE5" w:rsidRPr="00E1150C" w:rsidRDefault="00610EE5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2570" w:type="dxa"/>
            <w:vMerge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762786A" w14:textId="77777777" w:rsidR="00610EE5" w:rsidRPr="00E1150C" w:rsidRDefault="00610EE5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843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7B24A61" w14:textId="77777777" w:rsidR="00610EE5" w:rsidRPr="00E1150C" w:rsidRDefault="00610EE5" w:rsidP="00E1150C">
            <w:pPr>
              <w:pStyle w:val="TableParagraph"/>
              <w:spacing w:before="104" w:line="247" w:lineRule="auto"/>
              <w:ind w:left="84" w:right="198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Cambios</w:t>
            </w:r>
            <w:r w:rsidRPr="00E1150C"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en</w:t>
            </w:r>
            <w:r w:rsidRPr="00E1150C"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los</w:t>
            </w:r>
            <w:r w:rsidRPr="00E1150C"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servicios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sz w:val="16"/>
              </w:rPr>
              <w:t>públicos</w:t>
            </w:r>
          </w:p>
        </w:tc>
        <w:tc>
          <w:tcPr>
            <w:tcW w:w="905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DDC5D34" w14:textId="77777777" w:rsidR="00610EE5" w:rsidRPr="00E1150C" w:rsidRDefault="00610EE5" w:rsidP="00E1150C">
            <w:pPr>
              <w:pStyle w:val="TableParagraph"/>
              <w:spacing w:before="3"/>
              <w:rPr>
                <w:b/>
                <w:sz w:val="17"/>
              </w:rPr>
            </w:pPr>
          </w:p>
          <w:p w14:paraId="39F0784C" w14:textId="77777777" w:rsidR="00610EE5" w:rsidRPr="00E1150C" w:rsidRDefault="00610EE5" w:rsidP="00E1150C">
            <w:pPr>
              <w:pStyle w:val="TableParagraph"/>
              <w:ind w:left="140" w:right="121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251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252</w:t>
            </w:r>
          </w:p>
        </w:tc>
        <w:tc>
          <w:tcPr>
            <w:tcW w:w="846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943BE5F" w14:textId="77777777" w:rsidR="00610EE5" w:rsidRPr="00E1150C" w:rsidRDefault="00610EE5" w:rsidP="00E1150C">
            <w:pPr>
              <w:pStyle w:val="TableParagraph"/>
              <w:spacing w:before="3"/>
              <w:rPr>
                <w:b/>
                <w:sz w:val="17"/>
              </w:rPr>
            </w:pPr>
          </w:p>
          <w:p w14:paraId="16EB1649" w14:textId="77777777" w:rsidR="00610EE5" w:rsidRPr="00E1150C" w:rsidRDefault="00610EE5" w:rsidP="00E1150C">
            <w:pPr>
              <w:pStyle w:val="TableParagraph"/>
              <w:ind w:left="107" w:right="89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79</w:t>
            </w:r>
            <w:r w:rsidRPr="00E1150C"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81</w:t>
            </w:r>
          </w:p>
        </w:tc>
      </w:tr>
      <w:tr w:rsidR="00610EE5" w:rsidRPr="00E1150C" w14:paraId="3371A7AC" w14:textId="77777777" w:rsidTr="00E1150C">
        <w:trPr>
          <w:trHeight w:val="653"/>
        </w:trPr>
        <w:tc>
          <w:tcPr>
            <w:tcW w:w="666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6D3AC064" w14:textId="77777777" w:rsidR="00610EE5" w:rsidRPr="00E1150C" w:rsidRDefault="00610EE5" w:rsidP="00E1150C">
            <w:pPr>
              <w:pStyle w:val="TableParagraph"/>
              <w:rPr>
                <w:b/>
                <w:sz w:val="18"/>
              </w:rPr>
            </w:pPr>
          </w:p>
          <w:p w14:paraId="01F3B8F0" w14:textId="77777777" w:rsidR="00610EE5" w:rsidRPr="00E1150C" w:rsidRDefault="00610EE5" w:rsidP="00E1150C">
            <w:pPr>
              <w:pStyle w:val="TableParagraph"/>
              <w:rPr>
                <w:b/>
                <w:sz w:val="18"/>
              </w:rPr>
            </w:pPr>
          </w:p>
          <w:p w14:paraId="7E0A855B" w14:textId="77777777" w:rsidR="00610EE5" w:rsidRPr="00E1150C" w:rsidRDefault="00610EE5" w:rsidP="00E1150C">
            <w:pPr>
              <w:pStyle w:val="TableParagraph"/>
              <w:spacing w:before="155"/>
              <w:ind w:left="115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18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19</w:t>
            </w:r>
          </w:p>
        </w:tc>
        <w:tc>
          <w:tcPr>
            <w:tcW w:w="1315" w:type="dxa"/>
            <w:vMerge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4AB00C6" w14:textId="77777777" w:rsidR="00610EE5" w:rsidRPr="00E1150C" w:rsidRDefault="00610EE5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520" w:type="dxa"/>
            <w:vMerge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F49A17E" w14:textId="77777777" w:rsidR="00610EE5" w:rsidRPr="00E1150C" w:rsidRDefault="00610EE5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2570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6C53877" w14:textId="77777777" w:rsidR="00610EE5" w:rsidRPr="00E1150C" w:rsidRDefault="00610EE5" w:rsidP="00E1150C">
            <w:pPr>
              <w:pStyle w:val="TableParagraph"/>
              <w:spacing w:before="47" w:line="247" w:lineRule="auto"/>
              <w:ind w:left="84" w:right="766"/>
              <w:jc w:val="both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Reconoce el impacto de las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actividades humanas en el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sz w:val="16"/>
              </w:rPr>
              <w:t>medioambiente.</w:t>
            </w:r>
          </w:p>
        </w:tc>
        <w:tc>
          <w:tcPr>
            <w:tcW w:w="1843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7713F0F6" w14:textId="77777777" w:rsidR="00610EE5" w:rsidRPr="00E1150C" w:rsidRDefault="00610EE5" w:rsidP="00E1150C">
            <w:pPr>
              <w:pStyle w:val="TableParagraph"/>
              <w:rPr>
                <w:b/>
                <w:sz w:val="18"/>
              </w:rPr>
            </w:pPr>
          </w:p>
          <w:p w14:paraId="5310155C" w14:textId="77777777" w:rsidR="00610EE5" w:rsidRPr="00E1150C" w:rsidRDefault="00610EE5" w:rsidP="00E1150C">
            <w:pPr>
              <w:pStyle w:val="TableParagraph"/>
              <w:spacing w:before="2"/>
              <w:rPr>
                <w:b/>
                <w:sz w:val="23"/>
              </w:rPr>
            </w:pPr>
          </w:p>
          <w:p w14:paraId="2B105E56" w14:textId="77777777" w:rsidR="00610EE5" w:rsidRPr="00E1150C" w:rsidRDefault="00610EE5" w:rsidP="00E1150C">
            <w:pPr>
              <w:pStyle w:val="TableParagraph"/>
              <w:spacing w:line="247" w:lineRule="auto"/>
              <w:ind w:left="84" w:right="198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Problemas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ambientales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la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entidad</w:t>
            </w:r>
          </w:p>
        </w:tc>
        <w:tc>
          <w:tcPr>
            <w:tcW w:w="905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2DFFE302" w14:textId="77777777" w:rsidR="00610EE5" w:rsidRPr="00E1150C" w:rsidRDefault="00610EE5" w:rsidP="00E1150C">
            <w:pPr>
              <w:pStyle w:val="TableParagraph"/>
              <w:rPr>
                <w:b/>
                <w:sz w:val="16"/>
                <w:szCs w:val="16"/>
              </w:rPr>
            </w:pPr>
          </w:p>
          <w:p w14:paraId="4CB48E6E" w14:textId="77777777" w:rsidR="00610EE5" w:rsidRPr="00E1150C" w:rsidRDefault="00610EE5" w:rsidP="00E1150C">
            <w:pPr>
              <w:pStyle w:val="TableParagraph"/>
              <w:spacing w:before="2"/>
              <w:rPr>
                <w:b/>
                <w:sz w:val="16"/>
                <w:szCs w:val="16"/>
              </w:rPr>
            </w:pPr>
          </w:p>
          <w:p w14:paraId="45C8EF79" w14:textId="77777777" w:rsidR="007261A0" w:rsidRPr="00E1150C" w:rsidRDefault="007261A0" w:rsidP="00E1150C">
            <w:pPr>
              <w:pStyle w:val="TableParagraph"/>
              <w:spacing w:before="2"/>
              <w:rPr>
                <w:b/>
                <w:sz w:val="16"/>
                <w:szCs w:val="16"/>
              </w:rPr>
            </w:pPr>
          </w:p>
          <w:p w14:paraId="4897C2CF" w14:textId="77777777" w:rsidR="00610EE5" w:rsidRPr="00E1150C" w:rsidRDefault="00610EE5" w:rsidP="00E1150C">
            <w:pPr>
              <w:pStyle w:val="TableParagraph"/>
              <w:ind w:left="155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253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254</w:t>
            </w:r>
          </w:p>
        </w:tc>
        <w:tc>
          <w:tcPr>
            <w:tcW w:w="846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01194E7A" w14:textId="77777777" w:rsidR="00610EE5" w:rsidRPr="00E1150C" w:rsidRDefault="00610EE5" w:rsidP="00E1150C">
            <w:pPr>
              <w:pStyle w:val="TableParagraph"/>
              <w:rPr>
                <w:b/>
                <w:sz w:val="18"/>
              </w:rPr>
            </w:pPr>
          </w:p>
          <w:p w14:paraId="42E4588A" w14:textId="77777777" w:rsidR="00610EE5" w:rsidRPr="00E1150C" w:rsidRDefault="00610EE5" w:rsidP="00E1150C">
            <w:pPr>
              <w:pStyle w:val="TableParagraph"/>
              <w:rPr>
                <w:b/>
                <w:sz w:val="18"/>
              </w:rPr>
            </w:pPr>
          </w:p>
          <w:p w14:paraId="4D258524" w14:textId="77777777" w:rsidR="00610EE5" w:rsidRPr="00E1150C" w:rsidRDefault="00610EE5" w:rsidP="00E1150C">
            <w:pPr>
              <w:pStyle w:val="TableParagraph"/>
              <w:spacing w:before="155"/>
              <w:ind w:left="199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82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</w:t>
            </w:r>
            <w:r w:rsidRPr="00E1150C"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84</w:t>
            </w:r>
          </w:p>
        </w:tc>
      </w:tr>
      <w:tr w:rsidR="00610EE5" w:rsidRPr="00E1150C" w14:paraId="44592B4F" w14:textId="77777777" w:rsidTr="00E1150C">
        <w:trPr>
          <w:trHeight w:val="653"/>
        </w:trPr>
        <w:tc>
          <w:tcPr>
            <w:tcW w:w="666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A3A330C" w14:textId="77777777" w:rsidR="00610EE5" w:rsidRPr="00E1150C" w:rsidRDefault="00610EE5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315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5C52ABB" w14:textId="77777777" w:rsidR="00610EE5" w:rsidRPr="00E1150C" w:rsidRDefault="00610EE5" w:rsidP="00E1150C">
            <w:pPr>
              <w:pStyle w:val="TableParagraph"/>
              <w:spacing w:before="142" w:line="247" w:lineRule="auto"/>
              <w:ind w:left="84"/>
              <w:rPr>
                <w:sz w:val="16"/>
              </w:rPr>
            </w:pPr>
            <w:r w:rsidRPr="00E1150C">
              <w:rPr>
                <w:color w:val="231F20"/>
                <w:w w:val="80"/>
                <w:sz w:val="16"/>
              </w:rPr>
              <w:t>¿Cómo nos</w:t>
            </w:r>
            <w:r w:rsidRPr="00E1150C">
              <w:rPr>
                <w:color w:val="231F20"/>
                <w:spacing w:val="1"/>
                <w:w w:val="80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organizamos?</w:t>
            </w:r>
          </w:p>
        </w:tc>
        <w:tc>
          <w:tcPr>
            <w:tcW w:w="1520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804F377" w14:textId="77777777" w:rsidR="00610EE5" w:rsidRPr="00E1150C" w:rsidRDefault="00610EE5" w:rsidP="00E1150C">
            <w:pPr>
              <w:pStyle w:val="TableParagraph"/>
              <w:spacing w:before="47" w:line="247" w:lineRule="auto"/>
              <w:ind w:left="84" w:right="56"/>
              <w:rPr>
                <w:sz w:val="16"/>
              </w:rPr>
            </w:pPr>
            <w:r w:rsidRPr="00E1150C">
              <w:rPr>
                <w:color w:val="231F20"/>
                <w:spacing w:val="-1"/>
                <w:w w:val="85"/>
                <w:sz w:val="16"/>
              </w:rPr>
              <w:t xml:space="preserve">¿Cómo se organizan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participan las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sz w:val="16"/>
              </w:rPr>
              <w:t>personas?</w:t>
            </w:r>
          </w:p>
        </w:tc>
        <w:tc>
          <w:tcPr>
            <w:tcW w:w="2570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00FD0A87" w14:textId="77777777" w:rsidR="00610EE5" w:rsidRPr="00E1150C" w:rsidRDefault="00610EE5" w:rsidP="00E1150C">
            <w:pPr>
              <w:pStyle w:val="TableParagraph"/>
              <w:spacing w:before="142" w:line="247" w:lineRule="auto"/>
              <w:ind w:left="84" w:right="85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Propone</w:t>
            </w:r>
            <w:r w:rsidRPr="00E1150C"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participa</w:t>
            </w:r>
            <w:r w:rsidRPr="00E1150C"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en</w:t>
            </w:r>
            <w:r w:rsidRPr="00E1150C"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acciones</w:t>
            </w:r>
            <w:r w:rsidRPr="00E1150C"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para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el</w:t>
            </w:r>
            <w:r w:rsidRPr="00E1150C"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cuidado</w:t>
            </w:r>
            <w:r w:rsidRPr="00E1150C"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del</w:t>
            </w:r>
            <w:r w:rsidRPr="00E1150C"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medioambiente.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06899EE9" w14:textId="77777777" w:rsidR="00610EE5" w:rsidRPr="00E1150C" w:rsidRDefault="00610EE5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905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8A1F728" w14:textId="77777777" w:rsidR="00610EE5" w:rsidRPr="00E1150C" w:rsidRDefault="00610EE5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846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893ACCE" w14:textId="77777777" w:rsidR="00610EE5" w:rsidRPr="00E1150C" w:rsidRDefault="00610EE5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</w:tr>
      <w:tr w:rsidR="00610EE5" w:rsidRPr="00E1150C" w14:paraId="1A56FD15" w14:textId="77777777" w:rsidTr="00E1150C">
        <w:trPr>
          <w:trHeight w:val="653"/>
        </w:trPr>
        <w:tc>
          <w:tcPr>
            <w:tcW w:w="666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BDF52B0" w14:textId="77777777" w:rsidR="00610EE5" w:rsidRPr="00E1150C" w:rsidRDefault="00610EE5" w:rsidP="00E1150C">
            <w:pPr>
              <w:pStyle w:val="TableParagraph"/>
              <w:spacing w:before="7"/>
              <w:rPr>
                <w:b/>
                <w:sz w:val="20"/>
              </w:rPr>
            </w:pPr>
          </w:p>
          <w:p w14:paraId="3173ED60" w14:textId="77777777" w:rsidR="00610EE5" w:rsidRPr="00E1150C" w:rsidRDefault="00610EE5" w:rsidP="00E1150C">
            <w:pPr>
              <w:pStyle w:val="TableParagraph"/>
              <w:ind w:left="97" w:right="79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20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21</w:t>
            </w:r>
          </w:p>
        </w:tc>
        <w:tc>
          <w:tcPr>
            <w:tcW w:w="1315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76641A2" w14:textId="77777777" w:rsidR="00610EE5" w:rsidRPr="00E1150C" w:rsidRDefault="00610EE5" w:rsidP="00E1150C">
            <w:pPr>
              <w:pStyle w:val="TableParagraph"/>
              <w:rPr>
                <w:b/>
                <w:sz w:val="18"/>
              </w:rPr>
            </w:pPr>
          </w:p>
          <w:p w14:paraId="38F0C1D0" w14:textId="77777777" w:rsidR="00610EE5" w:rsidRPr="00E1150C" w:rsidRDefault="00610EE5" w:rsidP="00E1150C">
            <w:pPr>
              <w:pStyle w:val="TableParagraph"/>
              <w:rPr>
                <w:b/>
                <w:sz w:val="18"/>
              </w:rPr>
            </w:pPr>
          </w:p>
          <w:p w14:paraId="074819DD" w14:textId="77777777" w:rsidR="00610EE5" w:rsidRPr="00E1150C" w:rsidRDefault="00610EE5" w:rsidP="00E1150C">
            <w:pPr>
              <w:pStyle w:val="TableParagraph"/>
              <w:rPr>
                <w:b/>
                <w:sz w:val="18"/>
              </w:rPr>
            </w:pPr>
          </w:p>
          <w:p w14:paraId="7414E9D5" w14:textId="77777777" w:rsidR="00610EE5" w:rsidRPr="00E1150C" w:rsidRDefault="00610EE5" w:rsidP="00E1150C">
            <w:pPr>
              <w:pStyle w:val="TableParagraph"/>
              <w:spacing w:before="145"/>
              <w:ind w:left="84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¿Dónde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vivimos?</w:t>
            </w:r>
          </w:p>
        </w:tc>
        <w:tc>
          <w:tcPr>
            <w:tcW w:w="1520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15B7335" w14:textId="77777777" w:rsidR="00610EE5" w:rsidRPr="00E1150C" w:rsidRDefault="00610EE5" w:rsidP="00E1150C">
            <w:pPr>
              <w:pStyle w:val="TableParagraph"/>
              <w:spacing w:before="47" w:line="247" w:lineRule="auto"/>
              <w:ind w:left="84" w:right="160"/>
              <w:rPr>
                <w:sz w:val="16"/>
              </w:rPr>
            </w:pPr>
            <w:r w:rsidRPr="00E1150C">
              <w:rPr>
                <w:color w:val="231F20"/>
                <w:spacing w:val="-1"/>
                <w:w w:val="85"/>
                <w:sz w:val="16"/>
              </w:rPr>
              <w:t>¿Cómo ha cambiado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el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lugar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donde</w:t>
            </w:r>
          </w:p>
          <w:p w14:paraId="0C5FA893" w14:textId="77777777" w:rsidR="00610EE5" w:rsidRPr="00E1150C" w:rsidRDefault="00610EE5" w:rsidP="00E1150C">
            <w:pPr>
              <w:pStyle w:val="TableParagraph"/>
              <w:spacing w:before="1"/>
              <w:ind w:left="84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vivimos?</w:t>
            </w:r>
          </w:p>
        </w:tc>
        <w:tc>
          <w:tcPr>
            <w:tcW w:w="2570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CD2CD98" w14:textId="77777777" w:rsidR="00610EE5" w:rsidRPr="00E1150C" w:rsidRDefault="00610EE5" w:rsidP="00E1150C">
            <w:pPr>
              <w:pStyle w:val="TableParagraph"/>
              <w:spacing w:before="47" w:line="247" w:lineRule="auto"/>
              <w:ind w:left="84" w:right="80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Distingue</w:t>
            </w:r>
            <w:r w:rsidRPr="00E1150C">
              <w:rPr>
                <w:color w:val="231F20"/>
                <w:spacing w:val="8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los</w:t>
            </w:r>
            <w:r w:rsidRPr="00E1150C">
              <w:rPr>
                <w:color w:val="231F20"/>
                <w:spacing w:val="8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principales</w:t>
            </w:r>
            <w:r w:rsidRPr="00E1150C">
              <w:rPr>
                <w:color w:val="231F20"/>
                <w:spacing w:val="8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riesgos</w:t>
            </w:r>
            <w:r w:rsidRPr="00E1150C">
              <w:rPr>
                <w:color w:val="231F20"/>
                <w:spacing w:val="8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en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el</w:t>
            </w:r>
            <w:r w:rsidRPr="00E1150C"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lugar</w:t>
            </w:r>
            <w:r w:rsidRPr="00E1150C"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donde</w:t>
            </w:r>
            <w:r w:rsidRPr="00E1150C"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vive</w:t>
            </w:r>
            <w:r w:rsidRPr="00E1150C"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las</w:t>
            </w:r>
            <w:r w:rsidRPr="00E1150C"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medidas</w:t>
            </w:r>
            <w:r w:rsidRPr="00E1150C"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para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sz w:val="16"/>
              </w:rPr>
              <w:t>prevenirlos.</w:t>
            </w:r>
          </w:p>
        </w:tc>
        <w:tc>
          <w:tcPr>
            <w:tcW w:w="1843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E2610EA" w14:textId="77777777" w:rsidR="00610EE5" w:rsidRPr="00E1150C" w:rsidRDefault="00610EE5" w:rsidP="00E1150C">
            <w:pPr>
              <w:pStyle w:val="TableParagraph"/>
              <w:spacing w:before="6"/>
              <w:rPr>
                <w:b/>
                <w:sz w:val="20"/>
              </w:rPr>
            </w:pPr>
          </w:p>
          <w:p w14:paraId="2563D2E7" w14:textId="77777777" w:rsidR="00610EE5" w:rsidRPr="00E1150C" w:rsidRDefault="00610EE5" w:rsidP="00E1150C">
            <w:pPr>
              <w:pStyle w:val="TableParagraph"/>
              <w:spacing w:before="1"/>
              <w:ind w:left="84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Prevención</w:t>
            </w:r>
            <w:r w:rsidRPr="00E1150C"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desastres</w:t>
            </w:r>
          </w:p>
        </w:tc>
        <w:tc>
          <w:tcPr>
            <w:tcW w:w="905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019E9EFF" w14:textId="77777777" w:rsidR="00610EE5" w:rsidRPr="00E1150C" w:rsidRDefault="00610EE5" w:rsidP="00E1150C">
            <w:pPr>
              <w:pStyle w:val="TableParagraph"/>
              <w:spacing w:before="6"/>
              <w:rPr>
                <w:b/>
                <w:sz w:val="20"/>
              </w:rPr>
            </w:pPr>
          </w:p>
          <w:p w14:paraId="3D463D28" w14:textId="77777777" w:rsidR="00610EE5" w:rsidRPr="00E1150C" w:rsidRDefault="00610EE5" w:rsidP="00E1150C">
            <w:pPr>
              <w:pStyle w:val="TableParagraph"/>
              <w:spacing w:before="1"/>
              <w:ind w:left="140" w:right="121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255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256</w:t>
            </w:r>
          </w:p>
        </w:tc>
        <w:tc>
          <w:tcPr>
            <w:tcW w:w="846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AA4FAED" w14:textId="77777777" w:rsidR="00610EE5" w:rsidRPr="00E1150C" w:rsidRDefault="00610EE5" w:rsidP="00E1150C">
            <w:pPr>
              <w:pStyle w:val="TableParagraph"/>
              <w:spacing w:before="6"/>
              <w:rPr>
                <w:b/>
                <w:sz w:val="20"/>
              </w:rPr>
            </w:pPr>
          </w:p>
          <w:p w14:paraId="363B41C5" w14:textId="77777777" w:rsidR="00610EE5" w:rsidRPr="00E1150C" w:rsidRDefault="00610EE5" w:rsidP="00E1150C">
            <w:pPr>
              <w:pStyle w:val="TableParagraph"/>
              <w:spacing w:before="1"/>
              <w:ind w:left="107" w:right="88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87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93</w:t>
            </w:r>
          </w:p>
        </w:tc>
      </w:tr>
      <w:tr w:rsidR="00610EE5" w:rsidRPr="00E1150C" w14:paraId="4D8A6AB4" w14:textId="77777777" w:rsidTr="00E1150C">
        <w:trPr>
          <w:trHeight w:val="576"/>
        </w:trPr>
        <w:tc>
          <w:tcPr>
            <w:tcW w:w="666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637D24B" w14:textId="77777777" w:rsidR="00610EE5" w:rsidRPr="00E1150C" w:rsidRDefault="00610EE5" w:rsidP="00E1150C">
            <w:pPr>
              <w:pStyle w:val="TableParagraph"/>
              <w:spacing w:before="2"/>
              <w:rPr>
                <w:b/>
                <w:sz w:val="17"/>
              </w:rPr>
            </w:pPr>
          </w:p>
          <w:p w14:paraId="768B3B8B" w14:textId="77777777" w:rsidR="00610EE5" w:rsidRPr="00E1150C" w:rsidRDefault="00610EE5" w:rsidP="00E1150C">
            <w:pPr>
              <w:pStyle w:val="TableParagraph"/>
              <w:spacing w:before="1"/>
              <w:ind w:left="97" w:right="79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22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23</w:t>
            </w:r>
          </w:p>
        </w:tc>
        <w:tc>
          <w:tcPr>
            <w:tcW w:w="1315" w:type="dxa"/>
            <w:vMerge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6783B75" w14:textId="77777777" w:rsidR="00610EE5" w:rsidRPr="00E1150C" w:rsidRDefault="00610EE5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520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D8DCA00" w14:textId="77777777" w:rsidR="00610EE5" w:rsidRPr="00E1150C" w:rsidRDefault="00610EE5" w:rsidP="00E1150C">
            <w:pPr>
              <w:pStyle w:val="TableParagraph"/>
              <w:rPr>
                <w:b/>
                <w:sz w:val="18"/>
              </w:rPr>
            </w:pPr>
          </w:p>
          <w:p w14:paraId="238B3B51" w14:textId="77777777" w:rsidR="00610EE5" w:rsidRPr="00E1150C" w:rsidRDefault="00610EE5" w:rsidP="00E1150C">
            <w:pPr>
              <w:pStyle w:val="TableParagraph"/>
              <w:spacing w:before="133" w:line="247" w:lineRule="auto"/>
              <w:ind w:left="84"/>
              <w:rPr>
                <w:sz w:val="16"/>
              </w:rPr>
            </w:pPr>
            <w:r w:rsidRPr="00E1150C">
              <w:rPr>
                <w:color w:val="231F20"/>
                <w:spacing w:val="-1"/>
                <w:w w:val="85"/>
                <w:sz w:val="16"/>
              </w:rPr>
              <w:t>¿Cómo</w:t>
            </w:r>
            <w:r w:rsidRPr="00E1150C"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es</w:t>
            </w:r>
            <w:r w:rsidRPr="00E1150C"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el</w:t>
            </w:r>
            <w:r w:rsidRPr="00E1150C"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lugar</w:t>
            </w:r>
            <w:r w:rsidRPr="00E1150C"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que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sz w:val="16"/>
              </w:rPr>
              <w:t>habitamos?</w:t>
            </w:r>
          </w:p>
        </w:tc>
        <w:tc>
          <w:tcPr>
            <w:tcW w:w="2570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F6F59AF" w14:textId="77777777" w:rsidR="00610EE5" w:rsidRPr="00E1150C" w:rsidRDefault="00610EE5" w:rsidP="00E1150C">
            <w:pPr>
              <w:pStyle w:val="TableParagraph"/>
              <w:spacing w:before="103" w:line="247" w:lineRule="auto"/>
              <w:ind w:left="84" w:right="150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Ubica</w:t>
            </w:r>
            <w:r w:rsidRPr="00E1150C"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el</w:t>
            </w:r>
            <w:r w:rsidRPr="00E1150C"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lugar</w:t>
            </w:r>
            <w:r w:rsidRPr="00E1150C"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donde</w:t>
            </w:r>
            <w:r w:rsidRPr="00E1150C"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vive</w:t>
            </w:r>
            <w:r w:rsidRPr="00E1150C"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con</w:t>
            </w:r>
            <w:r w:rsidRPr="00E1150C"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el</w:t>
            </w:r>
            <w:r w:rsidRPr="00E1150C"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uso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referencias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geográficas.</w:t>
            </w:r>
          </w:p>
        </w:tc>
        <w:tc>
          <w:tcPr>
            <w:tcW w:w="1843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DD05E72" w14:textId="77777777" w:rsidR="00610EE5" w:rsidRPr="00E1150C" w:rsidRDefault="00610EE5" w:rsidP="00E1150C">
            <w:pPr>
              <w:pStyle w:val="TableParagraph"/>
              <w:spacing w:before="103" w:line="247" w:lineRule="auto"/>
              <w:ind w:left="84" w:right="198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El</w:t>
            </w:r>
            <w:r w:rsidRPr="00E1150C">
              <w:rPr>
                <w:color w:val="231F20"/>
                <w:spacing w:val="8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territorio</w:t>
            </w:r>
            <w:r w:rsidRPr="00E1150C">
              <w:rPr>
                <w:color w:val="231F20"/>
                <w:spacing w:val="8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y</w:t>
            </w:r>
            <w:r w:rsidRPr="00E1150C">
              <w:rPr>
                <w:color w:val="231F20"/>
                <w:spacing w:val="8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los</w:t>
            </w:r>
            <w:r w:rsidRPr="00E1150C">
              <w:rPr>
                <w:color w:val="231F20"/>
                <w:spacing w:val="9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límites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la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entidad</w:t>
            </w:r>
          </w:p>
        </w:tc>
        <w:tc>
          <w:tcPr>
            <w:tcW w:w="905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  <w:vAlign w:val="center"/>
          </w:tcPr>
          <w:p w14:paraId="1DC42D62" w14:textId="77777777" w:rsidR="00610EE5" w:rsidRPr="00E1150C" w:rsidRDefault="00610EE5" w:rsidP="00E1150C">
            <w:pPr>
              <w:pStyle w:val="TableParagraph"/>
              <w:ind w:left="140" w:right="122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257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258</w:t>
            </w:r>
          </w:p>
        </w:tc>
        <w:tc>
          <w:tcPr>
            <w:tcW w:w="846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  <w:vAlign w:val="center"/>
          </w:tcPr>
          <w:p w14:paraId="0A0DC6A5" w14:textId="77777777" w:rsidR="00610EE5" w:rsidRPr="00E1150C" w:rsidRDefault="00610EE5" w:rsidP="00E1150C">
            <w:pPr>
              <w:pStyle w:val="TableParagraph"/>
              <w:ind w:left="107" w:right="88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97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100</w:t>
            </w:r>
          </w:p>
        </w:tc>
      </w:tr>
      <w:tr w:rsidR="00610EE5" w:rsidRPr="00E1150C" w14:paraId="19B6F9C1" w14:textId="77777777" w:rsidTr="00E1150C">
        <w:trPr>
          <w:trHeight w:val="463"/>
        </w:trPr>
        <w:tc>
          <w:tcPr>
            <w:tcW w:w="666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22C4F29" w14:textId="77777777" w:rsidR="00610EE5" w:rsidRPr="00E1150C" w:rsidRDefault="00610EE5" w:rsidP="00E1150C">
            <w:pPr>
              <w:pStyle w:val="TableParagraph"/>
              <w:spacing w:before="142"/>
              <w:ind w:left="96" w:right="80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24</w:t>
            </w:r>
          </w:p>
        </w:tc>
        <w:tc>
          <w:tcPr>
            <w:tcW w:w="1315" w:type="dxa"/>
            <w:vMerge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08E5B496" w14:textId="77777777" w:rsidR="00610EE5" w:rsidRPr="00E1150C" w:rsidRDefault="00610EE5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520" w:type="dxa"/>
            <w:vMerge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F4D860D" w14:textId="77777777" w:rsidR="00610EE5" w:rsidRPr="00E1150C" w:rsidRDefault="00610EE5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2570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0C1C9D55" w14:textId="77777777" w:rsidR="00610EE5" w:rsidRPr="00E1150C" w:rsidRDefault="00610EE5" w:rsidP="00E1150C">
            <w:pPr>
              <w:pStyle w:val="TableParagraph"/>
              <w:spacing w:before="47" w:line="247" w:lineRule="auto"/>
              <w:ind w:left="84" w:right="85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Reconoce</w:t>
            </w:r>
            <w:r w:rsidRPr="00E1150C">
              <w:rPr>
                <w:color w:val="231F20"/>
                <w:spacing w:val="19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las</w:t>
            </w:r>
            <w:r w:rsidRPr="00E1150C">
              <w:rPr>
                <w:color w:val="231F20"/>
                <w:spacing w:val="19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características</w:t>
            </w:r>
            <w:r w:rsidRPr="00E1150C">
              <w:rPr>
                <w:color w:val="231F20"/>
                <w:spacing w:val="19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físicas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del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lugar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donde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vive.</w:t>
            </w:r>
          </w:p>
        </w:tc>
        <w:tc>
          <w:tcPr>
            <w:tcW w:w="1843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0CC7C0D" w14:textId="77777777" w:rsidR="00610EE5" w:rsidRPr="00E1150C" w:rsidRDefault="00610EE5" w:rsidP="00E1150C">
            <w:pPr>
              <w:pStyle w:val="TableParagraph"/>
              <w:spacing w:before="47" w:line="247" w:lineRule="auto"/>
              <w:ind w:left="84" w:right="198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Componentes</w:t>
            </w:r>
            <w:r w:rsidRPr="00E1150C"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naturales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la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entidad</w:t>
            </w:r>
          </w:p>
        </w:tc>
        <w:tc>
          <w:tcPr>
            <w:tcW w:w="905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  <w:vAlign w:val="center"/>
          </w:tcPr>
          <w:p w14:paraId="7FBFE512" w14:textId="77777777" w:rsidR="00610EE5" w:rsidRPr="00E1150C" w:rsidRDefault="00610EE5" w:rsidP="00E1150C">
            <w:pPr>
              <w:pStyle w:val="TableParagraph"/>
              <w:ind w:left="140" w:right="122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259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260</w:t>
            </w:r>
          </w:p>
        </w:tc>
        <w:tc>
          <w:tcPr>
            <w:tcW w:w="846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  <w:vAlign w:val="center"/>
          </w:tcPr>
          <w:p w14:paraId="7FC3E862" w14:textId="77777777" w:rsidR="00610EE5" w:rsidRPr="00E1150C" w:rsidRDefault="00610EE5" w:rsidP="00E1150C">
            <w:pPr>
              <w:pStyle w:val="TableParagraph"/>
              <w:ind w:left="107" w:right="89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101</w:t>
            </w:r>
          </w:p>
        </w:tc>
      </w:tr>
      <w:tr w:rsidR="00610EE5" w:rsidRPr="00E1150C" w14:paraId="1CCF4AD4" w14:textId="77777777" w:rsidTr="00E1150C">
        <w:trPr>
          <w:trHeight w:val="843"/>
        </w:trPr>
        <w:tc>
          <w:tcPr>
            <w:tcW w:w="666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B982839" w14:textId="77777777" w:rsidR="00610EE5" w:rsidRPr="00E1150C" w:rsidRDefault="00610EE5" w:rsidP="00E1150C">
            <w:pPr>
              <w:pStyle w:val="TableParagraph"/>
              <w:rPr>
                <w:b/>
                <w:sz w:val="18"/>
              </w:rPr>
            </w:pPr>
          </w:p>
          <w:p w14:paraId="374BD4A5" w14:textId="77777777" w:rsidR="00610EE5" w:rsidRPr="00E1150C" w:rsidRDefault="00610EE5" w:rsidP="00E1150C">
            <w:pPr>
              <w:pStyle w:val="TableParagraph"/>
              <w:spacing w:before="125"/>
              <w:ind w:left="97" w:right="80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25</w:t>
            </w:r>
          </w:p>
        </w:tc>
        <w:tc>
          <w:tcPr>
            <w:tcW w:w="1315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32991C9" w14:textId="77777777" w:rsidR="00610EE5" w:rsidRPr="00E1150C" w:rsidRDefault="00610EE5" w:rsidP="00E1150C">
            <w:pPr>
              <w:pStyle w:val="TableParagraph"/>
              <w:rPr>
                <w:b/>
                <w:sz w:val="18"/>
              </w:rPr>
            </w:pPr>
          </w:p>
          <w:p w14:paraId="1CCAAFAD" w14:textId="77777777" w:rsidR="00610EE5" w:rsidRPr="00E1150C" w:rsidRDefault="00610EE5" w:rsidP="00E1150C">
            <w:pPr>
              <w:pStyle w:val="TableParagraph"/>
              <w:spacing w:before="125"/>
              <w:ind w:left="84"/>
              <w:rPr>
                <w:sz w:val="16"/>
              </w:rPr>
            </w:pPr>
            <w:r w:rsidRPr="00E1150C">
              <w:rPr>
                <w:color w:val="231F20"/>
                <w:w w:val="80"/>
                <w:sz w:val="16"/>
              </w:rPr>
              <w:t>¿Cómo</w:t>
            </w:r>
            <w:r w:rsidRPr="00E1150C">
              <w:rPr>
                <w:color w:val="231F20"/>
                <w:spacing w:val="-2"/>
                <w:w w:val="80"/>
                <w:sz w:val="16"/>
              </w:rPr>
              <w:t xml:space="preserve"> </w:t>
            </w:r>
            <w:r w:rsidRPr="00E1150C">
              <w:rPr>
                <w:color w:val="231F20"/>
                <w:w w:val="80"/>
                <w:sz w:val="16"/>
              </w:rPr>
              <w:t>somos?</w:t>
            </w:r>
          </w:p>
        </w:tc>
        <w:tc>
          <w:tcPr>
            <w:tcW w:w="1520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6C249CE" w14:textId="77777777" w:rsidR="00610EE5" w:rsidRPr="00E1150C" w:rsidRDefault="00610EE5" w:rsidP="00E1150C">
            <w:pPr>
              <w:pStyle w:val="TableParagraph"/>
              <w:rPr>
                <w:b/>
                <w:sz w:val="18"/>
              </w:rPr>
            </w:pPr>
          </w:p>
          <w:p w14:paraId="06962208" w14:textId="77777777" w:rsidR="00610EE5" w:rsidRPr="00E1150C" w:rsidRDefault="00610EE5" w:rsidP="00E1150C">
            <w:pPr>
              <w:pStyle w:val="TableParagraph"/>
              <w:spacing w:before="125"/>
              <w:ind w:left="73" w:right="168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¿Qué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compartimos?</w:t>
            </w:r>
          </w:p>
        </w:tc>
        <w:tc>
          <w:tcPr>
            <w:tcW w:w="2570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8A4373E" w14:textId="77777777" w:rsidR="00610EE5" w:rsidRPr="00E1150C" w:rsidRDefault="00610EE5" w:rsidP="00E1150C">
            <w:pPr>
              <w:pStyle w:val="TableParagraph"/>
              <w:spacing w:before="47" w:line="247" w:lineRule="auto"/>
              <w:ind w:left="83" w:right="85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Reconoce</w:t>
            </w:r>
            <w:r w:rsidRPr="00E1150C"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rasgos</w:t>
            </w:r>
            <w:r w:rsidRPr="00E1150C"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culturales</w:t>
            </w:r>
            <w:r w:rsidRPr="00E1150C"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comunes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que comparte con otros al describir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cómo es y cómo son las personas del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lugar</w:t>
            </w:r>
            <w:r w:rsidRPr="00E1150C"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donde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vive.</w:t>
            </w:r>
          </w:p>
        </w:tc>
        <w:tc>
          <w:tcPr>
            <w:tcW w:w="1843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EE8110D" w14:textId="77777777" w:rsidR="00610EE5" w:rsidRPr="00E1150C" w:rsidRDefault="00610EE5" w:rsidP="00E1150C">
            <w:pPr>
              <w:pStyle w:val="TableParagraph"/>
              <w:spacing w:before="6"/>
              <w:rPr>
                <w:b/>
                <w:sz w:val="20"/>
              </w:rPr>
            </w:pPr>
          </w:p>
          <w:p w14:paraId="07E2FD29" w14:textId="77777777" w:rsidR="00610EE5" w:rsidRPr="00E1150C" w:rsidRDefault="00610EE5" w:rsidP="00E1150C">
            <w:pPr>
              <w:pStyle w:val="TableParagraph"/>
              <w:spacing w:before="1" w:line="247" w:lineRule="auto"/>
              <w:ind w:left="83" w:right="345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Diversidad cultural de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la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entidad</w:t>
            </w:r>
          </w:p>
        </w:tc>
        <w:tc>
          <w:tcPr>
            <w:tcW w:w="905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A16D4C7" w14:textId="77777777" w:rsidR="00610EE5" w:rsidRPr="00E1150C" w:rsidRDefault="00610EE5" w:rsidP="00E1150C">
            <w:pPr>
              <w:pStyle w:val="TableParagraph"/>
              <w:rPr>
                <w:b/>
                <w:sz w:val="18"/>
              </w:rPr>
            </w:pPr>
          </w:p>
          <w:p w14:paraId="48EDA9B0" w14:textId="77777777" w:rsidR="00610EE5" w:rsidRPr="00E1150C" w:rsidRDefault="00610EE5" w:rsidP="00E1150C">
            <w:pPr>
              <w:pStyle w:val="TableParagraph"/>
              <w:spacing w:before="124"/>
              <w:ind w:left="140" w:right="122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261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262</w:t>
            </w:r>
          </w:p>
        </w:tc>
        <w:tc>
          <w:tcPr>
            <w:tcW w:w="846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093A525" w14:textId="77777777" w:rsidR="00610EE5" w:rsidRPr="00E1150C" w:rsidRDefault="00610EE5" w:rsidP="00E1150C">
            <w:pPr>
              <w:pStyle w:val="TableParagraph"/>
              <w:rPr>
                <w:b/>
                <w:sz w:val="18"/>
              </w:rPr>
            </w:pPr>
          </w:p>
          <w:p w14:paraId="1B335EFA" w14:textId="77777777" w:rsidR="00610EE5" w:rsidRPr="00E1150C" w:rsidRDefault="00610EE5" w:rsidP="00E1150C">
            <w:pPr>
              <w:pStyle w:val="TableParagraph"/>
              <w:spacing w:before="124"/>
              <w:ind w:left="107" w:right="89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102</w:t>
            </w:r>
          </w:p>
        </w:tc>
      </w:tr>
      <w:tr w:rsidR="00610EE5" w:rsidRPr="00E1150C" w14:paraId="4A6418AD" w14:textId="77777777" w:rsidTr="00E1150C">
        <w:trPr>
          <w:trHeight w:val="653"/>
        </w:trPr>
        <w:tc>
          <w:tcPr>
            <w:tcW w:w="666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7766EB9" w14:textId="77777777" w:rsidR="00610EE5" w:rsidRPr="00E1150C" w:rsidRDefault="00610EE5" w:rsidP="00E1150C">
            <w:pPr>
              <w:pStyle w:val="TableParagraph"/>
              <w:spacing w:before="6"/>
              <w:rPr>
                <w:b/>
                <w:sz w:val="20"/>
              </w:rPr>
            </w:pPr>
          </w:p>
          <w:p w14:paraId="75828286" w14:textId="77777777" w:rsidR="00610EE5" w:rsidRPr="00E1150C" w:rsidRDefault="00610EE5" w:rsidP="00E1150C">
            <w:pPr>
              <w:pStyle w:val="TableParagraph"/>
              <w:ind w:left="95" w:right="80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26</w:t>
            </w:r>
          </w:p>
        </w:tc>
        <w:tc>
          <w:tcPr>
            <w:tcW w:w="1315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AD64E49" w14:textId="77777777" w:rsidR="00610EE5" w:rsidRPr="00E1150C" w:rsidRDefault="00610EE5" w:rsidP="00E1150C">
            <w:pPr>
              <w:pStyle w:val="TableParagraph"/>
              <w:spacing w:before="6"/>
              <w:rPr>
                <w:b/>
                <w:sz w:val="20"/>
              </w:rPr>
            </w:pPr>
          </w:p>
          <w:p w14:paraId="7A8606E1" w14:textId="77777777" w:rsidR="00610EE5" w:rsidRPr="00E1150C" w:rsidRDefault="00610EE5" w:rsidP="00E1150C">
            <w:pPr>
              <w:pStyle w:val="TableParagraph"/>
              <w:ind w:left="83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¿Dónde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vivimos?</w:t>
            </w:r>
          </w:p>
        </w:tc>
        <w:tc>
          <w:tcPr>
            <w:tcW w:w="1520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02C2E712" w14:textId="77777777" w:rsidR="00610EE5" w:rsidRPr="00E1150C" w:rsidRDefault="00610EE5" w:rsidP="00E1150C">
            <w:pPr>
              <w:pStyle w:val="TableParagraph"/>
              <w:spacing w:before="47" w:line="247" w:lineRule="auto"/>
              <w:ind w:left="83" w:right="161"/>
              <w:rPr>
                <w:sz w:val="16"/>
              </w:rPr>
            </w:pPr>
            <w:r w:rsidRPr="00E1150C">
              <w:rPr>
                <w:color w:val="231F20"/>
                <w:spacing w:val="-1"/>
                <w:w w:val="85"/>
                <w:sz w:val="16"/>
              </w:rPr>
              <w:t>¿Cómo ha cambiado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el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lugar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donde</w:t>
            </w:r>
          </w:p>
          <w:p w14:paraId="0A273E70" w14:textId="77777777" w:rsidR="00610EE5" w:rsidRPr="00E1150C" w:rsidRDefault="00610EE5" w:rsidP="00E1150C">
            <w:pPr>
              <w:pStyle w:val="TableParagraph"/>
              <w:ind w:left="83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vivimos?</w:t>
            </w:r>
          </w:p>
        </w:tc>
        <w:tc>
          <w:tcPr>
            <w:tcW w:w="2570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E92F834" w14:textId="77777777" w:rsidR="00610EE5" w:rsidRPr="00E1150C" w:rsidRDefault="00610EE5" w:rsidP="00E1150C">
            <w:pPr>
              <w:pStyle w:val="TableParagraph"/>
              <w:spacing w:before="46" w:line="247" w:lineRule="auto"/>
              <w:ind w:left="83" w:right="81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Distingue</w:t>
            </w:r>
            <w:r w:rsidRPr="00E1150C">
              <w:rPr>
                <w:color w:val="231F20"/>
                <w:spacing w:val="8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los</w:t>
            </w:r>
            <w:r w:rsidRPr="00E1150C">
              <w:rPr>
                <w:color w:val="231F20"/>
                <w:spacing w:val="8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principales</w:t>
            </w:r>
            <w:r w:rsidRPr="00E1150C">
              <w:rPr>
                <w:color w:val="231F20"/>
                <w:spacing w:val="8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riesgos</w:t>
            </w:r>
            <w:r w:rsidRPr="00E1150C">
              <w:rPr>
                <w:color w:val="231F20"/>
                <w:spacing w:val="8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en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el</w:t>
            </w:r>
            <w:r w:rsidRPr="00E1150C"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lugar</w:t>
            </w:r>
            <w:r w:rsidRPr="00E1150C"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donde</w:t>
            </w:r>
            <w:r w:rsidRPr="00E1150C"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vive</w:t>
            </w:r>
            <w:r w:rsidRPr="00E1150C"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las</w:t>
            </w:r>
            <w:r w:rsidRPr="00E1150C"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medidas</w:t>
            </w:r>
            <w:r w:rsidRPr="00E1150C"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para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sz w:val="16"/>
              </w:rPr>
              <w:t>prevenirlos.</w:t>
            </w:r>
          </w:p>
        </w:tc>
        <w:tc>
          <w:tcPr>
            <w:tcW w:w="1843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07489F21" w14:textId="77777777" w:rsidR="00610EE5" w:rsidRPr="00E1150C" w:rsidRDefault="00610EE5" w:rsidP="00E1150C">
            <w:pPr>
              <w:pStyle w:val="TableParagraph"/>
              <w:spacing w:before="141" w:line="247" w:lineRule="auto"/>
              <w:ind w:left="83" w:right="361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Situaciones</w:t>
            </w:r>
            <w:r w:rsidRPr="00E1150C">
              <w:rPr>
                <w:color w:val="231F20"/>
                <w:spacing w:val="20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20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riesgo</w:t>
            </w:r>
            <w:r w:rsidRPr="00E1150C">
              <w:rPr>
                <w:color w:val="231F20"/>
                <w:spacing w:val="-3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plan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acción</w:t>
            </w:r>
          </w:p>
        </w:tc>
        <w:tc>
          <w:tcPr>
            <w:tcW w:w="905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080D5AB8" w14:textId="77777777" w:rsidR="00610EE5" w:rsidRPr="00E1150C" w:rsidRDefault="00610EE5" w:rsidP="00E1150C">
            <w:pPr>
              <w:pStyle w:val="TableParagraph"/>
              <w:spacing w:before="6"/>
              <w:rPr>
                <w:b/>
                <w:sz w:val="20"/>
              </w:rPr>
            </w:pPr>
          </w:p>
          <w:p w14:paraId="035DF6A3" w14:textId="77777777" w:rsidR="00610EE5" w:rsidRPr="00E1150C" w:rsidRDefault="00610EE5" w:rsidP="00E1150C">
            <w:pPr>
              <w:pStyle w:val="TableParagraph"/>
              <w:ind w:left="139" w:right="122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263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264</w:t>
            </w:r>
          </w:p>
        </w:tc>
        <w:tc>
          <w:tcPr>
            <w:tcW w:w="846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6CB865F" w14:textId="77777777" w:rsidR="00610EE5" w:rsidRPr="00E1150C" w:rsidRDefault="00610EE5" w:rsidP="00E1150C">
            <w:pPr>
              <w:pStyle w:val="TableParagraph"/>
              <w:spacing w:before="6"/>
              <w:rPr>
                <w:b/>
                <w:sz w:val="20"/>
              </w:rPr>
            </w:pPr>
          </w:p>
          <w:p w14:paraId="08EEC0B8" w14:textId="77777777" w:rsidR="00610EE5" w:rsidRPr="00E1150C" w:rsidRDefault="00610EE5" w:rsidP="00E1150C">
            <w:pPr>
              <w:pStyle w:val="TableParagraph"/>
              <w:ind w:left="107" w:right="89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104</w:t>
            </w:r>
            <w:r w:rsidRPr="00E1150C"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</w:t>
            </w:r>
            <w:r w:rsidRPr="00E1150C"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108</w:t>
            </w:r>
          </w:p>
        </w:tc>
      </w:tr>
    </w:tbl>
    <w:p w14:paraId="7D1389C6" w14:textId="77777777" w:rsidR="00AB1EA1" w:rsidRDefault="00AB1EA1"/>
    <w:p w14:paraId="71996477" w14:textId="77777777" w:rsidR="002116C1" w:rsidRDefault="002116C1"/>
    <w:p w14:paraId="24B02D08" w14:textId="77777777" w:rsidR="002116C1" w:rsidRDefault="002116C1"/>
    <w:p w14:paraId="15BC52DE" w14:textId="77777777" w:rsidR="002116C1" w:rsidRDefault="002116C1"/>
    <w:p w14:paraId="74C3C2A5" w14:textId="77777777" w:rsidR="002116C1" w:rsidRDefault="002116C1"/>
    <w:p w14:paraId="150F3665" w14:textId="77777777" w:rsidR="002116C1" w:rsidRDefault="002116C1"/>
    <w:p w14:paraId="03A67D50" w14:textId="77777777" w:rsidR="002116C1" w:rsidRDefault="002116C1"/>
    <w:p w14:paraId="25221784" w14:textId="77777777" w:rsidR="002116C1" w:rsidRDefault="002116C1"/>
    <w:p w14:paraId="27ECF84C" w14:textId="77777777" w:rsidR="002116C1" w:rsidRDefault="002116C1"/>
    <w:p w14:paraId="48FE512D" w14:textId="77777777" w:rsidR="002116C1" w:rsidRDefault="002116C1"/>
    <w:p w14:paraId="5F7D15D2" w14:textId="77777777" w:rsidR="002116C1" w:rsidRDefault="002116C1"/>
    <w:p w14:paraId="5CBAF766" w14:textId="77777777" w:rsidR="002116C1" w:rsidRDefault="002116C1"/>
    <w:p w14:paraId="0BB1E34B" w14:textId="77777777" w:rsidR="002116C1" w:rsidRDefault="002116C1"/>
    <w:p w14:paraId="4269628D" w14:textId="77777777" w:rsidR="002116C1" w:rsidRDefault="002116C1"/>
    <w:p w14:paraId="5FF69ECD" w14:textId="77777777" w:rsidR="002116C1" w:rsidRDefault="002116C1"/>
    <w:p w14:paraId="133707AD" w14:textId="77777777" w:rsidR="002116C1" w:rsidRPr="00D5719D" w:rsidRDefault="002116C1" w:rsidP="002116C1">
      <w:pPr>
        <w:pStyle w:val="Ttulo2"/>
        <w:ind w:left="0"/>
        <w:rPr>
          <w:color w:val="64B545"/>
        </w:rPr>
      </w:pPr>
      <w:r>
        <w:rPr>
          <w:color w:val="64B545"/>
        </w:rPr>
        <w:t>Terc</w:t>
      </w:r>
      <w:r w:rsidRPr="00D5719D">
        <w:rPr>
          <w:color w:val="64B545"/>
        </w:rPr>
        <w:t>er periodo</w:t>
      </w:r>
    </w:p>
    <w:p w14:paraId="412E2C39" w14:textId="77777777" w:rsidR="002116C1" w:rsidRDefault="002116C1" w:rsidP="002116C1"/>
    <w:tbl>
      <w:tblPr>
        <w:tblW w:w="9686" w:type="dxa"/>
        <w:tblInd w:w="10" w:type="dxa"/>
        <w:tblBorders>
          <w:top w:val="single" w:sz="8" w:space="0" w:color="6DB047"/>
          <w:left w:val="single" w:sz="8" w:space="0" w:color="6DB047"/>
          <w:bottom w:val="single" w:sz="8" w:space="0" w:color="6DB047"/>
          <w:right w:val="single" w:sz="8" w:space="0" w:color="6DB047"/>
          <w:insideH w:val="single" w:sz="8" w:space="0" w:color="6DB047"/>
          <w:insideV w:val="single" w:sz="8" w:space="0" w:color="6DB047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68"/>
        <w:gridCol w:w="1208"/>
        <w:gridCol w:w="1234"/>
        <w:gridCol w:w="3031"/>
        <w:gridCol w:w="1677"/>
        <w:gridCol w:w="939"/>
        <w:gridCol w:w="929"/>
      </w:tblGrid>
      <w:tr w:rsidR="002116C1" w14:paraId="76251125" w14:textId="77777777" w:rsidTr="00E1150C">
        <w:trPr>
          <w:trHeight w:val="491"/>
        </w:trPr>
        <w:tc>
          <w:tcPr>
            <w:tcW w:w="66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B834C2"/>
          </w:tcPr>
          <w:p w14:paraId="23635F46" w14:textId="77777777" w:rsidR="002116C1" w:rsidRPr="00E1150C" w:rsidRDefault="002116C1" w:rsidP="00E1150C">
            <w:pPr>
              <w:pStyle w:val="TableParagraph"/>
              <w:spacing w:before="147"/>
              <w:ind w:left="98" w:right="78"/>
              <w:jc w:val="center"/>
              <w:rPr>
                <w:b/>
                <w:sz w:val="18"/>
              </w:rPr>
            </w:pPr>
            <w:r w:rsidRPr="00E1150C">
              <w:rPr>
                <w:b/>
                <w:color w:val="FFFFFF"/>
                <w:sz w:val="18"/>
              </w:rPr>
              <w:t>Sem.</w:t>
            </w:r>
          </w:p>
        </w:tc>
        <w:tc>
          <w:tcPr>
            <w:tcW w:w="120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B834C2"/>
          </w:tcPr>
          <w:p w14:paraId="364ACEBB" w14:textId="77777777" w:rsidR="002116C1" w:rsidRPr="00E1150C" w:rsidRDefault="002116C1" w:rsidP="00E1150C">
            <w:pPr>
              <w:pStyle w:val="TableParagraph"/>
              <w:spacing w:before="147"/>
              <w:ind w:left="455" w:right="436"/>
              <w:jc w:val="center"/>
              <w:rPr>
                <w:b/>
                <w:sz w:val="18"/>
              </w:rPr>
            </w:pPr>
            <w:r w:rsidRPr="00E1150C">
              <w:rPr>
                <w:b/>
                <w:color w:val="FFFFFF"/>
                <w:w w:val="95"/>
                <w:sz w:val="18"/>
              </w:rPr>
              <w:t>Eje</w:t>
            </w:r>
          </w:p>
        </w:tc>
        <w:tc>
          <w:tcPr>
            <w:tcW w:w="1234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B834C2"/>
          </w:tcPr>
          <w:p w14:paraId="6EE9AEA7" w14:textId="77777777" w:rsidR="002116C1" w:rsidRPr="00E1150C" w:rsidRDefault="002116C1" w:rsidP="00E1150C">
            <w:pPr>
              <w:pStyle w:val="TableParagraph"/>
              <w:spacing w:before="147"/>
              <w:ind w:left="384" w:right="365"/>
              <w:jc w:val="center"/>
              <w:rPr>
                <w:b/>
                <w:sz w:val="18"/>
              </w:rPr>
            </w:pPr>
            <w:r w:rsidRPr="00E1150C">
              <w:rPr>
                <w:b/>
                <w:color w:val="FFFFFF"/>
                <w:w w:val="90"/>
                <w:sz w:val="18"/>
              </w:rPr>
              <w:t>Tema</w:t>
            </w:r>
          </w:p>
        </w:tc>
        <w:tc>
          <w:tcPr>
            <w:tcW w:w="3031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B834C2"/>
          </w:tcPr>
          <w:p w14:paraId="15DE2AE4" w14:textId="77777777" w:rsidR="002116C1" w:rsidRPr="00E1150C" w:rsidRDefault="002116C1" w:rsidP="00E1150C">
            <w:pPr>
              <w:pStyle w:val="TableParagraph"/>
              <w:spacing w:before="147"/>
              <w:ind w:left="627"/>
              <w:rPr>
                <w:b/>
                <w:sz w:val="18"/>
              </w:rPr>
            </w:pPr>
            <w:r w:rsidRPr="00E1150C">
              <w:rPr>
                <w:b/>
                <w:color w:val="FFFFFF"/>
                <w:w w:val="85"/>
                <w:sz w:val="18"/>
              </w:rPr>
              <w:t>Aprendizajes</w:t>
            </w:r>
            <w:r w:rsidRPr="00E1150C">
              <w:rPr>
                <w:b/>
                <w:color w:val="FFFFFF"/>
                <w:spacing w:val="-2"/>
                <w:w w:val="85"/>
                <w:sz w:val="18"/>
              </w:rPr>
              <w:t xml:space="preserve"> </w:t>
            </w:r>
            <w:r w:rsidRPr="00E1150C">
              <w:rPr>
                <w:b/>
                <w:color w:val="FFFFFF"/>
                <w:w w:val="85"/>
                <w:sz w:val="18"/>
              </w:rPr>
              <w:t>esperados</w:t>
            </w:r>
          </w:p>
        </w:tc>
        <w:tc>
          <w:tcPr>
            <w:tcW w:w="1677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B834C2"/>
          </w:tcPr>
          <w:p w14:paraId="072027CD" w14:textId="77777777" w:rsidR="002116C1" w:rsidRPr="00E1150C" w:rsidRDefault="002116C1" w:rsidP="00E1150C">
            <w:pPr>
              <w:pStyle w:val="TableParagraph"/>
              <w:spacing w:before="147"/>
              <w:ind w:left="171"/>
              <w:rPr>
                <w:rFonts w:ascii="Arial-BoldItalicMT" w:hAnsi="Arial-BoldItalicMT"/>
                <w:b/>
                <w:i/>
                <w:sz w:val="18"/>
              </w:rPr>
            </w:pPr>
            <w:r w:rsidRPr="00E1150C">
              <w:rPr>
                <w:b/>
                <w:color w:val="FFFFFF"/>
                <w:w w:val="80"/>
                <w:sz w:val="18"/>
              </w:rPr>
              <w:t>Lección</w:t>
            </w:r>
            <w:r w:rsidRPr="00E1150C">
              <w:rPr>
                <w:b/>
                <w:color w:val="FFFFFF"/>
                <w:spacing w:val="18"/>
                <w:w w:val="80"/>
                <w:sz w:val="18"/>
              </w:rPr>
              <w:t xml:space="preserve"> </w:t>
            </w:r>
            <w:r w:rsidRPr="00E1150C">
              <w:rPr>
                <w:rFonts w:ascii="Arial-BoldItalicMT" w:hAnsi="Arial-BoldItalicMT"/>
                <w:b/>
                <w:i/>
                <w:color w:val="FFFFFF"/>
                <w:w w:val="80"/>
                <w:sz w:val="18"/>
              </w:rPr>
              <w:t>Aplicados</w:t>
            </w:r>
          </w:p>
        </w:tc>
        <w:tc>
          <w:tcPr>
            <w:tcW w:w="93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B834C2"/>
          </w:tcPr>
          <w:p w14:paraId="77A39512" w14:textId="77777777" w:rsidR="002116C1" w:rsidRPr="00E1150C" w:rsidRDefault="002116C1" w:rsidP="00E1150C">
            <w:pPr>
              <w:pStyle w:val="TableParagraph"/>
              <w:spacing w:before="42"/>
              <w:ind w:left="173"/>
              <w:rPr>
                <w:b/>
                <w:sz w:val="18"/>
              </w:rPr>
            </w:pPr>
            <w:r w:rsidRPr="00E1150C">
              <w:rPr>
                <w:b/>
                <w:color w:val="FFFFFF"/>
                <w:w w:val="95"/>
                <w:sz w:val="18"/>
              </w:rPr>
              <w:t>Páginas</w:t>
            </w:r>
          </w:p>
          <w:p w14:paraId="599ADD2E" w14:textId="77777777" w:rsidR="002116C1" w:rsidRPr="00E1150C" w:rsidRDefault="002116C1" w:rsidP="00E1150C">
            <w:pPr>
              <w:pStyle w:val="TableParagraph"/>
              <w:spacing w:before="3"/>
              <w:ind w:left="107"/>
              <w:rPr>
                <w:rFonts w:ascii="Arial-BoldItalicMT"/>
                <w:b/>
                <w:i/>
                <w:sz w:val="18"/>
              </w:rPr>
            </w:pPr>
            <w:r w:rsidRPr="00E1150C">
              <w:rPr>
                <w:rFonts w:ascii="Arial-BoldItalicMT"/>
                <w:b/>
                <w:i/>
                <w:color w:val="FFFFFF"/>
                <w:w w:val="90"/>
                <w:sz w:val="18"/>
              </w:rPr>
              <w:t>Aplicados</w:t>
            </w:r>
          </w:p>
        </w:tc>
        <w:tc>
          <w:tcPr>
            <w:tcW w:w="92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B834C2"/>
          </w:tcPr>
          <w:p w14:paraId="2524217A" w14:textId="77777777" w:rsidR="002116C1" w:rsidRPr="00E1150C" w:rsidRDefault="002116C1" w:rsidP="00E1150C">
            <w:pPr>
              <w:pStyle w:val="TableParagraph"/>
              <w:spacing w:before="42" w:line="242" w:lineRule="auto"/>
              <w:ind w:left="136" w:firstLine="32"/>
              <w:rPr>
                <w:b/>
                <w:sz w:val="18"/>
              </w:rPr>
            </w:pPr>
            <w:r w:rsidRPr="00E1150C">
              <w:rPr>
                <w:b/>
                <w:color w:val="FFFFFF"/>
                <w:w w:val="85"/>
                <w:sz w:val="18"/>
              </w:rPr>
              <w:t>Páginas</w:t>
            </w:r>
            <w:r w:rsidRPr="00E1150C">
              <w:rPr>
                <w:b/>
                <w:color w:val="FFFFFF"/>
                <w:spacing w:val="-40"/>
                <w:w w:val="85"/>
                <w:sz w:val="18"/>
              </w:rPr>
              <w:t xml:space="preserve"> </w:t>
            </w:r>
            <w:r w:rsidRPr="00E1150C">
              <w:rPr>
                <w:b/>
                <w:color w:val="FFFFFF"/>
                <w:spacing w:val="-1"/>
                <w:w w:val="80"/>
                <w:sz w:val="18"/>
              </w:rPr>
              <w:t>libro</w:t>
            </w:r>
            <w:r w:rsidRPr="00E1150C">
              <w:rPr>
                <w:b/>
                <w:color w:val="FFFFFF"/>
                <w:w w:val="80"/>
                <w:sz w:val="18"/>
              </w:rPr>
              <w:t xml:space="preserve"> SEP</w:t>
            </w:r>
          </w:p>
        </w:tc>
      </w:tr>
      <w:tr w:rsidR="002116C1" w14:paraId="73E35956" w14:textId="77777777" w:rsidTr="00E1150C">
        <w:trPr>
          <w:trHeight w:val="838"/>
        </w:trPr>
        <w:tc>
          <w:tcPr>
            <w:tcW w:w="668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070FB1C1" w14:textId="77777777" w:rsidR="002116C1" w:rsidRPr="00E1150C" w:rsidRDefault="002116C1" w:rsidP="00E1150C">
            <w:pPr>
              <w:pStyle w:val="TableParagraph"/>
              <w:rPr>
                <w:b/>
                <w:sz w:val="18"/>
              </w:rPr>
            </w:pPr>
          </w:p>
          <w:p w14:paraId="0022EF97" w14:textId="77777777" w:rsidR="002116C1" w:rsidRPr="00E1150C" w:rsidRDefault="002116C1" w:rsidP="00E1150C">
            <w:pPr>
              <w:pStyle w:val="TableParagraph"/>
              <w:rPr>
                <w:b/>
                <w:sz w:val="18"/>
              </w:rPr>
            </w:pPr>
          </w:p>
          <w:p w14:paraId="574E295A" w14:textId="77777777" w:rsidR="002116C1" w:rsidRPr="00E1150C" w:rsidRDefault="002116C1" w:rsidP="00E1150C">
            <w:pPr>
              <w:pStyle w:val="TableParagraph"/>
              <w:spacing w:before="4"/>
              <w:rPr>
                <w:b/>
                <w:sz w:val="21"/>
              </w:rPr>
            </w:pPr>
          </w:p>
          <w:p w14:paraId="6C95560F" w14:textId="77777777" w:rsidR="002116C1" w:rsidRPr="00E1150C" w:rsidRDefault="002116C1" w:rsidP="00E1150C">
            <w:pPr>
              <w:pStyle w:val="TableParagraph"/>
              <w:ind w:left="227" w:right="209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27</w:t>
            </w:r>
          </w:p>
        </w:tc>
        <w:tc>
          <w:tcPr>
            <w:tcW w:w="1208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3813690C" w14:textId="77777777" w:rsidR="002116C1" w:rsidRPr="00E1150C" w:rsidRDefault="002116C1" w:rsidP="00E1150C">
            <w:pPr>
              <w:pStyle w:val="TableParagraph"/>
              <w:rPr>
                <w:b/>
                <w:sz w:val="18"/>
              </w:rPr>
            </w:pPr>
          </w:p>
          <w:p w14:paraId="5BB1C4E7" w14:textId="77777777" w:rsidR="002116C1" w:rsidRPr="00E1150C" w:rsidRDefault="002116C1" w:rsidP="00E1150C">
            <w:pPr>
              <w:pStyle w:val="TableParagraph"/>
              <w:rPr>
                <w:b/>
                <w:sz w:val="18"/>
              </w:rPr>
            </w:pPr>
          </w:p>
          <w:p w14:paraId="4DDBC010" w14:textId="77777777" w:rsidR="002116C1" w:rsidRPr="00E1150C" w:rsidRDefault="002116C1" w:rsidP="00E1150C">
            <w:pPr>
              <w:pStyle w:val="TableParagraph"/>
              <w:rPr>
                <w:b/>
                <w:sz w:val="18"/>
              </w:rPr>
            </w:pPr>
          </w:p>
          <w:p w14:paraId="0264001B" w14:textId="77777777" w:rsidR="002116C1" w:rsidRPr="00E1150C" w:rsidRDefault="002116C1" w:rsidP="00E1150C">
            <w:pPr>
              <w:pStyle w:val="TableParagraph"/>
              <w:rPr>
                <w:b/>
                <w:sz w:val="18"/>
              </w:rPr>
            </w:pPr>
          </w:p>
          <w:p w14:paraId="5164BA90" w14:textId="77777777" w:rsidR="002116C1" w:rsidRPr="00E1150C" w:rsidRDefault="002116C1" w:rsidP="00E1150C">
            <w:pPr>
              <w:pStyle w:val="TableParagraph"/>
              <w:rPr>
                <w:b/>
                <w:sz w:val="18"/>
              </w:rPr>
            </w:pPr>
          </w:p>
          <w:p w14:paraId="20560D58" w14:textId="77777777" w:rsidR="002116C1" w:rsidRPr="00E1150C" w:rsidRDefault="002116C1" w:rsidP="00E1150C">
            <w:pPr>
              <w:pStyle w:val="TableParagraph"/>
              <w:rPr>
                <w:b/>
                <w:sz w:val="18"/>
              </w:rPr>
            </w:pPr>
          </w:p>
          <w:p w14:paraId="204AAA15" w14:textId="77777777" w:rsidR="002116C1" w:rsidRPr="00E1150C" w:rsidRDefault="002116C1" w:rsidP="00E1150C">
            <w:pPr>
              <w:pStyle w:val="TableParagraph"/>
              <w:rPr>
                <w:b/>
                <w:sz w:val="18"/>
              </w:rPr>
            </w:pPr>
          </w:p>
          <w:p w14:paraId="6B6BBB8C" w14:textId="77777777" w:rsidR="002116C1" w:rsidRPr="00E1150C" w:rsidRDefault="002116C1" w:rsidP="00E1150C">
            <w:pPr>
              <w:pStyle w:val="TableParagraph"/>
              <w:rPr>
                <w:b/>
                <w:sz w:val="18"/>
              </w:rPr>
            </w:pPr>
          </w:p>
          <w:p w14:paraId="1F06D47C" w14:textId="77777777" w:rsidR="002116C1" w:rsidRPr="00E1150C" w:rsidRDefault="002116C1" w:rsidP="00E1150C">
            <w:pPr>
              <w:pStyle w:val="TableParagraph"/>
              <w:rPr>
                <w:b/>
                <w:sz w:val="18"/>
              </w:rPr>
            </w:pPr>
          </w:p>
          <w:p w14:paraId="64125ECE" w14:textId="77777777" w:rsidR="002116C1" w:rsidRPr="00E1150C" w:rsidRDefault="002116C1" w:rsidP="00E1150C">
            <w:pPr>
              <w:pStyle w:val="TableParagraph"/>
              <w:spacing w:before="11"/>
              <w:rPr>
                <w:b/>
                <w:sz w:val="18"/>
              </w:rPr>
            </w:pPr>
          </w:p>
          <w:p w14:paraId="2FCBE2CC" w14:textId="77777777" w:rsidR="002116C1" w:rsidRPr="00E1150C" w:rsidRDefault="002116C1" w:rsidP="00E1150C">
            <w:pPr>
              <w:pStyle w:val="TableParagraph"/>
              <w:ind w:left="85"/>
              <w:rPr>
                <w:sz w:val="16"/>
              </w:rPr>
            </w:pPr>
            <w:r w:rsidRPr="00E1150C">
              <w:rPr>
                <w:color w:val="231F20"/>
                <w:w w:val="80"/>
                <w:sz w:val="16"/>
              </w:rPr>
              <w:t>¿Cómo</w:t>
            </w:r>
            <w:r w:rsidRPr="00E1150C">
              <w:rPr>
                <w:color w:val="231F20"/>
                <w:spacing w:val="-2"/>
                <w:w w:val="80"/>
                <w:sz w:val="16"/>
              </w:rPr>
              <w:t xml:space="preserve"> </w:t>
            </w:r>
            <w:r w:rsidRPr="00E1150C">
              <w:rPr>
                <w:color w:val="231F20"/>
                <w:w w:val="80"/>
                <w:sz w:val="16"/>
              </w:rPr>
              <w:t>somos?</w:t>
            </w:r>
          </w:p>
        </w:tc>
        <w:tc>
          <w:tcPr>
            <w:tcW w:w="1234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3BC87D68" w14:textId="77777777" w:rsidR="002116C1" w:rsidRPr="00E1150C" w:rsidRDefault="002116C1" w:rsidP="00E1150C">
            <w:pPr>
              <w:pStyle w:val="TableParagraph"/>
              <w:rPr>
                <w:b/>
                <w:sz w:val="18"/>
              </w:rPr>
            </w:pPr>
          </w:p>
          <w:p w14:paraId="157FDBB2" w14:textId="77777777" w:rsidR="002116C1" w:rsidRPr="00E1150C" w:rsidRDefault="002116C1" w:rsidP="00E1150C">
            <w:pPr>
              <w:pStyle w:val="TableParagraph"/>
              <w:rPr>
                <w:b/>
                <w:sz w:val="18"/>
              </w:rPr>
            </w:pPr>
          </w:p>
          <w:p w14:paraId="651BF821" w14:textId="77777777" w:rsidR="002116C1" w:rsidRPr="00E1150C" w:rsidRDefault="002116C1" w:rsidP="00E1150C">
            <w:pPr>
              <w:pStyle w:val="TableParagraph"/>
              <w:rPr>
                <w:b/>
                <w:sz w:val="18"/>
              </w:rPr>
            </w:pPr>
          </w:p>
          <w:p w14:paraId="7D0AFA3A" w14:textId="77777777" w:rsidR="002116C1" w:rsidRPr="00E1150C" w:rsidRDefault="002116C1" w:rsidP="00E1150C">
            <w:pPr>
              <w:pStyle w:val="TableParagraph"/>
              <w:rPr>
                <w:b/>
                <w:sz w:val="18"/>
              </w:rPr>
            </w:pPr>
          </w:p>
          <w:p w14:paraId="292E8705" w14:textId="77777777" w:rsidR="002116C1" w:rsidRPr="00E1150C" w:rsidRDefault="002116C1" w:rsidP="00E1150C">
            <w:pPr>
              <w:pStyle w:val="TableParagraph"/>
              <w:rPr>
                <w:b/>
                <w:sz w:val="18"/>
              </w:rPr>
            </w:pPr>
          </w:p>
          <w:p w14:paraId="78FE9FB5" w14:textId="77777777" w:rsidR="002116C1" w:rsidRPr="00E1150C" w:rsidRDefault="002116C1" w:rsidP="00E1150C">
            <w:pPr>
              <w:pStyle w:val="TableParagraph"/>
              <w:rPr>
                <w:b/>
                <w:sz w:val="25"/>
              </w:rPr>
            </w:pPr>
          </w:p>
          <w:p w14:paraId="5B41DB3D" w14:textId="77777777" w:rsidR="002116C1" w:rsidRPr="00E1150C" w:rsidRDefault="002116C1" w:rsidP="00E1150C">
            <w:pPr>
              <w:pStyle w:val="TableParagraph"/>
              <w:ind w:left="84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¿Qué</w:t>
            </w:r>
          </w:p>
          <w:p w14:paraId="08849000" w14:textId="77777777" w:rsidR="002116C1" w:rsidRPr="00E1150C" w:rsidRDefault="002116C1" w:rsidP="00E1150C">
            <w:pPr>
              <w:pStyle w:val="TableParagraph"/>
              <w:spacing w:before="6"/>
              <w:ind w:left="84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compartimos?</w:t>
            </w:r>
          </w:p>
        </w:tc>
        <w:tc>
          <w:tcPr>
            <w:tcW w:w="3031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095057F" w14:textId="77777777" w:rsidR="002116C1" w:rsidRPr="00E1150C" w:rsidRDefault="002116C1" w:rsidP="00E1150C">
            <w:pPr>
              <w:pStyle w:val="TableParagraph"/>
              <w:spacing w:before="43" w:line="247" w:lineRule="auto"/>
              <w:ind w:left="84" w:right="92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Compara</w:t>
            </w:r>
            <w:r w:rsidRPr="00E1150C"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las</w:t>
            </w:r>
            <w:r w:rsidRPr="00E1150C"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características</w:t>
            </w:r>
            <w:r w:rsidRPr="00E1150C"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las</w:t>
            </w:r>
            <w:r w:rsidRPr="00E1150C"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personas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del lugar donde vive con las de otras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personas</w:t>
            </w:r>
            <w:r w:rsidRPr="00E1150C"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otros</w:t>
            </w:r>
            <w:r w:rsidRPr="00E1150C"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lugares</w:t>
            </w:r>
            <w:r w:rsidRPr="00E1150C"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muestra</w:t>
            </w:r>
            <w:r w:rsidRPr="00E1150C"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respeto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por</w:t>
            </w:r>
            <w:r w:rsidRPr="00E1150C"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las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diversas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formas</w:t>
            </w:r>
            <w:r w:rsidRPr="00E1150C"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ser.</w:t>
            </w:r>
          </w:p>
        </w:tc>
        <w:tc>
          <w:tcPr>
            <w:tcW w:w="1677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000CD80" w14:textId="77777777" w:rsidR="002116C1" w:rsidRPr="00E1150C" w:rsidRDefault="002116C1" w:rsidP="00E1150C">
            <w:pPr>
              <w:pStyle w:val="TableParagraph"/>
              <w:spacing w:before="2"/>
              <w:rPr>
                <w:b/>
                <w:sz w:val="20"/>
              </w:rPr>
            </w:pPr>
          </w:p>
          <w:p w14:paraId="49D884B6" w14:textId="77777777" w:rsidR="002116C1" w:rsidRPr="00E1150C" w:rsidRDefault="002116C1" w:rsidP="00E1150C">
            <w:pPr>
              <w:pStyle w:val="TableParagraph"/>
              <w:spacing w:before="1" w:line="247" w:lineRule="auto"/>
              <w:ind w:left="84" w:right="131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Herencia</w:t>
            </w:r>
            <w:r w:rsidRPr="00E1150C">
              <w:rPr>
                <w:color w:val="231F20"/>
                <w:spacing w:val="20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20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diversidad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sz w:val="16"/>
              </w:rPr>
              <w:t>cultural</w:t>
            </w:r>
          </w:p>
        </w:tc>
        <w:tc>
          <w:tcPr>
            <w:tcW w:w="93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2681276" w14:textId="77777777" w:rsidR="002116C1" w:rsidRPr="00E1150C" w:rsidRDefault="002116C1" w:rsidP="00E1150C">
            <w:pPr>
              <w:pStyle w:val="TableParagraph"/>
              <w:rPr>
                <w:b/>
                <w:sz w:val="18"/>
              </w:rPr>
            </w:pPr>
          </w:p>
          <w:p w14:paraId="3D98F243" w14:textId="77777777" w:rsidR="002116C1" w:rsidRPr="00E1150C" w:rsidRDefault="002116C1" w:rsidP="00E1150C">
            <w:pPr>
              <w:pStyle w:val="TableParagraph"/>
              <w:spacing w:before="120"/>
              <w:ind w:left="156" w:right="140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265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266</w:t>
            </w:r>
          </w:p>
        </w:tc>
        <w:tc>
          <w:tcPr>
            <w:tcW w:w="92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F92D36D" w14:textId="77777777" w:rsidR="002116C1" w:rsidRPr="00E1150C" w:rsidRDefault="002116C1" w:rsidP="00E1150C">
            <w:pPr>
              <w:pStyle w:val="TableParagraph"/>
              <w:rPr>
                <w:b/>
                <w:sz w:val="18"/>
              </w:rPr>
            </w:pPr>
          </w:p>
          <w:p w14:paraId="2EC5C355" w14:textId="77777777" w:rsidR="002116C1" w:rsidRPr="00E1150C" w:rsidRDefault="002116C1" w:rsidP="00E1150C">
            <w:pPr>
              <w:pStyle w:val="TableParagraph"/>
              <w:spacing w:before="120"/>
              <w:ind w:left="147" w:right="130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114</w:t>
            </w:r>
            <w:r w:rsidRPr="00E1150C"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115</w:t>
            </w:r>
          </w:p>
        </w:tc>
      </w:tr>
      <w:tr w:rsidR="002116C1" w14:paraId="488BDA3A" w14:textId="77777777" w:rsidTr="00E1150C">
        <w:trPr>
          <w:trHeight w:val="653"/>
        </w:trPr>
        <w:tc>
          <w:tcPr>
            <w:tcW w:w="668" w:type="dxa"/>
            <w:vMerge/>
            <w:tcBorders>
              <w:top w:val="nil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73E720B0" w14:textId="77777777" w:rsidR="002116C1" w:rsidRPr="00E1150C" w:rsidRDefault="002116C1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208" w:type="dxa"/>
            <w:vMerge/>
            <w:tcBorders>
              <w:top w:val="nil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04DE083C" w14:textId="77777777" w:rsidR="002116C1" w:rsidRPr="00E1150C" w:rsidRDefault="002116C1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234" w:type="dxa"/>
            <w:vMerge/>
            <w:tcBorders>
              <w:top w:val="nil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54EEA8DB" w14:textId="77777777" w:rsidR="002116C1" w:rsidRPr="00E1150C" w:rsidRDefault="002116C1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3031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2D0C933" w14:textId="77777777" w:rsidR="002116C1" w:rsidRPr="00E1150C" w:rsidRDefault="002116C1" w:rsidP="00E1150C">
            <w:pPr>
              <w:pStyle w:val="TableParagraph"/>
              <w:spacing w:before="47" w:line="247" w:lineRule="auto"/>
              <w:ind w:left="84" w:right="92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Reconoce rasgos culturales comunes que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comparte</w:t>
            </w:r>
            <w:r w:rsidRPr="00E1150C"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con</w:t>
            </w:r>
            <w:r w:rsidRPr="00E1150C"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otros</w:t>
            </w:r>
            <w:r w:rsidRPr="00E1150C"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al</w:t>
            </w:r>
            <w:r w:rsidRPr="00E1150C"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describir</w:t>
            </w:r>
            <w:r w:rsidRPr="00E1150C"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cómo</w:t>
            </w:r>
            <w:r w:rsidRPr="00E1150C"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es</w:t>
            </w:r>
            <w:r w:rsidRPr="00E1150C"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cómo</w:t>
            </w:r>
            <w:r w:rsidRPr="00E1150C"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son</w:t>
            </w:r>
            <w:r w:rsidRPr="00E1150C"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las</w:t>
            </w:r>
            <w:r w:rsidRPr="00E1150C"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personas</w:t>
            </w:r>
            <w:r w:rsidRPr="00E1150C"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del</w:t>
            </w:r>
            <w:r w:rsidRPr="00E1150C"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lugar</w:t>
            </w:r>
            <w:r w:rsidRPr="00E1150C"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donde</w:t>
            </w:r>
            <w:r w:rsidRPr="00E1150C"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vive.</w:t>
            </w:r>
          </w:p>
        </w:tc>
        <w:tc>
          <w:tcPr>
            <w:tcW w:w="1677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EC39C17" w14:textId="77777777" w:rsidR="002116C1" w:rsidRPr="00E1150C" w:rsidRDefault="002116C1" w:rsidP="00E1150C">
            <w:pPr>
              <w:pStyle w:val="TableParagraph"/>
              <w:spacing w:before="142" w:line="247" w:lineRule="auto"/>
              <w:ind w:left="84" w:right="131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Mitos</w:t>
            </w:r>
            <w:r w:rsidRPr="00E1150C"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leyendas</w:t>
            </w:r>
            <w:r w:rsidRPr="00E1150C"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los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pueblos</w:t>
            </w:r>
            <w:r w:rsidRPr="00E1150C">
              <w:rPr>
                <w:color w:val="231F20"/>
                <w:spacing w:val="2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prehispánicos</w:t>
            </w:r>
          </w:p>
        </w:tc>
        <w:tc>
          <w:tcPr>
            <w:tcW w:w="93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1481425" w14:textId="77777777" w:rsidR="002116C1" w:rsidRPr="00E1150C" w:rsidRDefault="002116C1" w:rsidP="00E1150C">
            <w:pPr>
              <w:pStyle w:val="TableParagraph"/>
              <w:spacing w:before="7"/>
              <w:rPr>
                <w:b/>
                <w:sz w:val="20"/>
              </w:rPr>
            </w:pPr>
          </w:p>
          <w:p w14:paraId="35399799" w14:textId="77777777" w:rsidR="002116C1" w:rsidRPr="00E1150C" w:rsidRDefault="002116C1" w:rsidP="00E1150C">
            <w:pPr>
              <w:pStyle w:val="TableParagraph"/>
              <w:ind w:left="157" w:right="140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267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268</w:t>
            </w:r>
          </w:p>
        </w:tc>
        <w:tc>
          <w:tcPr>
            <w:tcW w:w="92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D799F58" w14:textId="77777777" w:rsidR="002116C1" w:rsidRPr="00E1150C" w:rsidRDefault="002116C1" w:rsidP="00E1150C">
            <w:pPr>
              <w:pStyle w:val="TableParagraph"/>
              <w:spacing w:before="7"/>
              <w:rPr>
                <w:b/>
                <w:sz w:val="20"/>
              </w:rPr>
            </w:pPr>
          </w:p>
          <w:p w14:paraId="3DE30036" w14:textId="77777777" w:rsidR="002116C1" w:rsidRPr="00E1150C" w:rsidRDefault="002116C1" w:rsidP="00E1150C">
            <w:pPr>
              <w:pStyle w:val="TableParagraph"/>
              <w:ind w:left="147" w:right="130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116</w:t>
            </w:r>
            <w:r w:rsidRPr="00E1150C"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117</w:t>
            </w:r>
          </w:p>
        </w:tc>
      </w:tr>
      <w:tr w:rsidR="002116C1" w14:paraId="2EC83294" w14:textId="77777777" w:rsidTr="00E1150C">
        <w:trPr>
          <w:trHeight w:val="843"/>
        </w:trPr>
        <w:tc>
          <w:tcPr>
            <w:tcW w:w="668" w:type="dxa"/>
            <w:vMerge w:val="restart"/>
            <w:tcBorders>
              <w:top w:val="single" w:sz="4" w:space="0" w:color="6DB047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383FCF44" w14:textId="77777777" w:rsidR="002116C1" w:rsidRPr="00E1150C" w:rsidRDefault="002116C1" w:rsidP="00E1150C">
            <w:pPr>
              <w:pStyle w:val="TableParagraph"/>
              <w:rPr>
                <w:b/>
                <w:sz w:val="18"/>
              </w:rPr>
            </w:pPr>
          </w:p>
          <w:p w14:paraId="02FF48A3" w14:textId="77777777" w:rsidR="002116C1" w:rsidRPr="00E1150C" w:rsidRDefault="002116C1" w:rsidP="00E1150C">
            <w:pPr>
              <w:pStyle w:val="TableParagraph"/>
              <w:rPr>
                <w:b/>
                <w:sz w:val="18"/>
              </w:rPr>
            </w:pPr>
          </w:p>
          <w:p w14:paraId="16923C08" w14:textId="77777777" w:rsidR="002116C1" w:rsidRPr="00E1150C" w:rsidRDefault="002116C1" w:rsidP="00E1150C">
            <w:pPr>
              <w:pStyle w:val="TableParagraph"/>
              <w:spacing w:before="8"/>
              <w:rPr>
                <w:b/>
                <w:sz w:val="21"/>
              </w:rPr>
            </w:pPr>
          </w:p>
          <w:p w14:paraId="0315B5D6" w14:textId="77777777" w:rsidR="002116C1" w:rsidRPr="00E1150C" w:rsidRDefault="002116C1" w:rsidP="00E1150C">
            <w:pPr>
              <w:pStyle w:val="TableParagraph"/>
              <w:ind w:left="228" w:right="209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28</w:t>
            </w:r>
          </w:p>
        </w:tc>
        <w:tc>
          <w:tcPr>
            <w:tcW w:w="1208" w:type="dxa"/>
            <w:vMerge/>
            <w:tcBorders>
              <w:top w:val="nil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72ED7C53" w14:textId="77777777" w:rsidR="002116C1" w:rsidRPr="00E1150C" w:rsidRDefault="002116C1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234" w:type="dxa"/>
            <w:vMerge/>
            <w:tcBorders>
              <w:top w:val="nil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1BC77517" w14:textId="77777777" w:rsidR="002116C1" w:rsidRPr="00E1150C" w:rsidRDefault="002116C1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3031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DE3C45A" w14:textId="77777777" w:rsidR="002116C1" w:rsidRPr="00E1150C" w:rsidRDefault="002116C1" w:rsidP="00E1150C">
            <w:pPr>
              <w:pStyle w:val="TableParagraph"/>
              <w:spacing w:before="47" w:line="247" w:lineRule="auto"/>
              <w:ind w:left="84" w:right="92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Compara</w:t>
            </w:r>
            <w:r w:rsidRPr="00E1150C"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las</w:t>
            </w:r>
            <w:r w:rsidRPr="00E1150C"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características</w:t>
            </w:r>
            <w:r w:rsidRPr="00E1150C"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las</w:t>
            </w:r>
            <w:r w:rsidRPr="00E1150C"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personas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del lugar donde vive con las de otras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personas</w:t>
            </w:r>
            <w:r w:rsidRPr="00E1150C"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otros</w:t>
            </w:r>
            <w:r w:rsidRPr="00E1150C"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lugares</w:t>
            </w:r>
            <w:r w:rsidRPr="00E1150C"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muestra</w:t>
            </w:r>
            <w:r w:rsidRPr="00E1150C"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respeto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por</w:t>
            </w:r>
            <w:r w:rsidRPr="00E1150C"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las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diversas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formas</w:t>
            </w:r>
            <w:r w:rsidRPr="00E1150C"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ser.</w:t>
            </w:r>
          </w:p>
        </w:tc>
        <w:tc>
          <w:tcPr>
            <w:tcW w:w="1677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35F09819" w14:textId="77777777" w:rsidR="002116C1" w:rsidRPr="00E1150C" w:rsidRDefault="002116C1" w:rsidP="00E1150C">
            <w:pPr>
              <w:pStyle w:val="TableParagraph"/>
              <w:rPr>
                <w:b/>
                <w:sz w:val="18"/>
              </w:rPr>
            </w:pPr>
          </w:p>
          <w:p w14:paraId="6A07C408" w14:textId="77777777" w:rsidR="002116C1" w:rsidRPr="00E1150C" w:rsidRDefault="002116C1" w:rsidP="00E1150C">
            <w:pPr>
              <w:pStyle w:val="TableParagraph"/>
              <w:rPr>
                <w:b/>
                <w:sz w:val="18"/>
              </w:rPr>
            </w:pPr>
          </w:p>
          <w:p w14:paraId="46F855A6" w14:textId="77777777" w:rsidR="002116C1" w:rsidRPr="00E1150C" w:rsidRDefault="002116C1" w:rsidP="00E1150C">
            <w:pPr>
              <w:pStyle w:val="TableParagraph"/>
              <w:spacing w:before="155" w:line="247" w:lineRule="auto"/>
              <w:ind w:left="84" w:right="146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Distintos elementos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culturales</w:t>
            </w:r>
            <w:r w:rsidRPr="00E1150C"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y</w:t>
            </w:r>
            <w:r w:rsidRPr="00E1150C"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su</w:t>
            </w:r>
            <w:r w:rsidRPr="00E1150C"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origen</w:t>
            </w:r>
          </w:p>
        </w:tc>
        <w:tc>
          <w:tcPr>
            <w:tcW w:w="939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3FFAACFA" w14:textId="77777777" w:rsidR="002116C1" w:rsidRPr="00E1150C" w:rsidRDefault="002116C1" w:rsidP="00E1150C">
            <w:pPr>
              <w:pStyle w:val="TableParagraph"/>
              <w:rPr>
                <w:b/>
                <w:sz w:val="18"/>
              </w:rPr>
            </w:pPr>
          </w:p>
          <w:p w14:paraId="0ECACD56" w14:textId="77777777" w:rsidR="002116C1" w:rsidRPr="00E1150C" w:rsidRDefault="002116C1" w:rsidP="00E1150C">
            <w:pPr>
              <w:pStyle w:val="TableParagraph"/>
              <w:rPr>
                <w:b/>
                <w:sz w:val="18"/>
              </w:rPr>
            </w:pPr>
          </w:p>
          <w:p w14:paraId="15341FE8" w14:textId="77777777" w:rsidR="002116C1" w:rsidRPr="00E1150C" w:rsidRDefault="002116C1" w:rsidP="00E1150C">
            <w:pPr>
              <w:pStyle w:val="TableParagraph"/>
              <w:spacing w:before="8"/>
              <w:rPr>
                <w:b/>
                <w:sz w:val="21"/>
              </w:rPr>
            </w:pPr>
          </w:p>
          <w:p w14:paraId="0BB8BB96" w14:textId="77777777" w:rsidR="002116C1" w:rsidRPr="00E1150C" w:rsidRDefault="002116C1" w:rsidP="00E1150C">
            <w:pPr>
              <w:pStyle w:val="TableParagraph"/>
              <w:ind w:left="319" w:right="302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269</w:t>
            </w:r>
          </w:p>
        </w:tc>
        <w:tc>
          <w:tcPr>
            <w:tcW w:w="929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490114BA" w14:textId="77777777" w:rsidR="002116C1" w:rsidRPr="00E1150C" w:rsidRDefault="002116C1" w:rsidP="00E1150C">
            <w:pPr>
              <w:pStyle w:val="TableParagraph"/>
              <w:rPr>
                <w:b/>
                <w:sz w:val="18"/>
              </w:rPr>
            </w:pPr>
          </w:p>
          <w:p w14:paraId="4984F5FE" w14:textId="77777777" w:rsidR="002116C1" w:rsidRPr="00E1150C" w:rsidRDefault="002116C1" w:rsidP="00E1150C">
            <w:pPr>
              <w:pStyle w:val="TableParagraph"/>
              <w:rPr>
                <w:b/>
                <w:sz w:val="18"/>
              </w:rPr>
            </w:pPr>
          </w:p>
          <w:p w14:paraId="0CDDE3A0" w14:textId="77777777" w:rsidR="002116C1" w:rsidRPr="00E1150C" w:rsidRDefault="002116C1" w:rsidP="00E1150C">
            <w:pPr>
              <w:pStyle w:val="TableParagraph"/>
              <w:spacing w:before="8"/>
              <w:rPr>
                <w:b/>
                <w:sz w:val="21"/>
              </w:rPr>
            </w:pPr>
          </w:p>
          <w:p w14:paraId="37721624" w14:textId="77777777" w:rsidR="002116C1" w:rsidRPr="00E1150C" w:rsidRDefault="002116C1" w:rsidP="00E1150C">
            <w:pPr>
              <w:pStyle w:val="TableParagraph"/>
              <w:ind w:left="166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118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122</w:t>
            </w:r>
          </w:p>
        </w:tc>
      </w:tr>
      <w:tr w:rsidR="002116C1" w14:paraId="5B402ADB" w14:textId="77777777" w:rsidTr="00E1150C">
        <w:trPr>
          <w:trHeight w:val="653"/>
        </w:trPr>
        <w:tc>
          <w:tcPr>
            <w:tcW w:w="668" w:type="dxa"/>
            <w:vMerge/>
            <w:tcBorders>
              <w:top w:val="nil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514926E4" w14:textId="77777777" w:rsidR="002116C1" w:rsidRPr="00E1150C" w:rsidRDefault="002116C1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208" w:type="dxa"/>
            <w:vMerge/>
            <w:tcBorders>
              <w:top w:val="nil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7E65CB78" w14:textId="77777777" w:rsidR="002116C1" w:rsidRPr="00E1150C" w:rsidRDefault="002116C1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234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23BC836" w14:textId="77777777" w:rsidR="002116C1" w:rsidRPr="00E1150C" w:rsidRDefault="002116C1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3031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A7C7EC8" w14:textId="77777777" w:rsidR="002116C1" w:rsidRPr="00E1150C" w:rsidRDefault="002116C1" w:rsidP="00E1150C">
            <w:pPr>
              <w:pStyle w:val="TableParagraph"/>
              <w:spacing w:before="47" w:line="247" w:lineRule="auto"/>
              <w:ind w:left="84" w:right="92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Reconoce rasgos culturales comunes que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comparte</w:t>
            </w:r>
            <w:r w:rsidRPr="00E1150C"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con</w:t>
            </w:r>
            <w:r w:rsidRPr="00E1150C"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otros</w:t>
            </w:r>
            <w:r w:rsidRPr="00E1150C"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al</w:t>
            </w:r>
            <w:r w:rsidRPr="00E1150C"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describir</w:t>
            </w:r>
            <w:r w:rsidRPr="00E1150C"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cómo</w:t>
            </w:r>
            <w:r w:rsidRPr="00E1150C"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es</w:t>
            </w:r>
            <w:r w:rsidRPr="00E1150C"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cómo</w:t>
            </w:r>
            <w:r w:rsidRPr="00E1150C"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son</w:t>
            </w:r>
            <w:r w:rsidRPr="00E1150C"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las</w:t>
            </w:r>
            <w:r w:rsidRPr="00E1150C"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personas</w:t>
            </w:r>
            <w:r w:rsidRPr="00E1150C"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del</w:t>
            </w:r>
            <w:r w:rsidRPr="00E1150C"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lugar</w:t>
            </w:r>
            <w:r w:rsidRPr="00E1150C"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donde</w:t>
            </w:r>
            <w:r w:rsidRPr="00E1150C"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vive.</w:t>
            </w:r>
          </w:p>
        </w:tc>
        <w:tc>
          <w:tcPr>
            <w:tcW w:w="1677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5189D37" w14:textId="77777777" w:rsidR="002116C1" w:rsidRPr="00E1150C" w:rsidRDefault="002116C1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939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C5429A9" w14:textId="77777777" w:rsidR="002116C1" w:rsidRPr="00E1150C" w:rsidRDefault="002116C1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929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3CF1AB4" w14:textId="77777777" w:rsidR="002116C1" w:rsidRPr="00E1150C" w:rsidRDefault="002116C1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</w:tr>
      <w:tr w:rsidR="002116C1" w14:paraId="5BF9B438" w14:textId="77777777" w:rsidTr="00E1150C">
        <w:trPr>
          <w:trHeight w:val="653"/>
        </w:trPr>
        <w:tc>
          <w:tcPr>
            <w:tcW w:w="668" w:type="dxa"/>
            <w:vMerge w:val="restart"/>
            <w:tcBorders>
              <w:top w:val="single" w:sz="4" w:space="0" w:color="6DB047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47B8E7A1" w14:textId="77777777" w:rsidR="002116C1" w:rsidRPr="00E1150C" w:rsidRDefault="002116C1" w:rsidP="00E1150C">
            <w:pPr>
              <w:pStyle w:val="TableParagraph"/>
              <w:rPr>
                <w:b/>
                <w:sz w:val="18"/>
              </w:rPr>
            </w:pPr>
          </w:p>
          <w:p w14:paraId="1B9ADDB0" w14:textId="77777777" w:rsidR="002116C1" w:rsidRPr="00E1150C" w:rsidRDefault="002116C1" w:rsidP="00E1150C">
            <w:pPr>
              <w:pStyle w:val="TableParagraph"/>
              <w:rPr>
                <w:b/>
                <w:sz w:val="18"/>
              </w:rPr>
            </w:pPr>
          </w:p>
          <w:p w14:paraId="1F376662" w14:textId="77777777" w:rsidR="002116C1" w:rsidRPr="00E1150C" w:rsidRDefault="002116C1" w:rsidP="00E1150C">
            <w:pPr>
              <w:pStyle w:val="TableParagraph"/>
              <w:spacing w:before="154"/>
              <w:ind w:left="115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29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30</w:t>
            </w:r>
          </w:p>
        </w:tc>
        <w:tc>
          <w:tcPr>
            <w:tcW w:w="1208" w:type="dxa"/>
            <w:vMerge/>
            <w:tcBorders>
              <w:top w:val="nil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2B5F6EFB" w14:textId="77777777" w:rsidR="002116C1" w:rsidRPr="00E1150C" w:rsidRDefault="002116C1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234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07316190" w14:textId="77777777" w:rsidR="002116C1" w:rsidRPr="00E1150C" w:rsidRDefault="002116C1" w:rsidP="00E1150C">
            <w:pPr>
              <w:pStyle w:val="TableParagraph"/>
              <w:rPr>
                <w:b/>
                <w:sz w:val="18"/>
              </w:rPr>
            </w:pPr>
          </w:p>
          <w:p w14:paraId="0C7884A4" w14:textId="77777777" w:rsidR="002116C1" w:rsidRPr="00E1150C" w:rsidRDefault="002116C1" w:rsidP="00E1150C">
            <w:pPr>
              <w:pStyle w:val="TableParagraph"/>
              <w:spacing w:before="10"/>
              <w:rPr>
                <w:b/>
                <w:sz w:val="14"/>
              </w:rPr>
            </w:pPr>
          </w:p>
          <w:p w14:paraId="06854B51" w14:textId="77777777" w:rsidR="002116C1" w:rsidRPr="00E1150C" w:rsidRDefault="002116C1" w:rsidP="00E1150C">
            <w:pPr>
              <w:pStyle w:val="TableParagraph"/>
              <w:spacing w:line="247" w:lineRule="auto"/>
              <w:ind w:left="85" w:right="87"/>
              <w:jc w:val="both"/>
              <w:rPr>
                <w:sz w:val="16"/>
              </w:rPr>
            </w:pPr>
            <w:r w:rsidRPr="00E1150C">
              <w:rPr>
                <w:color w:val="231F20"/>
                <w:w w:val="80"/>
                <w:sz w:val="16"/>
              </w:rPr>
              <w:t>¿Cómo viven las</w:t>
            </w:r>
            <w:r w:rsidRPr="00E1150C">
              <w:rPr>
                <w:color w:val="231F20"/>
                <w:spacing w:val="1"/>
                <w:w w:val="80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personas y cómo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vivían</w:t>
            </w:r>
            <w:r w:rsidRPr="00E1150C"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antes?</w:t>
            </w:r>
          </w:p>
        </w:tc>
        <w:tc>
          <w:tcPr>
            <w:tcW w:w="3031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2A71DB2" w14:textId="77777777" w:rsidR="002116C1" w:rsidRPr="00E1150C" w:rsidRDefault="002116C1" w:rsidP="00E1150C">
            <w:pPr>
              <w:pStyle w:val="TableParagraph"/>
              <w:spacing w:before="47" w:line="247" w:lineRule="auto"/>
              <w:ind w:left="84" w:right="63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Reconoce</w:t>
            </w:r>
            <w:r w:rsidRPr="00E1150C">
              <w:rPr>
                <w:color w:val="231F20"/>
                <w:spacing w:val="19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características</w:t>
            </w:r>
            <w:r w:rsidRPr="00E1150C">
              <w:rPr>
                <w:color w:val="231F20"/>
                <w:spacing w:val="20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20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la</w:t>
            </w:r>
            <w:r w:rsidRPr="00E1150C">
              <w:rPr>
                <w:color w:val="231F20"/>
                <w:spacing w:val="20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vida</w:t>
            </w:r>
            <w:r w:rsidRPr="00E1150C">
              <w:rPr>
                <w:color w:val="231F20"/>
                <w:spacing w:val="20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cotidiana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del</w:t>
            </w:r>
            <w:r w:rsidRPr="00E1150C"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lugar</w:t>
            </w:r>
            <w:r w:rsidRPr="00E1150C"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donde</w:t>
            </w:r>
            <w:r w:rsidRPr="00E1150C"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vive</w:t>
            </w:r>
            <w:r w:rsidRPr="00E1150C"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cómo</w:t>
            </w:r>
            <w:r w:rsidRPr="00E1150C"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este</w:t>
            </w:r>
            <w:r w:rsidRPr="00E1150C"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ha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cambiado</w:t>
            </w:r>
            <w:r w:rsidRPr="00E1150C"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con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el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tiempo.</w:t>
            </w:r>
          </w:p>
        </w:tc>
        <w:tc>
          <w:tcPr>
            <w:tcW w:w="1677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202B0324" w14:textId="77777777" w:rsidR="002116C1" w:rsidRPr="00E1150C" w:rsidRDefault="002116C1" w:rsidP="00E1150C">
            <w:pPr>
              <w:pStyle w:val="TableParagraph"/>
              <w:rPr>
                <w:b/>
                <w:sz w:val="18"/>
              </w:rPr>
            </w:pPr>
          </w:p>
          <w:p w14:paraId="2D244EE0" w14:textId="77777777" w:rsidR="002116C1" w:rsidRPr="00E1150C" w:rsidRDefault="002116C1" w:rsidP="00E1150C">
            <w:pPr>
              <w:pStyle w:val="TableParagraph"/>
              <w:spacing w:before="10"/>
              <w:rPr>
                <w:b/>
                <w:sz w:val="14"/>
              </w:rPr>
            </w:pPr>
          </w:p>
          <w:p w14:paraId="64F2B633" w14:textId="77777777" w:rsidR="002116C1" w:rsidRPr="00E1150C" w:rsidRDefault="002116C1" w:rsidP="00E1150C">
            <w:pPr>
              <w:pStyle w:val="TableParagraph"/>
              <w:spacing w:line="247" w:lineRule="auto"/>
              <w:ind w:left="84" w:right="146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Cambios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en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los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medios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 comunicación y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sz w:val="16"/>
              </w:rPr>
              <w:t>transporte</w:t>
            </w:r>
          </w:p>
        </w:tc>
        <w:tc>
          <w:tcPr>
            <w:tcW w:w="939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4E449FAA" w14:textId="77777777" w:rsidR="002116C1" w:rsidRPr="00E1150C" w:rsidRDefault="002116C1" w:rsidP="00E1150C">
            <w:pPr>
              <w:pStyle w:val="TableParagraph"/>
              <w:rPr>
                <w:b/>
                <w:sz w:val="18"/>
              </w:rPr>
            </w:pPr>
          </w:p>
          <w:p w14:paraId="39AE0E21" w14:textId="77777777" w:rsidR="002116C1" w:rsidRPr="00E1150C" w:rsidRDefault="002116C1" w:rsidP="00E1150C">
            <w:pPr>
              <w:pStyle w:val="TableParagraph"/>
              <w:rPr>
                <w:b/>
                <w:sz w:val="18"/>
              </w:rPr>
            </w:pPr>
          </w:p>
          <w:p w14:paraId="6560EBDE" w14:textId="77777777" w:rsidR="002116C1" w:rsidRPr="00E1150C" w:rsidRDefault="002116C1" w:rsidP="00E1150C">
            <w:pPr>
              <w:pStyle w:val="TableParagraph"/>
              <w:spacing w:before="154"/>
              <w:ind w:left="175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270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271</w:t>
            </w:r>
          </w:p>
        </w:tc>
        <w:tc>
          <w:tcPr>
            <w:tcW w:w="929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5245825B" w14:textId="77777777" w:rsidR="002116C1" w:rsidRPr="00E1150C" w:rsidRDefault="002116C1" w:rsidP="00E1150C">
            <w:pPr>
              <w:pStyle w:val="TableParagraph"/>
              <w:rPr>
                <w:b/>
                <w:sz w:val="18"/>
              </w:rPr>
            </w:pPr>
          </w:p>
          <w:p w14:paraId="4FA6CDAD" w14:textId="77777777" w:rsidR="002116C1" w:rsidRPr="00E1150C" w:rsidRDefault="002116C1" w:rsidP="00E1150C">
            <w:pPr>
              <w:pStyle w:val="TableParagraph"/>
              <w:rPr>
                <w:b/>
                <w:sz w:val="18"/>
              </w:rPr>
            </w:pPr>
          </w:p>
          <w:p w14:paraId="4D2D3FE9" w14:textId="77777777" w:rsidR="002116C1" w:rsidRPr="00E1150C" w:rsidRDefault="002116C1" w:rsidP="00E1150C">
            <w:pPr>
              <w:pStyle w:val="TableParagraph"/>
              <w:spacing w:before="154"/>
              <w:ind w:left="164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125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132</w:t>
            </w:r>
          </w:p>
        </w:tc>
      </w:tr>
      <w:tr w:rsidR="002116C1" w14:paraId="646C01C7" w14:textId="77777777" w:rsidTr="00E1150C">
        <w:trPr>
          <w:trHeight w:val="653"/>
        </w:trPr>
        <w:tc>
          <w:tcPr>
            <w:tcW w:w="668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583BBBC" w14:textId="77777777" w:rsidR="002116C1" w:rsidRPr="00E1150C" w:rsidRDefault="002116C1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208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9C5EAA5" w14:textId="77777777" w:rsidR="002116C1" w:rsidRPr="00E1150C" w:rsidRDefault="002116C1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234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8C7A37E" w14:textId="77777777" w:rsidR="002116C1" w:rsidRPr="00E1150C" w:rsidRDefault="002116C1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3031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DD7F3CF" w14:textId="77777777" w:rsidR="002116C1" w:rsidRPr="00E1150C" w:rsidRDefault="002116C1" w:rsidP="00E1150C">
            <w:pPr>
              <w:pStyle w:val="TableParagraph"/>
              <w:spacing w:before="46" w:line="247" w:lineRule="auto"/>
              <w:ind w:left="84" w:right="63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Identifica transformaciones en las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comunicaciones</w:t>
            </w:r>
            <w:r w:rsidRPr="00E1150C"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y</w:t>
            </w:r>
            <w:r w:rsidRPr="00E1150C"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transportes</w:t>
            </w:r>
            <w:r w:rsidRPr="00E1150C"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</w:t>
            </w:r>
            <w:r w:rsidRPr="00E1150C"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la</w:t>
            </w:r>
            <w:r w:rsidRPr="00E1150C"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localidad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y</w:t>
            </w:r>
            <w:r w:rsidRPr="00E1150C"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cómo</w:t>
            </w:r>
            <w:r w:rsidRPr="00E1150C"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influyen</w:t>
            </w:r>
            <w:r w:rsidRPr="00E1150C"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en</w:t>
            </w:r>
            <w:r w:rsidRPr="00E1150C"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las</w:t>
            </w:r>
            <w:r w:rsidRPr="00E1150C"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condiciones</w:t>
            </w:r>
            <w:r w:rsidRPr="00E1150C"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</w:t>
            </w:r>
            <w:r w:rsidRPr="00E1150C"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vida.</w:t>
            </w:r>
          </w:p>
        </w:tc>
        <w:tc>
          <w:tcPr>
            <w:tcW w:w="1677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0B140A3" w14:textId="77777777" w:rsidR="002116C1" w:rsidRPr="00E1150C" w:rsidRDefault="002116C1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939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B099164" w14:textId="77777777" w:rsidR="002116C1" w:rsidRPr="00E1150C" w:rsidRDefault="002116C1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929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91BA3E9" w14:textId="77777777" w:rsidR="002116C1" w:rsidRPr="00E1150C" w:rsidRDefault="002116C1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</w:tr>
      <w:tr w:rsidR="002116C1" w14:paraId="5003FD62" w14:textId="77777777" w:rsidTr="00E1150C">
        <w:trPr>
          <w:trHeight w:val="843"/>
        </w:trPr>
        <w:tc>
          <w:tcPr>
            <w:tcW w:w="66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E8D0ADC" w14:textId="77777777" w:rsidR="002116C1" w:rsidRPr="00E1150C" w:rsidRDefault="002116C1" w:rsidP="00E1150C">
            <w:pPr>
              <w:pStyle w:val="TableParagraph"/>
              <w:rPr>
                <w:b/>
                <w:sz w:val="18"/>
              </w:rPr>
            </w:pPr>
          </w:p>
          <w:p w14:paraId="23E64C0D" w14:textId="77777777" w:rsidR="002116C1" w:rsidRPr="00E1150C" w:rsidRDefault="002116C1" w:rsidP="00E1150C">
            <w:pPr>
              <w:pStyle w:val="TableParagraph"/>
              <w:spacing w:before="124"/>
              <w:ind w:left="226" w:right="209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31</w:t>
            </w:r>
          </w:p>
        </w:tc>
        <w:tc>
          <w:tcPr>
            <w:tcW w:w="120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500560E" w14:textId="77777777" w:rsidR="002116C1" w:rsidRPr="00E1150C" w:rsidRDefault="002116C1" w:rsidP="00E1150C">
            <w:pPr>
              <w:pStyle w:val="TableParagraph"/>
              <w:spacing w:before="6"/>
              <w:rPr>
                <w:b/>
                <w:sz w:val="20"/>
              </w:rPr>
            </w:pPr>
          </w:p>
          <w:p w14:paraId="08F22DEE" w14:textId="77777777" w:rsidR="002116C1" w:rsidRPr="00E1150C" w:rsidRDefault="002116C1" w:rsidP="00E1150C">
            <w:pPr>
              <w:pStyle w:val="TableParagraph"/>
              <w:spacing w:line="247" w:lineRule="auto"/>
              <w:ind w:left="85"/>
              <w:rPr>
                <w:sz w:val="16"/>
              </w:rPr>
            </w:pPr>
            <w:r w:rsidRPr="00E1150C">
              <w:rPr>
                <w:color w:val="231F20"/>
                <w:w w:val="80"/>
                <w:sz w:val="16"/>
              </w:rPr>
              <w:t>¿Cómo nos</w:t>
            </w:r>
            <w:r w:rsidRPr="00E1150C">
              <w:rPr>
                <w:color w:val="231F20"/>
                <w:spacing w:val="1"/>
                <w:w w:val="80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organizamos?</w:t>
            </w:r>
          </w:p>
        </w:tc>
        <w:tc>
          <w:tcPr>
            <w:tcW w:w="1234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DD8CAF1" w14:textId="77777777" w:rsidR="002116C1" w:rsidRPr="00E1150C" w:rsidRDefault="002116C1" w:rsidP="00E1150C">
            <w:pPr>
              <w:pStyle w:val="TableParagraph"/>
              <w:spacing w:before="46" w:line="247" w:lineRule="auto"/>
              <w:ind w:left="85"/>
              <w:rPr>
                <w:sz w:val="16"/>
              </w:rPr>
            </w:pPr>
            <w:r w:rsidRPr="00E1150C">
              <w:rPr>
                <w:color w:val="231F20"/>
                <w:spacing w:val="-1"/>
                <w:w w:val="80"/>
                <w:sz w:val="16"/>
              </w:rPr>
              <w:t xml:space="preserve">¿Cómo </w:t>
            </w:r>
            <w:r w:rsidRPr="00E1150C">
              <w:rPr>
                <w:color w:val="231F20"/>
                <w:w w:val="80"/>
                <w:sz w:val="16"/>
              </w:rPr>
              <w:t>se</w:t>
            </w:r>
            <w:r w:rsidRPr="00E1150C">
              <w:rPr>
                <w:color w:val="231F20"/>
                <w:spacing w:val="1"/>
                <w:w w:val="80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organizan y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participan</w:t>
            </w:r>
            <w:r w:rsidRPr="00E1150C">
              <w:rPr>
                <w:color w:val="231F20"/>
                <w:spacing w:val="8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las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sz w:val="16"/>
              </w:rPr>
              <w:t>personas?</w:t>
            </w:r>
          </w:p>
        </w:tc>
        <w:tc>
          <w:tcPr>
            <w:tcW w:w="3031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0EE6455" w14:textId="77777777" w:rsidR="002116C1" w:rsidRPr="00E1150C" w:rsidRDefault="002116C1" w:rsidP="00E1150C">
            <w:pPr>
              <w:pStyle w:val="TableParagraph"/>
              <w:spacing w:before="141" w:line="247" w:lineRule="auto"/>
              <w:ind w:left="84" w:right="92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Identifica</w:t>
            </w:r>
            <w:r w:rsidRPr="00E1150C"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la</w:t>
            </w:r>
            <w:r w:rsidRPr="00E1150C"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forma</w:t>
            </w:r>
            <w:r w:rsidRPr="00E1150C"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en</w:t>
            </w:r>
            <w:r w:rsidRPr="00E1150C"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que</w:t>
            </w:r>
            <w:r w:rsidRPr="00E1150C"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las</w:t>
            </w:r>
            <w:r w:rsidRPr="00E1150C"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personas</w:t>
            </w:r>
            <w:r w:rsidRPr="00E1150C"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se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organizan</w:t>
            </w:r>
            <w:r w:rsidRPr="00E1150C"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se</w:t>
            </w:r>
            <w:r w:rsidRPr="00E1150C"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han</w:t>
            </w:r>
            <w:r w:rsidRPr="00E1150C"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organizado</w:t>
            </w:r>
            <w:r w:rsidRPr="00E1150C"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para</w:t>
            </w:r>
            <w:r w:rsidRPr="00E1150C"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mejorar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sus</w:t>
            </w:r>
            <w:r w:rsidRPr="00E1150C"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condiciones</w:t>
            </w:r>
            <w:r w:rsidRPr="00E1150C"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vida.</w:t>
            </w:r>
          </w:p>
        </w:tc>
        <w:tc>
          <w:tcPr>
            <w:tcW w:w="1677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48BD01F" w14:textId="77777777" w:rsidR="002116C1" w:rsidRPr="00E1150C" w:rsidRDefault="002116C1" w:rsidP="00E1150C">
            <w:pPr>
              <w:pStyle w:val="TableParagraph"/>
              <w:rPr>
                <w:b/>
                <w:sz w:val="18"/>
              </w:rPr>
            </w:pPr>
          </w:p>
          <w:p w14:paraId="22BBF46E" w14:textId="77777777" w:rsidR="002116C1" w:rsidRPr="00E1150C" w:rsidRDefault="002116C1" w:rsidP="00E1150C">
            <w:pPr>
              <w:pStyle w:val="TableParagraph"/>
              <w:spacing w:before="124"/>
              <w:ind w:left="84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Organización</w:t>
            </w:r>
            <w:r w:rsidRPr="00E1150C"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social</w:t>
            </w:r>
          </w:p>
        </w:tc>
        <w:tc>
          <w:tcPr>
            <w:tcW w:w="93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F9CD829" w14:textId="77777777" w:rsidR="002116C1" w:rsidRPr="00E1150C" w:rsidRDefault="002116C1" w:rsidP="00E1150C">
            <w:pPr>
              <w:pStyle w:val="TableParagraph"/>
              <w:rPr>
                <w:b/>
                <w:sz w:val="18"/>
              </w:rPr>
            </w:pPr>
          </w:p>
          <w:p w14:paraId="5F1D5936" w14:textId="77777777" w:rsidR="002116C1" w:rsidRPr="00E1150C" w:rsidRDefault="002116C1" w:rsidP="00E1150C">
            <w:pPr>
              <w:pStyle w:val="TableParagraph"/>
              <w:spacing w:before="124"/>
              <w:ind w:left="154" w:right="140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272</w:t>
            </w:r>
          </w:p>
        </w:tc>
        <w:tc>
          <w:tcPr>
            <w:tcW w:w="92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03F44EED" w14:textId="77777777" w:rsidR="002116C1" w:rsidRPr="00E1150C" w:rsidRDefault="002116C1" w:rsidP="00E1150C">
            <w:pPr>
              <w:pStyle w:val="TableParagraph"/>
              <w:rPr>
                <w:b/>
                <w:sz w:val="18"/>
              </w:rPr>
            </w:pPr>
          </w:p>
          <w:p w14:paraId="4E849990" w14:textId="77777777" w:rsidR="002116C1" w:rsidRPr="00E1150C" w:rsidRDefault="002116C1" w:rsidP="00E1150C">
            <w:pPr>
              <w:pStyle w:val="TableParagraph"/>
              <w:spacing w:before="124"/>
              <w:ind w:left="148" w:right="130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134</w:t>
            </w:r>
            <w:r w:rsidRPr="00E1150C"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</w:t>
            </w:r>
            <w:r w:rsidRPr="00E1150C"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140</w:t>
            </w:r>
          </w:p>
        </w:tc>
      </w:tr>
      <w:tr w:rsidR="002116C1" w14:paraId="27DC5DEA" w14:textId="77777777" w:rsidTr="00E1150C">
        <w:trPr>
          <w:trHeight w:val="653"/>
        </w:trPr>
        <w:tc>
          <w:tcPr>
            <w:tcW w:w="66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41C6ACC" w14:textId="77777777" w:rsidR="002116C1" w:rsidRPr="00E1150C" w:rsidRDefault="002116C1" w:rsidP="00E1150C">
            <w:pPr>
              <w:pStyle w:val="TableParagraph"/>
              <w:spacing w:before="6"/>
              <w:rPr>
                <w:b/>
                <w:sz w:val="20"/>
              </w:rPr>
            </w:pPr>
          </w:p>
          <w:p w14:paraId="1139F7EB" w14:textId="77777777" w:rsidR="002116C1" w:rsidRPr="00E1150C" w:rsidRDefault="002116C1" w:rsidP="00E1150C">
            <w:pPr>
              <w:pStyle w:val="TableParagraph"/>
              <w:ind w:left="227" w:right="209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32</w:t>
            </w:r>
          </w:p>
        </w:tc>
        <w:tc>
          <w:tcPr>
            <w:tcW w:w="120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7E8A3BF" w14:textId="77777777" w:rsidR="002116C1" w:rsidRPr="00E1150C" w:rsidRDefault="002116C1" w:rsidP="00E1150C">
            <w:pPr>
              <w:pStyle w:val="TableParagraph"/>
              <w:spacing w:before="6"/>
              <w:rPr>
                <w:b/>
                <w:sz w:val="20"/>
              </w:rPr>
            </w:pPr>
          </w:p>
          <w:p w14:paraId="32DECB20" w14:textId="77777777" w:rsidR="002116C1" w:rsidRPr="00E1150C" w:rsidRDefault="002116C1" w:rsidP="00E1150C">
            <w:pPr>
              <w:pStyle w:val="TableParagraph"/>
              <w:ind w:left="85"/>
              <w:rPr>
                <w:sz w:val="16"/>
              </w:rPr>
            </w:pPr>
            <w:r w:rsidRPr="00E1150C">
              <w:rPr>
                <w:color w:val="231F20"/>
                <w:w w:val="80"/>
                <w:sz w:val="16"/>
              </w:rPr>
              <w:t>¿Cómo</w:t>
            </w:r>
            <w:r w:rsidRPr="00E1150C">
              <w:rPr>
                <w:color w:val="231F20"/>
                <w:spacing w:val="-2"/>
                <w:w w:val="80"/>
                <w:sz w:val="16"/>
              </w:rPr>
              <w:t xml:space="preserve"> </w:t>
            </w:r>
            <w:r w:rsidRPr="00E1150C">
              <w:rPr>
                <w:color w:val="231F20"/>
                <w:w w:val="80"/>
                <w:sz w:val="16"/>
              </w:rPr>
              <w:t>somos?</w:t>
            </w:r>
          </w:p>
        </w:tc>
        <w:tc>
          <w:tcPr>
            <w:tcW w:w="1234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8236477" w14:textId="77777777" w:rsidR="002116C1" w:rsidRPr="00E1150C" w:rsidRDefault="002116C1" w:rsidP="00E1150C">
            <w:pPr>
              <w:pStyle w:val="TableParagraph"/>
              <w:spacing w:before="141"/>
              <w:ind w:left="85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¿Qué</w:t>
            </w:r>
          </w:p>
          <w:p w14:paraId="70D1FAE6" w14:textId="77777777" w:rsidR="002116C1" w:rsidRPr="00E1150C" w:rsidRDefault="002116C1" w:rsidP="00E1150C">
            <w:pPr>
              <w:pStyle w:val="TableParagraph"/>
              <w:spacing w:before="6"/>
              <w:ind w:left="85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compartimos?</w:t>
            </w:r>
          </w:p>
        </w:tc>
        <w:tc>
          <w:tcPr>
            <w:tcW w:w="3031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293494F" w14:textId="77777777" w:rsidR="002116C1" w:rsidRPr="00E1150C" w:rsidRDefault="002116C1" w:rsidP="00E1150C">
            <w:pPr>
              <w:pStyle w:val="TableParagraph"/>
              <w:spacing w:before="46" w:line="247" w:lineRule="auto"/>
              <w:ind w:left="84" w:right="92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Reconoce rasgos culturales comunes que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comparte</w:t>
            </w:r>
            <w:r w:rsidRPr="00E1150C"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con</w:t>
            </w:r>
            <w:r w:rsidRPr="00E1150C"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otros</w:t>
            </w:r>
            <w:r w:rsidRPr="00E1150C"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al</w:t>
            </w:r>
            <w:r w:rsidRPr="00E1150C"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describir</w:t>
            </w:r>
            <w:r w:rsidRPr="00E1150C"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cómo</w:t>
            </w:r>
            <w:r w:rsidRPr="00E1150C"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es</w:t>
            </w:r>
            <w:r w:rsidRPr="00E1150C"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cómo</w:t>
            </w:r>
            <w:r w:rsidRPr="00E1150C"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son</w:t>
            </w:r>
            <w:r w:rsidRPr="00E1150C"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las</w:t>
            </w:r>
            <w:r w:rsidRPr="00E1150C"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personas</w:t>
            </w:r>
            <w:r w:rsidRPr="00E1150C"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del</w:t>
            </w:r>
            <w:r w:rsidRPr="00E1150C"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lugar</w:t>
            </w:r>
            <w:r w:rsidRPr="00E1150C"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donde</w:t>
            </w:r>
            <w:r w:rsidRPr="00E1150C"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vive.</w:t>
            </w:r>
          </w:p>
        </w:tc>
        <w:tc>
          <w:tcPr>
            <w:tcW w:w="1677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7702A00" w14:textId="77777777" w:rsidR="002116C1" w:rsidRPr="00E1150C" w:rsidRDefault="002116C1" w:rsidP="00E1150C">
            <w:pPr>
              <w:pStyle w:val="TableParagraph"/>
              <w:spacing w:before="140" w:line="247" w:lineRule="auto"/>
              <w:ind w:left="84" w:right="216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Patrimonio natural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y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cultural</w:t>
            </w:r>
            <w:r w:rsidRPr="00E1150C">
              <w:rPr>
                <w:color w:val="231F20"/>
                <w:spacing w:val="6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</w:t>
            </w:r>
            <w:r w:rsidRPr="00E1150C">
              <w:rPr>
                <w:color w:val="231F20"/>
                <w:spacing w:val="6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la</w:t>
            </w:r>
            <w:r w:rsidRPr="00E1150C">
              <w:rPr>
                <w:color w:val="231F20"/>
                <w:spacing w:val="6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entidad</w:t>
            </w:r>
          </w:p>
        </w:tc>
        <w:tc>
          <w:tcPr>
            <w:tcW w:w="93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50814B9" w14:textId="77777777" w:rsidR="002116C1" w:rsidRPr="00E1150C" w:rsidRDefault="002116C1" w:rsidP="00E1150C">
            <w:pPr>
              <w:pStyle w:val="TableParagraph"/>
              <w:spacing w:before="5"/>
              <w:rPr>
                <w:b/>
                <w:sz w:val="20"/>
              </w:rPr>
            </w:pPr>
          </w:p>
          <w:p w14:paraId="720FC50F" w14:textId="77777777" w:rsidR="002116C1" w:rsidRPr="00E1150C" w:rsidRDefault="002116C1" w:rsidP="00E1150C">
            <w:pPr>
              <w:pStyle w:val="TableParagraph"/>
              <w:ind w:left="157" w:right="140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273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274</w:t>
            </w:r>
          </w:p>
        </w:tc>
        <w:tc>
          <w:tcPr>
            <w:tcW w:w="92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207D811" w14:textId="77777777" w:rsidR="002116C1" w:rsidRPr="00E1150C" w:rsidRDefault="002116C1" w:rsidP="00E1150C">
            <w:pPr>
              <w:pStyle w:val="TableParagraph"/>
              <w:spacing w:before="5"/>
              <w:rPr>
                <w:b/>
                <w:sz w:val="20"/>
              </w:rPr>
            </w:pPr>
          </w:p>
          <w:p w14:paraId="61F8FBAF" w14:textId="77777777" w:rsidR="002116C1" w:rsidRPr="00E1150C" w:rsidRDefault="002116C1" w:rsidP="00E1150C">
            <w:pPr>
              <w:pStyle w:val="TableParagraph"/>
              <w:ind w:left="148" w:right="130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144</w:t>
            </w:r>
            <w:r w:rsidRPr="00E1150C"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</w:t>
            </w:r>
            <w:r w:rsidRPr="00E1150C"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146</w:t>
            </w:r>
          </w:p>
        </w:tc>
      </w:tr>
      <w:tr w:rsidR="002116C1" w14:paraId="6F742F0A" w14:textId="77777777" w:rsidTr="00E1150C">
        <w:trPr>
          <w:trHeight w:val="653"/>
        </w:trPr>
        <w:tc>
          <w:tcPr>
            <w:tcW w:w="66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C0B9EB7" w14:textId="77777777" w:rsidR="002116C1" w:rsidRPr="00E1150C" w:rsidRDefault="002116C1" w:rsidP="00E1150C">
            <w:pPr>
              <w:pStyle w:val="TableParagraph"/>
              <w:spacing w:before="5"/>
              <w:rPr>
                <w:b/>
                <w:sz w:val="20"/>
              </w:rPr>
            </w:pPr>
          </w:p>
          <w:p w14:paraId="74D4C1F9" w14:textId="77777777" w:rsidR="002116C1" w:rsidRPr="00E1150C" w:rsidRDefault="002116C1" w:rsidP="00E1150C">
            <w:pPr>
              <w:pStyle w:val="TableParagraph"/>
              <w:ind w:left="227" w:right="209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33</w:t>
            </w:r>
          </w:p>
        </w:tc>
        <w:tc>
          <w:tcPr>
            <w:tcW w:w="120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1225217" w14:textId="77777777" w:rsidR="002116C1" w:rsidRPr="00E1150C" w:rsidRDefault="002116C1" w:rsidP="00E1150C">
            <w:pPr>
              <w:pStyle w:val="TableParagraph"/>
              <w:spacing w:before="140" w:line="247" w:lineRule="auto"/>
              <w:ind w:left="85" w:right="75"/>
              <w:rPr>
                <w:sz w:val="16"/>
              </w:rPr>
            </w:pPr>
            <w:r w:rsidRPr="00E1150C">
              <w:rPr>
                <w:color w:val="231F20"/>
                <w:spacing w:val="-2"/>
                <w:w w:val="95"/>
                <w:sz w:val="16"/>
              </w:rPr>
              <w:t>¿Dónde</w:t>
            </w:r>
            <w:r w:rsidRPr="00E1150C">
              <w:rPr>
                <w:color w:val="231F20"/>
                <w:spacing w:val="-40"/>
                <w:w w:val="9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vivimos?</w:t>
            </w:r>
          </w:p>
        </w:tc>
        <w:tc>
          <w:tcPr>
            <w:tcW w:w="1234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CB3EDBC" w14:textId="77777777" w:rsidR="002116C1" w:rsidRPr="00E1150C" w:rsidRDefault="002116C1" w:rsidP="00E1150C">
            <w:pPr>
              <w:pStyle w:val="TableParagraph"/>
              <w:spacing w:before="45" w:line="247" w:lineRule="auto"/>
              <w:ind w:left="85" w:right="393"/>
              <w:rPr>
                <w:sz w:val="16"/>
              </w:rPr>
            </w:pPr>
            <w:r w:rsidRPr="00E1150C">
              <w:rPr>
                <w:color w:val="231F20"/>
                <w:w w:val="80"/>
                <w:sz w:val="16"/>
              </w:rPr>
              <w:t>¿Cómo es el</w:t>
            </w:r>
            <w:r w:rsidRPr="00E1150C">
              <w:rPr>
                <w:color w:val="231F20"/>
                <w:spacing w:val="-32"/>
                <w:w w:val="8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lugar que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habitamos?</w:t>
            </w:r>
          </w:p>
        </w:tc>
        <w:tc>
          <w:tcPr>
            <w:tcW w:w="3031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DB413AC" w14:textId="77777777" w:rsidR="002116C1" w:rsidRPr="00E1150C" w:rsidRDefault="002116C1" w:rsidP="00E1150C">
            <w:pPr>
              <w:pStyle w:val="TableParagraph"/>
              <w:spacing w:before="140" w:line="247" w:lineRule="auto"/>
              <w:ind w:left="84" w:right="92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Ubica</w:t>
            </w:r>
            <w:r w:rsidRPr="00E1150C"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el</w:t>
            </w:r>
            <w:r w:rsidRPr="00E1150C"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lugar</w:t>
            </w:r>
            <w:r w:rsidRPr="00E1150C"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donde</w:t>
            </w:r>
            <w:r w:rsidRPr="00E1150C"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vive</w:t>
            </w:r>
            <w:r w:rsidRPr="00E1150C"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con</w:t>
            </w:r>
            <w:r w:rsidRPr="00E1150C"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el</w:t>
            </w:r>
            <w:r w:rsidRPr="00E1150C"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uso</w:t>
            </w:r>
            <w:r w:rsidRPr="00E1150C"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referencias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geográficas.</w:t>
            </w:r>
          </w:p>
        </w:tc>
        <w:tc>
          <w:tcPr>
            <w:tcW w:w="1677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063872C" w14:textId="77777777" w:rsidR="002116C1" w:rsidRPr="00E1150C" w:rsidRDefault="002116C1" w:rsidP="00E1150C">
            <w:pPr>
              <w:pStyle w:val="TableParagraph"/>
              <w:spacing w:before="5"/>
              <w:rPr>
                <w:b/>
                <w:sz w:val="20"/>
              </w:rPr>
            </w:pPr>
          </w:p>
          <w:p w14:paraId="65458D15" w14:textId="77777777" w:rsidR="002116C1" w:rsidRPr="00E1150C" w:rsidRDefault="002116C1" w:rsidP="00E1150C">
            <w:pPr>
              <w:pStyle w:val="TableParagraph"/>
              <w:ind w:left="84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Colindancias</w:t>
            </w:r>
            <w:r w:rsidRPr="00E1150C"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México</w:t>
            </w:r>
          </w:p>
        </w:tc>
        <w:tc>
          <w:tcPr>
            <w:tcW w:w="93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8424043" w14:textId="77777777" w:rsidR="002116C1" w:rsidRPr="00E1150C" w:rsidRDefault="002116C1" w:rsidP="00E1150C">
            <w:pPr>
              <w:pStyle w:val="TableParagraph"/>
              <w:spacing w:before="5"/>
              <w:rPr>
                <w:b/>
                <w:sz w:val="20"/>
              </w:rPr>
            </w:pPr>
          </w:p>
          <w:p w14:paraId="60A817D0" w14:textId="77777777" w:rsidR="002116C1" w:rsidRPr="00E1150C" w:rsidRDefault="002116C1" w:rsidP="00E1150C">
            <w:pPr>
              <w:pStyle w:val="TableParagraph"/>
              <w:ind w:left="157" w:right="140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275</w:t>
            </w:r>
          </w:p>
        </w:tc>
        <w:tc>
          <w:tcPr>
            <w:tcW w:w="92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BA67FB9" w14:textId="77777777" w:rsidR="002116C1" w:rsidRPr="00E1150C" w:rsidRDefault="002116C1" w:rsidP="00E1150C">
            <w:pPr>
              <w:pStyle w:val="TableParagraph"/>
              <w:spacing w:before="5"/>
              <w:rPr>
                <w:b/>
                <w:sz w:val="20"/>
              </w:rPr>
            </w:pPr>
          </w:p>
          <w:p w14:paraId="2D7EAB08" w14:textId="77777777" w:rsidR="002116C1" w:rsidRPr="00E1150C" w:rsidRDefault="002116C1" w:rsidP="00E1150C">
            <w:pPr>
              <w:pStyle w:val="TableParagraph"/>
              <w:ind w:left="143" w:right="130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147</w:t>
            </w:r>
          </w:p>
        </w:tc>
      </w:tr>
      <w:tr w:rsidR="002116C1" w14:paraId="05EBB8BB" w14:textId="77777777" w:rsidTr="00E1150C">
        <w:trPr>
          <w:trHeight w:val="843"/>
        </w:trPr>
        <w:tc>
          <w:tcPr>
            <w:tcW w:w="66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73D8A5E" w14:textId="77777777" w:rsidR="002116C1" w:rsidRPr="00E1150C" w:rsidRDefault="002116C1" w:rsidP="00E1150C">
            <w:pPr>
              <w:pStyle w:val="TableParagraph"/>
              <w:rPr>
                <w:b/>
                <w:sz w:val="18"/>
              </w:rPr>
            </w:pPr>
          </w:p>
          <w:p w14:paraId="6EF21C2D" w14:textId="77777777" w:rsidR="002116C1" w:rsidRPr="00E1150C" w:rsidRDefault="002116C1" w:rsidP="00E1150C">
            <w:pPr>
              <w:pStyle w:val="TableParagraph"/>
              <w:spacing w:before="123"/>
              <w:ind w:left="228" w:right="206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34</w:t>
            </w:r>
          </w:p>
        </w:tc>
        <w:tc>
          <w:tcPr>
            <w:tcW w:w="120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92FD6FE" w14:textId="77777777" w:rsidR="002116C1" w:rsidRPr="00E1150C" w:rsidRDefault="002116C1" w:rsidP="00E1150C">
            <w:pPr>
              <w:pStyle w:val="TableParagraph"/>
              <w:rPr>
                <w:b/>
                <w:sz w:val="18"/>
              </w:rPr>
            </w:pPr>
          </w:p>
          <w:p w14:paraId="1B57B6CD" w14:textId="77777777" w:rsidR="002116C1" w:rsidRPr="00E1150C" w:rsidRDefault="002116C1" w:rsidP="00E1150C">
            <w:pPr>
              <w:pStyle w:val="TableParagraph"/>
              <w:spacing w:before="123"/>
              <w:ind w:left="85"/>
              <w:rPr>
                <w:sz w:val="16"/>
              </w:rPr>
            </w:pPr>
            <w:r w:rsidRPr="00E1150C">
              <w:rPr>
                <w:color w:val="231F20"/>
                <w:w w:val="80"/>
                <w:sz w:val="16"/>
              </w:rPr>
              <w:t>¿Cómo</w:t>
            </w:r>
            <w:r w:rsidRPr="00E1150C">
              <w:rPr>
                <w:color w:val="231F20"/>
                <w:spacing w:val="-2"/>
                <w:w w:val="80"/>
                <w:sz w:val="16"/>
              </w:rPr>
              <w:t xml:space="preserve"> </w:t>
            </w:r>
            <w:r w:rsidRPr="00E1150C">
              <w:rPr>
                <w:color w:val="231F20"/>
                <w:w w:val="80"/>
                <w:sz w:val="16"/>
              </w:rPr>
              <w:t>somos?</w:t>
            </w:r>
          </w:p>
        </w:tc>
        <w:tc>
          <w:tcPr>
            <w:tcW w:w="1234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0F0C98DD" w14:textId="77777777" w:rsidR="002116C1" w:rsidRPr="00E1150C" w:rsidRDefault="002116C1" w:rsidP="00E1150C">
            <w:pPr>
              <w:pStyle w:val="TableParagraph"/>
              <w:spacing w:before="5"/>
              <w:rPr>
                <w:b/>
                <w:sz w:val="20"/>
              </w:rPr>
            </w:pPr>
          </w:p>
          <w:p w14:paraId="71510736" w14:textId="77777777" w:rsidR="002116C1" w:rsidRPr="00E1150C" w:rsidRDefault="002116C1" w:rsidP="00E1150C">
            <w:pPr>
              <w:pStyle w:val="TableParagraph"/>
              <w:ind w:left="85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¿Qué</w:t>
            </w:r>
          </w:p>
          <w:p w14:paraId="4C8E93E9" w14:textId="77777777" w:rsidR="002116C1" w:rsidRPr="00E1150C" w:rsidRDefault="002116C1" w:rsidP="00E1150C">
            <w:pPr>
              <w:pStyle w:val="TableParagraph"/>
              <w:spacing w:before="6"/>
              <w:ind w:left="85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compartimos?</w:t>
            </w:r>
          </w:p>
        </w:tc>
        <w:tc>
          <w:tcPr>
            <w:tcW w:w="3031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4CD1DB3" w14:textId="77777777" w:rsidR="002116C1" w:rsidRPr="00E1150C" w:rsidRDefault="002116C1" w:rsidP="00E1150C">
            <w:pPr>
              <w:pStyle w:val="TableParagraph"/>
              <w:spacing w:before="45" w:line="247" w:lineRule="auto"/>
              <w:ind w:left="84" w:right="63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Reconoce</w:t>
            </w:r>
            <w:r w:rsidRPr="00E1150C"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su</w:t>
            </w:r>
            <w:r w:rsidRPr="00E1150C">
              <w:rPr>
                <w:color w:val="231F20"/>
                <w:spacing w:val="1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pertenencia</w:t>
            </w:r>
            <w:r w:rsidRPr="00E1150C">
              <w:rPr>
                <w:color w:val="231F20"/>
                <w:spacing w:val="1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</w:t>
            </w:r>
            <w:r w:rsidRPr="00E1150C">
              <w:rPr>
                <w:color w:val="231F20"/>
                <w:spacing w:val="1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diferentes</w:t>
            </w:r>
            <w:r w:rsidRPr="00E1150C">
              <w:rPr>
                <w:color w:val="231F20"/>
                <w:spacing w:val="1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grupos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del lugar donde vive, los cuales le dan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identidad, al explicar costumbres y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tradiciones</w:t>
            </w:r>
            <w:r w:rsidRPr="00E1150C"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en</w:t>
            </w:r>
            <w:r w:rsidRPr="00E1150C"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las</w:t>
            </w:r>
            <w:r w:rsidRPr="00E1150C"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que</w:t>
            </w:r>
            <w:r w:rsidRPr="00E1150C"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participa.</w:t>
            </w:r>
          </w:p>
        </w:tc>
        <w:tc>
          <w:tcPr>
            <w:tcW w:w="1677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BF91D84" w14:textId="77777777" w:rsidR="002116C1" w:rsidRPr="00E1150C" w:rsidRDefault="002116C1" w:rsidP="00E1150C">
            <w:pPr>
              <w:pStyle w:val="TableParagraph"/>
              <w:spacing w:before="5"/>
              <w:rPr>
                <w:b/>
                <w:sz w:val="20"/>
              </w:rPr>
            </w:pPr>
          </w:p>
          <w:p w14:paraId="3EEE215A" w14:textId="77777777" w:rsidR="002116C1" w:rsidRPr="00E1150C" w:rsidRDefault="002116C1" w:rsidP="00E1150C">
            <w:pPr>
              <w:pStyle w:val="TableParagraph"/>
              <w:spacing w:line="247" w:lineRule="auto"/>
              <w:ind w:left="84" w:right="131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Símbolos</w:t>
            </w:r>
            <w:r w:rsidRPr="00E1150C">
              <w:rPr>
                <w:color w:val="231F20"/>
                <w:spacing w:val="2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patrios</w:t>
            </w:r>
            <w:r w:rsidRPr="00E1150C">
              <w:rPr>
                <w:color w:val="231F20"/>
                <w:spacing w:val="2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del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país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y</w:t>
            </w:r>
            <w:r w:rsidRPr="00E1150C"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la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entidad</w:t>
            </w:r>
          </w:p>
        </w:tc>
        <w:tc>
          <w:tcPr>
            <w:tcW w:w="93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0824FB6" w14:textId="77777777" w:rsidR="002116C1" w:rsidRPr="00E1150C" w:rsidRDefault="002116C1" w:rsidP="00E1150C">
            <w:pPr>
              <w:pStyle w:val="TableParagraph"/>
              <w:rPr>
                <w:b/>
                <w:sz w:val="18"/>
              </w:rPr>
            </w:pPr>
          </w:p>
          <w:p w14:paraId="3238E70A" w14:textId="77777777" w:rsidR="002116C1" w:rsidRPr="00E1150C" w:rsidRDefault="002116C1" w:rsidP="00E1150C">
            <w:pPr>
              <w:pStyle w:val="TableParagraph"/>
              <w:spacing w:before="123"/>
              <w:ind w:left="150" w:right="140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276</w:t>
            </w:r>
          </w:p>
        </w:tc>
        <w:tc>
          <w:tcPr>
            <w:tcW w:w="92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C043004" w14:textId="77777777" w:rsidR="002116C1" w:rsidRPr="00E1150C" w:rsidRDefault="002116C1" w:rsidP="00E1150C">
            <w:pPr>
              <w:pStyle w:val="TableParagraph"/>
              <w:rPr>
                <w:b/>
                <w:sz w:val="18"/>
              </w:rPr>
            </w:pPr>
          </w:p>
          <w:p w14:paraId="57B2EAEF" w14:textId="77777777" w:rsidR="002116C1" w:rsidRPr="00E1150C" w:rsidRDefault="002116C1" w:rsidP="00E1150C">
            <w:pPr>
              <w:pStyle w:val="TableParagraph"/>
              <w:spacing w:before="123"/>
              <w:ind w:left="148" w:right="130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148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149</w:t>
            </w:r>
          </w:p>
        </w:tc>
      </w:tr>
      <w:tr w:rsidR="002116C1" w14:paraId="15B984A4" w14:textId="77777777" w:rsidTr="00E1150C">
        <w:trPr>
          <w:trHeight w:val="843"/>
        </w:trPr>
        <w:tc>
          <w:tcPr>
            <w:tcW w:w="668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3F1A929C" w14:textId="77777777" w:rsidR="002116C1" w:rsidRPr="00E1150C" w:rsidRDefault="002116C1" w:rsidP="00E1150C">
            <w:pPr>
              <w:pStyle w:val="TableParagraph"/>
              <w:rPr>
                <w:b/>
                <w:sz w:val="18"/>
              </w:rPr>
            </w:pPr>
          </w:p>
          <w:p w14:paraId="797738BE" w14:textId="77777777" w:rsidR="002116C1" w:rsidRPr="00E1150C" w:rsidRDefault="002116C1" w:rsidP="00E1150C">
            <w:pPr>
              <w:pStyle w:val="TableParagraph"/>
              <w:rPr>
                <w:b/>
                <w:sz w:val="18"/>
              </w:rPr>
            </w:pPr>
          </w:p>
          <w:p w14:paraId="6DC8DB90" w14:textId="77777777" w:rsidR="002116C1" w:rsidRPr="00E1150C" w:rsidRDefault="002116C1" w:rsidP="00E1150C">
            <w:pPr>
              <w:pStyle w:val="TableParagraph"/>
              <w:rPr>
                <w:b/>
                <w:sz w:val="18"/>
              </w:rPr>
            </w:pPr>
          </w:p>
          <w:p w14:paraId="4D9C1DF8" w14:textId="77777777" w:rsidR="002116C1" w:rsidRPr="00E1150C" w:rsidRDefault="002116C1" w:rsidP="00E1150C">
            <w:pPr>
              <w:pStyle w:val="TableParagraph"/>
              <w:spacing w:before="135"/>
              <w:ind w:left="117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35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36</w:t>
            </w:r>
          </w:p>
        </w:tc>
        <w:tc>
          <w:tcPr>
            <w:tcW w:w="120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9369A44" w14:textId="77777777" w:rsidR="002116C1" w:rsidRPr="00E1150C" w:rsidRDefault="002116C1" w:rsidP="00E1150C">
            <w:pPr>
              <w:pStyle w:val="TableParagraph"/>
              <w:spacing w:before="4"/>
              <w:rPr>
                <w:b/>
                <w:sz w:val="20"/>
              </w:rPr>
            </w:pPr>
          </w:p>
          <w:p w14:paraId="3EC9277A" w14:textId="77777777" w:rsidR="002116C1" w:rsidRPr="00E1150C" w:rsidRDefault="002116C1" w:rsidP="00E1150C">
            <w:pPr>
              <w:pStyle w:val="TableParagraph"/>
              <w:spacing w:before="1" w:line="247" w:lineRule="auto"/>
              <w:ind w:left="85" w:right="75"/>
              <w:rPr>
                <w:sz w:val="16"/>
              </w:rPr>
            </w:pPr>
            <w:r w:rsidRPr="00E1150C">
              <w:rPr>
                <w:color w:val="231F20"/>
                <w:spacing w:val="-2"/>
                <w:w w:val="95"/>
                <w:sz w:val="16"/>
              </w:rPr>
              <w:t>¿Dónde</w:t>
            </w:r>
            <w:r w:rsidRPr="00E1150C">
              <w:rPr>
                <w:color w:val="231F20"/>
                <w:spacing w:val="-40"/>
                <w:w w:val="9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vivimos?</w:t>
            </w:r>
          </w:p>
        </w:tc>
        <w:tc>
          <w:tcPr>
            <w:tcW w:w="1234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5FC4810" w14:textId="77777777" w:rsidR="002116C1" w:rsidRPr="00E1150C" w:rsidRDefault="002116C1" w:rsidP="00E1150C">
            <w:pPr>
              <w:pStyle w:val="TableParagraph"/>
              <w:spacing w:before="45" w:line="247" w:lineRule="auto"/>
              <w:ind w:left="85" w:right="358"/>
              <w:rPr>
                <w:sz w:val="16"/>
              </w:rPr>
            </w:pPr>
            <w:r w:rsidRPr="00E1150C">
              <w:rPr>
                <w:color w:val="231F20"/>
                <w:w w:val="80"/>
                <w:sz w:val="16"/>
              </w:rPr>
              <w:t>¿Cómo ha</w:t>
            </w:r>
            <w:r w:rsidRPr="00E1150C">
              <w:rPr>
                <w:color w:val="231F20"/>
                <w:spacing w:val="1"/>
                <w:w w:val="80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cambiado</w:t>
            </w:r>
            <w:r w:rsidRPr="00E1150C"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el</w:t>
            </w:r>
            <w:r w:rsidRPr="00E1150C">
              <w:rPr>
                <w:color w:val="231F20"/>
                <w:spacing w:val="-3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lugar donde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sz w:val="16"/>
              </w:rPr>
              <w:t>vivimos?</w:t>
            </w:r>
          </w:p>
        </w:tc>
        <w:tc>
          <w:tcPr>
            <w:tcW w:w="3031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A65785B" w14:textId="77777777" w:rsidR="002116C1" w:rsidRPr="00E1150C" w:rsidRDefault="002116C1" w:rsidP="00E1150C">
            <w:pPr>
              <w:pStyle w:val="TableParagraph"/>
              <w:spacing w:before="4"/>
              <w:rPr>
                <w:b/>
                <w:sz w:val="20"/>
              </w:rPr>
            </w:pPr>
          </w:p>
          <w:p w14:paraId="21C74681" w14:textId="77777777" w:rsidR="002116C1" w:rsidRPr="00E1150C" w:rsidRDefault="002116C1" w:rsidP="00E1150C">
            <w:pPr>
              <w:pStyle w:val="TableParagraph"/>
              <w:spacing w:line="247" w:lineRule="auto"/>
              <w:ind w:left="84" w:right="92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Identifica</w:t>
            </w:r>
            <w:r w:rsidRPr="00E1150C"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cambios</w:t>
            </w:r>
            <w:r w:rsidRPr="00E1150C"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en</w:t>
            </w:r>
            <w:r w:rsidRPr="00E1150C"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el</w:t>
            </w:r>
            <w:r w:rsidRPr="00E1150C"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lugar</w:t>
            </w:r>
            <w:r w:rsidRPr="00E1150C">
              <w:rPr>
                <w:color w:val="231F20"/>
                <w:spacing w:val="-3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donde</w:t>
            </w:r>
            <w:r w:rsidRPr="00E1150C"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vive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debido</w:t>
            </w:r>
            <w:r w:rsidRPr="00E1150C"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</w:t>
            </w:r>
            <w:r w:rsidRPr="00E1150C"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las</w:t>
            </w:r>
            <w:r w:rsidRPr="00E1150C"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actividades</w:t>
            </w:r>
            <w:r w:rsidRPr="00E1150C"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las</w:t>
            </w:r>
            <w:r w:rsidRPr="00E1150C"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personas.</w:t>
            </w:r>
          </w:p>
        </w:tc>
        <w:tc>
          <w:tcPr>
            <w:tcW w:w="1677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4E877AF" w14:textId="77777777" w:rsidR="002116C1" w:rsidRPr="00E1150C" w:rsidRDefault="002116C1" w:rsidP="00E1150C">
            <w:pPr>
              <w:pStyle w:val="TableParagraph"/>
              <w:spacing w:before="4"/>
              <w:rPr>
                <w:b/>
                <w:sz w:val="20"/>
              </w:rPr>
            </w:pPr>
          </w:p>
          <w:p w14:paraId="154476F4" w14:textId="77777777" w:rsidR="002116C1" w:rsidRPr="00E1150C" w:rsidRDefault="002116C1" w:rsidP="00E1150C">
            <w:pPr>
              <w:pStyle w:val="TableParagraph"/>
              <w:ind w:left="84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Algunos</w:t>
            </w:r>
            <w:r w:rsidRPr="00E1150C"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hechos</w:t>
            </w:r>
          </w:p>
          <w:p w14:paraId="7E942436" w14:textId="77777777" w:rsidR="002116C1" w:rsidRPr="00E1150C" w:rsidRDefault="002116C1" w:rsidP="00E1150C">
            <w:pPr>
              <w:pStyle w:val="TableParagraph"/>
              <w:spacing w:before="6"/>
              <w:ind w:left="84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históricos de la entidad</w:t>
            </w:r>
          </w:p>
        </w:tc>
        <w:tc>
          <w:tcPr>
            <w:tcW w:w="93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43E26F4" w14:textId="77777777" w:rsidR="002116C1" w:rsidRPr="00E1150C" w:rsidRDefault="002116C1" w:rsidP="00E1150C">
            <w:pPr>
              <w:pStyle w:val="TableParagraph"/>
              <w:rPr>
                <w:b/>
                <w:sz w:val="18"/>
              </w:rPr>
            </w:pPr>
          </w:p>
          <w:p w14:paraId="2F691185" w14:textId="77777777" w:rsidR="002116C1" w:rsidRPr="00E1150C" w:rsidRDefault="002116C1" w:rsidP="00E1150C">
            <w:pPr>
              <w:pStyle w:val="TableParagraph"/>
              <w:spacing w:before="122"/>
              <w:ind w:left="157" w:right="140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277</w:t>
            </w:r>
          </w:p>
        </w:tc>
        <w:tc>
          <w:tcPr>
            <w:tcW w:w="92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CD1DB9A" w14:textId="77777777" w:rsidR="002116C1" w:rsidRPr="00E1150C" w:rsidRDefault="002116C1" w:rsidP="00E1150C">
            <w:pPr>
              <w:pStyle w:val="TableParagraph"/>
              <w:rPr>
                <w:b/>
                <w:sz w:val="18"/>
              </w:rPr>
            </w:pPr>
          </w:p>
          <w:p w14:paraId="49E29D4E" w14:textId="77777777" w:rsidR="002116C1" w:rsidRPr="00E1150C" w:rsidRDefault="002116C1" w:rsidP="00E1150C">
            <w:pPr>
              <w:pStyle w:val="TableParagraph"/>
              <w:spacing w:before="122"/>
              <w:ind w:left="148" w:right="130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150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152</w:t>
            </w:r>
          </w:p>
        </w:tc>
      </w:tr>
      <w:tr w:rsidR="002116C1" w14:paraId="4B0F0887" w14:textId="77777777" w:rsidTr="00E1150C">
        <w:trPr>
          <w:trHeight w:val="843"/>
        </w:trPr>
        <w:tc>
          <w:tcPr>
            <w:tcW w:w="668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0922501D" w14:textId="77777777" w:rsidR="002116C1" w:rsidRPr="00E1150C" w:rsidRDefault="002116C1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20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0468156C" w14:textId="77777777" w:rsidR="002116C1" w:rsidRPr="00E1150C" w:rsidRDefault="002116C1" w:rsidP="00E1150C">
            <w:pPr>
              <w:pStyle w:val="TableParagraph"/>
              <w:spacing w:before="4"/>
              <w:rPr>
                <w:b/>
                <w:sz w:val="20"/>
              </w:rPr>
            </w:pPr>
          </w:p>
          <w:p w14:paraId="280A7C25" w14:textId="77777777" w:rsidR="002116C1" w:rsidRPr="00E1150C" w:rsidRDefault="002116C1" w:rsidP="00E1150C">
            <w:pPr>
              <w:pStyle w:val="TableParagraph"/>
              <w:spacing w:line="247" w:lineRule="auto"/>
              <w:ind w:left="85"/>
              <w:rPr>
                <w:sz w:val="16"/>
              </w:rPr>
            </w:pPr>
            <w:r w:rsidRPr="00E1150C">
              <w:rPr>
                <w:color w:val="231F20"/>
                <w:w w:val="80"/>
                <w:sz w:val="16"/>
              </w:rPr>
              <w:t>¿Cómo nos</w:t>
            </w:r>
            <w:r w:rsidRPr="00E1150C">
              <w:rPr>
                <w:color w:val="231F20"/>
                <w:spacing w:val="1"/>
                <w:w w:val="80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organizamos?</w:t>
            </w:r>
          </w:p>
        </w:tc>
        <w:tc>
          <w:tcPr>
            <w:tcW w:w="1234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5495BDA" w14:textId="77777777" w:rsidR="002116C1" w:rsidRPr="00E1150C" w:rsidRDefault="002116C1" w:rsidP="00E1150C">
            <w:pPr>
              <w:pStyle w:val="TableParagraph"/>
              <w:spacing w:before="44" w:line="247" w:lineRule="auto"/>
              <w:ind w:left="85"/>
              <w:rPr>
                <w:sz w:val="16"/>
              </w:rPr>
            </w:pPr>
            <w:r w:rsidRPr="00E1150C">
              <w:rPr>
                <w:color w:val="231F20"/>
                <w:spacing w:val="-1"/>
                <w:w w:val="80"/>
                <w:sz w:val="16"/>
              </w:rPr>
              <w:t xml:space="preserve">¿Cómo </w:t>
            </w:r>
            <w:r w:rsidRPr="00E1150C">
              <w:rPr>
                <w:color w:val="231F20"/>
                <w:w w:val="80"/>
                <w:sz w:val="16"/>
              </w:rPr>
              <w:t>se</w:t>
            </w:r>
            <w:r w:rsidRPr="00E1150C">
              <w:rPr>
                <w:color w:val="231F20"/>
                <w:spacing w:val="1"/>
                <w:w w:val="80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organizan y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participan</w:t>
            </w:r>
            <w:r w:rsidRPr="00E1150C">
              <w:rPr>
                <w:color w:val="231F20"/>
                <w:spacing w:val="8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las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sz w:val="16"/>
              </w:rPr>
              <w:t>personas?</w:t>
            </w:r>
          </w:p>
        </w:tc>
        <w:tc>
          <w:tcPr>
            <w:tcW w:w="3031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A558DD0" w14:textId="77777777" w:rsidR="002116C1" w:rsidRPr="00E1150C" w:rsidRDefault="002116C1" w:rsidP="00E1150C">
            <w:pPr>
              <w:pStyle w:val="TableParagraph"/>
              <w:spacing w:before="139" w:line="247" w:lineRule="auto"/>
              <w:ind w:left="84" w:right="92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Identifica</w:t>
            </w:r>
            <w:r w:rsidRPr="00E1150C"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la</w:t>
            </w:r>
            <w:r w:rsidRPr="00E1150C"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forma</w:t>
            </w:r>
            <w:r w:rsidRPr="00E1150C"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en</w:t>
            </w:r>
            <w:r w:rsidRPr="00E1150C"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que</w:t>
            </w:r>
            <w:r w:rsidRPr="00E1150C"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las</w:t>
            </w:r>
            <w:r w:rsidRPr="00E1150C"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personas</w:t>
            </w:r>
            <w:r w:rsidRPr="00E1150C"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se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organizan</w:t>
            </w:r>
            <w:r w:rsidRPr="00E1150C"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se</w:t>
            </w:r>
            <w:r w:rsidRPr="00E1150C"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han</w:t>
            </w:r>
            <w:r w:rsidRPr="00E1150C"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organizado</w:t>
            </w:r>
            <w:r w:rsidRPr="00E1150C"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para</w:t>
            </w:r>
            <w:r w:rsidRPr="00E1150C"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mejorar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sus</w:t>
            </w:r>
            <w:r w:rsidRPr="00E1150C"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condiciones</w:t>
            </w:r>
            <w:r w:rsidRPr="00E1150C"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vida.</w:t>
            </w:r>
          </w:p>
        </w:tc>
        <w:tc>
          <w:tcPr>
            <w:tcW w:w="1677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F2E59AE" w14:textId="77777777" w:rsidR="002116C1" w:rsidRPr="00E1150C" w:rsidRDefault="002116C1" w:rsidP="00E1150C">
            <w:pPr>
              <w:pStyle w:val="TableParagraph"/>
              <w:spacing w:before="4"/>
              <w:rPr>
                <w:b/>
                <w:sz w:val="20"/>
              </w:rPr>
            </w:pPr>
          </w:p>
          <w:p w14:paraId="50331804" w14:textId="77777777" w:rsidR="002116C1" w:rsidRPr="00E1150C" w:rsidRDefault="002116C1" w:rsidP="00E1150C">
            <w:pPr>
              <w:pStyle w:val="TableParagraph"/>
              <w:spacing w:line="247" w:lineRule="auto"/>
              <w:ind w:left="84" w:right="137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Problemas de la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localidad</w:t>
            </w:r>
            <w:r w:rsidRPr="00E1150C"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y</w:t>
            </w:r>
            <w:r w:rsidRPr="00E1150C"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su</w:t>
            </w:r>
            <w:r w:rsidRPr="00E1150C"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solución</w:t>
            </w:r>
          </w:p>
        </w:tc>
        <w:tc>
          <w:tcPr>
            <w:tcW w:w="93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32D26F2" w14:textId="77777777" w:rsidR="002116C1" w:rsidRPr="00E1150C" w:rsidRDefault="002116C1" w:rsidP="00E1150C">
            <w:pPr>
              <w:pStyle w:val="TableParagraph"/>
              <w:rPr>
                <w:b/>
                <w:sz w:val="18"/>
              </w:rPr>
            </w:pPr>
          </w:p>
          <w:p w14:paraId="063BF56C" w14:textId="77777777" w:rsidR="002116C1" w:rsidRPr="00E1150C" w:rsidRDefault="002116C1" w:rsidP="00E1150C">
            <w:pPr>
              <w:pStyle w:val="TableParagraph"/>
              <w:spacing w:before="122"/>
              <w:ind w:left="154" w:right="140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278</w:t>
            </w:r>
          </w:p>
        </w:tc>
        <w:tc>
          <w:tcPr>
            <w:tcW w:w="92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542EC1A" w14:textId="77777777" w:rsidR="002116C1" w:rsidRPr="00E1150C" w:rsidRDefault="002116C1" w:rsidP="00E1150C">
            <w:pPr>
              <w:pStyle w:val="TableParagraph"/>
              <w:rPr>
                <w:b/>
                <w:sz w:val="18"/>
              </w:rPr>
            </w:pPr>
          </w:p>
          <w:p w14:paraId="3368804E" w14:textId="77777777" w:rsidR="002116C1" w:rsidRPr="00E1150C" w:rsidRDefault="002116C1" w:rsidP="00E1150C">
            <w:pPr>
              <w:pStyle w:val="TableParagraph"/>
              <w:spacing w:before="122"/>
              <w:ind w:left="148" w:right="130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154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157</w:t>
            </w:r>
          </w:p>
        </w:tc>
      </w:tr>
    </w:tbl>
    <w:p w14:paraId="1AC6F4DE" w14:textId="77777777" w:rsidR="002116C1" w:rsidRDefault="002116C1"/>
    <w:p w14:paraId="5DACA99C" w14:textId="77777777" w:rsidR="007731BF" w:rsidRDefault="007731BF"/>
    <w:p w14:paraId="43F3B205" w14:textId="77777777" w:rsidR="007731BF" w:rsidRDefault="007731BF"/>
    <w:p w14:paraId="77013651" w14:textId="77777777" w:rsidR="007731BF" w:rsidRDefault="007731BF"/>
    <w:p w14:paraId="048DACBA" w14:textId="77777777" w:rsidR="007731BF" w:rsidRDefault="007731BF"/>
    <w:p w14:paraId="4A28133E" w14:textId="77777777" w:rsidR="007731BF" w:rsidRDefault="007731BF"/>
    <w:p w14:paraId="7E7709C9" w14:textId="77777777" w:rsidR="007731BF" w:rsidRDefault="007731BF"/>
    <w:p w14:paraId="37BF632C" w14:textId="77777777" w:rsidR="007731BF" w:rsidRDefault="007731BF"/>
    <w:p w14:paraId="444C7244" w14:textId="77777777" w:rsidR="000073CA" w:rsidRPr="00D5719D" w:rsidRDefault="000073CA" w:rsidP="000073CA">
      <w:pPr>
        <w:pStyle w:val="Materia"/>
        <w:rPr>
          <w:color w:val="9B2683"/>
        </w:rPr>
      </w:pPr>
      <w:r>
        <w:rPr>
          <w:color w:val="9B2683"/>
        </w:rPr>
        <w:t>Formación Cívica y Ética</w:t>
      </w:r>
    </w:p>
    <w:p w14:paraId="43C86807" w14:textId="77777777" w:rsidR="000073CA" w:rsidRDefault="000073CA" w:rsidP="000073CA">
      <w:pPr>
        <w:pStyle w:val="Ttulo2"/>
        <w:ind w:left="851"/>
      </w:pPr>
    </w:p>
    <w:p w14:paraId="7A4BBFC3" w14:textId="77777777" w:rsidR="000073CA" w:rsidRDefault="000073CA" w:rsidP="000073CA">
      <w:pPr>
        <w:pStyle w:val="Ttulo2"/>
        <w:ind w:left="0"/>
        <w:rPr>
          <w:color w:val="64B545"/>
        </w:rPr>
      </w:pPr>
      <w:r w:rsidRPr="00D5719D">
        <w:rPr>
          <w:color w:val="64B545"/>
        </w:rPr>
        <w:t>Primer periodo</w:t>
      </w:r>
    </w:p>
    <w:p w14:paraId="47089945" w14:textId="77777777" w:rsidR="00BE214E" w:rsidRPr="00D5719D" w:rsidRDefault="00BE214E" w:rsidP="000073CA">
      <w:pPr>
        <w:pStyle w:val="Ttulo2"/>
        <w:ind w:left="0"/>
        <w:rPr>
          <w:color w:val="64B545"/>
        </w:rPr>
      </w:pPr>
    </w:p>
    <w:tbl>
      <w:tblPr>
        <w:tblW w:w="9674" w:type="dxa"/>
        <w:tblInd w:w="10" w:type="dxa"/>
        <w:tblBorders>
          <w:top w:val="single" w:sz="8" w:space="0" w:color="6DB047"/>
          <w:left w:val="single" w:sz="8" w:space="0" w:color="6DB047"/>
          <w:bottom w:val="single" w:sz="8" w:space="0" w:color="6DB047"/>
          <w:right w:val="single" w:sz="8" w:space="0" w:color="6DB047"/>
          <w:insideH w:val="single" w:sz="8" w:space="0" w:color="6DB047"/>
          <w:insideV w:val="single" w:sz="8" w:space="0" w:color="6DB047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66"/>
        <w:gridCol w:w="1215"/>
        <w:gridCol w:w="1944"/>
        <w:gridCol w:w="2600"/>
        <w:gridCol w:w="1465"/>
        <w:gridCol w:w="935"/>
        <w:gridCol w:w="849"/>
      </w:tblGrid>
      <w:tr w:rsidR="00587B92" w:rsidRPr="00E1150C" w14:paraId="4C1D7812" w14:textId="77777777" w:rsidTr="00E1150C">
        <w:trPr>
          <w:trHeight w:val="491"/>
        </w:trPr>
        <w:tc>
          <w:tcPr>
            <w:tcW w:w="666" w:type="dxa"/>
            <w:tcBorders>
              <w:left w:val="single" w:sz="4" w:space="0" w:color="B834C2"/>
              <w:right w:val="single" w:sz="4" w:space="0" w:color="B834C2"/>
            </w:tcBorders>
            <w:shd w:val="clear" w:color="auto" w:fill="B834C2"/>
          </w:tcPr>
          <w:p w14:paraId="2FECC89B" w14:textId="77777777" w:rsidR="00BE214E" w:rsidRPr="00E1150C" w:rsidRDefault="00BE214E" w:rsidP="00E1150C">
            <w:pPr>
              <w:pStyle w:val="TableParagraph"/>
              <w:spacing w:before="147"/>
              <w:ind w:right="125"/>
              <w:jc w:val="right"/>
              <w:rPr>
                <w:b/>
                <w:sz w:val="18"/>
              </w:rPr>
            </w:pPr>
            <w:r w:rsidRPr="00E1150C">
              <w:rPr>
                <w:b/>
                <w:color w:val="FFFFFF"/>
                <w:sz w:val="18"/>
              </w:rPr>
              <w:t>Sem.</w:t>
            </w:r>
          </w:p>
        </w:tc>
        <w:tc>
          <w:tcPr>
            <w:tcW w:w="1215" w:type="dxa"/>
            <w:tcBorders>
              <w:left w:val="single" w:sz="4" w:space="0" w:color="B834C2"/>
              <w:right w:val="single" w:sz="4" w:space="0" w:color="B834C2"/>
            </w:tcBorders>
            <w:shd w:val="clear" w:color="auto" w:fill="B834C2"/>
          </w:tcPr>
          <w:p w14:paraId="29D8A24D" w14:textId="77777777" w:rsidR="00BE214E" w:rsidRPr="00E1150C" w:rsidRDefault="00BE214E" w:rsidP="00E1150C">
            <w:pPr>
              <w:pStyle w:val="TableParagraph"/>
              <w:spacing w:before="147"/>
              <w:ind w:left="459" w:right="439"/>
              <w:jc w:val="center"/>
              <w:rPr>
                <w:b/>
                <w:sz w:val="18"/>
              </w:rPr>
            </w:pPr>
            <w:r w:rsidRPr="00E1150C">
              <w:rPr>
                <w:b/>
                <w:color w:val="FFFFFF"/>
                <w:w w:val="95"/>
                <w:sz w:val="18"/>
              </w:rPr>
              <w:t>Eje</w:t>
            </w:r>
          </w:p>
        </w:tc>
        <w:tc>
          <w:tcPr>
            <w:tcW w:w="1944" w:type="dxa"/>
            <w:tcBorders>
              <w:left w:val="single" w:sz="4" w:space="0" w:color="B834C2"/>
              <w:right w:val="single" w:sz="4" w:space="0" w:color="B834C2"/>
            </w:tcBorders>
            <w:shd w:val="clear" w:color="auto" w:fill="B834C2"/>
          </w:tcPr>
          <w:p w14:paraId="76D71C17" w14:textId="77777777" w:rsidR="00BE214E" w:rsidRPr="00E1150C" w:rsidRDefault="00BE214E" w:rsidP="00E1150C">
            <w:pPr>
              <w:pStyle w:val="TableParagraph"/>
              <w:spacing w:before="147"/>
              <w:ind w:left="740" w:right="720"/>
              <w:jc w:val="center"/>
              <w:rPr>
                <w:b/>
                <w:sz w:val="18"/>
              </w:rPr>
            </w:pPr>
            <w:r w:rsidRPr="00E1150C">
              <w:rPr>
                <w:b/>
                <w:color w:val="FFFFFF"/>
                <w:w w:val="90"/>
                <w:sz w:val="18"/>
              </w:rPr>
              <w:t>Tema</w:t>
            </w:r>
          </w:p>
        </w:tc>
        <w:tc>
          <w:tcPr>
            <w:tcW w:w="2600" w:type="dxa"/>
            <w:tcBorders>
              <w:left w:val="single" w:sz="4" w:space="0" w:color="B834C2"/>
              <w:right w:val="single" w:sz="4" w:space="0" w:color="B834C2"/>
            </w:tcBorders>
            <w:shd w:val="clear" w:color="auto" w:fill="B834C2"/>
          </w:tcPr>
          <w:p w14:paraId="355DA06F" w14:textId="77777777" w:rsidR="00BE214E" w:rsidRPr="00E1150C" w:rsidRDefault="00BE214E" w:rsidP="00E1150C">
            <w:pPr>
              <w:pStyle w:val="TableParagraph"/>
              <w:spacing w:before="147"/>
              <w:ind w:left="412"/>
              <w:rPr>
                <w:b/>
                <w:sz w:val="18"/>
              </w:rPr>
            </w:pPr>
            <w:r w:rsidRPr="00E1150C">
              <w:rPr>
                <w:b/>
                <w:color w:val="FFFFFF"/>
                <w:w w:val="85"/>
                <w:sz w:val="18"/>
              </w:rPr>
              <w:t>Aprendizajes</w:t>
            </w:r>
            <w:r w:rsidRPr="00E1150C">
              <w:rPr>
                <w:b/>
                <w:color w:val="FFFFFF"/>
                <w:spacing w:val="-2"/>
                <w:w w:val="85"/>
                <w:sz w:val="18"/>
              </w:rPr>
              <w:t xml:space="preserve"> </w:t>
            </w:r>
            <w:r w:rsidRPr="00E1150C">
              <w:rPr>
                <w:b/>
                <w:color w:val="FFFFFF"/>
                <w:w w:val="85"/>
                <w:sz w:val="18"/>
              </w:rPr>
              <w:t>esperados</w:t>
            </w:r>
          </w:p>
        </w:tc>
        <w:tc>
          <w:tcPr>
            <w:tcW w:w="1465" w:type="dxa"/>
            <w:tcBorders>
              <w:left w:val="single" w:sz="4" w:space="0" w:color="B834C2"/>
              <w:right w:val="single" w:sz="4" w:space="0" w:color="B834C2"/>
            </w:tcBorders>
            <w:shd w:val="clear" w:color="auto" w:fill="B834C2"/>
          </w:tcPr>
          <w:p w14:paraId="63E08263" w14:textId="77777777" w:rsidR="00BE214E" w:rsidRPr="00E1150C" w:rsidRDefault="00BE214E" w:rsidP="00E1150C">
            <w:pPr>
              <w:pStyle w:val="TableParagraph"/>
              <w:spacing w:before="42"/>
              <w:ind w:left="445"/>
              <w:rPr>
                <w:b/>
                <w:sz w:val="18"/>
              </w:rPr>
            </w:pPr>
            <w:r w:rsidRPr="00E1150C">
              <w:rPr>
                <w:b/>
                <w:color w:val="FFFFFF"/>
                <w:w w:val="95"/>
                <w:sz w:val="18"/>
              </w:rPr>
              <w:t>Lección</w:t>
            </w:r>
          </w:p>
          <w:p w14:paraId="36F6F56B" w14:textId="77777777" w:rsidR="00BE214E" w:rsidRPr="00E1150C" w:rsidRDefault="00BE214E" w:rsidP="00E1150C">
            <w:pPr>
              <w:pStyle w:val="TableParagraph"/>
              <w:spacing w:before="3"/>
              <w:ind w:left="372"/>
              <w:rPr>
                <w:rFonts w:ascii="Arial-BoldItalicMT"/>
                <w:b/>
                <w:i/>
                <w:sz w:val="18"/>
              </w:rPr>
            </w:pPr>
            <w:r w:rsidRPr="00E1150C">
              <w:rPr>
                <w:rFonts w:ascii="Arial-BoldItalicMT"/>
                <w:b/>
                <w:i/>
                <w:color w:val="FFFFFF"/>
                <w:w w:val="95"/>
                <w:sz w:val="18"/>
              </w:rPr>
              <w:t>Aplicados</w:t>
            </w:r>
          </w:p>
        </w:tc>
        <w:tc>
          <w:tcPr>
            <w:tcW w:w="935" w:type="dxa"/>
            <w:tcBorders>
              <w:left w:val="single" w:sz="4" w:space="0" w:color="B834C2"/>
              <w:right w:val="single" w:sz="4" w:space="0" w:color="B834C2"/>
            </w:tcBorders>
            <w:shd w:val="clear" w:color="auto" w:fill="B834C2"/>
          </w:tcPr>
          <w:p w14:paraId="3B31E176" w14:textId="77777777" w:rsidR="00BE214E" w:rsidRPr="00E1150C" w:rsidRDefault="00BE214E" w:rsidP="00E1150C">
            <w:pPr>
              <w:pStyle w:val="TableParagraph"/>
              <w:spacing w:before="42"/>
              <w:ind w:left="173"/>
              <w:rPr>
                <w:b/>
                <w:sz w:val="18"/>
              </w:rPr>
            </w:pPr>
            <w:r w:rsidRPr="00E1150C">
              <w:rPr>
                <w:b/>
                <w:color w:val="FFFFFF"/>
                <w:w w:val="95"/>
                <w:sz w:val="18"/>
              </w:rPr>
              <w:t>Páginas</w:t>
            </w:r>
          </w:p>
          <w:p w14:paraId="03A352AC" w14:textId="77777777" w:rsidR="00BE214E" w:rsidRPr="00E1150C" w:rsidRDefault="00BE214E" w:rsidP="00E1150C">
            <w:pPr>
              <w:pStyle w:val="TableParagraph"/>
              <w:spacing w:before="3"/>
              <w:ind w:left="107"/>
              <w:rPr>
                <w:rFonts w:ascii="Arial-BoldItalicMT"/>
                <w:b/>
                <w:i/>
                <w:sz w:val="18"/>
              </w:rPr>
            </w:pPr>
            <w:r w:rsidRPr="00E1150C">
              <w:rPr>
                <w:rFonts w:ascii="Arial-BoldItalicMT"/>
                <w:b/>
                <w:i/>
                <w:color w:val="FFFFFF"/>
                <w:w w:val="90"/>
                <w:sz w:val="18"/>
              </w:rPr>
              <w:t>Aplicados</w:t>
            </w:r>
          </w:p>
        </w:tc>
        <w:tc>
          <w:tcPr>
            <w:tcW w:w="849" w:type="dxa"/>
            <w:tcBorders>
              <w:left w:val="single" w:sz="4" w:space="0" w:color="B834C2"/>
              <w:right w:val="single" w:sz="4" w:space="0" w:color="B834C2"/>
            </w:tcBorders>
            <w:shd w:val="clear" w:color="auto" w:fill="B834C2"/>
          </w:tcPr>
          <w:p w14:paraId="2BA74C0E" w14:textId="77777777" w:rsidR="00BE214E" w:rsidRPr="00E1150C" w:rsidRDefault="00BE214E" w:rsidP="00E1150C">
            <w:pPr>
              <w:pStyle w:val="TableParagraph"/>
              <w:spacing w:before="42" w:line="242" w:lineRule="auto"/>
              <w:ind w:left="98" w:firstLine="32"/>
              <w:rPr>
                <w:b/>
                <w:sz w:val="18"/>
              </w:rPr>
            </w:pPr>
            <w:r w:rsidRPr="00E1150C">
              <w:rPr>
                <w:b/>
                <w:color w:val="FFFFFF"/>
                <w:w w:val="85"/>
                <w:sz w:val="18"/>
              </w:rPr>
              <w:t>Páginas</w:t>
            </w:r>
            <w:r w:rsidRPr="00E1150C">
              <w:rPr>
                <w:b/>
                <w:color w:val="FFFFFF"/>
                <w:spacing w:val="-40"/>
                <w:w w:val="85"/>
                <w:sz w:val="18"/>
              </w:rPr>
              <w:t xml:space="preserve"> </w:t>
            </w:r>
            <w:r w:rsidRPr="00E1150C">
              <w:rPr>
                <w:b/>
                <w:color w:val="FFFFFF"/>
                <w:spacing w:val="-1"/>
                <w:w w:val="80"/>
                <w:sz w:val="18"/>
              </w:rPr>
              <w:t>libro</w:t>
            </w:r>
            <w:r w:rsidRPr="00E1150C">
              <w:rPr>
                <w:b/>
                <w:color w:val="FFFFFF"/>
                <w:w w:val="80"/>
                <w:sz w:val="18"/>
              </w:rPr>
              <w:t xml:space="preserve"> SEP</w:t>
            </w:r>
          </w:p>
        </w:tc>
      </w:tr>
      <w:tr w:rsidR="00BE214E" w:rsidRPr="00E1150C" w14:paraId="5B219D30" w14:textId="77777777" w:rsidTr="00E1150C">
        <w:trPr>
          <w:trHeight w:val="360"/>
        </w:trPr>
        <w:tc>
          <w:tcPr>
            <w:tcW w:w="666" w:type="dxa"/>
            <w:tcBorders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1943337" w14:textId="77777777" w:rsidR="00BE214E" w:rsidRPr="00E1150C" w:rsidRDefault="00BE214E" w:rsidP="00E1150C">
            <w:pPr>
              <w:pStyle w:val="TableParagraph"/>
              <w:spacing w:before="89"/>
              <w:ind w:right="172"/>
              <w:jc w:val="right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2</w:t>
            </w:r>
          </w:p>
        </w:tc>
        <w:tc>
          <w:tcPr>
            <w:tcW w:w="1215" w:type="dxa"/>
            <w:vMerge w:val="restart"/>
            <w:tcBorders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D7D954E" w14:textId="77777777" w:rsidR="00BE214E" w:rsidRPr="00E1150C" w:rsidRDefault="00BE214E" w:rsidP="00E1150C">
            <w:pPr>
              <w:pStyle w:val="TableParagraph"/>
              <w:rPr>
                <w:b/>
                <w:sz w:val="18"/>
              </w:rPr>
            </w:pPr>
          </w:p>
          <w:p w14:paraId="65D5A062" w14:textId="77777777" w:rsidR="00BE214E" w:rsidRPr="00E1150C" w:rsidRDefault="00BE214E" w:rsidP="00E1150C">
            <w:pPr>
              <w:pStyle w:val="TableParagraph"/>
              <w:rPr>
                <w:b/>
                <w:sz w:val="18"/>
              </w:rPr>
            </w:pPr>
          </w:p>
          <w:p w14:paraId="4F76C1A4" w14:textId="77777777" w:rsidR="00BE214E" w:rsidRPr="00E1150C" w:rsidRDefault="00BE214E" w:rsidP="00E1150C">
            <w:pPr>
              <w:pStyle w:val="TableParagraph"/>
              <w:rPr>
                <w:b/>
                <w:sz w:val="18"/>
              </w:rPr>
            </w:pPr>
          </w:p>
          <w:p w14:paraId="19EF9BF4" w14:textId="77777777" w:rsidR="00BE214E" w:rsidRPr="00E1150C" w:rsidRDefault="00BE214E" w:rsidP="00E1150C">
            <w:pPr>
              <w:pStyle w:val="TableParagraph"/>
              <w:spacing w:before="131" w:line="247" w:lineRule="auto"/>
              <w:ind w:left="84" w:right="191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Conocimiento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cuidado</w:t>
            </w:r>
            <w:r w:rsidRPr="00E1150C"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sí</w:t>
            </w:r>
          </w:p>
        </w:tc>
        <w:tc>
          <w:tcPr>
            <w:tcW w:w="1944" w:type="dxa"/>
            <w:vMerge w:val="restart"/>
            <w:tcBorders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83E9E49" w14:textId="77777777" w:rsidR="00BE214E" w:rsidRPr="00E1150C" w:rsidRDefault="00BE214E" w:rsidP="00E1150C">
            <w:pPr>
              <w:pStyle w:val="TableParagraph"/>
              <w:rPr>
                <w:b/>
                <w:sz w:val="18"/>
              </w:rPr>
            </w:pPr>
          </w:p>
          <w:p w14:paraId="354B044D" w14:textId="77777777" w:rsidR="00BE214E" w:rsidRPr="00E1150C" w:rsidRDefault="00BE214E" w:rsidP="00E1150C">
            <w:pPr>
              <w:pStyle w:val="TableParagraph"/>
              <w:spacing w:before="119" w:line="247" w:lineRule="auto"/>
              <w:ind w:left="85" w:right="629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Identidad</w:t>
            </w:r>
            <w:r w:rsidRPr="00E1150C">
              <w:rPr>
                <w:color w:val="231F20"/>
                <w:spacing w:val="15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personal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cuidado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sí</w:t>
            </w:r>
          </w:p>
        </w:tc>
        <w:tc>
          <w:tcPr>
            <w:tcW w:w="2600" w:type="dxa"/>
            <w:vMerge w:val="restart"/>
            <w:tcBorders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9F0D724" w14:textId="77777777" w:rsidR="00BE214E" w:rsidRPr="00E1150C" w:rsidRDefault="00BE214E" w:rsidP="00E1150C">
            <w:pPr>
              <w:pStyle w:val="TableParagraph"/>
              <w:spacing w:before="136" w:line="247" w:lineRule="auto"/>
              <w:ind w:left="85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Reconoce las capacidades y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potencialidades</w:t>
            </w:r>
            <w:r w:rsidRPr="00E1150C">
              <w:rPr>
                <w:color w:val="231F20"/>
                <w:spacing w:val="19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personales</w:t>
            </w:r>
            <w:r w:rsidRPr="00E1150C">
              <w:rPr>
                <w:color w:val="231F20"/>
                <w:spacing w:val="19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que</w:t>
            </w:r>
            <w:r w:rsidRPr="00E1150C">
              <w:rPr>
                <w:color w:val="231F20"/>
                <w:spacing w:val="19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le</w:t>
            </w:r>
            <w:r w:rsidRPr="00E1150C">
              <w:rPr>
                <w:color w:val="231F20"/>
                <w:spacing w:val="19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dan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singularidad para actuar ante las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necesidades</w:t>
            </w:r>
            <w:r w:rsidRPr="00E1150C"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del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entorno.</w:t>
            </w:r>
          </w:p>
        </w:tc>
        <w:tc>
          <w:tcPr>
            <w:tcW w:w="1465" w:type="dxa"/>
            <w:tcBorders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77A3966" w14:textId="77777777" w:rsidR="00BE214E" w:rsidRPr="00E1150C" w:rsidRDefault="00BE214E" w:rsidP="00E1150C">
            <w:pPr>
              <w:pStyle w:val="TableParagraph"/>
              <w:spacing w:before="89"/>
              <w:ind w:left="85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Las</w:t>
            </w:r>
            <w:r w:rsidRPr="00E1150C"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habilidades</w:t>
            </w:r>
          </w:p>
        </w:tc>
        <w:tc>
          <w:tcPr>
            <w:tcW w:w="935" w:type="dxa"/>
            <w:tcBorders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6F8D62C" w14:textId="77777777" w:rsidR="00BE214E" w:rsidRPr="00E1150C" w:rsidRDefault="00BE214E" w:rsidP="00E1150C">
            <w:pPr>
              <w:pStyle w:val="TableParagraph"/>
              <w:spacing w:before="89"/>
              <w:ind w:left="153" w:right="134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280</w:t>
            </w:r>
            <w:r w:rsidRPr="00E1150C"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281</w:t>
            </w:r>
          </w:p>
        </w:tc>
        <w:tc>
          <w:tcPr>
            <w:tcW w:w="849" w:type="dxa"/>
            <w:tcBorders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033D20D7" w14:textId="77777777" w:rsidR="00BE214E" w:rsidRPr="00E1150C" w:rsidRDefault="00BE214E" w:rsidP="00E1150C">
            <w:pPr>
              <w:pStyle w:val="TableParagraph"/>
              <w:spacing w:before="89"/>
              <w:ind w:left="187" w:right="166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10</w:t>
            </w:r>
            <w:r w:rsidRPr="00E1150C"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14</w:t>
            </w:r>
          </w:p>
        </w:tc>
      </w:tr>
      <w:tr w:rsidR="00BE214E" w:rsidRPr="00E1150C" w14:paraId="584B8B9C" w14:textId="77777777" w:rsidTr="00E1150C">
        <w:trPr>
          <w:trHeight w:val="653"/>
        </w:trPr>
        <w:tc>
          <w:tcPr>
            <w:tcW w:w="666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398266A" w14:textId="77777777" w:rsidR="00BE214E" w:rsidRPr="00E1150C" w:rsidRDefault="00BE214E" w:rsidP="00E1150C">
            <w:pPr>
              <w:pStyle w:val="TableParagraph"/>
              <w:spacing w:before="7"/>
              <w:rPr>
                <w:b/>
                <w:sz w:val="20"/>
              </w:rPr>
            </w:pPr>
          </w:p>
          <w:p w14:paraId="6F06712B" w14:textId="77777777" w:rsidR="00BE214E" w:rsidRPr="00E1150C" w:rsidRDefault="00BE214E" w:rsidP="00E1150C">
            <w:pPr>
              <w:pStyle w:val="TableParagraph"/>
              <w:ind w:left="20"/>
              <w:jc w:val="center"/>
              <w:rPr>
                <w:sz w:val="16"/>
              </w:rPr>
            </w:pPr>
            <w:r w:rsidRPr="00E1150C">
              <w:rPr>
                <w:color w:val="231F20"/>
                <w:w w:val="89"/>
                <w:sz w:val="16"/>
              </w:rPr>
              <w:t>3</w:t>
            </w:r>
          </w:p>
        </w:tc>
        <w:tc>
          <w:tcPr>
            <w:tcW w:w="1215" w:type="dxa"/>
            <w:vMerge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5307575" w14:textId="77777777" w:rsidR="00BE214E" w:rsidRPr="00E1150C" w:rsidRDefault="00BE214E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944" w:type="dxa"/>
            <w:vMerge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0F16E6A5" w14:textId="77777777" w:rsidR="00BE214E" w:rsidRPr="00E1150C" w:rsidRDefault="00BE214E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2600" w:type="dxa"/>
            <w:vMerge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C9AF2F2" w14:textId="77777777" w:rsidR="00BE214E" w:rsidRPr="00E1150C" w:rsidRDefault="00BE214E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465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F673828" w14:textId="77777777" w:rsidR="00BE214E" w:rsidRPr="00E1150C" w:rsidRDefault="00BE214E" w:rsidP="00E1150C">
            <w:pPr>
              <w:pStyle w:val="TableParagraph"/>
              <w:spacing w:before="47" w:line="247" w:lineRule="auto"/>
              <w:ind w:left="85" w:right="201"/>
              <w:rPr>
                <w:sz w:val="16"/>
              </w:rPr>
            </w:pPr>
            <w:r w:rsidRPr="00E1150C">
              <w:rPr>
                <w:color w:val="231F20"/>
                <w:w w:val="80"/>
                <w:sz w:val="16"/>
              </w:rPr>
              <w:t>Suma de</w:t>
            </w:r>
            <w:r w:rsidRPr="00E1150C">
              <w:rPr>
                <w:color w:val="231F20"/>
                <w:spacing w:val="1"/>
                <w:w w:val="80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capacidades</w:t>
            </w:r>
            <w:r w:rsidRPr="00E1150C"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para</w:t>
            </w:r>
            <w:r w:rsidRPr="00E1150C">
              <w:rPr>
                <w:color w:val="231F20"/>
                <w:spacing w:val="-3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el</w:t>
            </w:r>
            <w:r w:rsidRPr="00E1150C"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bien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común</w:t>
            </w:r>
          </w:p>
        </w:tc>
        <w:tc>
          <w:tcPr>
            <w:tcW w:w="935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5E23552" w14:textId="77777777" w:rsidR="00BE214E" w:rsidRPr="00E1150C" w:rsidRDefault="00BE214E" w:rsidP="00E1150C">
            <w:pPr>
              <w:pStyle w:val="TableParagraph"/>
              <w:spacing w:before="7"/>
              <w:rPr>
                <w:b/>
                <w:sz w:val="20"/>
              </w:rPr>
            </w:pPr>
          </w:p>
          <w:p w14:paraId="222435A6" w14:textId="77777777" w:rsidR="00BE214E" w:rsidRPr="00E1150C" w:rsidRDefault="00BE214E" w:rsidP="00E1150C">
            <w:pPr>
              <w:pStyle w:val="TableParagraph"/>
              <w:ind w:left="154" w:right="134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282</w:t>
            </w:r>
            <w:r w:rsidRPr="00E1150C"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283</w:t>
            </w:r>
          </w:p>
        </w:tc>
        <w:tc>
          <w:tcPr>
            <w:tcW w:w="84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22AF73F" w14:textId="77777777" w:rsidR="00BE214E" w:rsidRPr="00E1150C" w:rsidRDefault="00BE214E" w:rsidP="00E1150C">
            <w:pPr>
              <w:pStyle w:val="TableParagraph"/>
              <w:spacing w:before="7"/>
              <w:rPr>
                <w:b/>
                <w:sz w:val="20"/>
              </w:rPr>
            </w:pPr>
          </w:p>
          <w:p w14:paraId="255C12D7" w14:textId="77777777" w:rsidR="00BE214E" w:rsidRPr="00E1150C" w:rsidRDefault="00BE214E" w:rsidP="00E1150C">
            <w:pPr>
              <w:pStyle w:val="TableParagraph"/>
              <w:ind w:left="187" w:right="166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15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19</w:t>
            </w:r>
          </w:p>
        </w:tc>
      </w:tr>
      <w:tr w:rsidR="00BE214E" w:rsidRPr="00E1150C" w14:paraId="0C84AC90" w14:textId="77777777" w:rsidTr="00E1150C">
        <w:trPr>
          <w:trHeight w:val="843"/>
        </w:trPr>
        <w:tc>
          <w:tcPr>
            <w:tcW w:w="666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537C0C7" w14:textId="77777777" w:rsidR="00BE214E" w:rsidRPr="00E1150C" w:rsidRDefault="00BE214E" w:rsidP="00E1150C">
            <w:pPr>
              <w:pStyle w:val="TableParagraph"/>
              <w:rPr>
                <w:b/>
                <w:sz w:val="18"/>
              </w:rPr>
            </w:pPr>
          </w:p>
          <w:p w14:paraId="26EB7BB8" w14:textId="77777777" w:rsidR="00BE214E" w:rsidRPr="00E1150C" w:rsidRDefault="00BE214E" w:rsidP="00E1150C">
            <w:pPr>
              <w:pStyle w:val="TableParagraph"/>
              <w:spacing w:before="125"/>
              <w:ind w:right="172"/>
              <w:jc w:val="right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4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5</w:t>
            </w:r>
          </w:p>
        </w:tc>
        <w:tc>
          <w:tcPr>
            <w:tcW w:w="1215" w:type="dxa"/>
            <w:vMerge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2F60B20" w14:textId="77777777" w:rsidR="00BE214E" w:rsidRPr="00E1150C" w:rsidRDefault="00BE214E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944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41596D4" w14:textId="77777777" w:rsidR="00BE214E" w:rsidRPr="00E1150C" w:rsidRDefault="00BE214E" w:rsidP="00E1150C">
            <w:pPr>
              <w:pStyle w:val="TableParagraph"/>
              <w:spacing w:before="7"/>
              <w:rPr>
                <w:b/>
                <w:sz w:val="20"/>
              </w:rPr>
            </w:pPr>
          </w:p>
          <w:p w14:paraId="6B481270" w14:textId="77777777" w:rsidR="00BE214E" w:rsidRPr="00E1150C" w:rsidRDefault="00BE214E" w:rsidP="00E1150C">
            <w:pPr>
              <w:pStyle w:val="TableParagraph"/>
              <w:spacing w:line="247" w:lineRule="auto"/>
              <w:ind w:left="85" w:right="633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Sujeto</w:t>
            </w:r>
            <w:r w:rsidRPr="00E1150C"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derechos</w:t>
            </w:r>
            <w:r w:rsidRPr="00E1150C">
              <w:rPr>
                <w:color w:val="231F20"/>
                <w:spacing w:val="-3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y</w:t>
            </w:r>
            <w:r w:rsidRPr="00E1150C"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dignidad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humana</w:t>
            </w:r>
          </w:p>
        </w:tc>
        <w:tc>
          <w:tcPr>
            <w:tcW w:w="2600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6F84135" w14:textId="77777777" w:rsidR="00BE214E" w:rsidRPr="00E1150C" w:rsidRDefault="00BE214E" w:rsidP="00E1150C">
            <w:pPr>
              <w:pStyle w:val="TableParagraph"/>
              <w:spacing w:before="47" w:line="247" w:lineRule="auto"/>
              <w:ind w:left="85" w:right="147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Distingue</w:t>
            </w:r>
            <w:r w:rsidRPr="00E1150C">
              <w:rPr>
                <w:color w:val="231F20"/>
                <w:spacing w:val="31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situaciones</w:t>
            </w:r>
            <w:r w:rsidRPr="00E1150C">
              <w:rPr>
                <w:color w:val="231F20"/>
                <w:spacing w:val="31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que</w:t>
            </w:r>
            <w:r w:rsidRPr="00E1150C">
              <w:rPr>
                <w:color w:val="231F20"/>
                <w:spacing w:val="31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favorecen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u</w:t>
            </w:r>
            <w:r w:rsidRPr="00E1150C"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obstaculizan</w:t>
            </w:r>
            <w:r w:rsidRPr="00E1150C"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el</w:t>
            </w:r>
            <w:r w:rsidRPr="00E1150C"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cumplimiento</w:t>
            </w:r>
            <w:r w:rsidRPr="00E1150C"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</w:t>
            </w:r>
            <w:r w:rsidRPr="00E1150C"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su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derecho a una vida digna en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condiciones</w:t>
            </w:r>
            <w:r w:rsidRPr="00E1150C"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bienestar.</w:t>
            </w:r>
          </w:p>
        </w:tc>
        <w:tc>
          <w:tcPr>
            <w:tcW w:w="1465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CEA6519" w14:textId="77777777" w:rsidR="00BE214E" w:rsidRPr="00E1150C" w:rsidRDefault="00BE214E" w:rsidP="00E1150C">
            <w:pPr>
              <w:pStyle w:val="TableParagraph"/>
              <w:spacing w:before="7"/>
              <w:rPr>
                <w:b/>
                <w:sz w:val="20"/>
              </w:rPr>
            </w:pPr>
          </w:p>
          <w:p w14:paraId="07353791" w14:textId="77777777" w:rsidR="00BE214E" w:rsidRPr="00E1150C" w:rsidRDefault="00BE214E" w:rsidP="00E1150C">
            <w:pPr>
              <w:pStyle w:val="TableParagraph"/>
              <w:spacing w:line="247" w:lineRule="auto"/>
              <w:ind w:left="85" w:right="469"/>
              <w:rPr>
                <w:sz w:val="16"/>
              </w:rPr>
            </w:pPr>
            <w:r w:rsidRPr="00E1150C">
              <w:rPr>
                <w:color w:val="231F20"/>
                <w:spacing w:val="-1"/>
                <w:w w:val="85"/>
                <w:sz w:val="16"/>
              </w:rPr>
              <w:t xml:space="preserve">Necesidades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5"/>
                <w:sz w:val="16"/>
              </w:rPr>
              <w:t>derechos</w:t>
            </w:r>
          </w:p>
        </w:tc>
        <w:tc>
          <w:tcPr>
            <w:tcW w:w="935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FA17418" w14:textId="77777777" w:rsidR="00BE214E" w:rsidRPr="00E1150C" w:rsidRDefault="00BE214E" w:rsidP="00E1150C">
            <w:pPr>
              <w:pStyle w:val="TableParagraph"/>
              <w:rPr>
                <w:b/>
                <w:sz w:val="18"/>
              </w:rPr>
            </w:pPr>
          </w:p>
          <w:p w14:paraId="0FEF7BF6" w14:textId="77777777" w:rsidR="00BE214E" w:rsidRPr="00E1150C" w:rsidRDefault="00BE214E" w:rsidP="00E1150C">
            <w:pPr>
              <w:pStyle w:val="TableParagraph"/>
              <w:spacing w:before="125"/>
              <w:ind w:left="154" w:right="134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284</w:t>
            </w:r>
            <w:r w:rsidRPr="00E1150C"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285</w:t>
            </w:r>
          </w:p>
        </w:tc>
        <w:tc>
          <w:tcPr>
            <w:tcW w:w="84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1734B87" w14:textId="77777777" w:rsidR="00BE214E" w:rsidRPr="00E1150C" w:rsidRDefault="00BE214E" w:rsidP="00E1150C">
            <w:pPr>
              <w:pStyle w:val="TableParagraph"/>
              <w:rPr>
                <w:b/>
                <w:sz w:val="18"/>
              </w:rPr>
            </w:pPr>
          </w:p>
          <w:p w14:paraId="6F257EF7" w14:textId="77777777" w:rsidR="00BE214E" w:rsidRPr="00E1150C" w:rsidRDefault="00BE214E" w:rsidP="00E1150C">
            <w:pPr>
              <w:pStyle w:val="TableParagraph"/>
              <w:spacing w:before="125"/>
              <w:ind w:left="187" w:right="166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20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24</w:t>
            </w:r>
          </w:p>
        </w:tc>
      </w:tr>
      <w:tr w:rsidR="00BE214E" w:rsidRPr="00E1150C" w14:paraId="6E03FD76" w14:textId="77777777" w:rsidTr="00E1150C">
        <w:trPr>
          <w:trHeight w:val="843"/>
        </w:trPr>
        <w:tc>
          <w:tcPr>
            <w:tcW w:w="666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8DCDA44" w14:textId="77777777" w:rsidR="00BE214E" w:rsidRPr="00E1150C" w:rsidRDefault="00BE214E" w:rsidP="00E1150C">
            <w:pPr>
              <w:pStyle w:val="TableParagraph"/>
              <w:rPr>
                <w:b/>
                <w:sz w:val="18"/>
              </w:rPr>
            </w:pPr>
          </w:p>
          <w:p w14:paraId="2BAE4742" w14:textId="77777777" w:rsidR="00BE214E" w:rsidRPr="00E1150C" w:rsidRDefault="00BE214E" w:rsidP="00E1150C">
            <w:pPr>
              <w:pStyle w:val="TableParagraph"/>
              <w:spacing w:before="125"/>
              <w:ind w:left="20"/>
              <w:jc w:val="center"/>
              <w:rPr>
                <w:sz w:val="16"/>
              </w:rPr>
            </w:pPr>
            <w:r w:rsidRPr="00E1150C">
              <w:rPr>
                <w:color w:val="231F20"/>
                <w:w w:val="89"/>
                <w:sz w:val="16"/>
              </w:rPr>
              <w:t>6</w:t>
            </w:r>
          </w:p>
        </w:tc>
        <w:tc>
          <w:tcPr>
            <w:tcW w:w="1215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7F07FAC" w14:textId="77777777" w:rsidR="00BE214E" w:rsidRPr="00E1150C" w:rsidRDefault="00BE214E" w:rsidP="00E1150C">
            <w:pPr>
              <w:pStyle w:val="TableParagraph"/>
              <w:rPr>
                <w:b/>
                <w:sz w:val="18"/>
              </w:rPr>
            </w:pPr>
          </w:p>
          <w:p w14:paraId="405EDB60" w14:textId="77777777" w:rsidR="00BE214E" w:rsidRPr="00E1150C" w:rsidRDefault="00BE214E" w:rsidP="00E1150C">
            <w:pPr>
              <w:pStyle w:val="TableParagraph"/>
              <w:rPr>
                <w:b/>
                <w:sz w:val="18"/>
              </w:rPr>
            </w:pPr>
          </w:p>
          <w:p w14:paraId="1212CF50" w14:textId="77777777" w:rsidR="00BE214E" w:rsidRPr="00E1150C" w:rsidRDefault="00BE214E" w:rsidP="00E1150C">
            <w:pPr>
              <w:pStyle w:val="TableParagraph"/>
              <w:rPr>
                <w:b/>
                <w:sz w:val="18"/>
              </w:rPr>
            </w:pPr>
          </w:p>
          <w:p w14:paraId="76A7F6F1" w14:textId="77777777" w:rsidR="00BE214E" w:rsidRPr="00E1150C" w:rsidRDefault="00BE214E" w:rsidP="00E1150C">
            <w:pPr>
              <w:pStyle w:val="TableParagraph"/>
              <w:rPr>
                <w:b/>
                <w:sz w:val="18"/>
              </w:rPr>
            </w:pPr>
          </w:p>
          <w:p w14:paraId="24B97550" w14:textId="77777777" w:rsidR="00BE214E" w:rsidRPr="00E1150C" w:rsidRDefault="00BE214E" w:rsidP="00E1150C">
            <w:pPr>
              <w:pStyle w:val="TableParagraph"/>
              <w:spacing w:before="119" w:line="247" w:lineRule="auto"/>
              <w:ind w:left="85" w:right="195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Ejercicio</w:t>
            </w:r>
            <w:r w:rsidRPr="00E1150C">
              <w:rPr>
                <w:color w:val="231F20"/>
                <w:spacing w:val="1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responsable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 la libertad</w:t>
            </w:r>
          </w:p>
        </w:tc>
        <w:tc>
          <w:tcPr>
            <w:tcW w:w="1944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9D637FB" w14:textId="77777777" w:rsidR="00BE214E" w:rsidRPr="00E1150C" w:rsidRDefault="00BE214E" w:rsidP="00E1150C">
            <w:pPr>
              <w:pStyle w:val="TableParagraph"/>
              <w:spacing w:before="47" w:line="247" w:lineRule="auto"/>
              <w:ind w:left="85" w:right="139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Criterios para el ejercicio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responsable de la libertad: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la</w:t>
            </w:r>
            <w:r w:rsidRPr="00E1150C"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dignidad,</w:t>
            </w:r>
            <w:r w:rsidRPr="00E1150C"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los</w:t>
            </w:r>
            <w:r w:rsidRPr="00E1150C"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derechos</w:t>
            </w:r>
          </w:p>
          <w:p w14:paraId="2A2E81AF" w14:textId="77777777" w:rsidR="00BE214E" w:rsidRPr="00E1150C" w:rsidRDefault="00BE214E" w:rsidP="00E1150C">
            <w:pPr>
              <w:pStyle w:val="TableParagraph"/>
              <w:spacing w:before="1"/>
              <w:ind w:left="85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y</w:t>
            </w:r>
            <w:r w:rsidRPr="00E1150C"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el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bien</w:t>
            </w:r>
            <w:r w:rsidRPr="00E1150C"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común</w:t>
            </w:r>
          </w:p>
        </w:tc>
        <w:tc>
          <w:tcPr>
            <w:tcW w:w="2600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531E6D2" w14:textId="77777777" w:rsidR="00BE214E" w:rsidRPr="00E1150C" w:rsidRDefault="00BE214E" w:rsidP="00E1150C">
            <w:pPr>
              <w:pStyle w:val="TableParagraph"/>
              <w:spacing w:before="141" w:line="247" w:lineRule="auto"/>
              <w:ind w:left="85" w:right="443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Elige entre distintas opciones,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considerando la dignidad propia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y</w:t>
            </w:r>
            <w:r w:rsidRPr="00E1150C"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los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otros.</w:t>
            </w:r>
          </w:p>
        </w:tc>
        <w:tc>
          <w:tcPr>
            <w:tcW w:w="1465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670F4BB" w14:textId="77777777" w:rsidR="00BE214E" w:rsidRPr="00E1150C" w:rsidRDefault="00BE214E" w:rsidP="00E1150C">
            <w:pPr>
              <w:pStyle w:val="TableParagraph"/>
              <w:spacing w:before="6"/>
              <w:rPr>
                <w:b/>
                <w:sz w:val="20"/>
              </w:rPr>
            </w:pPr>
          </w:p>
          <w:p w14:paraId="6669A018" w14:textId="77777777" w:rsidR="00BE214E" w:rsidRPr="00E1150C" w:rsidRDefault="00BE214E" w:rsidP="00E1150C">
            <w:pPr>
              <w:pStyle w:val="TableParagraph"/>
              <w:spacing w:line="247" w:lineRule="auto"/>
              <w:ind w:left="85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Entornos</w:t>
            </w:r>
            <w:r w:rsidRPr="00E1150C"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favorables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para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una</w:t>
            </w:r>
            <w:r w:rsidRPr="00E1150C"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vida</w:t>
            </w:r>
            <w:r w:rsidRPr="00E1150C"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digna</w:t>
            </w:r>
          </w:p>
        </w:tc>
        <w:tc>
          <w:tcPr>
            <w:tcW w:w="935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D2FA3CA" w14:textId="77777777" w:rsidR="00BE214E" w:rsidRPr="00E1150C" w:rsidRDefault="00BE214E" w:rsidP="00E1150C">
            <w:pPr>
              <w:pStyle w:val="TableParagraph"/>
              <w:rPr>
                <w:b/>
                <w:sz w:val="18"/>
              </w:rPr>
            </w:pPr>
          </w:p>
          <w:p w14:paraId="27AB6BE1" w14:textId="77777777" w:rsidR="00BE214E" w:rsidRPr="00E1150C" w:rsidRDefault="00BE214E" w:rsidP="00E1150C">
            <w:pPr>
              <w:pStyle w:val="TableParagraph"/>
              <w:spacing w:before="124"/>
              <w:ind w:left="155" w:right="134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286</w:t>
            </w:r>
            <w:r w:rsidRPr="00E1150C"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287</w:t>
            </w:r>
          </w:p>
        </w:tc>
        <w:tc>
          <w:tcPr>
            <w:tcW w:w="84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6565500" w14:textId="77777777" w:rsidR="00BE214E" w:rsidRPr="00E1150C" w:rsidRDefault="00BE214E" w:rsidP="00E1150C">
            <w:pPr>
              <w:pStyle w:val="TableParagraph"/>
              <w:rPr>
                <w:b/>
                <w:sz w:val="18"/>
              </w:rPr>
            </w:pPr>
          </w:p>
          <w:p w14:paraId="6907DF07" w14:textId="77777777" w:rsidR="00BE214E" w:rsidRPr="00E1150C" w:rsidRDefault="00BE214E" w:rsidP="00E1150C">
            <w:pPr>
              <w:pStyle w:val="TableParagraph"/>
              <w:spacing w:before="124"/>
              <w:ind w:left="187" w:right="166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25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29</w:t>
            </w:r>
          </w:p>
        </w:tc>
      </w:tr>
      <w:tr w:rsidR="00BE214E" w:rsidRPr="00E1150C" w14:paraId="6E866B45" w14:textId="77777777" w:rsidTr="00E1150C">
        <w:trPr>
          <w:trHeight w:val="653"/>
        </w:trPr>
        <w:tc>
          <w:tcPr>
            <w:tcW w:w="666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A1F839E" w14:textId="77777777" w:rsidR="00BE214E" w:rsidRPr="00E1150C" w:rsidRDefault="00BE214E" w:rsidP="00E1150C">
            <w:pPr>
              <w:pStyle w:val="TableParagraph"/>
              <w:spacing w:before="6"/>
              <w:rPr>
                <w:b/>
                <w:sz w:val="20"/>
              </w:rPr>
            </w:pPr>
          </w:p>
          <w:p w14:paraId="1608FFAB" w14:textId="77777777" w:rsidR="00BE214E" w:rsidRPr="00E1150C" w:rsidRDefault="00BE214E" w:rsidP="00E1150C">
            <w:pPr>
              <w:pStyle w:val="TableParagraph"/>
              <w:ind w:right="173"/>
              <w:jc w:val="right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7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8</w:t>
            </w:r>
          </w:p>
        </w:tc>
        <w:tc>
          <w:tcPr>
            <w:tcW w:w="1215" w:type="dxa"/>
            <w:vMerge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2451098" w14:textId="77777777" w:rsidR="00BE214E" w:rsidRPr="00E1150C" w:rsidRDefault="00BE214E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944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E9A9060" w14:textId="77777777" w:rsidR="00BE214E" w:rsidRPr="00E1150C" w:rsidRDefault="00BE214E" w:rsidP="00E1150C">
            <w:pPr>
              <w:pStyle w:val="TableParagraph"/>
              <w:spacing w:before="46" w:line="247" w:lineRule="auto"/>
              <w:ind w:left="85" w:right="412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La libertad como valor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 derecho humano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sz w:val="16"/>
              </w:rPr>
              <w:t>fundamental</w:t>
            </w:r>
          </w:p>
        </w:tc>
        <w:tc>
          <w:tcPr>
            <w:tcW w:w="2600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AA1A823" w14:textId="77777777" w:rsidR="00BE214E" w:rsidRPr="00E1150C" w:rsidRDefault="00BE214E" w:rsidP="00E1150C">
            <w:pPr>
              <w:pStyle w:val="TableParagraph"/>
              <w:spacing w:before="46" w:line="247" w:lineRule="auto"/>
              <w:ind w:left="85" w:right="223"/>
              <w:jc w:val="both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Reflexiona sobre su capacidad para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tomar decisiones y hacer elecciones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sz w:val="16"/>
              </w:rPr>
              <w:t>libres.</w:t>
            </w:r>
          </w:p>
        </w:tc>
        <w:tc>
          <w:tcPr>
            <w:tcW w:w="1465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6BC2AD1" w14:textId="77777777" w:rsidR="00BE214E" w:rsidRPr="00E1150C" w:rsidRDefault="00BE214E" w:rsidP="00E1150C">
            <w:pPr>
              <w:pStyle w:val="TableParagraph"/>
              <w:spacing w:before="6"/>
              <w:rPr>
                <w:b/>
                <w:sz w:val="20"/>
              </w:rPr>
            </w:pPr>
          </w:p>
          <w:p w14:paraId="0BC3878B" w14:textId="77777777" w:rsidR="00BE214E" w:rsidRPr="00E1150C" w:rsidRDefault="00BE214E" w:rsidP="00E1150C">
            <w:pPr>
              <w:pStyle w:val="TableParagraph"/>
              <w:ind w:left="85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Toma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decisiones</w:t>
            </w:r>
          </w:p>
        </w:tc>
        <w:tc>
          <w:tcPr>
            <w:tcW w:w="935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7339D63" w14:textId="77777777" w:rsidR="00BE214E" w:rsidRPr="00E1150C" w:rsidRDefault="00BE214E" w:rsidP="00E1150C">
            <w:pPr>
              <w:pStyle w:val="TableParagraph"/>
              <w:spacing w:before="6"/>
              <w:rPr>
                <w:b/>
                <w:sz w:val="20"/>
              </w:rPr>
            </w:pPr>
          </w:p>
          <w:p w14:paraId="4229BA27" w14:textId="77777777" w:rsidR="00BE214E" w:rsidRPr="00E1150C" w:rsidRDefault="00BE214E" w:rsidP="00E1150C">
            <w:pPr>
              <w:pStyle w:val="TableParagraph"/>
              <w:ind w:left="155" w:right="134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288</w:t>
            </w:r>
            <w:r w:rsidRPr="00E1150C"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289</w:t>
            </w:r>
          </w:p>
        </w:tc>
        <w:tc>
          <w:tcPr>
            <w:tcW w:w="84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5D7462E" w14:textId="77777777" w:rsidR="00BE214E" w:rsidRPr="00E1150C" w:rsidRDefault="00BE214E" w:rsidP="00E1150C">
            <w:pPr>
              <w:pStyle w:val="TableParagraph"/>
              <w:spacing w:before="6"/>
              <w:rPr>
                <w:b/>
                <w:sz w:val="20"/>
              </w:rPr>
            </w:pPr>
          </w:p>
          <w:p w14:paraId="3EAC2EA6" w14:textId="77777777" w:rsidR="00BE214E" w:rsidRPr="00E1150C" w:rsidRDefault="00BE214E" w:rsidP="00E1150C">
            <w:pPr>
              <w:pStyle w:val="TableParagraph"/>
              <w:ind w:left="187" w:right="166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30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35</w:t>
            </w:r>
          </w:p>
        </w:tc>
      </w:tr>
      <w:tr w:rsidR="00BE214E" w:rsidRPr="00E1150C" w14:paraId="7B85B568" w14:textId="77777777" w:rsidTr="00E1150C">
        <w:trPr>
          <w:trHeight w:val="463"/>
        </w:trPr>
        <w:tc>
          <w:tcPr>
            <w:tcW w:w="666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5CE3585" w14:textId="77777777" w:rsidR="00BE214E" w:rsidRPr="00E1150C" w:rsidRDefault="00BE214E" w:rsidP="00E1150C">
            <w:pPr>
              <w:pStyle w:val="TableParagraph"/>
              <w:spacing w:before="141"/>
              <w:ind w:right="133"/>
              <w:jc w:val="right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9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10</w:t>
            </w:r>
          </w:p>
        </w:tc>
        <w:tc>
          <w:tcPr>
            <w:tcW w:w="1215" w:type="dxa"/>
            <w:vMerge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2E8081B" w14:textId="77777777" w:rsidR="00BE214E" w:rsidRPr="00E1150C" w:rsidRDefault="00BE214E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944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A8BD703" w14:textId="77777777" w:rsidR="00BE214E" w:rsidRPr="00E1150C" w:rsidRDefault="00BE214E" w:rsidP="00E1150C">
            <w:pPr>
              <w:pStyle w:val="TableParagraph"/>
              <w:spacing w:before="93" w:line="247" w:lineRule="auto"/>
              <w:ind w:left="85" w:right="139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Criterios para el ejercicio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responsable de la libertad: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la</w:t>
            </w:r>
            <w:r w:rsidRPr="00E1150C"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dignidad,</w:t>
            </w:r>
            <w:r w:rsidRPr="00E1150C"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los</w:t>
            </w:r>
            <w:r w:rsidRPr="00E1150C"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derechos</w:t>
            </w:r>
          </w:p>
          <w:p w14:paraId="41C47AD0" w14:textId="77777777" w:rsidR="00BE214E" w:rsidRPr="00E1150C" w:rsidRDefault="00BE214E" w:rsidP="00E1150C">
            <w:pPr>
              <w:pStyle w:val="TableParagraph"/>
              <w:spacing w:before="1"/>
              <w:ind w:left="85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y</w:t>
            </w:r>
            <w:r w:rsidRPr="00E1150C"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el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bien</w:t>
            </w:r>
            <w:r w:rsidRPr="00E1150C"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común</w:t>
            </w:r>
          </w:p>
        </w:tc>
        <w:tc>
          <w:tcPr>
            <w:tcW w:w="2600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9A8468B" w14:textId="77777777" w:rsidR="00BE214E" w:rsidRPr="00E1150C" w:rsidRDefault="00BE214E" w:rsidP="00E1150C">
            <w:pPr>
              <w:pStyle w:val="TableParagraph"/>
              <w:spacing w:before="3"/>
              <w:rPr>
                <w:b/>
                <w:sz w:val="16"/>
              </w:rPr>
            </w:pPr>
          </w:p>
          <w:p w14:paraId="37A71930" w14:textId="77777777" w:rsidR="00BE214E" w:rsidRPr="00E1150C" w:rsidRDefault="00BE214E" w:rsidP="00E1150C">
            <w:pPr>
              <w:pStyle w:val="TableParagraph"/>
              <w:spacing w:line="247" w:lineRule="auto"/>
              <w:ind w:left="85" w:right="443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Elige entre distintas opciones,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considerando la dignidad propia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y</w:t>
            </w:r>
            <w:r w:rsidRPr="00E1150C"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los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otros.</w:t>
            </w:r>
          </w:p>
        </w:tc>
        <w:tc>
          <w:tcPr>
            <w:tcW w:w="1465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07E2659" w14:textId="77777777" w:rsidR="00BE214E" w:rsidRPr="00E1150C" w:rsidRDefault="00BE214E" w:rsidP="00E1150C">
            <w:pPr>
              <w:pStyle w:val="TableParagraph"/>
              <w:spacing w:before="46" w:line="247" w:lineRule="auto"/>
              <w:ind w:left="85" w:right="389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Capacidad para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sz w:val="16"/>
              </w:rPr>
              <w:t>decidir</w:t>
            </w:r>
          </w:p>
        </w:tc>
        <w:tc>
          <w:tcPr>
            <w:tcW w:w="935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291EAFE" w14:textId="77777777" w:rsidR="00BE214E" w:rsidRPr="00E1150C" w:rsidRDefault="00BE214E" w:rsidP="00E1150C">
            <w:pPr>
              <w:pStyle w:val="TableParagraph"/>
              <w:spacing w:before="140"/>
              <w:ind w:left="155" w:right="134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290</w:t>
            </w:r>
            <w:r w:rsidRPr="00E1150C"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291</w:t>
            </w:r>
          </w:p>
        </w:tc>
        <w:tc>
          <w:tcPr>
            <w:tcW w:w="84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2F0D0C3" w14:textId="77777777" w:rsidR="00BE214E" w:rsidRPr="00E1150C" w:rsidRDefault="00BE214E" w:rsidP="00E1150C">
            <w:pPr>
              <w:pStyle w:val="TableParagraph"/>
              <w:spacing w:before="140"/>
              <w:ind w:left="187" w:right="166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40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45</w:t>
            </w:r>
          </w:p>
        </w:tc>
      </w:tr>
      <w:tr w:rsidR="00BE214E" w:rsidRPr="00E1150C" w14:paraId="56D0FC0C" w14:textId="77777777" w:rsidTr="00E1150C">
        <w:trPr>
          <w:trHeight w:val="463"/>
        </w:trPr>
        <w:tc>
          <w:tcPr>
            <w:tcW w:w="666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38D5E8D" w14:textId="77777777" w:rsidR="00BE214E" w:rsidRPr="00E1150C" w:rsidRDefault="00BE214E" w:rsidP="00E1150C">
            <w:pPr>
              <w:pStyle w:val="TableParagraph"/>
              <w:spacing w:before="141"/>
              <w:ind w:right="97"/>
              <w:jc w:val="right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11</w:t>
            </w:r>
            <w:r w:rsidRPr="00E1150C"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12</w:t>
            </w:r>
          </w:p>
        </w:tc>
        <w:tc>
          <w:tcPr>
            <w:tcW w:w="1215" w:type="dxa"/>
            <w:vMerge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1712627" w14:textId="77777777" w:rsidR="00BE214E" w:rsidRPr="00E1150C" w:rsidRDefault="00BE214E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944" w:type="dxa"/>
            <w:vMerge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CD1ABB1" w14:textId="77777777" w:rsidR="00BE214E" w:rsidRPr="00E1150C" w:rsidRDefault="00BE214E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2600" w:type="dxa"/>
            <w:vMerge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2B47327" w14:textId="77777777" w:rsidR="00BE214E" w:rsidRPr="00E1150C" w:rsidRDefault="00BE214E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465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FB26E71" w14:textId="77777777" w:rsidR="00BE214E" w:rsidRPr="00E1150C" w:rsidRDefault="00BE214E" w:rsidP="00E1150C">
            <w:pPr>
              <w:pStyle w:val="TableParagraph"/>
              <w:spacing w:before="46" w:line="247" w:lineRule="auto"/>
              <w:ind w:left="85" w:right="586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El derecho a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sz w:val="16"/>
              </w:rPr>
              <w:t>participar</w:t>
            </w:r>
          </w:p>
        </w:tc>
        <w:tc>
          <w:tcPr>
            <w:tcW w:w="935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0B43C5A3" w14:textId="77777777" w:rsidR="00BE214E" w:rsidRPr="00E1150C" w:rsidRDefault="00BE214E" w:rsidP="00E1150C">
            <w:pPr>
              <w:pStyle w:val="TableParagraph"/>
              <w:spacing w:before="140"/>
              <w:ind w:left="155" w:right="134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292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293</w:t>
            </w:r>
          </w:p>
        </w:tc>
        <w:tc>
          <w:tcPr>
            <w:tcW w:w="849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201B6DC" w14:textId="77777777" w:rsidR="00BE214E" w:rsidRPr="00E1150C" w:rsidRDefault="00BE214E" w:rsidP="00E1150C">
            <w:pPr>
              <w:pStyle w:val="TableParagraph"/>
              <w:spacing w:before="140"/>
              <w:ind w:left="187" w:right="166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46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47</w:t>
            </w:r>
          </w:p>
        </w:tc>
      </w:tr>
    </w:tbl>
    <w:p w14:paraId="2A62484E" w14:textId="77777777" w:rsidR="007731BF" w:rsidRDefault="007731BF"/>
    <w:p w14:paraId="177C9A0D" w14:textId="77777777" w:rsidR="009B57C0" w:rsidRDefault="009B57C0"/>
    <w:p w14:paraId="222EA3AA" w14:textId="77777777" w:rsidR="009B57C0" w:rsidRDefault="009B57C0"/>
    <w:p w14:paraId="72497A69" w14:textId="77777777" w:rsidR="009B57C0" w:rsidRDefault="009B57C0"/>
    <w:p w14:paraId="07E9FD31" w14:textId="77777777" w:rsidR="009B57C0" w:rsidRDefault="009B57C0"/>
    <w:p w14:paraId="36A2FBC5" w14:textId="77777777" w:rsidR="009B57C0" w:rsidRDefault="009B57C0"/>
    <w:p w14:paraId="25A18C89" w14:textId="77777777" w:rsidR="009B57C0" w:rsidRDefault="009B57C0"/>
    <w:p w14:paraId="419920B0" w14:textId="77777777" w:rsidR="009B57C0" w:rsidRDefault="009B57C0"/>
    <w:p w14:paraId="2A87CD44" w14:textId="77777777" w:rsidR="009B57C0" w:rsidRDefault="009B57C0"/>
    <w:p w14:paraId="36DA6E90" w14:textId="77777777" w:rsidR="009B57C0" w:rsidRDefault="009B57C0"/>
    <w:p w14:paraId="74D06160" w14:textId="77777777" w:rsidR="009B57C0" w:rsidRDefault="009B57C0"/>
    <w:p w14:paraId="7934A29F" w14:textId="77777777" w:rsidR="009B57C0" w:rsidRDefault="009B57C0"/>
    <w:p w14:paraId="734FAC9D" w14:textId="77777777" w:rsidR="009B57C0" w:rsidRDefault="009B57C0"/>
    <w:p w14:paraId="529DF0CE" w14:textId="77777777" w:rsidR="009B57C0" w:rsidRDefault="009B57C0"/>
    <w:p w14:paraId="102BECB9" w14:textId="77777777" w:rsidR="009B57C0" w:rsidRDefault="009B57C0"/>
    <w:p w14:paraId="00253F8A" w14:textId="77777777" w:rsidR="009B57C0" w:rsidRDefault="009B57C0"/>
    <w:p w14:paraId="30034BCE" w14:textId="77777777" w:rsidR="009B57C0" w:rsidRDefault="009B57C0"/>
    <w:p w14:paraId="097FD9EF" w14:textId="77777777" w:rsidR="009B57C0" w:rsidRDefault="009B57C0"/>
    <w:p w14:paraId="08D85B40" w14:textId="77777777" w:rsidR="009B57C0" w:rsidRDefault="009B57C0"/>
    <w:p w14:paraId="6F316D48" w14:textId="77777777" w:rsidR="009B57C0" w:rsidRDefault="009B57C0"/>
    <w:p w14:paraId="563A447D" w14:textId="77777777" w:rsidR="009B57C0" w:rsidRDefault="009B57C0"/>
    <w:p w14:paraId="14624774" w14:textId="77777777" w:rsidR="009B57C0" w:rsidRDefault="009B57C0" w:rsidP="009B57C0">
      <w:pPr>
        <w:pStyle w:val="Ttulo2"/>
        <w:ind w:left="0"/>
        <w:rPr>
          <w:color w:val="64B545"/>
        </w:rPr>
      </w:pPr>
      <w:r>
        <w:rPr>
          <w:color w:val="64B545"/>
        </w:rPr>
        <w:t xml:space="preserve">Segundo </w:t>
      </w:r>
      <w:r w:rsidRPr="00D5719D">
        <w:rPr>
          <w:color w:val="64B545"/>
        </w:rPr>
        <w:t>periodo</w:t>
      </w:r>
    </w:p>
    <w:p w14:paraId="195BF107" w14:textId="77777777" w:rsidR="009B57C0" w:rsidRPr="00D5719D" w:rsidRDefault="009B57C0" w:rsidP="009B57C0">
      <w:pPr>
        <w:pStyle w:val="Ttulo2"/>
        <w:ind w:left="0"/>
        <w:rPr>
          <w:color w:val="64B545"/>
        </w:rPr>
      </w:pPr>
    </w:p>
    <w:tbl>
      <w:tblPr>
        <w:tblW w:w="9689" w:type="dxa"/>
        <w:tblInd w:w="10" w:type="dxa"/>
        <w:tblBorders>
          <w:top w:val="single" w:sz="8" w:space="0" w:color="6DB047"/>
          <w:left w:val="single" w:sz="8" w:space="0" w:color="6DB047"/>
          <w:bottom w:val="single" w:sz="8" w:space="0" w:color="6DB047"/>
          <w:right w:val="single" w:sz="8" w:space="0" w:color="6DB047"/>
          <w:insideH w:val="single" w:sz="8" w:space="0" w:color="6DB047"/>
          <w:insideV w:val="single" w:sz="8" w:space="0" w:color="6DB047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3"/>
        <w:gridCol w:w="1155"/>
        <w:gridCol w:w="1588"/>
        <w:gridCol w:w="2748"/>
        <w:gridCol w:w="1405"/>
        <w:gridCol w:w="930"/>
        <w:gridCol w:w="870"/>
      </w:tblGrid>
      <w:tr w:rsidR="00DA654C" w:rsidRPr="00E1150C" w14:paraId="63120FDF" w14:textId="77777777" w:rsidTr="00E1150C">
        <w:trPr>
          <w:trHeight w:val="491"/>
        </w:trPr>
        <w:tc>
          <w:tcPr>
            <w:tcW w:w="993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B834C2"/>
          </w:tcPr>
          <w:p w14:paraId="773A62BF" w14:textId="77777777" w:rsidR="00DA654C" w:rsidRPr="00E1150C" w:rsidRDefault="00DA654C" w:rsidP="00E1150C">
            <w:pPr>
              <w:pStyle w:val="TableParagraph"/>
              <w:spacing w:before="147"/>
              <w:ind w:left="261" w:right="241"/>
              <w:jc w:val="center"/>
              <w:rPr>
                <w:b/>
                <w:sz w:val="18"/>
              </w:rPr>
            </w:pPr>
            <w:r w:rsidRPr="00E1150C">
              <w:rPr>
                <w:b/>
                <w:color w:val="FFFFFF"/>
                <w:sz w:val="18"/>
              </w:rPr>
              <w:t>Sem.</w:t>
            </w:r>
          </w:p>
        </w:tc>
        <w:tc>
          <w:tcPr>
            <w:tcW w:w="1155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B834C2"/>
          </w:tcPr>
          <w:p w14:paraId="15EB24FD" w14:textId="77777777" w:rsidR="00DA654C" w:rsidRPr="00E1150C" w:rsidRDefault="00DA654C" w:rsidP="00E1150C">
            <w:pPr>
              <w:pStyle w:val="TableParagraph"/>
              <w:spacing w:before="147"/>
              <w:ind w:left="428" w:right="409"/>
              <w:jc w:val="center"/>
              <w:rPr>
                <w:b/>
                <w:sz w:val="18"/>
              </w:rPr>
            </w:pPr>
            <w:r w:rsidRPr="00E1150C">
              <w:rPr>
                <w:b/>
                <w:color w:val="FFFFFF"/>
                <w:w w:val="95"/>
                <w:sz w:val="18"/>
              </w:rPr>
              <w:t>Eje</w:t>
            </w:r>
          </w:p>
        </w:tc>
        <w:tc>
          <w:tcPr>
            <w:tcW w:w="158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B834C2"/>
          </w:tcPr>
          <w:p w14:paraId="78F6AB17" w14:textId="77777777" w:rsidR="00DA654C" w:rsidRPr="00E1150C" w:rsidRDefault="00DA654C" w:rsidP="00E1150C">
            <w:pPr>
              <w:pStyle w:val="TableParagraph"/>
              <w:spacing w:before="147"/>
              <w:ind w:right="581"/>
              <w:jc w:val="right"/>
              <w:rPr>
                <w:b/>
                <w:sz w:val="18"/>
              </w:rPr>
            </w:pPr>
            <w:r w:rsidRPr="00E1150C">
              <w:rPr>
                <w:b/>
                <w:color w:val="FFFFFF"/>
                <w:w w:val="90"/>
                <w:sz w:val="18"/>
              </w:rPr>
              <w:t>Tema</w:t>
            </w:r>
          </w:p>
        </w:tc>
        <w:tc>
          <w:tcPr>
            <w:tcW w:w="274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B834C2"/>
          </w:tcPr>
          <w:p w14:paraId="2A0E7F80" w14:textId="77777777" w:rsidR="00DA654C" w:rsidRPr="00E1150C" w:rsidRDefault="00DA654C" w:rsidP="00E1150C">
            <w:pPr>
              <w:pStyle w:val="TableParagraph"/>
              <w:spacing w:before="147"/>
              <w:ind w:left="485"/>
              <w:rPr>
                <w:b/>
                <w:sz w:val="18"/>
              </w:rPr>
            </w:pPr>
            <w:r w:rsidRPr="00E1150C">
              <w:rPr>
                <w:b/>
                <w:color w:val="FFFFFF"/>
                <w:w w:val="85"/>
                <w:sz w:val="18"/>
              </w:rPr>
              <w:t>Aprendizajes</w:t>
            </w:r>
            <w:r w:rsidRPr="00E1150C">
              <w:rPr>
                <w:b/>
                <w:color w:val="FFFFFF"/>
                <w:spacing w:val="-2"/>
                <w:w w:val="85"/>
                <w:sz w:val="18"/>
              </w:rPr>
              <w:t xml:space="preserve"> </w:t>
            </w:r>
            <w:r w:rsidRPr="00E1150C">
              <w:rPr>
                <w:b/>
                <w:color w:val="FFFFFF"/>
                <w:w w:val="85"/>
                <w:sz w:val="18"/>
              </w:rPr>
              <w:t>esperados</w:t>
            </w:r>
          </w:p>
        </w:tc>
        <w:tc>
          <w:tcPr>
            <w:tcW w:w="1405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B834C2"/>
          </w:tcPr>
          <w:p w14:paraId="093E2BF1" w14:textId="77777777" w:rsidR="00DA654C" w:rsidRPr="00E1150C" w:rsidRDefault="00DA654C" w:rsidP="00E1150C">
            <w:pPr>
              <w:pStyle w:val="TableParagraph"/>
              <w:spacing w:before="42"/>
              <w:ind w:left="414"/>
              <w:rPr>
                <w:b/>
                <w:sz w:val="18"/>
              </w:rPr>
            </w:pPr>
            <w:r w:rsidRPr="00E1150C">
              <w:rPr>
                <w:b/>
                <w:color w:val="FFFFFF"/>
                <w:w w:val="95"/>
                <w:sz w:val="18"/>
              </w:rPr>
              <w:t>Lección</w:t>
            </w:r>
          </w:p>
          <w:p w14:paraId="3128793E" w14:textId="77777777" w:rsidR="00DA654C" w:rsidRPr="00E1150C" w:rsidRDefault="00DA654C" w:rsidP="00E1150C">
            <w:pPr>
              <w:pStyle w:val="TableParagraph"/>
              <w:spacing w:before="3"/>
              <w:ind w:left="340"/>
              <w:rPr>
                <w:rFonts w:ascii="Arial-BoldItalicMT"/>
                <w:b/>
                <w:i/>
                <w:sz w:val="18"/>
              </w:rPr>
            </w:pPr>
            <w:r w:rsidRPr="00E1150C">
              <w:rPr>
                <w:rFonts w:ascii="Arial-BoldItalicMT"/>
                <w:b/>
                <w:i/>
                <w:color w:val="FFFFFF"/>
                <w:w w:val="95"/>
                <w:sz w:val="18"/>
              </w:rPr>
              <w:t>Aplicados</w:t>
            </w:r>
          </w:p>
        </w:tc>
        <w:tc>
          <w:tcPr>
            <w:tcW w:w="930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B834C2"/>
          </w:tcPr>
          <w:p w14:paraId="78C01E4E" w14:textId="77777777" w:rsidR="00DA654C" w:rsidRPr="00E1150C" w:rsidRDefault="00DA654C" w:rsidP="00E1150C">
            <w:pPr>
              <w:pStyle w:val="TableParagraph"/>
              <w:spacing w:before="42"/>
              <w:ind w:left="168"/>
              <w:rPr>
                <w:b/>
                <w:sz w:val="18"/>
              </w:rPr>
            </w:pPr>
            <w:r w:rsidRPr="00E1150C">
              <w:rPr>
                <w:b/>
                <w:color w:val="FFFFFF"/>
                <w:w w:val="95"/>
                <w:sz w:val="18"/>
              </w:rPr>
              <w:t>Páginas</w:t>
            </w:r>
          </w:p>
          <w:p w14:paraId="7D578DEB" w14:textId="77777777" w:rsidR="00DA654C" w:rsidRPr="00E1150C" w:rsidRDefault="00DA654C" w:rsidP="00E1150C">
            <w:pPr>
              <w:pStyle w:val="TableParagraph"/>
              <w:spacing w:before="3"/>
              <w:ind w:left="102"/>
              <w:rPr>
                <w:rFonts w:ascii="Arial-BoldItalicMT"/>
                <w:b/>
                <w:i/>
                <w:sz w:val="18"/>
              </w:rPr>
            </w:pPr>
            <w:r w:rsidRPr="00E1150C">
              <w:rPr>
                <w:rFonts w:ascii="Arial-BoldItalicMT"/>
                <w:b/>
                <w:i/>
                <w:color w:val="FFFFFF"/>
                <w:w w:val="90"/>
                <w:sz w:val="18"/>
              </w:rPr>
              <w:t>Aplicados</w:t>
            </w:r>
          </w:p>
        </w:tc>
        <w:tc>
          <w:tcPr>
            <w:tcW w:w="870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B834C2"/>
          </w:tcPr>
          <w:p w14:paraId="22EC6CAE" w14:textId="77777777" w:rsidR="00DA654C" w:rsidRPr="00E1150C" w:rsidRDefault="00DA654C" w:rsidP="00E1150C">
            <w:pPr>
              <w:pStyle w:val="TableParagraph"/>
              <w:spacing w:before="42" w:line="242" w:lineRule="auto"/>
              <w:ind w:left="104" w:firstLine="32"/>
              <w:rPr>
                <w:b/>
                <w:sz w:val="18"/>
              </w:rPr>
            </w:pPr>
            <w:r w:rsidRPr="00E1150C">
              <w:rPr>
                <w:b/>
                <w:color w:val="FFFFFF"/>
                <w:w w:val="85"/>
                <w:sz w:val="18"/>
              </w:rPr>
              <w:t>Páginas</w:t>
            </w:r>
            <w:r w:rsidRPr="00E1150C">
              <w:rPr>
                <w:b/>
                <w:color w:val="FFFFFF"/>
                <w:spacing w:val="-40"/>
                <w:w w:val="85"/>
                <w:sz w:val="18"/>
              </w:rPr>
              <w:t xml:space="preserve"> </w:t>
            </w:r>
            <w:r w:rsidRPr="00E1150C">
              <w:rPr>
                <w:b/>
                <w:color w:val="FFFFFF"/>
                <w:spacing w:val="-1"/>
                <w:w w:val="80"/>
                <w:sz w:val="18"/>
              </w:rPr>
              <w:t>libro</w:t>
            </w:r>
            <w:r w:rsidRPr="00E1150C">
              <w:rPr>
                <w:b/>
                <w:color w:val="FFFFFF"/>
                <w:w w:val="80"/>
                <w:sz w:val="18"/>
              </w:rPr>
              <w:t xml:space="preserve"> SEP</w:t>
            </w:r>
          </w:p>
        </w:tc>
      </w:tr>
      <w:tr w:rsidR="00DA654C" w:rsidRPr="00E1150C" w14:paraId="6E9DB470" w14:textId="77777777" w:rsidTr="00E1150C">
        <w:trPr>
          <w:trHeight w:val="458"/>
        </w:trPr>
        <w:tc>
          <w:tcPr>
            <w:tcW w:w="993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6F7D4D9" w14:textId="77777777" w:rsidR="00DA654C" w:rsidRPr="00E1150C" w:rsidRDefault="00DA654C" w:rsidP="00E1150C">
            <w:pPr>
              <w:pStyle w:val="TableParagraph"/>
              <w:spacing w:before="138"/>
              <w:ind w:left="259" w:right="240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13</w:t>
            </w:r>
          </w:p>
        </w:tc>
        <w:tc>
          <w:tcPr>
            <w:tcW w:w="1155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CAD65D2" w14:textId="77777777" w:rsidR="00DA654C" w:rsidRPr="00E1150C" w:rsidRDefault="00DA654C" w:rsidP="00E1150C">
            <w:pPr>
              <w:pStyle w:val="TableParagraph"/>
              <w:spacing w:before="1"/>
              <w:rPr>
                <w:b/>
                <w:sz w:val="20"/>
              </w:rPr>
            </w:pPr>
          </w:p>
          <w:p w14:paraId="1327ECBA" w14:textId="77777777" w:rsidR="00DA654C" w:rsidRPr="00E1150C" w:rsidRDefault="00DA654C" w:rsidP="00E1150C">
            <w:pPr>
              <w:pStyle w:val="TableParagraph"/>
              <w:spacing w:line="247" w:lineRule="auto"/>
              <w:ind w:left="84" w:right="176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Sentido de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pertenencia y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valoración de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la</w:t>
            </w:r>
            <w:r w:rsidRPr="00E1150C"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diversidad</w:t>
            </w:r>
          </w:p>
        </w:tc>
        <w:tc>
          <w:tcPr>
            <w:tcW w:w="1588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DB16153" w14:textId="77777777" w:rsidR="00DA654C" w:rsidRPr="00E1150C" w:rsidRDefault="00DA654C" w:rsidP="00E1150C">
            <w:pPr>
              <w:pStyle w:val="TableParagraph"/>
              <w:spacing w:before="1"/>
              <w:rPr>
                <w:b/>
                <w:sz w:val="20"/>
              </w:rPr>
            </w:pPr>
          </w:p>
          <w:p w14:paraId="18EFB17A" w14:textId="77777777" w:rsidR="00DA654C" w:rsidRPr="00E1150C" w:rsidRDefault="00DA654C" w:rsidP="00E1150C">
            <w:pPr>
              <w:pStyle w:val="TableParagraph"/>
              <w:spacing w:line="247" w:lineRule="auto"/>
              <w:ind w:left="84" w:right="400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Valoración</w:t>
            </w:r>
            <w:r w:rsidRPr="00E1150C"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la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diversidad, no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discriminación e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5"/>
                <w:sz w:val="16"/>
              </w:rPr>
              <w:t>interculturalidad</w:t>
            </w:r>
          </w:p>
        </w:tc>
        <w:tc>
          <w:tcPr>
            <w:tcW w:w="2748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E7866C5" w14:textId="77777777" w:rsidR="00DA654C" w:rsidRPr="00E1150C" w:rsidRDefault="00DA654C" w:rsidP="00E1150C">
            <w:pPr>
              <w:pStyle w:val="TableParagraph"/>
              <w:spacing w:before="136" w:line="247" w:lineRule="auto"/>
              <w:ind w:left="84" w:right="128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Reconoce y valora la diversidad de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lenguas</w:t>
            </w:r>
            <w:r w:rsidRPr="00E1150C"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y</w:t>
            </w:r>
            <w:r w:rsidRPr="00E1150C"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formas</w:t>
            </w:r>
            <w:r w:rsidRPr="00E1150C"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</w:t>
            </w:r>
            <w:r w:rsidRPr="00E1150C"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interacción</w:t>
            </w:r>
            <w:r w:rsidRPr="00E1150C"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entre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las personas y su relación con la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naturaleza,</w:t>
            </w:r>
            <w:r w:rsidRPr="00E1150C"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en</w:t>
            </w:r>
            <w:r w:rsidRPr="00E1150C"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contextos</w:t>
            </w:r>
            <w:r w:rsidRPr="00E1150C"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cercanos</w:t>
            </w:r>
          </w:p>
          <w:p w14:paraId="2C0B580D" w14:textId="77777777" w:rsidR="00DA654C" w:rsidRPr="00E1150C" w:rsidRDefault="00DA654C" w:rsidP="00E1150C">
            <w:pPr>
              <w:pStyle w:val="TableParagraph"/>
              <w:spacing w:before="1"/>
              <w:ind w:left="84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y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nacionales.</w:t>
            </w:r>
          </w:p>
        </w:tc>
        <w:tc>
          <w:tcPr>
            <w:tcW w:w="1405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A3DC550" w14:textId="77777777" w:rsidR="00DA654C" w:rsidRPr="00E1150C" w:rsidRDefault="00DA654C" w:rsidP="00E1150C">
            <w:pPr>
              <w:pStyle w:val="TableParagraph"/>
              <w:spacing w:before="42" w:line="247" w:lineRule="auto"/>
              <w:ind w:left="83" w:right="67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Lenguas y grupos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sz w:val="16"/>
              </w:rPr>
              <w:t>originarios</w:t>
            </w:r>
          </w:p>
        </w:tc>
        <w:tc>
          <w:tcPr>
            <w:tcW w:w="930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EC758B1" w14:textId="77777777" w:rsidR="00DA654C" w:rsidRPr="00E1150C" w:rsidRDefault="00DA654C" w:rsidP="00E1150C">
            <w:pPr>
              <w:pStyle w:val="TableParagraph"/>
              <w:spacing w:before="137"/>
              <w:ind w:left="150" w:right="135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294</w:t>
            </w:r>
            <w:r w:rsidRPr="00E1150C"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295</w:t>
            </w:r>
          </w:p>
        </w:tc>
        <w:tc>
          <w:tcPr>
            <w:tcW w:w="870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00A254D9" w14:textId="77777777" w:rsidR="00DA654C" w:rsidRPr="00E1150C" w:rsidRDefault="00DA654C" w:rsidP="00E1150C">
            <w:pPr>
              <w:pStyle w:val="TableParagraph"/>
              <w:spacing w:before="137"/>
              <w:ind w:left="210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52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58</w:t>
            </w:r>
          </w:p>
        </w:tc>
      </w:tr>
      <w:tr w:rsidR="00DA654C" w:rsidRPr="00E1150C" w14:paraId="33527FE3" w14:textId="77777777" w:rsidTr="00E1150C">
        <w:trPr>
          <w:trHeight w:val="463"/>
        </w:trPr>
        <w:tc>
          <w:tcPr>
            <w:tcW w:w="993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32021F4" w14:textId="77777777" w:rsidR="00DA654C" w:rsidRPr="00E1150C" w:rsidRDefault="00DA654C" w:rsidP="00E1150C">
            <w:pPr>
              <w:pStyle w:val="TableParagraph"/>
              <w:spacing w:before="142"/>
              <w:ind w:left="259" w:right="240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14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15</w:t>
            </w:r>
          </w:p>
        </w:tc>
        <w:tc>
          <w:tcPr>
            <w:tcW w:w="1155" w:type="dxa"/>
            <w:vMerge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2C356FE" w14:textId="77777777" w:rsidR="00DA654C" w:rsidRPr="00E1150C" w:rsidRDefault="00DA654C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588" w:type="dxa"/>
            <w:vMerge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AED47CF" w14:textId="77777777" w:rsidR="00DA654C" w:rsidRPr="00E1150C" w:rsidRDefault="00DA654C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2748" w:type="dxa"/>
            <w:vMerge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0BE89BA8" w14:textId="77777777" w:rsidR="00DA654C" w:rsidRPr="00E1150C" w:rsidRDefault="00DA654C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405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5A82C22" w14:textId="77777777" w:rsidR="00DA654C" w:rsidRPr="00E1150C" w:rsidRDefault="00DA654C" w:rsidP="00E1150C">
            <w:pPr>
              <w:pStyle w:val="TableParagraph"/>
              <w:spacing w:before="47" w:line="247" w:lineRule="auto"/>
              <w:ind w:left="83" w:right="67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Lenguas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indígenas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en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peligro</w:t>
            </w:r>
          </w:p>
        </w:tc>
        <w:tc>
          <w:tcPr>
            <w:tcW w:w="930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FB205B8" w14:textId="77777777" w:rsidR="00DA654C" w:rsidRPr="00E1150C" w:rsidRDefault="00DA654C" w:rsidP="00E1150C">
            <w:pPr>
              <w:pStyle w:val="TableParagraph"/>
              <w:spacing w:before="142"/>
              <w:ind w:left="150" w:right="135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296</w:t>
            </w:r>
            <w:r w:rsidRPr="00E1150C"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297</w:t>
            </w:r>
          </w:p>
        </w:tc>
        <w:tc>
          <w:tcPr>
            <w:tcW w:w="870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B9236F0" w14:textId="77777777" w:rsidR="00DA654C" w:rsidRPr="00E1150C" w:rsidRDefault="00DA654C" w:rsidP="00E1150C">
            <w:pPr>
              <w:pStyle w:val="TableParagraph"/>
              <w:spacing w:before="142"/>
              <w:ind w:left="213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59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60</w:t>
            </w:r>
          </w:p>
        </w:tc>
      </w:tr>
      <w:tr w:rsidR="00DA654C" w:rsidRPr="00E1150C" w14:paraId="360A9E8F" w14:textId="77777777" w:rsidTr="00E1150C">
        <w:trPr>
          <w:trHeight w:val="273"/>
        </w:trPr>
        <w:tc>
          <w:tcPr>
            <w:tcW w:w="993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F00F41D" w14:textId="77777777" w:rsidR="00DA654C" w:rsidRPr="00E1150C" w:rsidRDefault="00DA654C" w:rsidP="00E1150C">
            <w:pPr>
              <w:pStyle w:val="TableParagraph"/>
              <w:spacing w:before="47"/>
              <w:ind w:left="256" w:right="240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16</w:t>
            </w:r>
          </w:p>
        </w:tc>
        <w:tc>
          <w:tcPr>
            <w:tcW w:w="1155" w:type="dxa"/>
            <w:vMerge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2A1F5C4" w14:textId="77777777" w:rsidR="00DA654C" w:rsidRPr="00E1150C" w:rsidRDefault="00DA654C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588" w:type="dxa"/>
            <w:vMerge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A5E5C82" w14:textId="77777777" w:rsidR="00DA654C" w:rsidRPr="00E1150C" w:rsidRDefault="00DA654C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2748" w:type="dxa"/>
            <w:vMerge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10FCE2E" w14:textId="77777777" w:rsidR="00DA654C" w:rsidRPr="00E1150C" w:rsidRDefault="00DA654C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405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665845E" w14:textId="77777777" w:rsidR="00DA654C" w:rsidRPr="00E1150C" w:rsidRDefault="00DA654C" w:rsidP="00E1150C">
            <w:pPr>
              <w:pStyle w:val="TableParagraph"/>
              <w:spacing w:before="47"/>
              <w:ind w:left="83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Diversidad</w:t>
            </w:r>
            <w:r w:rsidRPr="00E1150C">
              <w:rPr>
                <w:color w:val="231F20"/>
                <w:spacing w:val="-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cultural</w:t>
            </w:r>
          </w:p>
        </w:tc>
        <w:tc>
          <w:tcPr>
            <w:tcW w:w="930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F93D2D5" w14:textId="77777777" w:rsidR="00DA654C" w:rsidRPr="00E1150C" w:rsidRDefault="00DA654C" w:rsidP="00E1150C">
            <w:pPr>
              <w:pStyle w:val="TableParagraph"/>
              <w:spacing w:before="47"/>
              <w:ind w:left="150" w:right="135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298</w:t>
            </w:r>
            <w:r w:rsidRPr="00E1150C"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299</w:t>
            </w:r>
          </w:p>
        </w:tc>
        <w:tc>
          <w:tcPr>
            <w:tcW w:w="870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050BF034" w14:textId="77777777" w:rsidR="00DA654C" w:rsidRPr="00E1150C" w:rsidRDefault="00DA654C" w:rsidP="00E1150C">
            <w:pPr>
              <w:pStyle w:val="TableParagraph"/>
              <w:spacing w:before="47"/>
              <w:ind w:left="215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60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61</w:t>
            </w:r>
          </w:p>
        </w:tc>
      </w:tr>
      <w:tr w:rsidR="00DA654C" w:rsidRPr="00E1150C" w14:paraId="02598236" w14:textId="77777777" w:rsidTr="00E1150C">
        <w:trPr>
          <w:trHeight w:val="843"/>
        </w:trPr>
        <w:tc>
          <w:tcPr>
            <w:tcW w:w="993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5071991B" w14:textId="77777777" w:rsidR="00DA654C" w:rsidRPr="00E1150C" w:rsidRDefault="00DA654C" w:rsidP="00E1150C">
            <w:pPr>
              <w:pStyle w:val="TableParagraph"/>
              <w:rPr>
                <w:b/>
                <w:sz w:val="18"/>
              </w:rPr>
            </w:pPr>
          </w:p>
          <w:p w14:paraId="310B93C0" w14:textId="77777777" w:rsidR="00DA654C" w:rsidRPr="00E1150C" w:rsidRDefault="00DA654C" w:rsidP="00E1150C">
            <w:pPr>
              <w:pStyle w:val="TableParagraph"/>
              <w:rPr>
                <w:b/>
                <w:sz w:val="18"/>
              </w:rPr>
            </w:pPr>
          </w:p>
          <w:p w14:paraId="242FF8A8" w14:textId="77777777" w:rsidR="00DA654C" w:rsidRPr="00E1150C" w:rsidRDefault="00DA654C" w:rsidP="00E1150C">
            <w:pPr>
              <w:pStyle w:val="TableParagraph"/>
              <w:spacing w:before="8"/>
              <w:rPr>
                <w:b/>
                <w:sz w:val="21"/>
              </w:rPr>
            </w:pPr>
          </w:p>
          <w:p w14:paraId="5F62F895" w14:textId="77777777" w:rsidR="00DA654C" w:rsidRPr="00E1150C" w:rsidRDefault="00DA654C" w:rsidP="00E1150C">
            <w:pPr>
              <w:pStyle w:val="TableParagraph"/>
              <w:ind w:left="255" w:right="240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17</w:t>
            </w:r>
          </w:p>
        </w:tc>
        <w:tc>
          <w:tcPr>
            <w:tcW w:w="1155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72E744C4" w14:textId="77777777" w:rsidR="00DA654C" w:rsidRPr="00E1150C" w:rsidRDefault="00DA654C" w:rsidP="00E1150C">
            <w:pPr>
              <w:pStyle w:val="TableParagraph"/>
              <w:rPr>
                <w:b/>
                <w:sz w:val="18"/>
              </w:rPr>
            </w:pPr>
          </w:p>
          <w:p w14:paraId="2D460ED6" w14:textId="77777777" w:rsidR="00DA654C" w:rsidRPr="00E1150C" w:rsidRDefault="00DA654C" w:rsidP="00E1150C">
            <w:pPr>
              <w:pStyle w:val="TableParagraph"/>
              <w:rPr>
                <w:b/>
                <w:sz w:val="18"/>
              </w:rPr>
            </w:pPr>
          </w:p>
          <w:p w14:paraId="73B3F67D" w14:textId="77777777" w:rsidR="00DA654C" w:rsidRPr="00E1150C" w:rsidRDefault="00DA654C" w:rsidP="00E1150C">
            <w:pPr>
              <w:pStyle w:val="TableParagraph"/>
              <w:spacing w:before="9"/>
              <w:rPr>
                <w:b/>
                <w:sz w:val="25"/>
              </w:rPr>
            </w:pPr>
          </w:p>
          <w:p w14:paraId="5A0415F1" w14:textId="77777777" w:rsidR="00DA654C" w:rsidRPr="00E1150C" w:rsidRDefault="00DA654C" w:rsidP="00E1150C">
            <w:pPr>
              <w:pStyle w:val="TableParagraph"/>
              <w:spacing w:line="247" w:lineRule="auto"/>
              <w:ind w:left="84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Convivencia</w:t>
            </w:r>
            <w:r w:rsidRPr="00E1150C">
              <w:rPr>
                <w:color w:val="231F20"/>
                <w:spacing w:val="1"/>
                <w:sz w:val="16"/>
              </w:rPr>
              <w:t xml:space="preserve"> </w:t>
            </w:r>
            <w:r w:rsidRPr="00E1150C">
              <w:rPr>
                <w:color w:val="231F20"/>
                <w:sz w:val="16"/>
              </w:rPr>
              <w:t>pacífica,</w:t>
            </w:r>
            <w:r w:rsidRPr="00E1150C">
              <w:rPr>
                <w:color w:val="231F20"/>
                <w:spacing w:val="1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abordaje y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transformación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</w:t>
            </w:r>
            <w:r w:rsidRPr="00E1150C"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conflictos</w:t>
            </w:r>
          </w:p>
        </w:tc>
        <w:tc>
          <w:tcPr>
            <w:tcW w:w="158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9CA9431" w14:textId="77777777" w:rsidR="00DA654C" w:rsidRPr="00E1150C" w:rsidRDefault="00DA654C" w:rsidP="00E1150C">
            <w:pPr>
              <w:pStyle w:val="TableParagraph"/>
              <w:spacing w:before="6"/>
              <w:rPr>
                <w:b/>
                <w:sz w:val="20"/>
              </w:rPr>
            </w:pPr>
          </w:p>
          <w:p w14:paraId="1BA40D3F" w14:textId="77777777" w:rsidR="00DA654C" w:rsidRPr="00E1150C" w:rsidRDefault="00DA654C" w:rsidP="00E1150C">
            <w:pPr>
              <w:pStyle w:val="TableParagraph"/>
              <w:spacing w:before="1"/>
              <w:ind w:right="587"/>
              <w:jc w:val="right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Cultura</w:t>
            </w:r>
            <w:r w:rsidRPr="00E1150C">
              <w:rPr>
                <w:color w:val="231F20"/>
                <w:spacing w:val="-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 paz</w:t>
            </w:r>
          </w:p>
        </w:tc>
        <w:tc>
          <w:tcPr>
            <w:tcW w:w="274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F9CDD82" w14:textId="77777777" w:rsidR="00DA654C" w:rsidRPr="00E1150C" w:rsidRDefault="00DA654C" w:rsidP="00E1150C">
            <w:pPr>
              <w:pStyle w:val="TableParagraph"/>
              <w:spacing w:before="47" w:line="247" w:lineRule="auto"/>
              <w:ind w:left="84" w:right="137"/>
              <w:jc w:val="both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Comprende que la convivencia pacífica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se</w:t>
            </w:r>
            <w:r w:rsidRPr="00E1150C"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sustenta</w:t>
            </w:r>
            <w:r w:rsidRPr="00E1150C"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en</w:t>
            </w:r>
            <w:r w:rsidRPr="00E1150C"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el</w:t>
            </w:r>
            <w:r w:rsidRPr="00E1150C"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respeto</w:t>
            </w:r>
            <w:r w:rsidRPr="00E1150C"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a</w:t>
            </w:r>
            <w:r w:rsidRPr="00E1150C"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las</w:t>
            </w:r>
            <w:r w:rsidRPr="00E1150C"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distintas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formas de ser, pensar, actuar y posturas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diversas</w:t>
            </w:r>
            <w:r w:rsidRPr="00E1150C"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rechaza</w:t>
            </w:r>
            <w:r w:rsidRPr="00E1150C"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actos</w:t>
            </w:r>
            <w:r w:rsidRPr="00E1150C"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violencia.</w:t>
            </w:r>
          </w:p>
        </w:tc>
        <w:tc>
          <w:tcPr>
            <w:tcW w:w="1405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FEACA33" w14:textId="77777777" w:rsidR="00DA654C" w:rsidRPr="00E1150C" w:rsidRDefault="00DA654C" w:rsidP="00E1150C">
            <w:pPr>
              <w:pStyle w:val="TableParagraph"/>
              <w:rPr>
                <w:b/>
                <w:sz w:val="18"/>
              </w:rPr>
            </w:pPr>
          </w:p>
          <w:p w14:paraId="2D5BD7AD" w14:textId="77777777" w:rsidR="00DA654C" w:rsidRPr="00E1150C" w:rsidRDefault="00DA654C" w:rsidP="00E1150C">
            <w:pPr>
              <w:pStyle w:val="TableParagraph"/>
              <w:rPr>
                <w:b/>
                <w:sz w:val="18"/>
              </w:rPr>
            </w:pPr>
          </w:p>
          <w:p w14:paraId="376DD6D3" w14:textId="77777777" w:rsidR="00DA654C" w:rsidRPr="00E1150C" w:rsidRDefault="00DA654C" w:rsidP="00E1150C">
            <w:pPr>
              <w:pStyle w:val="TableParagraph"/>
              <w:spacing w:before="7"/>
              <w:rPr>
                <w:b/>
                <w:sz w:val="21"/>
              </w:rPr>
            </w:pPr>
          </w:p>
          <w:p w14:paraId="0BD7215D" w14:textId="77777777" w:rsidR="00DA654C" w:rsidRPr="00E1150C" w:rsidRDefault="00DA654C" w:rsidP="00E1150C">
            <w:pPr>
              <w:pStyle w:val="TableParagraph"/>
              <w:spacing w:before="1"/>
              <w:ind w:left="83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Los</w:t>
            </w:r>
            <w:r w:rsidRPr="00E1150C"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conflictos</w:t>
            </w:r>
          </w:p>
        </w:tc>
        <w:tc>
          <w:tcPr>
            <w:tcW w:w="930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727B5EA" w14:textId="77777777" w:rsidR="00DA654C" w:rsidRPr="00E1150C" w:rsidRDefault="00DA654C" w:rsidP="00E1150C">
            <w:pPr>
              <w:pStyle w:val="TableParagraph"/>
              <w:rPr>
                <w:b/>
                <w:sz w:val="18"/>
              </w:rPr>
            </w:pPr>
          </w:p>
          <w:p w14:paraId="297AB6A3" w14:textId="77777777" w:rsidR="00DA654C" w:rsidRPr="00E1150C" w:rsidRDefault="00DA654C" w:rsidP="00E1150C">
            <w:pPr>
              <w:pStyle w:val="TableParagraph"/>
              <w:rPr>
                <w:b/>
                <w:sz w:val="18"/>
              </w:rPr>
            </w:pPr>
          </w:p>
          <w:p w14:paraId="63BD62E1" w14:textId="77777777" w:rsidR="00DA654C" w:rsidRPr="00E1150C" w:rsidRDefault="00DA654C" w:rsidP="00E1150C">
            <w:pPr>
              <w:pStyle w:val="TableParagraph"/>
              <w:spacing w:before="7"/>
              <w:rPr>
                <w:b/>
                <w:sz w:val="21"/>
              </w:rPr>
            </w:pPr>
          </w:p>
          <w:p w14:paraId="73873F81" w14:textId="77777777" w:rsidR="00DA654C" w:rsidRPr="00E1150C" w:rsidRDefault="00DA654C" w:rsidP="00E1150C">
            <w:pPr>
              <w:pStyle w:val="TableParagraph"/>
              <w:spacing w:before="1"/>
              <w:ind w:left="163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300</w:t>
            </w:r>
            <w:r w:rsidRPr="00E1150C"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301</w:t>
            </w:r>
          </w:p>
        </w:tc>
        <w:tc>
          <w:tcPr>
            <w:tcW w:w="870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69C3C0A" w14:textId="77777777" w:rsidR="00DA654C" w:rsidRPr="00E1150C" w:rsidRDefault="00DA654C" w:rsidP="00E1150C">
            <w:pPr>
              <w:pStyle w:val="TableParagraph"/>
              <w:rPr>
                <w:b/>
                <w:sz w:val="18"/>
              </w:rPr>
            </w:pPr>
          </w:p>
          <w:p w14:paraId="52B80EFE" w14:textId="77777777" w:rsidR="00DA654C" w:rsidRPr="00E1150C" w:rsidRDefault="00DA654C" w:rsidP="00E1150C">
            <w:pPr>
              <w:pStyle w:val="TableParagraph"/>
              <w:rPr>
                <w:b/>
                <w:sz w:val="18"/>
              </w:rPr>
            </w:pPr>
          </w:p>
          <w:p w14:paraId="7A240B6C" w14:textId="77777777" w:rsidR="00DA654C" w:rsidRPr="00E1150C" w:rsidRDefault="00DA654C" w:rsidP="00E1150C">
            <w:pPr>
              <w:pStyle w:val="TableParagraph"/>
              <w:spacing w:before="7"/>
              <w:rPr>
                <w:b/>
                <w:sz w:val="21"/>
              </w:rPr>
            </w:pPr>
          </w:p>
          <w:p w14:paraId="53D736AE" w14:textId="77777777" w:rsidR="00DA654C" w:rsidRPr="00E1150C" w:rsidRDefault="00DA654C" w:rsidP="00E1150C">
            <w:pPr>
              <w:pStyle w:val="TableParagraph"/>
              <w:spacing w:before="1"/>
              <w:ind w:left="211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62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65</w:t>
            </w:r>
          </w:p>
        </w:tc>
      </w:tr>
      <w:tr w:rsidR="00DA654C" w:rsidRPr="00E1150C" w14:paraId="7EA736F8" w14:textId="77777777" w:rsidTr="00E1150C">
        <w:trPr>
          <w:trHeight w:val="653"/>
        </w:trPr>
        <w:tc>
          <w:tcPr>
            <w:tcW w:w="993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EE512A8" w14:textId="77777777" w:rsidR="00DA654C" w:rsidRPr="00E1150C" w:rsidRDefault="00DA654C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50983FB" w14:textId="77777777" w:rsidR="00DA654C" w:rsidRPr="00E1150C" w:rsidRDefault="00DA654C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58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091939EF" w14:textId="77777777" w:rsidR="00DA654C" w:rsidRPr="00E1150C" w:rsidRDefault="00DA654C" w:rsidP="00E1150C">
            <w:pPr>
              <w:pStyle w:val="TableParagraph"/>
              <w:spacing w:before="141" w:line="247" w:lineRule="auto"/>
              <w:ind w:left="84" w:right="338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Formas de hacer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5"/>
                <w:sz w:val="16"/>
              </w:rPr>
              <w:t>frente</w:t>
            </w:r>
            <w:r w:rsidRPr="00E1150C">
              <w:rPr>
                <w:color w:val="231F20"/>
                <w:spacing w:val="-7"/>
                <w:w w:val="95"/>
                <w:sz w:val="16"/>
              </w:rPr>
              <w:t xml:space="preserve"> </w:t>
            </w:r>
            <w:r w:rsidRPr="00E1150C">
              <w:rPr>
                <w:color w:val="231F20"/>
                <w:w w:val="95"/>
                <w:sz w:val="16"/>
              </w:rPr>
              <w:t>al</w:t>
            </w:r>
            <w:r w:rsidRPr="00E1150C">
              <w:rPr>
                <w:color w:val="231F20"/>
                <w:spacing w:val="-7"/>
                <w:w w:val="95"/>
                <w:sz w:val="16"/>
              </w:rPr>
              <w:t xml:space="preserve"> </w:t>
            </w:r>
            <w:r w:rsidRPr="00E1150C">
              <w:rPr>
                <w:color w:val="231F20"/>
                <w:w w:val="95"/>
                <w:sz w:val="16"/>
              </w:rPr>
              <w:t>conflicto</w:t>
            </w:r>
          </w:p>
        </w:tc>
        <w:tc>
          <w:tcPr>
            <w:tcW w:w="274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7D04225" w14:textId="77777777" w:rsidR="00DA654C" w:rsidRPr="00E1150C" w:rsidRDefault="00DA654C" w:rsidP="00E1150C">
            <w:pPr>
              <w:pStyle w:val="TableParagraph"/>
              <w:spacing w:before="46" w:line="247" w:lineRule="auto"/>
              <w:ind w:left="84" w:right="385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Identifica el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conflicto como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parte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inherente</w:t>
            </w:r>
            <w:r w:rsidRPr="00E1150C">
              <w:rPr>
                <w:color w:val="231F20"/>
                <w:spacing w:val="1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</w:t>
            </w:r>
            <w:r w:rsidRPr="00E1150C">
              <w:rPr>
                <w:color w:val="231F20"/>
                <w:spacing w:val="1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las</w:t>
            </w:r>
            <w:r w:rsidRPr="00E1150C">
              <w:rPr>
                <w:color w:val="231F20"/>
                <w:spacing w:val="1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relaciones</w:t>
            </w:r>
            <w:r w:rsidRPr="00E1150C">
              <w:rPr>
                <w:color w:val="231F20"/>
                <w:spacing w:val="1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humanas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y</w:t>
            </w:r>
            <w:r w:rsidRPr="00E1150C"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lo</w:t>
            </w:r>
            <w:r w:rsidRPr="00E1150C"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distingue</w:t>
            </w:r>
            <w:r w:rsidRPr="00E1150C"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</w:t>
            </w:r>
            <w:r w:rsidRPr="00E1150C"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la</w:t>
            </w:r>
            <w:r w:rsidRPr="00E1150C"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violencia.</w:t>
            </w:r>
          </w:p>
        </w:tc>
        <w:tc>
          <w:tcPr>
            <w:tcW w:w="1405" w:type="dxa"/>
            <w:vMerge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B864161" w14:textId="77777777" w:rsidR="00DA654C" w:rsidRPr="00E1150C" w:rsidRDefault="00DA654C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930" w:type="dxa"/>
            <w:vMerge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887326D" w14:textId="77777777" w:rsidR="00DA654C" w:rsidRPr="00E1150C" w:rsidRDefault="00DA654C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870" w:type="dxa"/>
            <w:vMerge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5A67A1B" w14:textId="77777777" w:rsidR="00DA654C" w:rsidRPr="00E1150C" w:rsidRDefault="00DA654C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</w:tr>
      <w:tr w:rsidR="00DA654C" w:rsidRPr="00E1150C" w14:paraId="2F9E1691" w14:textId="77777777" w:rsidTr="00E1150C">
        <w:trPr>
          <w:trHeight w:val="843"/>
        </w:trPr>
        <w:tc>
          <w:tcPr>
            <w:tcW w:w="993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FF4CE23" w14:textId="77777777" w:rsidR="00DA654C" w:rsidRPr="00E1150C" w:rsidRDefault="00DA654C" w:rsidP="00E1150C">
            <w:pPr>
              <w:pStyle w:val="TableParagraph"/>
              <w:rPr>
                <w:b/>
                <w:sz w:val="18"/>
              </w:rPr>
            </w:pPr>
          </w:p>
          <w:p w14:paraId="1D951345" w14:textId="77777777" w:rsidR="00DA654C" w:rsidRPr="00E1150C" w:rsidRDefault="00DA654C" w:rsidP="00E1150C">
            <w:pPr>
              <w:pStyle w:val="TableParagraph"/>
              <w:spacing w:before="124"/>
              <w:ind w:left="258" w:right="240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18</w:t>
            </w:r>
          </w:p>
        </w:tc>
        <w:tc>
          <w:tcPr>
            <w:tcW w:w="1155" w:type="dxa"/>
            <w:vMerge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B110FF6" w14:textId="77777777" w:rsidR="00DA654C" w:rsidRPr="00E1150C" w:rsidRDefault="00DA654C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58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89E3EA9" w14:textId="77777777" w:rsidR="00DA654C" w:rsidRPr="00E1150C" w:rsidRDefault="00DA654C" w:rsidP="00E1150C">
            <w:pPr>
              <w:pStyle w:val="TableParagraph"/>
              <w:spacing w:before="141" w:line="247" w:lineRule="auto"/>
              <w:ind w:left="84" w:right="461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Los conflictos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interpersonales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sociales</w:t>
            </w:r>
          </w:p>
        </w:tc>
        <w:tc>
          <w:tcPr>
            <w:tcW w:w="274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9D6C19F" w14:textId="77777777" w:rsidR="00DA654C" w:rsidRPr="00E1150C" w:rsidRDefault="00DA654C" w:rsidP="00E1150C">
            <w:pPr>
              <w:pStyle w:val="TableParagraph"/>
              <w:spacing w:before="46" w:line="247" w:lineRule="auto"/>
              <w:ind w:left="84" w:right="208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Distingue</w:t>
            </w:r>
            <w:r w:rsidRPr="00E1150C">
              <w:rPr>
                <w:color w:val="231F20"/>
                <w:spacing w:val="5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en</w:t>
            </w:r>
            <w:r w:rsidRPr="00E1150C">
              <w:rPr>
                <w:color w:val="231F20"/>
                <w:spacing w:val="5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los</w:t>
            </w:r>
            <w:r w:rsidRPr="00E1150C">
              <w:rPr>
                <w:color w:val="231F20"/>
                <w:spacing w:val="6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conflictos</w:t>
            </w:r>
            <w:r w:rsidRPr="00E1150C">
              <w:rPr>
                <w:color w:val="231F20"/>
                <w:spacing w:val="5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cotidianos: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las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partes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involucradas,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los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intereses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o puntos de vista, las emociones, los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acuerdos</w:t>
            </w:r>
            <w:r w:rsidRPr="00E1150C"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desacuerdos.</w:t>
            </w:r>
          </w:p>
        </w:tc>
        <w:tc>
          <w:tcPr>
            <w:tcW w:w="1405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ECEBDA3" w14:textId="77777777" w:rsidR="00DA654C" w:rsidRPr="00E1150C" w:rsidRDefault="00DA654C" w:rsidP="00E1150C">
            <w:pPr>
              <w:pStyle w:val="TableParagraph"/>
              <w:spacing w:before="6"/>
              <w:rPr>
                <w:b/>
                <w:sz w:val="20"/>
              </w:rPr>
            </w:pPr>
          </w:p>
          <w:p w14:paraId="6C4DFDFD" w14:textId="77777777" w:rsidR="00DA654C" w:rsidRPr="00E1150C" w:rsidRDefault="00DA654C" w:rsidP="00E1150C">
            <w:pPr>
              <w:pStyle w:val="TableParagraph"/>
              <w:spacing w:line="247" w:lineRule="auto"/>
              <w:ind w:left="83" w:right="67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Manejo de los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sz w:val="16"/>
              </w:rPr>
              <w:t>conflictos</w:t>
            </w:r>
          </w:p>
        </w:tc>
        <w:tc>
          <w:tcPr>
            <w:tcW w:w="930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0715C2B5" w14:textId="77777777" w:rsidR="00DA654C" w:rsidRPr="00E1150C" w:rsidRDefault="00DA654C" w:rsidP="00E1150C">
            <w:pPr>
              <w:pStyle w:val="TableParagraph"/>
              <w:rPr>
                <w:b/>
                <w:sz w:val="18"/>
              </w:rPr>
            </w:pPr>
          </w:p>
          <w:p w14:paraId="68DB4D87" w14:textId="77777777" w:rsidR="00DA654C" w:rsidRPr="00E1150C" w:rsidRDefault="00DA654C" w:rsidP="00E1150C">
            <w:pPr>
              <w:pStyle w:val="TableParagraph"/>
              <w:spacing w:before="124"/>
              <w:ind w:left="150" w:right="135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302</w:t>
            </w:r>
            <w:r w:rsidRPr="00E1150C"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303</w:t>
            </w:r>
          </w:p>
        </w:tc>
        <w:tc>
          <w:tcPr>
            <w:tcW w:w="870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03A2197" w14:textId="77777777" w:rsidR="00DA654C" w:rsidRPr="00E1150C" w:rsidRDefault="00DA654C" w:rsidP="00E1150C">
            <w:pPr>
              <w:pStyle w:val="TableParagraph"/>
              <w:rPr>
                <w:b/>
                <w:sz w:val="18"/>
              </w:rPr>
            </w:pPr>
          </w:p>
          <w:p w14:paraId="112766C4" w14:textId="77777777" w:rsidR="00DA654C" w:rsidRPr="00E1150C" w:rsidRDefault="00DA654C" w:rsidP="00E1150C">
            <w:pPr>
              <w:pStyle w:val="TableParagraph"/>
              <w:spacing w:before="124"/>
              <w:ind w:left="211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66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71</w:t>
            </w:r>
          </w:p>
        </w:tc>
      </w:tr>
      <w:tr w:rsidR="00DA654C" w:rsidRPr="00E1150C" w14:paraId="1412A01E" w14:textId="77777777" w:rsidTr="00E1150C">
        <w:trPr>
          <w:trHeight w:val="1033"/>
        </w:trPr>
        <w:tc>
          <w:tcPr>
            <w:tcW w:w="993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5ED47657" w14:textId="77777777" w:rsidR="00DA654C" w:rsidRPr="00E1150C" w:rsidRDefault="00DA654C" w:rsidP="00E1150C">
            <w:pPr>
              <w:pStyle w:val="TableParagraph"/>
              <w:rPr>
                <w:b/>
                <w:sz w:val="18"/>
              </w:rPr>
            </w:pPr>
          </w:p>
          <w:p w14:paraId="17CCD441" w14:textId="77777777" w:rsidR="00DA654C" w:rsidRPr="00E1150C" w:rsidRDefault="00DA654C" w:rsidP="00E1150C">
            <w:pPr>
              <w:pStyle w:val="TableParagraph"/>
              <w:rPr>
                <w:b/>
                <w:sz w:val="18"/>
              </w:rPr>
            </w:pPr>
          </w:p>
          <w:p w14:paraId="27F783A0" w14:textId="77777777" w:rsidR="00DA654C" w:rsidRPr="00E1150C" w:rsidRDefault="00DA654C" w:rsidP="00E1150C">
            <w:pPr>
              <w:pStyle w:val="TableParagraph"/>
              <w:spacing w:before="7"/>
              <w:rPr>
                <w:b/>
                <w:sz w:val="21"/>
              </w:rPr>
            </w:pPr>
          </w:p>
          <w:p w14:paraId="5D816BF0" w14:textId="77777777" w:rsidR="00DA654C" w:rsidRPr="00E1150C" w:rsidRDefault="00DA654C" w:rsidP="00E1150C">
            <w:pPr>
              <w:pStyle w:val="TableParagraph"/>
              <w:ind w:left="279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19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20</w:t>
            </w:r>
          </w:p>
        </w:tc>
        <w:tc>
          <w:tcPr>
            <w:tcW w:w="1155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4916B5B9" w14:textId="77777777" w:rsidR="00DA654C" w:rsidRPr="00E1150C" w:rsidRDefault="00DA654C" w:rsidP="00E1150C">
            <w:pPr>
              <w:pStyle w:val="TableParagraph"/>
              <w:rPr>
                <w:b/>
                <w:sz w:val="18"/>
              </w:rPr>
            </w:pPr>
          </w:p>
          <w:p w14:paraId="07464464" w14:textId="77777777" w:rsidR="00DA654C" w:rsidRPr="00E1150C" w:rsidRDefault="00DA654C" w:rsidP="00E1150C">
            <w:pPr>
              <w:pStyle w:val="TableParagraph"/>
              <w:rPr>
                <w:b/>
                <w:sz w:val="18"/>
              </w:rPr>
            </w:pPr>
          </w:p>
          <w:p w14:paraId="2DBA5D10" w14:textId="77777777" w:rsidR="00DA654C" w:rsidRPr="00E1150C" w:rsidRDefault="00DA654C" w:rsidP="00E1150C">
            <w:pPr>
              <w:pStyle w:val="TableParagraph"/>
              <w:rPr>
                <w:b/>
                <w:sz w:val="18"/>
              </w:rPr>
            </w:pPr>
          </w:p>
          <w:p w14:paraId="6190F325" w14:textId="77777777" w:rsidR="00DA654C" w:rsidRPr="00E1150C" w:rsidRDefault="00DA654C" w:rsidP="00E1150C">
            <w:pPr>
              <w:pStyle w:val="TableParagraph"/>
              <w:rPr>
                <w:b/>
                <w:sz w:val="18"/>
              </w:rPr>
            </w:pPr>
          </w:p>
          <w:p w14:paraId="10CCC576" w14:textId="77777777" w:rsidR="00DA654C" w:rsidRPr="00E1150C" w:rsidRDefault="00DA654C" w:rsidP="00E1150C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1ABFEC61" w14:textId="77777777" w:rsidR="00DA654C" w:rsidRPr="00E1150C" w:rsidRDefault="00DA654C" w:rsidP="00E1150C">
            <w:pPr>
              <w:pStyle w:val="TableParagraph"/>
              <w:spacing w:line="247" w:lineRule="auto"/>
              <w:ind w:left="84" w:right="176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Sentido de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pertenencia y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valoración de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la</w:t>
            </w:r>
            <w:r w:rsidRPr="00E1150C"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diversidad</w:t>
            </w:r>
          </w:p>
        </w:tc>
        <w:tc>
          <w:tcPr>
            <w:tcW w:w="158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FDBF4AB" w14:textId="77777777" w:rsidR="00DA654C" w:rsidRPr="00E1150C" w:rsidRDefault="00DA654C" w:rsidP="00E1150C">
            <w:pPr>
              <w:pStyle w:val="TableParagraph"/>
              <w:spacing w:before="141" w:line="247" w:lineRule="auto"/>
              <w:ind w:left="84" w:right="72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Identidad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colectiva,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sentido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</w:t>
            </w:r>
          </w:p>
          <w:p w14:paraId="44461D23" w14:textId="77777777" w:rsidR="00DA654C" w:rsidRPr="00E1150C" w:rsidRDefault="00DA654C" w:rsidP="00E1150C">
            <w:pPr>
              <w:pStyle w:val="TableParagraph"/>
              <w:spacing w:line="247" w:lineRule="auto"/>
              <w:ind w:left="84" w:right="400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pertenencia y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cohesión</w:t>
            </w:r>
            <w:r w:rsidRPr="00E1150C">
              <w:rPr>
                <w:color w:val="231F20"/>
                <w:spacing w:val="1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social</w:t>
            </w:r>
          </w:p>
        </w:tc>
        <w:tc>
          <w:tcPr>
            <w:tcW w:w="274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0D89976" w14:textId="77777777" w:rsidR="00DA654C" w:rsidRPr="00E1150C" w:rsidRDefault="00DA654C" w:rsidP="00E1150C">
            <w:pPr>
              <w:pStyle w:val="TableParagraph"/>
              <w:spacing w:before="45" w:line="247" w:lineRule="auto"/>
              <w:ind w:left="84" w:right="128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Participa</w:t>
            </w:r>
            <w:r w:rsidRPr="00E1150C">
              <w:rPr>
                <w:color w:val="231F20"/>
                <w:spacing w:val="1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en</w:t>
            </w:r>
            <w:r w:rsidRPr="00E1150C">
              <w:rPr>
                <w:color w:val="231F20"/>
                <w:spacing w:val="1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acciones</w:t>
            </w:r>
            <w:r w:rsidRPr="00E1150C">
              <w:rPr>
                <w:color w:val="231F20"/>
                <w:spacing w:val="1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solidarias</w:t>
            </w:r>
            <w:r w:rsidRPr="00E1150C">
              <w:rPr>
                <w:color w:val="231F20"/>
                <w:spacing w:val="1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con</w:t>
            </w:r>
            <w:r w:rsidRPr="00E1150C">
              <w:rPr>
                <w:color w:val="231F20"/>
                <w:spacing w:val="1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las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personas que son discriminadas o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excluidas en la escuela por alguna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condición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física,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intelectual,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cultural,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étnica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o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social.</w:t>
            </w:r>
          </w:p>
        </w:tc>
        <w:tc>
          <w:tcPr>
            <w:tcW w:w="1405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2084243A" w14:textId="77777777" w:rsidR="00DA654C" w:rsidRPr="00E1150C" w:rsidRDefault="00DA654C" w:rsidP="00E1150C">
            <w:pPr>
              <w:pStyle w:val="TableParagraph"/>
              <w:rPr>
                <w:b/>
                <w:sz w:val="18"/>
              </w:rPr>
            </w:pPr>
          </w:p>
          <w:p w14:paraId="086E8F2E" w14:textId="77777777" w:rsidR="00DA654C" w:rsidRPr="00E1150C" w:rsidRDefault="00DA654C" w:rsidP="00E1150C">
            <w:pPr>
              <w:pStyle w:val="TableParagraph"/>
              <w:rPr>
                <w:b/>
                <w:sz w:val="18"/>
              </w:rPr>
            </w:pPr>
          </w:p>
          <w:p w14:paraId="14777D7A" w14:textId="77777777" w:rsidR="00DA654C" w:rsidRPr="00E1150C" w:rsidRDefault="00DA654C" w:rsidP="00E1150C">
            <w:pPr>
              <w:pStyle w:val="TableParagraph"/>
              <w:spacing w:before="153" w:line="247" w:lineRule="auto"/>
              <w:ind w:left="83" w:right="67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Igualdad entre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niñas</w:t>
            </w:r>
            <w:r w:rsidRPr="00E1150C"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y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niños</w:t>
            </w:r>
          </w:p>
        </w:tc>
        <w:tc>
          <w:tcPr>
            <w:tcW w:w="930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471579C7" w14:textId="77777777" w:rsidR="00DA654C" w:rsidRPr="00E1150C" w:rsidRDefault="00DA654C" w:rsidP="00E1150C">
            <w:pPr>
              <w:pStyle w:val="TableParagraph"/>
              <w:rPr>
                <w:b/>
                <w:sz w:val="18"/>
              </w:rPr>
            </w:pPr>
          </w:p>
          <w:p w14:paraId="1DED9393" w14:textId="77777777" w:rsidR="00DA654C" w:rsidRPr="00E1150C" w:rsidRDefault="00DA654C" w:rsidP="00E1150C">
            <w:pPr>
              <w:pStyle w:val="TableParagraph"/>
              <w:rPr>
                <w:b/>
                <w:sz w:val="18"/>
              </w:rPr>
            </w:pPr>
          </w:p>
          <w:p w14:paraId="3E431E6F" w14:textId="77777777" w:rsidR="00DA654C" w:rsidRPr="00E1150C" w:rsidRDefault="00DA654C" w:rsidP="00E1150C">
            <w:pPr>
              <w:pStyle w:val="TableParagraph"/>
              <w:spacing w:before="6"/>
              <w:rPr>
                <w:b/>
                <w:sz w:val="21"/>
              </w:rPr>
            </w:pPr>
          </w:p>
          <w:p w14:paraId="2FF34C5C" w14:textId="77777777" w:rsidR="00DA654C" w:rsidRPr="00E1150C" w:rsidRDefault="00DA654C" w:rsidP="00E1150C">
            <w:pPr>
              <w:pStyle w:val="TableParagraph"/>
              <w:ind w:left="161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304</w:t>
            </w:r>
            <w:r w:rsidRPr="00E1150C">
              <w:rPr>
                <w:color w:val="231F20"/>
                <w:spacing w:val="-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305</w:t>
            </w:r>
          </w:p>
        </w:tc>
        <w:tc>
          <w:tcPr>
            <w:tcW w:w="870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23C53C91" w14:textId="77777777" w:rsidR="00DA654C" w:rsidRPr="00E1150C" w:rsidRDefault="00DA654C" w:rsidP="00E1150C">
            <w:pPr>
              <w:pStyle w:val="TableParagraph"/>
              <w:rPr>
                <w:b/>
                <w:sz w:val="18"/>
              </w:rPr>
            </w:pPr>
          </w:p>
          <w:p w14:paraId="60B143AA" w14:textId="77777777" w:rsidR="00DA654C" w:rsidRPr="00E1150C" w:rsidRDefault="00DA654C" w:rsidP="00E1150C">
            <w:pPr>
              <w:pStyle w:val="TableParagraph"/>
              <w:rPr>
                <w:b/>
                <w:sz w:val="18"/>
              </w:rPr>
            </w:pPr>
          </w:p>
          <w:p w14:paraId="0B7DCB6B" w14:textId="77777777" w:rsidR="00DA654C" w:rsidRPr="00E1150C" w:rsidRDefault="00DA654C" w:rsidP="00E1150C">
            <w:pPr>
              <w:pStyle w:val="TableParagraph"/>
              <w:spacing w:before="6"/>
              <w:rPr>
                <w:b/>
                <w:sz w:val="21"/>
              </w:rPr>
            </w:pPr>
          </w:p>
          <w:p w14:paraId="73F1889B" w14:textId="77777777" w:rsidR="00DA654C" w:rsidRPr="00E1150C" w:rsidRDefault="00DA654C" w:rsidP="00E1150C">
            <w:pPr>
              <w:pStyle w:val="TableParagraph"/>
              <w:ind w:left="213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72</w:t>
            </w:r>
            <w:r w:rsidRPr="00E1150C"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79</w:t>
            </w:r>
          </w:p>
        </w:tc>
      </w:tr>
      <w:tr w:rsidR="00DA654C" w:rsidRPr="00E1150C" w14:paraId="62DF7447" w14:textId="77777777" w:rsidTr="00E1150C">
        <w:trPr>
          <w:trHeight w:val="463"/>
        </w:trPr>
        <w:tc>
          <w:tcPr>
            <w:tcW w:w="993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995517A" w14:textId="77777777" w:rsidR="00DA654C" w:rsidRPr="00E1150C" w:rsidRDefault="00DA654C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0638019" w14:textId="77777777" w:rsidR="00DA654C" w:rsidRPr="00E1150C" w:rsidRDefault="00DA654C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58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436238F" w14:textId="77777777" w:rsidR="00DA654C" w:rsidRPr="00E1150C" w:rsidRDefault="00DA654C" w:rsidP="00E1150C">
            <w:pPr>
              <w:pStyle w:val="TableParagraph"/>
              <w:spacing w:before="45" w:line="247" w:lineRule="auto"/>
              <w:ind w:left="84" w:right="72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Igualdad</w:t>
            </w:r>
            <w:r w:rsidRPr="00E1150C">
              <w:rPr>
                <w:color w:val="231F20"/>
                <w:spacing w:val="7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y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perspectiva</w:t>
            </w:r>
            <w:r w:rsidRPr="00E1150C">
              <w:rPr>
                <w:color w:val="231F20"/>
                <w:spacing w:val="2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2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género</w:t>
            </w:r>
          </w:p>
        </w:tc>
        <w:tc>
          <w:tcPr>
            <w:tcW w:w="274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0BFF150C" w14:textId="77777777" w:rsidR="00DA654C" w:rsidRPr="00E1150C" w:rsidRDefault="00DA654C" w:rsidP="00E1150C">
            <w:pPr>
              <w:pStyle w:val="TableParagraph"/>
              <w:spacing w:before="45" w:line="247" w:lineRule="auto"/>
              <w:ind w:left="84" w:right="385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Toma</w:t>
            </w:r>
            <w:r w:rsidRPr="00E1150C"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postura</w:t>
            </w:r>
            <w:r w:rsidRPr="00E1150C"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</w:t>
            </w:r>
            <w:r w:rsidRPr="00E1150C"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favor</w:t>
            </w:r>
            <w:r w:rsidRPr="00E1150C"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la</w:t>
            </w:r>
            <w:r w:rsidRPr="00E1150C"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igualdad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derechos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niñas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niños.</w:t>
            </w:r>
          </w:p>
        </w:tc>
        <w:tc>
          <w:tcPr>
            <w:tcW w:w="1405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3D716A5" w14:textId="77777777" w:rsidR="00DA654C" w:rsidRPr="00E1150C" w:rsidRDefault="00DA654C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930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D8C9500" w14:textId="77777777" w:rsidR="00DA654C" w:rsidRPr="00E1150C" w:rsidRDefault="00DA654C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53D11C5" w14:textId="77777777" w:rsidR="00DA654C" w:rsidRPr="00E1150C" w:rsidRDefault="00DA654C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</w:tr>
      <w:tr w:rsidR="00DA654C" w:rsidRPr="00E1150C" w14:paraId="19E28C67" w14:textId="77777777" w:rsidTr="00E1150C">
        <w:trPr>
          <w:trHeight w:val="1033"/>
        </w:trPr>
        <w:tc>
          <w:tcPr>
            <w:tcW w:w="993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317CAD19" w14:textId="77777777" w:rsidR="00DA654C" w:rsidRPr="00E1150C" w:rsidRDefault="00DA654C" w:rsidP="00E1150C">
            <w:pPr>
              <w:pStyle w:val="TableParagraph"/>
              <w:rPr>
                <w:b/>
                <w:sz w:val="18"/>
              </w:rPr>
            </w:pPr>
          </w:p>
          <w:p w14:paraId="170961BD" w14:textId="77777777" w:rsidR="00DA654C" w:rsidRPr="00E1150C" w:rsidRDefault="00DA654C" w:rsidP="00E1150C">
            <w:pPr>
              <w:pStyle w:val="TableParagraph"/>
              <w:rPr>
                <w:b/>
                <w:sz w:val="18"/>
              </w:rPr>
            </w:pPr>
          </w:p>
          <w:p w14:paraId="5DF75857" w14:textId="77777777" w:rsidR="00DA654C" w:rsidRPr="00E1150C" w:rsidRDefault="00DA654C" w:rsidP="00E1150C">
            <w:pPr>
              <w:pStyle w:val="TableParagraph"/>
              <w:spacing w:before="6"/>
              <w:rPr>
                <w:b/>
                <w:sz w:val="21"/>
              </w:rPr>
            </w:pPr>
          </w:p>
          <w:p w14:paraId="7504E2C9" w14:textId="77777777" w:rsidR="00DA654C" w:rsidRPr="00E1150C" w:rsidRDefault="00DA654C" w:rsidP="00E1150C">
            <w:pPr>
              <w:pStyle w:val="TableParagraph"/>
              <w:ind w:left="275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21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23</w:t>
            </w:r>
          </w:p>
        </w:tc>
        <w:tc>
          <w:tcPr>
            <w:tcW w:w="1155" w:type="dxa"/>
            <w:vMerge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577D2969" w14:textId="77777777" w:rsidR="00DA654C" w:rsidRPr="00E1150C" w:rsidRDefault="00DA654C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58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7AA8CAA" w14:textId="77777777" w:rsidR="00DA654C" w:rsidRPr="00E1150C" w:rsidRDefault="00DA654C" w:rsidP="00E1150C">
            <w:pPr>
              <w:pStyle w:val="TableParagraph"/>
              <w:spacing w:before="140" w:line="247" w:lineRule="auto"/>
              <w:ind w:left="84" w:right="72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Identidad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colectiva,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sentido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</w:t>
            </w:r>
          </w:p>
          <w:p w14:paraId="64E348B2" w14:textId="77777777" w:rsidR="00DA654C" w:rsidRPr="00E1150C" w:rsidRDefault="00DA654C" w:rsidP="00E1150C">
            <w:pPr>
              <w:pStyle w:val="TableParagraph"/>
              <w:spacing w:before="1" w:line="247" w:lineRule="auto"/>
              <w:ind w:left="84" w:right="400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pertenencia y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cohesión</w:t>
            </w:r>
            <w:r w:rsidRPr="00E1150C">
              <w:rPr>
                <w:color w:val="231F20"/>
                <w:spacing w:val="18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social</w:t>
            </w:r>
          </w:p>
        </w:tc>
        <w:tc>
          <w:tcPr>
            <w:tcW w:w="274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E68C713" w14:textId="77777777" w:rsidR="00DA654C" w:rsidRPr="00E1150C" w:rsidRDefault="00DA654C" w:rsidP="00E1150C">
            <w:pPr>
              <w:pStyle w:val="TableParagraph"/>
              <w:spacing w:before="45" w:line="247" w:lineRule="auto"/>
              <w:ind w:left="84" w:right="224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Participa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en</w:t>
            </w:r>
            <w:r w:rsidRPr="00E1150C">
              <w:rPr>
                <w:color w:val="231F20"/>
                <w:spacing w:val="31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acciones</w:t>
            </w:r>
            <w:r w:rsidRPr="00E1150C">
              <w:rPr>
                <w:color w:val="231F20"/>
                <w:spacing w:val="31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solidarias</w:t>
            </w:r>
            <w:r w:rsidRPr="00E1150C">
              <w:rPr>
                <w:color w:val="231F20"/>
                <w:spacing w:val="31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con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las</w:t>
            </w:r>
            <w:r w:rsidRPr="00E1150C"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personas</w:t>
            </w:r>
            <w:r w:rsidRPr="00E1150C"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que</w:t>
            </w:r>
            <w:r w:rsidRPr="00E1150C"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son</w:t>
            </w:r>
            <w:r w:rsidRPr="00E1150C"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discriminadas</w:t>
            </w:r>
            <w:r w:rsidRPr="00E1150C"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o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excluidas en la escuela por alguna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condición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física,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intelectual,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cultural,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étnica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o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social.</w:t>
            </w:r>
          </w:p>
        </w:tc>
        <w:tc>
          <w:tcPr>
            <w:tcW w:w="1405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14AA321F" w14:textId="77777777" w:rsidR="00DA654C" w:rsidRPr="00E1150C" w:rsidRDefault="00DA654C" w:rsidP="00E1150C">
            <w:pPr>
              <w:pStyle w:val="TableParagraph"/>
              <w:rPr>
                <w:b/>
                <w:sz w:val="18"/>
              </w:rPr>
            </w:pPr>
          </w:p>
          <w:p w14:paraId="60517972" w14:textId="77777777" w:rsidR="00DA654C" w:rsidRPr="00E1150C" w:rsidRDefault="00DA654C" w:rsidP="00E1150C">
            <w:pPr>
              <w:pStyle w:val="TableParagraph"/>
              <w:rPr>
                <w:b/>
                <w:sz w:val="18"/>
              </w:rPr>
            </w:pPr>
          </w:p>
          <w:p w14:paraId="30ACEE5F" w14:textId="77777777" w:rsidR="00DA654C" w:rsidRPr="00E1150C" w:rsidRDefault="00DA654C" w:rsidP="00E1150C">
            <w:pPr>
              <w:pStyle w:val="TableParagraph"/>
              <w:spacing w:before="5"/>
              <w:rPr>
                <w:b/>
                <w:sz w:val="21"/>
              </w:rPr>
            </w:pPr>
          </w:p>
          <w:p w14:paraId="754171D3" w14:textId="77777777" w:rsidR="00DA654C" w:rsidRPr="00E1150C" w:rsidRDefault="00DA654C" w:rsidP="00E1150C">
            <w:pPr>
              <w:pStyle w:val="TableParagraph"/>
              <w:spacing w:before="1"/>
              <w:ind w:left="84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La</w:t>
            </w:r>
            <w:r w:rsidRPr="00E1150C">
              <w:rPr>
                <w:color w:val="231F20"/>
                <w:spacing w:val="-3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discriminación</w:t>
            </w:r>
          </w:p>
        </w:tc>
        <w:tc>
          <w:tcPr>
            <w:tcW w:w="930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6AB89825" w14:textId="77777777" w:rsidR="00DA654C" w:rsidRPr="00E1150C" w:rsidRDefault="00DA654C" w:rsidP="00E1150C">
            <w:pPr>
              <w:pStyle w:val="TableParagraph"/>
              <w:rPr>
                <w:b/>
                <w:sz w:val="18"/>
              </w:rPr>
            </w:pPr>
          </w:p>
          <w:p w14:paraId="46B1C43E" w14:textId="77777777" w:rsidR="00DA654C" w:rsidRPr="00E1150C" w:rsidRDefault="00DA654C" w:rsidP="00E1150C">
            <w:pPr>
              <w:pStyle w:val="TableParagraph"/>
              <w:rPr>
                <w:b/>
                <w:sz w:val="18"/>
              </w:rPr>
            </w:pPr>
          </w:p>
          <w:p w14:paraId="2CC26195" w14:textId="77777777" w:rsidR="00DA654C" w:rsidRPr="00E1150C" w:rsidRDefault="00DA654C" w:rsidP="00E1150C">
            <w:pPr>
              <w:pStyle w:val="TableParagraph"/>
              <w:spacing w:before="5"/>
              <w:rPr>
                <w:b/>
                <w:sz w:val="21"/>
              </w:rPr>
            </w:pPr>
          </w:p>
          <w:p w14:paraId="3826498D" w14:textId="77777777" w:rsidR="00DA654C" w:rsidRPr="00E1150C" w:rsidRDefault="00DA654C" w:rsidP="00E1150C">
            <w:pPr>
              <w:pStyle w:val="TableParagraph"/>
              <w:spacing w:before="1"/>
              <w:ind w:left="150" w:right="135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306</w:t>
            </w:r>
          </w:p>
        </w:tc>
        <w:tc>
          <w:tcPr>
            <w:tcW w:w="870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2FE07772" w14:textId="77777777" w:rsidR="00DA654C" w:rsidRPr="00E1150C" w:rsidRDefault="00DA654C" w:rsidP="00E1150C">
            <w:pPr>
              <w:pStyle w:val="TableParagraph"/>
              <w:rPr>
                <w:b/>
                <w:sz w:val="18"/>
              </w:rPr>
            </w:pPr>
          </w:p>
          <w:p w14:paraId="5153265B" w14:textId="77777777" w:rsidR="00DA654C" w:rsidRPr="00E1150C" w:rsidRDefault="00DA654C" w:rsidP="00E1150C">
            <w:pPr>
              <w:pStyle w:val="TableParagraph"/>
              <w:rPr>
                <w:b/>
                <w:sz w:val="18"/>
              </w:rPr>
            </w:pPr>
          </w:p>
          <w:p w14:paraId="7DF35802" w14:textId="77777777" w:rsidR="00DA654C" w:rsidRPr="00E1150C" w:rsidRDefault="00DA654C" w:rsidP="00E1150C">
            <w:pPr>
              <w:pStyle w:val="TableParagraph"/>
              <w:spacing w:before="5"/>
              <w:rPr>
                <w:b/>
                <w:sz w:val="21"/>
              </w:rPr>
            </w:pPr>
          </w:p>
          <w:p w14:paraId="7B843497" w14:textId="77777777" w:rsidR="00DA654C" w:rsidRPr="00E1150C" w:rsidRDefault="00DA654C" w:rsidP="00E1150C">
            <w:pPr>
              <w:pStyle w:val="TableParagraph"/>
              <w:spacing w:before="1"/>
              <w:ind w:left="209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80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87</w:t>
            </w:r>
          </w:p>
        </w:tc>
      </w:tr>
      <w:tr w:rsidR="00DA654C" w:rsidRPr="00E1150C" w14:paraId="079BBFF9" w14:textId="77777777" w:rsidTr="00E1150C">
        <w:trPr>
          <w:trHeight w:val="463"/>
        </w:trPr>
        <w:tc>
          <w:tcPr>
            <w:tcW w:w="993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3311586" w14:textId="77777777" w:rsidR="00DA654C" w:rsidRPr="00E1150C" w:rsidRDefault="00DA654C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D1381CF" w14:textId="77777777" w:rsidR="00DA654C" w:rsidRPr="00E1150C" w:rsidRDefault="00DA654C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58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067AAA7" w14:textId="77777777" w:rsidR="00DA654C" w:rsidRPr="00E1150C" w:rsidRDefault="00DA654C" w:rsidP="00E1150C">
            <w:pPr>
              <w:pStyle w:val="TableParagraph"/>
              <w:spacing w:before="44" w:line="247" w:lineRule="auto"/>
              <w:ind w:left="84" w:right="72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Igualdad</w:t>
            </w:r>
            <w:r w:rsidRPr="00E1150C">
              <w:rPr>
                <w:color w:val="231F20"/>
                <w:spacing w:val="7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y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perspectiva</w:t>
            </w:r>
            <w:r w:rsidRPr="00E1150C">
              <w:rPr>
                <w:color w:val="231F20"/>
                <w:spacing w:val="2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2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género</w:t>
            </w:r>
          </w:p>
        </w:tc>
        <w:tc>
          <w:tcPr>
            <w:tcW w:w="274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040ABB50" w14:textId="77777777" w:rsidR="00DA654C" w:rsidRPr="00E1150C" w:rsidRDefault="00DA654C" w:rsidP="00E1150C">
            <w:pPr>
              <w:pStyle w:val="TableParagraph"/>
              <w:spacing w:before="44" w:line="247" w:lineRule="auto"/>
              <w:ind w:left="84" w:right="128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Toma</w:t>
            </w:r>
            <w:r w:rsidRPr="00E1150C"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postura</w:t>
            </w:r>
            <w:r w:rsidRPr="00E1150C"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</w:t>
            </w:r>
            <w:r w:rsidRPr="00E1150C"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favor</w:t>
            </w:r>
            <w:r w:rsidRPr="00E1150C"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la</w:t>
            </w:r>
            <w:r w:rsidRPr="00E1150C"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igualdad</w:t>
            </w:r>
            <w:r w:rsidRPr="00E1150C"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derechos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niñas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niños.</w:t>
            </w:r>
          </w:p>
        </w:tc>
        <w:tc>
          <w:tcPr>
            <w:tcW w:w="1405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AC09C18" w14:textId="77777777" w:rsidR="00DA654C" w:rsidRPr="00E1150C" w:rsidRDefault="00DA654C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930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A3108C1" w14:textId="77777777" w:rsidR="00DA654C" w:rsidRPr="00E1150C" w:rsidRDefault="00DA654C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0629AB42" w14:textId="77777777" w:rsidR="00DA654C" w:rsidRPr="00E1150C" w:rsidRDefault="00DA654C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</w:tr>
      <w:tr w:rsidR="00DA654C" w:rsidRPr="00E1150C" w14:paraId="4CCFD9A8" w14:textId="77777777" w:rsidTr="00E1150C">
        <w:trPr>
          <w:trHeight w:val="1033"/>
        </w:trPr>
        <w:tc>
          <w:tcPr>
            <w:tcW w:w="993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D206162" w14:textId="77777777" w:rsidR="00DA654C" w:rsidRPr="00E1150C" w:rsidRDefault="00DA654C" w:rsidP="00E1150C">
            <w:pPr>
              <w:pStyle w:val="TableParagraph"/>
              <w:rPr>
                <w:b/>
                <w:sz w:val="18"/>
              </w:rPr>
            </w:pPr>
          </w:p>
          <w:p w14:paraId="5E44FA11" w14:textId="77777777" w:rsidR="00DA654C" w:rsidRPr="00E1150C" w:rsidRDefault="00DA654C" w:rsidP="00E1150C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173A359F" w14:textId="77777777" w:rsidR="00DA654C" w:rsidRPr="00E1150C" w:rsidRDefault="00DA654C" w:rsidP="00E1150C">
            <w:pPr>
              <w:pStyle w:val="TableParagraph"/>
              <w:ind w:left="257" w:right="240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24</w:t>
            </w:r>
          </w:p>
        </w:tc>
        <w:tc>
          <w:tcPr>
            <w:tcW w:w="1155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F27C744" w14:textId="77777777" w:rsidR="00DA654C" w:rsidRPr="00E1150C" w:rsidRDefault="00DA654C" w:rsidP="00E1150C">
            <w:pPr>
              <w:pStyle w:val="TableParagraph"/>
              <w:spacing w:before="44" w:line="247" w:lineRule="auto"/>
              <w:ind w:left="84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Convivencia</w:t>
            </w:r>
            <w:r w:rsidRPr="00E1150C">
              <w:rPr>
                <w:color w:val="231F20"/>
                <w:spacing w:val="1"/>
                <w:sz w:val="16"/>
              </w:rPr>
              <w:t xml:space="preserve"> </w:t>
            </w:r>
            <w:r w:rsidRPr="00E1150C">
              <w:rPr>
                <w:color w:val="231F20"/>
                <w:sz w:val="16"/>
              </w:rPr>
              <w:t>pacífica,</w:t>
            </w:r>
            <w:r w:rsidRPr="00E1150C">
              <w:rPr>
                <w:color w:val="231F20"/>
                <w:spacing w:val="1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abordaje y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transformación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</w:t>
            </w:r>
            <w:r w:rsidRPr="00E1150C"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conflictos</w:t>
            </w:r>
          </w:p>
        </w:tc>
        <w:tc>
          <w:tcPr>
            <w:tcW w:w="158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4143F84" w14:textId="77777777" w:rsidR="00DA654C" w:rsidRPr="00E1150C" w:rsidRDefault="00DA654C" w:rsidP="00E1150C">
            <w:pPr>
              <w:pStyle w:val="TableParagraph"/>
              <w:rPr>
                <w:b/>
                <w:sz w:val="18"/>
              </w:rPr>
            </w:pPr>
          </w:p>
          <w:p w14:paraId="37D56D31" w14:textId="77777777" w:rsidR="00DA654C" w:rsidRPr="00E1150C" w:rsidRDefault="00DA654C" w:rsidP="00E1150C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11CABA29" w14:textId="77777777" w:rsidR="00DA654C" w:rsidRPr="00E1150C" w:rsidRDefault="00DA654C" w:rsidP="00E1150C">
            <w:pPr>
              <w:pStyle w:val="TableParagraph"/>
              <w:ind w:right="587"/>
              <w:jc w:val="right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Cultura</w:t>
            </w:r>
            <w:r w:rsidRPr="00E1150C">
              <w:rPr>
                <w:color w:val="231F20"/>
                <w:spacing w:val="-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 paz</w:t>
            </w:r>
          </w:p>
        </w:tc>
        <w:tc>
          <w:tcPr>
            <w:tcW w:w="274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95463B4" w14:textId="77777777" w:rsidR="00DA654C" w:rsidRPr="00E1150C" w:rsidRDefault="00DA654C" w:rsidP="00E1150C">
            <w:pPr>
              <w:pStyle w:val="TableParagraph"/>
              <w:spacing w:before="139" w:line="247" w:lineRule="auto"/>
              <w:ind w:left="84" w:right="137"/>
              <w:jc w:val="both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Comprende que la convivencia pacífica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se</w:t>
            </w:r>
            <w:r w:rsidRPr="00E1150C"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sustenta</w:t>
            </w:r>
            <w:r w:rsidRPr="00E1150C"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en</w:t>
            </w:r>
            <w:r w:rsidRPr="00E1150C"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el</w:t>
            </w:r>
            <w:r w:rsidRPr="00E1150C"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respeto</w:t>
            </w:r>
            <w:r w:rsidRPr="00E1150C"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a</w:t>
            </w:r>
            <w:r w:rsidRPr="00E1150C"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las</w:t>
            </w:r>
            <w:r w:rsidRPr="00E1150C"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distintas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formas de ser, pensar, actuar y posturas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diversas</w:t>
            </w:r>
            <w:r w:rsidRPr="00E1150C"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rechaza</w:t>
            </w:r>
            <w:r w:rsidRPr="00E1150C"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actos</w:t>
            </w:r>
            <w:r w:rsidRPr="00E1150C"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violencia.</w:t>
            </w:r>
          </w:p>
        </w:tc>
        <w:tc>
          <w:tcPr>
            <w:tcW w:w="1405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581BBB2" w14:textId="77777777" w:rsidR="00DA654C" w:rsidRPr="00E1150C" w:rsidRDefault="00DA654C" w:rsidP="00E1150C">
            <w:pPr>
              <w:pStyle w:val="TableParagraph"/>
              <w:rPr>
                <w:b/>
                <w:sz w:val="18"/>
              </w:rPr>
            </w:pPr>
          </w:p>
          <w:p w14:paraId="7D0A6431" w14:textId="77777777" w:rsidR="00DA654C" w:rsidRPr="00E1150C" w:rsidRDefault="00DA654C" w:rsidP="00E1150C">
            <w:pPr>
              <w:pStyle w:val="TableParagraph"/>
              <w:spacing w:before="122" w:line="247" w:lineRule="auto"/>
              <w:ind w:left="83" w:right="67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Inclusión</w:t>
            </w:r>
            <w:r w:rsidRPr="00E1150C">
              <w:rPr>
                <w:color w:val="231F20"/>
                <w:spacing w:val="2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y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solidaridad</w:t>
            </w:r>
          </w:p>
        </w:tc>
        <w:tc>
          <w:tcPr>
            <w:tcW w:w="930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2B2A56A" w14:textId="77777777" w:rsidR="00DA654C" w:rsidRPr="00E1150C" w:rsidRDefault="00DA654C" w:rsidP="00E1150C">
            <w:pPr>
              <w:pStyle w:val="TableParagraph"/>
              <w:rPr>
                <w:b/>
                <w:sz w:val="18"/>
              </w:rPr>
            </w:pPr>
          </w:p>
          <w:p w14:paraId="6A807F7D" w14:textId="77777777" w:rsidR="00DA654C" w:rsidRPr="00E1150C" w:rsidRDefault="00DA654C" w:rsidP="00E1150C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5EA7D026" w14:textId="77777777" w:rsidR="00DA654C" w:rsidRPr="00E1150C" w:rsidRDefault="00DA654C" w:rsidP="00E1150C">
            <w:pPr>
              <w:pStyle w:val="TableParagraph"/>
              <w:spacing w:before="1"/>
              <w:ind w:left="150" w:right="135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307</w:t>
            </w:r>
            <w:r w:rsidRPr="00E1150C"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308</w:t>
            </w:r>
          </w:p>
        </w:tc>
        <w:tc>
          <w:tcPr>
            <w:tcW w:w="870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6E937AA" w14:textId="77777777" w:rsidR="00DA654C" w:rsidRPr="00E1150C" w:rsidRDefault="00DA654C" w:rsidP="00E1150C">
            <w:pPr>
              <w:pStyle w:val="TableParagraph"/>
              <w:rPr>
                <w:b/>
                <w:sz w:val="18"/>
              </w:rPr>
            </w:pPr>
          </w:p>
          <w:p w14:paraId="1C096A3F" w14:textId="77777777" w:rsidR="00DA654C" w:rsidRPr="00E1150C" w:rsidRDefault="00DA654C" w:rsidP="00E1150C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303DC589" w14:textId="77777777" w:rsidR="00DA654C" w:rsidRPr="00E1150C" w:rsidRDefault="00DA654C" w:rsidP="00E1150C">
            <w:pPr>
              <w:pStyle w:val="TableParagraph"/>
              <w:spacing w:before="1"/>
              <w:ind w:left="209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88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91</w:t>
            </w:r>
          </w:p>
        </w:tc>
      </w:tr>
    </w:tbl>
    <w:p w14:paraId="5CDDE768" w14:textId="77777777" w:rsidR="009B57C0" w:rsidRDefault="009B57C0"/>
    <w:p w14:paraId="480377C4" w14:textId="77777777" w:rsidR="00E86DC7" w:rsidRDefault="00E86DC7"/>
    <w:p w14:paraId="48168520" w14:textId="77777777" w:rsidR="00E86DC7" w:rsidRDefault="00E86DC7"/>
    <w:p w14:paraId="22FDFE2F" w14:textId="77777777" w:rsidR="00E86DC7" w:rsidRDefault="00E86DC7"/>
    <w:p w14:paraId="050D1796" w14:textId="77777777" w:rsidR="00E86DC7" w:rsidRDefault="00E86DC7"/>
    <w:p w14:paraId="624E860B" w14:textId="77777777" w:rsidR="00E86DC7" w:rsidRDefault="00E86DC7"/>
    <w:p w14:paraId="797948CE" w14:textId="77777777" w:rsidR="00E86DC7" w:rsidRDefault="00E86DC7"/>
    <w:p w14:paraId="3CEB0DDB" w14:textId="77777777" w:rsidR="00E86DC7" w:rsidRDefault="00E86DC7"/>
    <w:p w14:paraId="207F70B0" w14:textId="77777777" w:rsidR="00E86DC7" w:rsidRDefault="00E86DC7"/>
    <w:p w14:paraId="5412D984" w14:textId="77777777" w:rsidR="00E86DC7" w:rsidRDefault="00E86DC7"/>
    <w:p w14:paraId="722F8507" w14:textId="77777777" w:rsidR="00E86DC7" w:rsidRDefault="00E86DC7"/>
    <w:p w14:paraId="240F42D9" w14:textId="77777777" w:rsidR="00E86DC7" w:rsidRDefault="00E86DC7"/>
    <w:p w14:paraId="7884487C" w14:textId="77777777" w:rsidR="00E86DC7" w:rsidRDefault="00E86DC7" w:rsidP="00E86DC7">
      <w:pPr>
        <w:pStyle w:val="Ttulo2"/>
        <w:ind w:left="0"/>
        <w:rPr>
          <w:color w:val="64B545"/>
        </w:rPr>
      </w:pPr>
      <w:r>
        <w:rPr>
          <w:color w:val="64B545"/>
        </w:rPr>
        <w:t xml:space="preserve">Tercer </w:t>
      </w:r>
      <w:r w:rsidRPr="00D5719D">
        <w:rPr>
          <w:color w:val="64B545"/>
        </w:rPr>
        <w:t>periodo</w:t>
      </w:r>
    </w:p>
    <w:p w14:paraId="05DDAC18" w14:textId="77777777" w:rsidR="00E86DC7" w:rsidRDefault="00E86DC7"/>
    <w:tbl>
      <w:tblPr>
        <w:tblW w:w="9699" w:type="dxa"/>
        <w:tblInd w:w="10" w:type="dxa"/>
        <w:tblBorders>
          <w:top w:val="single" w:sz="8" w:space="0" w:color="6DB047"/>
          <w:left w:val="single" w:sz="8" w:space="0" w:color="6DB047"/>
          <w:bottom w:val="single" w:sz="8" w:space="0" w:color="6DB047"/>
          <w:right w:val="single" w:sz="8" w:space="0" w:color="6DB047"/>
          <w:insideH w:val="single" w:sz="8" w:space="0" w:color="6DB047"/>
          <w:insideV w:val="single" w:sz="8" w:space="0" w:color="6DB047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3"/>
        <w:gridCol w:w="1270"/>
        <w:gridCol w:w="2088"/>
        <w:gridCol w:w="2298"/>
        <w:gridCol w:w="1240"/>
        <w:gridCol w:w="924"/>
        <w:gridCol w:w="886"/>
      </w:tblGrid>
      <w:tr w:rsidR="006D365B" w14:paraId="039B930A" w14:textId="77777777" w:rsidTr="00E1150C">
        <w:trPr>
          <w:trHeight w:val="491"/>
        </w:trPr>
        <w:tc>
          <w:tcPr>
            <w:tcW w:w="993" w:type="dxa"/>
            <w:tcBorders>
              <w:top w:val="single" w:sz="4" w:space="0" w:color="B834C2"/>
              <w:left w:val="single" w:sz="4" w:space="0" w:color="B834C2"/>
              <w:right w:val="single" w:sz="4" w:space="0" w:color="B834C2"/>
            </w:tcBorders>
            <w:shd w:val="clear" w:color="auto" w:fill="B834C2"/>
          </w:tcPr>
          <w:p w14:paraId="241FCFB0" w14:textId="77777777" w:rsidR="00E86DC7" w:rsidRPr="00E1150C" w:rsidRDefault="00E86DC7" w:rsidP="00E1150C">
            <w:pPr>
              <w:pStyle w:val="TableParagraph"/>
              <w:spacing w:before="147"/>
              <w:ind w:left="261" w:right="241"/>
              <w:jc w:val="center"/>
              <w:rPr>
                <w:b/>
                <w:sz w:val="18"/>
              </w:rPr>
            </w:pPr>
            <w:r w:rsidRPr="00E1150C">
              <w:rPr>
                <w:b/>
                <w:color w:val="FFFFFF"/>
                <w:sz w:val="18"/>
              </w:rPr>
              <w:t>Sem.</w:t>
            </w:r>
          </w:p>
        </w:tc>
        <w:tc>
          <w:tcPr>
            <w:tcW w:w="1270" w:type="dxa"/>
            <w:tcBorders>
              <w:top w:val="single" w:sz="4" w:space="0" w:color="B834C2"/>
              <w:left w:val="single" w:sz="4" w:space="0" w:color="B834C2"/>
              <w:right w:val="single" w:sz="4" w:space="0" w:color="B834C2"/>
            </w:tcBorders>
            <w:shd w:val="clear" w:color="auto" w:fill="B834C2"/>
          </w:tcPr>
          <w:p w14:paraId="736F6AE7" w14:textId="77777777" w:rsidR="00E86DC7" w:rsidRPr="00E1150C" w:rsidRDefault="00E86DC7" w:rsidP="00E1150C">
            <w:pPr>
              <w:pStyle w:val="TableParagraph"/>
              <w:spacing w:before="147"/>
              <w:ind w:left="486" w:right="467"/>
              <w:jc w:val="center"/>
              <w:rPr>
                <w:b/>
                <w:sz w:val="18"/>
              </w:rPr>
            </w:pPr>
            <w:r w:rsidRPr="00E1150C">
              <w:rPr>
                <w:b/>
                <w:color w:val="FFFFFF"/>
                <w:w w:val="95"/>
                <w:sz w:val="18"/>
              </w:rPr>
              <w:t>Eje</w:t>
            </w:r>
          </w:p>
        </w:tc>
        <w:tc>
          <w:tcPr>
            <w:tcW w:w="2088" w:type="dxa"/>
            <w:tcBorders>
              <w:top w:val="single" w:sz="4" w:space="0" w:color="B834C2"/>
              <w:left w:val="single" w:sz="4" w:space="0" w:color="B834C2"/>
              <w:right w:val="single" w:sz="4" w:space="0" w:color="B834C2"/>
            </w:tcBorders>
            <w:shd w:val="clear" w:color="auto" w:fill="B834C2"/>
          </w:tcPr>
          <w:p w14:paraId="14650333" w14:textId="77777777" w:rsidR="00E86DC7" w:rsidRPr="00E1150C" w:rsidRDefault="00E86DC7" w:rsidP="00E1150C">
            <w:pPr>
              <w:pStyle w:val="TableParagraph"/>
              <w:spacing w:before="147"/>
              <w:ind w:left="811" w:right="792"/>
              <w:jc w:val="center"/>
              <w:rPr>
                <w:b/>
                <w:sz w:val="18"/>
              </w:rPr>
            </w:pPr>
            <w:r w:rsidRPr="00E1150C">
              <w:rPr>
                <w:b/>
                <w:color w:val="FFFFFF"/>
                <w:w w:val="90"/>
                <w:sz w:val="18"/>
              </w:rPr>
              <w:t>Tema</w:t>
            </w:r>
          </w:p>
        </w:tc>
        <w:tc>
          <w:tcPr>
            <w:tcW w:w="2298" w:type="dxa"/>
            <w:tcBorders>
              <w:top w:val="single" w:sz="4" w:space="0" w:color="B834C2"/>
              <w:left w:val="single" w:sz="4" w:space="0" w:color="B834C2"/>
              <w:right w:val="single" w:sz="4" w:space="0" w:color="B834C2"/>
            </w:tcBorders>
            <w:shd w:val="clear" w:color="auto" w:fill="B834C2"/>
          </w:tcPr>
          <w:p w14:paraId="023888EF" w14:textId="77777777" w:rsidR="00E86DC7" w:rsidRPr="00E1150C" w:rsidRDefault="00E86DC7" w:rsidP="00E1150C">
            <w:pPr>
              <w:pStyle w:val="TableParagraph"/>
              <w:spacing w:before="147"/>
              <w:ind w:left="260"/>
              <w:rPr>
                <w:b/>
                <w:sz w:val="18"/>
              </w:rPr>
            </w:pPr>
            <w:r w:rsidRPr="00E1150C">
              <w:rPr>
                <w:b/>
                <w:color w:val="FFFFFF"/>
                <w:w w:val="85"/>
                <w:sz w:val="18"/>
              </w:rPr>
              <w:t>Aprendizajes</w:t>
            </w:r>
            <w:r w:rsidRPr="00E1150C">
              <w:rPr>
                <w:b/>
                <w:color w:val="FFFFFF"/>
                <w:spacing w:val="-2"/>
                <w:w w:val="85"/>
                <w:sz w:val="18"/>
              </w:rPr>
              <w:t xml:space="preserve"> </w:t>
            </w:r>
            <w:r w:rsidRPr="00E1150C">
              <w:rPr>
                <w:b/>
                <w:color w:val="FFFFFF"/>
                <w:w w:val="85"/>
                <w:sz w:val="18"/>
              </w:rPr>
              <w:t>esperados</w:t>
            </w:r>
          </w:p>
        </w:tc>
        <w:tc>
          <w:tcPr>
            <w:tcW w:w="1240" w:type="dxa"/>
            <w:tcBorders>
              <w:top w:val="single" w:sz="4" w:space="0" w:color="B834C2"/>
              <w:left w:val="single" w:sz="4" w:space="0" w:color="B834C2"/>
              <w:right w:val="single" w:sz="4" w:space="0" w:color="B834C2"/>
            </w:tcBorders>
            <w:shd w:val="clear" w:color="auto" w:fill="B834C2"/>
          </w:tcPr>
          <w:p w14:paraId="4DE9DE4A" w14:textId="77777777" w:rsidR="00E86DC7" w:rsidRPr="00E1150C" w:rsidRDefault="00E86DC7" w:rsidP="00E1150C">
            <w:pPr>
              <w:pStyle w:val="TableParagraph"/>
              <w:spacing w:before="42"/>
              <w:ind w:left="332"/>
              <w:rPr>
                <w:b/>
                <w:sz w:val="18"/>
              </w:rPr>
            </w:pPr>
            <w:r w:rsidRPr="00E1150C">
              <w:rPr>
                <w:b/>
                <w:color w:val="FFFFFF"/>
                <w:w w:val="95"/>
                <w:sz w:val="18"/>
              </w:rPr>
              <w:t>Lección</w:t>
            </w:r>
          </w:p>
          <w:p w14:paraId="20018FD5" w14:textId="77777777" w:rsidR="00E86DC7" w:rsidRPr="00E1150C" w:rsidRDefault="00E86DC7" w:rsidP="00E1150C">
            <w:pPr>
              <w:pStyle w:val="TableParagraph"/>
              <w:spacing w:before="3"/>
              <w:ind w:left="259"/>
              <w:rPr>
                <w:rFonts w:ascii="Arial-BoldItalicMT"/>
                <w:b/>
                <w:i/>
                <w:sz w:val="18"/>
              </w:rPr>
            </w:pPr>
            <w:r w:rsidRPr="00E1150C">
              <w:rPr>
                <w:rFonts w:ascii="Arial-BoldItalicMT"/>
                <w:b/>
                <w:i/>
                <w:color w:val="FFFFFF"/>
                <w:w w:val="95"/>
                <w:sz w:val="18"/>
              </w:rPr>
              <w:t>Aplicados</w:t>
            </w:r>
          </w:p>
        </w:tc>
        <w:tc>
          <w:tcPr>
            <w:tcW w:w="924" w:type="dxa"/>
            <w:tcBorders>
              <w:top w:val="single" w:sz="4" w:space="0" w:color="B834C2"/>
              <w:left w:val="single" w:sz="4" w:space="0" w:color="B834C2"/>
              <w:right w:val="single" w:sz="4" w:space="0" w:color="B834C2"/>
            </w:tcBorders>
            <w:shd w:val="clear" w:color="auto" w:fill="B834C2"/>
          </w:tcPr>
          <w:p w14:paraId="76F7ABC7" w14:textId="77777777" w:rsidR="00E86DC7" w:rsidRPr="00E1150C" w:rsidRDefault="00E86DC7" w:rsidP="00E1150C">
            <w:pPr>
              <w:pStyle w:val="TableParagraph"/>
              <w:spacing w:before="42"/>
              <w:ind w:left="166"/>
              <w:rPr>
                <w:b/>
                <w:sz w:val="18"/>
              </w:rPr>
            </w:pPr>
            <w:r w:rsidRPr="00E1150C">
              <w:rPr>
                <w:b/>
                <w:color w:val="FFFFFF"/>
                <w:w w:val="95"/>
                <w:sz w:val="18"/>
              </w:rPr>
              <w:t>Páginas</w:t>
            </w:r>
          </w:p>
          <w:p w14:paraId="1685E37D" w14:textId="77777777" w:rsidR="00E86DC7" w:rsidRPr="00E1150C" w:rsidRDefault="00E86DC7" w:rsidP="00E1150C">
            <w:pPr>
              <w:pStyle w:val="TableParagraph"/>
              <w:spacing w:before="3"/>
              <w:ind w:left="101"/>
              <w:rPr>
                <w:rFonts w:ascii="Arial-BoldItalicMT"/>
                <w:b/>
                <w:i/>
                <w:sz w:val="18"/>
              </w:rPr>
            </w:pPr>
            <w:r w:rsidRPr="00E1150C">
              <w:rPr>
                <w:rFonts w:ascii="Arial-BoldItalicMT"/>
                <w:b/>
                <w:i/>
                <w:color w:val="FFFFFF"/>
                <w:w w:val="90"/>
                <w:sz w:val="18"/>
              </w:rPr>
              <w:t>Aplicados</w:t>
            </w:r>
          </w:p>
        </w:tc>
        <w:tc>
          <w:tcPr>
            <w:tcW w:w="886" w:type="dxa"/>
            <w:tcBorders>
              <w:top w:val="single" w:sz="4" w:space="0" w:color="B834C2"/>
              <w:left w:val="single" w:sz="4" w:space="0" w:color="B834C2"/>
              <w:right w:val="single" w:sz="4" w:space="0" w:color="B834C2"/>
            </w:tcBorders>
            <w:shd w:val="clear" w:color="auto" w:fill="B834C2"/>
          </w:tcPr>
          <w:p w14:paraId="2974DEFF" w14:textId="77777777" w:rsidR="00E86DC7" w:rsidRPr="00E1150C" w:rsidRDefault="00E86DC7" w:rsidP="00E1150C">
            <w:pPr>
              <w:pStyle w:val="TableParagraph"/>
              <w:spacing w:before="42" w:line="242" w:lineRule="auto"/>
              <w:ind w:left="115" w:firstLine="32"/>
              <w:rPr>
                <w:b/>
                <w:sz w:val="18"/>
              </w:rPr>
            </w:pPr>
            <w:r w:rsidRPr="00E1150C">
              <w:rPr>
                <w:b/>
                <w:color w:val="FFFFFF"/>
                <w:w w:val="85"/>
                <w:sz w:val="18"/>
              </w:rPr>
              <w:t>Páginas</w:t>
            </w:r>
            <w:r w:rsidRPr="00E1150C">
              <w:rPr>
                <w:b/>
                <w:color w:val="FFFFFF"/>
                <w:spacing w:val="-40"/>
                <w:w w:val="85"/>
                <w:sz w:val="18"/>
              </w:rPr>
              <w:t xml:space="preserve"> </w:t>
            </w:r>
            <w:r w:rsidRPr="00E1150C">
              <w:rPr>
                <w:b/>
                <w:color w:val="FFFFFF"/>
                <w:spacing w:val="-1"/>
                <w:w w:val="80"/>
                <w:sz w:val="18"/>
              </w:rPr>
              <w:t>libro</w:t>
            </w:r>
            <w:r w:rsidRPr="00E1150C">
              <w:rPr>
                <w:b/>
                <w:color w:val="FFFFFF"/>
                <w:w w:val="80"/>
                <w:sz w:val="18"/>
              </w:rPr>
              <w:t xml:space="preserve"> SEP</w:t>
            </w:r>
          </w:p>
        </w:tc>
      </w:tr>
      <w:tr w:rsidR="00E86DC7" w14:paraId="519A0CDD" w14:textId="77777777" w:rsidTr="00E1150C">
        <w:trPr>
          <w:trHeight w:val="648"/>
        </w:trPr>
        <w:tc>
          <w:tcPr>
            <w:tcW w:w="993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0264952B" w14:textId="77777777" w:rsidR="00E86DC7" w:rsidRPr="00E1150C" w:rsidRDefault="00E86DC7" w:rsidP="00E1150C">
            <w:pPr>
              <w:pStyle w:val="TableParagraph"/>
              <w:spacing w:before="3"/>
              <w:rPr>
                <w:b/>
                <w:sz w:val="20"/>
              </w:rPr>
            </w:pPr>
          </w:p>
          <w:p w14:paraId="67BB3E61" w14:textId="77777777" w:rsidR="00E86DC7" w:rsidRPr="00E1150C" w:rsidRDefault="00E86DC7" w:rsidP="00E1150C">
            <w:pPr>
              <w:pStyle w:val="TableParagraph"/>
              <w:ind w:left="260" w:right="240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25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27</w:t>
            </w:r>
          </w:p>
        </w:tc>
        <w:tc>
          <w:tcPr>
            <w:tcW w:w="1270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554EC14" w14:textId="77777777" w:rsidR="00E86DC7" w:rsidRPr="00E1150C" w:rsidRDefault="00E86DC7" w:rsidP="00E1150C">
            <w:pPr>
              <w:pStyle w:val="TableParagraph"/>
              <w:rPr>
                <w:b/>
                <w:sz w:val="18"/>
              </w:rPr>
            </w:pPr>
          </w:p>
          <w:p w14:paraId="75F187C4" w14:textId="77777777" w:rsidR="00E86DC7" w:rsidRPr="00E1150C" w:rsidRDefault="00E86DC7" w:rsidP="00E1150C">
            <w:pPr>
              <w:pStyle w:val="TableParagraph"/>
              <w:rPr>
                <w:b/>
                <w:sz w:val="18"/>
              </w:rPr>
            </w:pPr>
          </w:p>
          <w:p w14:paraId="4DF25580" w14:textId="77777777" w:rsidR="00E86DC7" w:rsidRPr="00E1150C" w:rsidRDefault="00E86DC7" w:rsidP="00E1150C">
            <w:pPr>
              <w:pStyle w:val="TableParagraph"/>
              <w:rPr>
                <w:b/>
                <w:sz w:val="18"/>
              </w:rPr>
            </w:pPr>
          </w:p>
          <w:p w14:paraId="64C6ED88" w14:textId="77777777" w:rsidR="00E86DC7" w:rsidRPr="00E1150C" w:rsidRDefault="00E86DC7" w:rsidP="00E1150C">
            <w:pPr>
              <w:pStyle w:val="TableParagraph"/>
              <w:rPr>
                <w:b/>
                <w:sz w:val="18"/>
              </w:rPr>
            </w:pPr>
          </w:p>
          <w:p w14:paraId="3E937909" w14:textId="77777777" w:rsidR="00E86DC7" w:rsidRPr="00E1150C" w:rsidRDefault="00E86DC7" w:rsidP="00E1150C">
            <w:pPr>
              <w:pStyle w:val="TableParagraph"/>
              <w:spacing w:before="2"/>
              <w:rPr>
                <w:b/>
                <w:sz w:val="14"/>
              </w:rPr>
            </w:pPr>
          </w:p>
          <w:p w14:paraId="3A97270F" w14:textId="77777777" w:rsidR="00E86DC7" w:rsidRPr="00E1150C" w:rsidRDefault="00E86DC7" w:rsidP="00E1150C">
            <w:pPr>
              <w:pStyle w:val="TableParagraph"/>
              <w:spacing w:line="247" w:lineRule="auto"/>
              <w:ind w:left="85" w:right="162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Sentido de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justicia y apego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a</w:t>
            </w:r>
            <w:r w:rsidRPr="00E1150C"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la</w:t>
            </w:r>
            <w:r w:rsidRPr="00E1150C"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legalidad</w:t>
            </w:r>
          </w:p>
        </w:tc>
        <w:tc>
          <w:tcPr>
            <w:tcW w:w="208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3C24DA7" w14:textId="77777777" w:rsidR="00E86DC7" w:rsidRPr="00E1150C" w:rsidRDefault="00E86DC7" w:rsidP="00E1150C">
            <w:pPr>
              <w:pStyle w:val="TableParagraph"/>
              <w:spacing w:before="138" w:line="247" w:lineRule="auto"/>
              <w:ind w:left="84" w:right="325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La justicia como referente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para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la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convivencia</w:t>
            </w:r>
          </w:p>
        </w:tc>
        <w:tc>
          <w:tcPr>
            <w:tcW w:w="229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029EC63" w14:textId="77777777" w:rsidR="00E86DC7" w:rsidRPr="00E1150C" w:rsidRDefault="00E86DC7" w:rsidP="00E1150C">
            <w:pPr>
              <w:pStyle w:val="TableParagraph"/>
              <w:spacing w:before="43" w:line="247" w:lineRule="auto"/>
              <w:ind w:left="84" w:right="118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Relaciona la justicia con el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respeto</w:t>
            </w:r>
            <w:r w:rsidRPr="00E1150C"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los</w:t>
            </w:r>
            <w:r w:rsidRPr="00E1150C"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derechos</w:t>
            </w:r>
            <w:r w:rsidRPr="00E1150C"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las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niñas</w:t>
            </w:r>
            <w:r w:rsidRPr="00E1150C"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y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niños.</w:t>
            </w:r>
          </w:p>
        </w:tc>
        <w:tc>
          <w:tcPr>
            <w:tcW w:w="1240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35E814F" w14:textId="77777777" w:rsidR="00E86DC7" w:rsidRPr="00E1150C" w:rsidRDefault="00E86DC7" w:rsidP="00E1150C">
            <w:pPr>
              <w:pStyle w:val="TableParagraph"/>
              <w:spacing w:before="43" w:line="247" w:lineRule="auto"/>
              <w:ind w:left="84" w:right="130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Justicia para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una sana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5"/>
                <w:sz w:val="16"/>
              </w:rPr>
              <w:t>convivencia</w:t>
            </w:r>
          </w:p>
        </w:tc>
        <w:tc>
          <w:tcPr>
            <w:tcW w:w="924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B938A65" w14:textId="77777777" w:rsidR="00E86DC7" w:rsidRPr="00E1150C" w:rsidRDefault="00E86DC7" w:rsidP="00E1150C">
            <w:pPr>
              <w:pStyle w:val="TableParagraph"/>
              <w:spacing w:before="2"/>
              <w:rPr>
                <w:b/>
                <w:sz w:val="20"/>
              </w:rPr>
            </w:pPr>
          </w:p>
          <w:p w14:paraId="0630FE3D" w14:textId="77777777" w:rsidR="00E86DC7" w:rsidRPr="00E1150C" w:rsidRDefault="00E86DC7" w:rsidP="00E1150C">
            <w:pPr>
              <w:pStyle w:val="TableParagraph"/>
              <w:spacing w:before="1"/>
              <w:ind w:left="151" w:right="132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309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310</w:t>
            </w:r>
          </w:p>
        </w:tc>
        <w:tc>
          <w:tcPr>
            <w:tcW w:w="886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09630D2" w14:textId="77777777" w:rsidR="00E86DC7" w:rsidRPr="00E1150C" w:rsidRDefault="00E86DC7" w:rsidP="00E1150C">
            <w:pPr>
              <w:pStyle w:val="TableParagraph"/>
              <w:spacing w:before="2"/>
              <w:rPr>
                <w:b/>
                <w:sz w:val="20"/>
              </w:rPr>
            </w:pPr>
          </w:p>
          <w:p w14:paraId="3CDBA6C8" w14:textId="77777777" w:rsidR="00E86DC7" w:rsidRPr="00E1150C" w:rsidRDefault="00E86DC7" w:rsidP="00E1150C">
            <w:pPr>
              <w:pStyle w:val="TableParagraph"/>
              <w:spacing w:before="1"/>
              <w:ind w:left="128" w:right="109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96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99</w:t>
            </w:r>
          </w:p>
        </w:tc>
      </w:tr>
      <w:tr w:rsidR="00E86DC7" w14:paraId="068B5FC3" w14:textId="77777777" w:rsidTr="00E1150C">
        <w:trPr>
          <w:trHeight w:val="843"/>
        </w:trPr>
        <w:tc>
          <w:tcPr>
            <w:tcW w:w="993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DEC5BB2" w14:textId="77777777" w:rsidR="00E86DC7" w:rsidRPr="00E1150C" w:rsidRDefault="00E86DC7" w:rsidP="00E1150C">
            <w:pPr>
              <w:pStyle w:val="TableParagraph"/>
              <w:rPr>
                <w:b/>
                <w:sz w:val="18"/>
              </w:rPr>
            </w:pPr>
          </w:p>
          <w:p w14:paraId="0F86743D" w14:textId="77777777" w:rsidR="00E86DC7" w:rsidRPr="00E1150C" w:rsidRDefault="00E86DC7" w:rsidP="00E1150C">
            <w:pPr>
              <w:pStyle w:val="TableParagraph"/>
              <w:spacing w:before="126"/>
              <w:ind w:left="260" w:right="240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28</w:t>
            </w:r>
          </w:p>
        </w:tc>
        <w:tc>
          <w:tcPr>
            <w:tcW w:w="1270" w:type="dxa"/>
            <w:vMerge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42600F5" w14:textId="77777777" w:rsidR="00E86DC7" w:rsidRPr="00E1150C" w:rsidRDefault="00E86DC7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0FF84B5" w14:textId="77777777" w:rsidR="00E86DC7" w:rsidRPr="00E1150C" w:rsidRDefault="00E86DC7" w:rsidP="00E1150C">
            <w:pPr>
              <w:pStyle w:val="TableParagraph"/>
              <w:spacing w:before="143" w:line="247" w:lineRule="auto"/>
              <w:ind w:left="84" w:right="63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Criterios para la construcción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 aplicación de las normas y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leyes</w:t>
            </w:r>
            <w:r w:rsidRPr="00E1150C"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para</w:t>
            </w:r>
            <w:r w:rsidRPr="00E1150C">
              <w:rPr>
                <w:color w:val="231F20"/>
                <w:spacing w:val="1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la</w:t>
            </w:r>
            <w:r w:rsidRPr="00E1150C">
              <w:rPr>
                <w:color w:val="231F20"/>
                <w:spacing w:val="1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vida</w:t>
            </w:r>
            <w:r w:rsidRPr="00E1150C">
              <w:rPr>
                <w:color w:val="231F20"/>
                <w:spacing w:val="1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democrática</w:t>
            </w:r>
          </w:p>
        </w:tc>
        <w:tc>
          <w:tcPr>
            <w:tcW w:w="229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592D517" w14:textId="77777777" w:rsidR="00E86DC7" w:rsidRPr="00E1150C" w:rsidRDefault="00E86DC7" w:rsidP="00E1150C">
            <w:pPr>
              <w:pStyle w:val="TableParagraph"/>
              <w:spacing w:before="47" w:line="247" w:lineRule="auto"/>
              <w:ind w:left="84" w:right="118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Comprende que las normas se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construyen</w:t>
            </w:r>
            <w:r w:rsidRPr="00E1150C"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en</w:t>
            </w:r>
            <w:r w:rsidRPr="00E1150C"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colectivo</w:t>
            </w:r>
            <w:r w:rsidRPr="00E1150C"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que</w:t>
            </w:r>
            <w:r w:rsidRPr="00E1150C"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su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cumplimiento honesto favorece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el</w:t>
            </w:r>
            <w:r w:rsidRPr="00E1150C"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bien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común.</w:t>
            </w:r>
          </w:p>
        </w:tc>
        <w:tc>
          <w:tcPr>
            <w:tcW w:w="1240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D05BC2D" w14:textId="77777777" w:rsidR="00E86DC7" w:rsidRPr="00E1150C" w:rsidRDefault="00E86DC7" w:rsidP="00E1150C">
            <w:pPr>
              <w:pStyle w:val="TableParagraph"/>
              <w:spacing w:before="7"/>
              <w:rPr>
                <w:b/>
                <w:sz w:val="20"/>
              </w:rPr>
            </w:pPr>
          </w:p>
          <w:p w14:paraId="60110EF8" w14:textId="77777777" w:rsidR="00E86DC7" w:rsidRPr="00E1150C" w:rsidRDefault="00E86DC7" w:rsidP="00E1150C">
            <w:pPr>
              <w:pStyle w:val="TableParagraph"/>
              <w:spacing w:line="247" w:lineRule="auto"/>
              <w:ind w:left="84" w:right="102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Las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normas</w:t>
            </w:r>
            <w:r w:rsidRPr="00E1150C"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para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el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bien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común</w:t>
            </w:r>
          </w:p>
        </w:tc>
        <w:tc>
          <w:tcPr>
            <w:tcW w:w="924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09782D6B" w14:textId="77777777" w:rsidR="00E86DC7" w:rsidRPr="00E1150C" w:rsidRDefault="00E86DC7" w:rsidP="00E1150C">
            <w:pPr>
              <w:pStyle w:val="TableParagraph"/>
              <w:rPr>
                <w:b/>
                <w:sz w:val="18"/>
              </w:rPr>
            </w:pPr>
          </w:p>
          <w:p w14:paraId="627315DF" w14:textId="77777777" w:rsidR="00E86DC7" w:rsidRPr="00E1150C" w:rsidRDefault="00E86DC7" w:rsidP="00E1150C">
            <w:pPr>
              <w:pStyle w:val="TableParagraph"/>
              <w:spacing w:before="125"/>
              <w:ind w:left="149" w:right="132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311</w:t>
            </w:r>
            <w:r w:rsidRPr="00E1150C"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312</w:t>
            </w:r>
          </w:p>
        </w:tc>
        <w:tc>
          <w:tcPr>
            <w:tcW w:w="886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41AE819" w14:textId="77777777" w:rsidR="00E86DC7" w:rsidRPr="00E1150C" w:rsidRDefault="00E86DC7" w:rsidP="00E1150C">
            <w:pPr>
              <w:pStyle w:val="TableParagraph"/>
              <w:rPr>
                <w:b/>
                <w:sz w:val="18"/>
              </w:rPr>
            </w:pPr>
          </w:p>
          <w:p w14:paraId="4746E9FD" w14:textId="77777777" w:rsidR="00E86DC7" w:rsidRPr="00E1150C" w:rsidRDefault="00E86DC7" w:rsidP="00E1150C">
            <w:pPr>
              <w:pStyle w:val="TableParagraph"/>
              <w:spacing w:before="125"/>
              <w:ind w:left="128" w:right="109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104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107</w:t>
            </w:r>
          </w:p>
        </w:tc>
      </w:tr>
      <w:tr w:rsidR="00E86DC7" w14:paraId="46962B45" w14:textId="77777777" w:rsidTr="00E1150C">
        <w:trPr>
          <w:trHeight w:val="1033"/>
        </w:trPr>
        <w:tc>
          <w:tcPr>
            <w:tcW w:w="993" w:type="dxa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2BE56EF1" w14:textId="77777777" w:rsidR="00E86DC7" w:rsidRPr="00E1150C" w:rsidRDefault="00E86DC7" w:rsidP="00E1150C">
            <w:pPr>
              <w:pStyle w:val="TableParagraph"/>
              <w:rPr>
                <w:b/>
                <w:sz w:val="18"/>
              </w:rPr>
            </w:pPr>
          </w:p>
          <w:p w14:paraId="1BDDE8BF" w14:textId="77777777" w:rsidR="00E86DC7" w:rsidRPr="00E1150C" w:rsidRDefault="00E86DC7" w:rsidP="00E1150C">
            <w:pPr>
              <w:pStyle w:val="TableParagraph"/>
              <w:spacing w:before="1"/>
              <w:rPr>
                <w:b/>
                <w:sz w:val="19"/>
              </w:rPr>
            </w:pPr>
          </w:p>
          <w:p w14:paraId="2B36AF05" w14:textId="77777777" w:rsidR="00E86DC7" w:rsidRPr="00E1150C" w:rsidRDefault="00E86DC7" w:rsidP="00E1150C">
            <w:pPr>
              <w:pStyle w:val="TableParagraph"/>
              <w:spacing w:before="1"/>
              <w:ind w:left="260" w:right="240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29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30</w:t>
            </w:r>
          </w:p>
        </w:tc>
        <w:tc>
          <w:tcPr>
            <w:tcW w:w="1270" w:type="dxa"/>
            <w:vMerge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6BE51F2A" w14:textId="77777777" w:rsidR="00E86DC7" w:rsidRPr="00E1150C" w:rsidRDefault="00E86DC7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4FE991FB" w14:textId="77777777" w:rsidR="00E86DC7" w:rsidRPr="00E1150C" w:rsidRDefault="00E86DC7" w:rsidP="00E1150C">
            <w:pPr>
              <w:pStyle w:val="TableParagraph"/>
              <w:spacing w:before="7"/>
              <w:rPr>
                <w:b/>
                <w:sz w:val="20"/>
              </w:rPr>
            </w:pPr>
          </w:p>
          <w:p w14:paraId="4E92309C" w14:textId="77777777" w:rsidR="00E86DC7" w:rsidRPr="00E1150C" w:rsidRDefault="00E86DC7" w:rsidP="00E1150C">
            <w:pPr>
              <w:pStyle w:val="TableParagraph"/>
              <w:spacing w:line="247" w:lineRule="auto"/>
              <w:ind w:left="84" w:right="134"/>
              <w:jc w:val="both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La función de la autoridad en</w:t>
            </w:r>
            <w:r w:rsidRPr="00E1150C">
              <w:rPr>
                <w:color w:val="231F20"/>
                <w:spacing w:val="-38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la aplicación y cumplimiento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las</w:t>
            </w:r>
            <w:r w:rsidRPr="00E1150C"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normas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leyes</w:t>
            </w:r>
          </w:p>
        </w:tc>
        <w:tc>
          <w:tcPr>
            <w:tcW w:w="2298" w:type="dxa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595FB620" w14:textId="77777777" w:rsidR="00E86DC7" w:rsidRPr="00E1150C" w:rsidRDefault="00E86DC7" w:rsidP="00E1150C">
            <w:pPr>
              <w:pStyle w:val="TableParagraph"/>
              <w:spacing w:before="47" w:line="247" w:lineRule="auto"/>
              <w:ind w:left="84" w:right="118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Identifica las funciones de las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autoridades locales y cómo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contribuyen</w:t>
            </w:r>
            <w:r w:rsidRPr="00E1150C">
              <w:rPr>
                <w:color w:val="231F20"/>
                <w:spacing w:val="4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al</w:t>
            </w:r>
            <w:r w:rsidRPr="00E1150C">
              <w:rPr>
                <w:color w:val="231F20"/>
                <w:spacing w:val="4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cumplimiento</w:t>
            </w:r>
            <w:r w:rsidRPr="00E1150C">
              <w:rPr>
                <w:color w:val="231F20"/>
                <w:spacing w:val="4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leyes</w:t>
            </w:r>
            <w:r w:rsidRPr="00E1150C"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normas</w:t>
            </w:r>
            <w:r w:rsidRPr="00E1150C"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para</w:t>
            </w:r>
            <w:r w:rsidRPr="00E1150C"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el</w:t>
            </w:r>
            <w:r w:rsidRPr="00E1150C"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bienestar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</w:t>
            </w:r>
            <w:r w:rsidRPr="00E1150C"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la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comunidad.</w:t>
            </w:r>
          </w:p>
        </w:tc>
        <w:tc>
          <w:tcPr>
            <w:tcW w:w="1240" w:type="dxa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47DAC137" w14:textId="77777777" w:rsidR="00E86DC7" w:rsidRPr="00E1150C" w:rsidRDefault="00E86DC7" w:rsidP="00E1150C">
            <w:pPr>
              <w:pStyle w:val="TableParagraph"/>
              <w:rPr>
                <w:b/>
                <w:sz w:val="18"/>
              </w:rPr>
            </w:pPr>
          </w:p>
          <w:p w14:paraId="2E3341C9" w14:textId="77777777" w:rsidR="00E86DC7" w:rsidRPr="00E1150C" w:rsidRDefault="00E86DC7" w:rsidP="00E1150C">
            <w:pPr>
              <w:pStyle w:val="TableParagraph"/>
              <w:spacing w:before="125" w:line="247" w:lineRule="auto"/>
              <w:ind w:left="84" w:right="130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Las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autoridades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las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normas</w:t>
            </w:r>
          </w:p>
        </w:tc>
        <w:tc>
          <w:tcPr>
            <w:tcW w:w="924" w:type="dxa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7F6F7795" w14:textId="77777777" w:rsidR="00E86DC7" w:rsidRPr="00E1150C" w:rsidRDefault="00E86DC7" w:rsidP="00E1150C">
            <w:pPr>
              <w:pStyle w:val="TableParagraph"/>
              <w:rPr>
                <w:b/>
                <w:sz w:val="18"/>
              </w:rPr>
            </w:pPr>
          </w:p>
          <w:p w14:paraId="724B9ED7" w14:textId="77777777" w:rsidR="00E86DC7" w:rsidRPr="00E1150C" w:rsidRDefault="00E86DC7" w:rsidP="00E1150C">
            <w:pPr>
              <w:pStyle w:val="TableParagraph"/>
              <w:spacing w:before="1"/>
              <w:rPr>
                <w:b/>
                <w:sz w:val="19"/>
              </w:rPr>
            </w:pPr>
          </w:p>
          <w:p w14:paraId="5A1986EE" w14:textId="77777777" w:rsidR="00E86DC7" w:rsidRPr="00E1150C" w:rsidRDefault="00E86DC7" w:rsidP="00E1150C">
            <w:pPr>
              <w:pStyle w:val="TableParagraph"/>
              <w:ind w:left="151" w:right="132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313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314</w:t>
            </w:r>
          </w:p>
        </w:tc>
        <w:tc>
          <w:tcPr>
            <w:tcW w:w="886" w:type="dxa"/>
            <w:tcBorders>
              <w:top w:val="single" w:sz="4" w:space="0" w:color="B834C2"/>
              <w:left w:val="single" w:sz="4" w:space="0" w:color="B834C2"/>
              <w:bottom w:val="single" w:sz="4" w:space="0" w:color="6DB047"/>
              <w:right w:val="single" w:sz="4" w:space="0" w:color="B834C2"/>
            </w:tcBorders>
            <w:shd w:val="clear" w:color="auto" w:fill="auto"/>
          </w:tcPr>
          <w:p w14:paraId="205A36CC" w14:textId="77777777" w:rsidR="00E86DC7" w:rsidRPr="00E1150C" w:rsidRDefault="00E86DC7" w:rsidP="00E1150C">
            <w:pPr>
              <w:pStyle w:val="TableParagraph"/>
              <w:rPr>
                <w:b/>
                <w:sz w:val="18"/>
              </w:rPr>
            </w:pPr>
          </w:p>
          <w:p w14:paraId="3FF4FDE3" w14:textId="77777777" w:rsidR="00E86DC7" w:rsidRPr="00E1150C" w:rsidRDefault="00E86DC7" w:rsidP="00E1150C">
            <w:pPr>
              <w:pStyle w:val="TableParagraph"/>
              <w:spacing w:before="1"/>
              <w:rPr>
                <w:b/>
                <w:sz w:val="19"/>
              </w:rPr>
            </w:pPr>
          </w:p>
          <w:p w14:paraId="34BCB5C6" w14:textId="77777777" w:rsidR="00E86DC7" w:rsidRPr="00E1150C" w:rsidRDefault="00E86DC7" w:rsidP="00E1150C">
            <w:pPr>
              <w:pStyle w:val="TableParagraph"/>
              <w:ind w:left="128" w:right="109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108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115</w:t>
            </w:r>
          </w:p>
        </w:tc>
      </w:tr>
      <w:tr w:rsidR="00E86DC7" w14:paraId="3E791CAC" w14:textId="77777777" w:rsidTr="00E1150C">
        <w:trPr>
          <w:trHeight w:val="1033"/>
        </w:trPr>
        <w:tc>
          <w:tcPr>
            <w:tcW w:w="993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0A06D4B4" w14:textId="77777777" w:rsidR="00E86DC7" w:rsidRPr="00E1150C" w:rsidRDefault="00E86DC7" w:rsidP="00E1150C">
            <w:pPr>
              <w:pStyle w:val="TableParagraph"/>
              <w:rPr>
                <w:b/>
                <w:sz w:val="18"/>
              </w:rPr>
            </w:pPr>
          </w:p>
          <w:p w14:paraId="431AC0AD" w14:textId="77777777" w:rsidR="00E86DC7" w:rsidRPr="00E1150C" w:rsidRDefault="00E86DC7" w:rsidP="00E1150C">
            <w:pPr>
              <w:pStyle w:val="TableParagraph"/>
              <w:spacing w:before="1"/>
              <w:rPr>
                <w:b/>
                <w:sz w:val="19"/>
              </w:rPr>
            </w:pPr>
          </w:p>
          <w:p w14:paraId="745E8B08" w14:textId="77777777" w:rsidR="00E86DC7" w:rsidRPr="00E1150C" w:rsidRDefault="00E86DC7" w:rsidP="00E1150C">
            <w:pPr>
              <w:pStyle w:val="TableParagraph"/>
              <w:ind w:left="260" w:right="240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31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33</w:t>
            </w:r>
          </w:p>
        </w:tc>
        <w:tc>
          <w:tcPr>
            <w:tcW w:w="1270" w:type="dxa"/>
            <w:vMerge w:val="restart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A08981B" w14:textId="77777777" w:rsidR="00E86DC7" w:rsidRPr="00E1150C" w:rsidRDefault="00E86DC7" w:rsidP="00E1150C">
            <w:pPr>
              <w:pStyle w:val="TableParagraph"/>
              <w:rPr>
                <w:b/>
                <w:sz w:val="18"/>
              </w:rPr>
            </w:pPr>
          </w:p>
          <w:p w14:paraId="66C03AB8" w14:textId="77777777" w:rsidR="00E86DC7" w:rsidRPr="00E1150C" w:rsidRDefault="00E86DC7" w:rsidP="00E1150C">
            <w:pPr>
              <w:pStyle w:val="TableParagraph"/>
              <w:rPr>
                <w:b/>
                <w:sz w:val="18"/>
              </w:rPr>
            </w:pPr>
          </w:p>
          <w:p w14:paraId="779988CC" w14:textId="77777777" w:rsidR="00E86DC7" w:rsidRPr="00E1150C" w:rsidRDefault="00E86DC7" w:rsidP="00E1150C">
            <w:pPr>
              <w:pStyle w:val="TableParagraph"/>
              <w:rPr>
                <w:b/>
                <w:sz w:val="18"/>
              </w:rPr>
            </w:pPr>
          </w:p>
          <w:p w14:paraId="5821DFC9" w14:textId="77777777" w:rsidR="00E86DC7" w:rsidRPr="00E1150C" w:rsidRDefault="00E86DC7" w:rsidP="00E1150C">
            <w:pPr>
              <w:pStyle w:val="TableParagraph"/>
              <w:rPr>
                <w:b/>
                <w:sz w:val="18"/>
              </w:rPr>
            </w:pPr>
          </w:p>
          <w:p w14:paraId="26930E98" w14:textId="77777777" w:rsidR="00E86DC7" w:rsidRPr="00E1150C" w:rsidRDefault="00E86DC7" w:rsidP="00E1150C">
            <w:pPr>
              <w:pStyle w:val="TableParagraph"/>
              <w:rPr>
                <w:b/>
                <w:sz w:val="18"/>
              </w:rPr>
            </w:pPr>
          </w:p>
          <w:p w14:paraId="72A39842" w14:textId="77777777" w:rsidR="00E86DC7" w:rsidRPr="00E1150C" w:rsidRDefault="00E86DC7" w:rsidP="00E1150C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09152147" w14:textId="77777777" w:rsidR="00E86DC7" w:rsidRPr="00E1150C" w:rsidRDefault="00E86DC7" w:rsidP="00E1150C">
            <w:pPr>
              <w:pStyle w:val="TableParagraph"/>
              <w:spacing w:line="247" w:lineRule="auto"/>
              <w:ind w:left="85" w:right="307"/>
              <w:jc w:val="both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Democracia y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participación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sz w:val="16"/>
              </w:rPr>
              <w:t>ciudadana</w:t>
            </w:r>
          </w:p>
        </w:tc>
        <w:tc>
          <w:tcPr>
            <w:tcW w:w="208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0AAA59AB" w14:textId="77777777" w:rsidR="00E86DC7" w:rsidRPr="00E1150C" w:rsidRDefault="00E86DC7" w:rsidP="00E1150C">
            <w:pPr>
              <w:pStyle w:val="TableParagraph"/>
              <w:spacing w:before="46" w:line="247" w:lineRule="auto"/>
              <w:ind w:left="84" w:right="63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La</w:t>
            </w:r>
            <w:r w:rsidRPr="00E1150C"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democracia</w:t>
            </w:r>
            <w:r w:rsidRPr="00E1150C"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como</w:t>
            </w:r>
            <w:r w:rsidRPr="00E1150C"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forma</w:t>
            </w:r>
            <w:r w:rsidRPr="00E1150C"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organización</w:t>
            </w:r>
            <w:r w:rsidRPr="00E1150C">
              <w:rPr>
                <w:color w:val="231F20"/>
                <w:spacing w:val="5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social</w:t>
            </w:r>
            <w:r w:rsidRPr="00E1150C">
              <w:rPr>
                <w:color w:val="231F20"/>
                <w:spacing w:val="5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y</w:t>
            </w:r>
            <w:r w:rsidRPr="00E1150C">
              <w:rPr>
                <w:color w:val="231F20"/>
                <w:spacing w:val="6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política: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principios, mecanismos,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procedimientos e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sz w:val="16"/>
              </w:rPr>
              <w:t>instituciones</w:t>
            </w:r>
          </w:p>
        </w:tc>
        <w:tc>
          <w:tcPr>
            <w:tcW w:w="229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43EA36D" w14:textId="77777777" w:rsidR="00E86DC7" w:rsidRPr="00E1150C" w:rsidRDefault="00E86DC7" w:rsidP="00E1150C">
            <w:pPr>
              <w:pStyle w:val="TableParagraph"/>
              <w:spacing w:before="141" w:line="247" w:lineRule="auto"/>
              <w:ind w:left="84" w:right="62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Reconoce</w:t>
            </w:r>
            <w:r w:rsidRPr="00E1150C"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formas</w:t>
            </w:r>
            <w:r w:rsidRPr="00E1150C"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</w:t>
            </w:r>
            <w:r w:rsidRPr="00E1150C"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organización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social y política que funcionan en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su localidad, en su entidad, y sus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sz w:val="16"/>
              </w:rPr>
              <w:t>fines.</w:t>
            </w:r>
          </w:p>
        </w:tc>
        <w:tc>
          <w:tcPr>
            <w:tcW w:w="1240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210702E" w14:textId="77777777" w:rsidR="00E86DC7" w:rsidRPr="00E1150C" w:rsidRDefault="00E86DC7" w:rsidP="00E1150C">
            <w:pPr>
              <w:pStyle w:val="TableParagraph"/>
              <w:rPr>
                <w:b/>
                <w:sz w:val="18"/>
              </w:rPr>
            </w:pPr>
          </w:p>
          <w:p w14:paraId="3BAC578C" w14:textId="77777777" w:rsidR="00E86DC7" w:rsidRPr="00E1150C" w:rsidRDefault="00E86DC7" w:rsidP="00E1150C">
            <w:pPr>
              <w:pStyle w:val="TableParagraph"/>
              <w:spacing w:before="124" w:line="247" w:lineRule="auto"/>
              <w:ind w:left="84" w:right="137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Representantes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 autoridades</w:t>
            </w:r>
          </w:p>
        </w:tc>
        <w:tc>
          <w:tcPr>
            <w:tcW w:w="924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5DA77099" w14:textId="77777777" w:rsidR="00E86DC7" w:rsidRPr="00E1150C" w:rsidRDefault="00E86DC7" w:rsidP="00E1150C">
            <w:pPr>
              <w:pStyle w:val="TableParagraph"/>
              <w:rPr>
                <w:b/>
                <w:sz w:val="18"/>
              </w:rPr>
            </w:pPr>
          </w:p>
          <w:p w14:paraId="7B977625" w14:textId="77777777" w:rsidR="00E86DC7" w:rsidRPr="00E1150C" w:rsidRDefault="00E86DC7" w:rsidP="00E1150C">
            <w:pPr>
              <w:pStyle w:val="TableParagraph"/>
              <w:rPr>
                <w:b/>
                <w:sz w:val="19"/>
              </w:rPr>
            </w:pPr>
          </w:p>
          <w:p w14:paraId="7C9C5E1A" w14:textId="77777777" w:rsidR="00E86DC7" w:rsidRPr="00E1150C" w:rsidRDefault="00E86DC7" w:rsidP="00E1150C">
            <w:pPr>
              <w:pStyle w:val="TableParagraph"/>
              <w:ind w:left="151" w:right="132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315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316</w:t>
            </w:r>
          </w:p>
        </w:tc>
        <w:tc>
          <w:tcPr>
            <w:tcW w:w="886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5D3049B" w14:textId="77777777" w:rsidR="00E86DC7" w:rsidRPr="00E1150C" w:rsidRDefault="00E86DC7" w:rsidP="00E1150C">
            <w:pPr>
              <w:pStyle w:val="TableParagraph"/>
              <w:rPr>
                <w:b/>
                <w:sz w:val="18"/>
              </w:rPr>
            </w:pPr>
          </w:p>
          <w:p w14:paraId="5B647D35" w14:textId="77777777" w:rsidR="00E86DC7" w:rsidRPr="00E1150C" w:rsidRDefault="00E86DC7" w:rsidP="00E1150C">
            <w:pPr>
              <w:pStyle w:val="TableParagraph"/>
              <w:rPr>
                <w:b/>
                <w:sz w:val="19"/>
              </w:rPr>
            </w:pPr>
          </w:p>
          <w:p w14:paraId="39243E5C" w14:textId="77777777" w:rsidR="00E86DC7" w:rsidRPr="00E1150C" w:rsidRDefault="00E86DC7" w:rsidP="00E1150C">
            <w:pPr>
              <w:pStyle w:val="TableParagraph"/>
              <w:ind w:left="128" w:right="109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116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125</w:t>
            </w:r>
          </w:p>
        </w:tc>
      </w:tr>
      <w:tr w:rsidR="00E86DC7" w14:paraId="77F0A6C8" w14:textId="77777777" w:rsidTr="00E1150C">
        <w:trPr>
          <w:trHeight w:val="1223"/>
        </w:trPr>
        <w:tc>
          <w:tcPr>
            <w:tcW w:w="993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74DD6BD" w14:textId="77777777" w:rsidR="00E86DC7" w:rsidRPr="00E1150C" w:rsidRDefault="00E86DC7" w:rsidP="00E1150C">
            <w:pPr>
              <w:pStyle w:val="TableParagraph"/>
              <w:rPr>
                <w:b/>
                <w:sz w:val="18"/>
              </w:rPr>
            </w:pPr>
          </w:p>
          <w:p w14:paraId="1033EBDA" w14:textId="77777777" w:rsidR="00E86DC7" w:rsidRPr="00E1150C" w:rsidRDefault="00E86DC7" w:rsidP="00E1150C">
            <w:pPr>
              <w:pStyle w:val="TableParagraph"/>
              <w:rPr>
                <w:b/>
                <w:sz w:val="18"/>
              </w:rPr>
            </w:pPr>
          </w:p>
          <w:p w14:paraId="32EBBFD8" w14:textId="77777777" w:rsidR="00E86DC7" w:rsidRPr="00E1150C" w:rsidRDefault="00E86DC7" w:rsidP="00E1150C">
            <w:pPr>
              <w:pStyle w:val="TableParagraph"/>
              <w:spacing w:before="107"/>
              <w:ind w:left="259" w:right="240"/>
              <w:jc w:val="center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34</w:t>
            </w:r>
          </w:p>
        </w:tc>
        <w:tc>
          <w:tcPr>
            <w:tcW w:w="1270" w:type="dxa"/>
            <w:vMerge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92B9D69" w14:textId="77777777" w:rsidR="00E86DC7" w:rsidRPr="00E1150C" w:rsidRDefault="00E86DC7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94273C0" w14:textId="77777777" w:rsidR="00E86DC7" w:rsidRPr="00E1150C" w:rsidRDefault="00E86DC7" w:rsidP="00E1150C">
            <w:pPr>
              <w:pStyle w:val="TableParagraph"/>
              <w:spacing w:before="46" w:line="247" w:lineRule="auto"/>
              <w:ind w:left="84" w:right="62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La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democracia</w:t>
            </w:r>
            <w:r w:rsidRPr="00E1150C">
              <w:rPr>
                <w:color w:val="231F20"/>
                <w:spacing w:val="31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como</w:t>
            </w:r>
            <w:r w:rsidRPr="00E1150C">
              <w:rPr>
                <w:color w:val="231F20"/>
                <w:spacing w:val="31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base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para</w:t>
            </w:r>
            <w:r w:rsidRPr="00E1150C">
              <w:rPr>
                <w:color w:val="231F20"/>
                <w:spacing w:val="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la</w:t>
            </w:r>
            <w:r w:rsidRPr="00E1150C">
              <w:rPr>
                <w:color w:val="231F20"/>
                <w:spacing w:val="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reflexión</w:t>
            </w:r>
            <w:r w:rsidRPr="00E1150C">
              <w:rPr>
                <w:color w:val="231F20"/>
                <w:spacing w:val="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sobre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asuntos que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nos afectan,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la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toma</w:t>
            </w:r>
            <w:r w:rsidRPr="00E1150C"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</w:t>
            </w:r>
            <w:r w:rsidRPr="00E1150C"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decisiones</w:t>
            </w:r>
            <w:r w:rsidRPr="00E1150C"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en</w:t>
            </w:r>
            <w:r w:rsidRPr="00E1150C"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función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del bien común y la actuación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conforme</w:t>
            </w:r>
            <w:r w:rsidRPr="00E1150C"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a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ello</w:t>
            </w:r>
          </w:p>
        </w:tc>
        <w:tc>
          <w:tcPr>
            <w:tcW w:w="229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455F65D7" w14:textId="77777777" w:rsidR="00E86DC7" w:rsidRPr="00E1150C" w:rsidRDefault="00E86DC7" w:rsidP="00E1150C">
            <w:pPr>
              <w:pStyle w:val="TableParagraph"/>
              <w:spacing w:before="5"/>
              <w:rPr>
                <w:b/>
                <w:sz w:val="20"/>
              </w:rPr>
            </w:pPr>
          </w:p>
          <w:p w14:paraId="77D2C1D1" w14:textId="77777777" w:rsidR="00E86DC7" w:rsidRPr="00E1150C" w:rsidRDefault="00E86DC7" w:rsidP="00E1150C">
            <w:pPr>
              <w:pStyle w:val="TableParagraph"/>
              <w:spacing w:line="247" w:lineRule="auto"/>
              <w:ind w:left="84" w:right="118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Participa</w:t>
            </w:r>
            <w:r w:rsidRPr="00E1150C">
              <w:rPr>
                <w:color w:val="231F20"/>
                <w:spacing w:val="20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en</w:t>
            </w:r>
            <w:r w:rsidRPr="00E1150C">
              <w:rPr>
                <w:color w:val="231F20"/>
                <w:spacing w:val="20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la</w:t>
            </w:r>
            <w:r w:rsidRPr="00E1150C">
              <w:rPr>
                <w:color w:val="231F20"/>
                <w:spacing w:val="20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toma</w:t>
            </w:r>
            <w:r w:rsidRPr="00E1150C">
              <w:rPr>
                <w:color w:val="231F20"/>
                <w:spacing w:val="20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decisiones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por</w:t>
            </w:r>
            <w:r w:rsidRPr="00E1150C"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consenso</w:t>
            </w:r>
            <w:r w:rsidRPr="00E1150C"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sobre</w:t>
            </w:r>
            <w:r w:rsidRPr="00E1150C"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problemas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ambientales en la escuela y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propone</w:t>
            </w:r>
            <w:r w:rsidRPr="00E1150C"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cómo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atenderlos.</w:t>
            </w:r>
          </w:p>
        </w:tc>
        <w:tc>
          <w:tcPr>
            <w:tcW w:w="1240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B627186" w14:textId="77777777" w:rsidR="00E86DC7" w:rsidRPr="00E1150C" w:rsidRDefault="00E86DC7" w:rsidP="00E1150C">
            <w:pPr>
              <w:pStyle w:val="TableParagraph"/>
              <w:rPr>
                <w:b/>
                <w:sz w:val="18"/>
              </w:rPr>
            </w:pPr>
          </w:p>
          <w:p w14:paraId="3AAA1299" w14:textId="77777777" w:rsidR="00E86DC7" w:rsidRPr="00E1150C" w:rsidRDefault="00E86DC7" w:rsidP="00E1150C">
            <w:pPr>
              <w:pStyle w:val="TableParagraph"/>
              <w:spacing w:before="123" w:line="247" w:lineRule="auto"/>
              <w:ind w:left="84" w:right="130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Prevención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del</w:t>
            </w:r>
            <w:r w:rsidRPr="00E1150C"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spacing w:val="-1"/>
                <w:w w:val="90"/>
                <w:sz w:val="16"/>
              </w:rPr>
              <w:t xml:space="preserve">daño </w:t>
            </w:r>
            <w:r w:rsidRPr="00E1150C">
              <w:rPr>
                <w:color w:val="231F20"/>
                <w:w w:val="90"/>
                <w:sz w:val="16"/>
              </w:rPr>
              <w:t>al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sz w:val="16"/>
              </w:rPr>
              <w:t>ambiente</w:t>
            </w:r>
          </w:p>
        </w:tc>
        <w:tc>
          <w:tcPr>
            <w:tcW w:w="924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2998473C" w14:textId="77777777" w:rsidR="00E86DC7" w:rsidRPr="00E1150C" w:rsidRDefault="00E86DC7" w:rsidP="00E1150C">
            <w:pPr>
              <w:pStyle w:val="TableParagraph"/>
              <w:rPr>
                <w:b/>
                <w:sz w:val="18"/>
              </w:rPr>
            </w:pPr>
          </w:p>
          <w:p w14:paraId="51F17F7E" w14:textId="77777777" w:rsidR="00E86DC7" w:rsidRPr="00E1150C" w:rsidRDefault="00E86DC7" w:rsidP="00E1150C">
            <w:pPr>
              <w:pStyle w:val="TableParagraph"/>
              <w:rPr>
                <w:b/>
                <w:sz w:val="18"/>
              </w:rPr>
            </w:pPr>
          </w:p>
          <w:p w14:paraId="38B4F58B" w14:textId="77777777" w:rsidR="00E86DC7" w:rsidRPr="00E1150C" w:rsidRDefault="00E86DC7" w:rsidP="00E1150C">
            <w:pPr>
              <w:pStyle w:val="TableParagraph"/>
              <w:spacing w:before="106"/>
              <w:ind w:left="151" w:right="132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317</w:t>
            </w:r>
            <w:r w:rsidRPr="00E1150C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318</w:t>
            </w:r>
          </w:p>
        </w:tc>
        <w:tc>
          <w:tcPr>
            <w:tcW w:w="886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13C9723" w14:textId="77777777" w:rsidR="00E86DC7" w:rsidRPr="00E1150C" w:rsidRDefault="00E86DC7" w:rsidP="00E1150C">
            <w:pPr>
              <w:pStyle w:val="TableParagraph"/>
              <w:rPr>
                <w:b/>
                <w:sz w:val="18"/>
              </w:rPr>
            </w:pPr>
          </w:p>
          <w:p w14:paraId="5C7ED1AF" w14:textId="77777777" w:rsidR="00E86DC7" w:rsidRPr="00E1150C" w:rsidRDefault="00E86DC7" w:rsidP="00E1150C">
            <w:pPr>
              <w:pStyle w:val="TableParagraph"/>
              <w:rPr>
                <w:b/>
                <w:sz w:val="18"/>
              </w:rPr>
            </w:pPr>
          </w:p>
          <w:p w14:paraId="083F1AB8" w14:textId="77777777" w:rsidR="00E86DC7" w:rsidRPr="00E1150C" w:rsidRDefault="00E86DC7" w:rsidP="00E1150C">
            <w:pPr>
              <w:pStyle w:val="TableParagraph"/>
              <w:spacing w:before="106"/>
              <w:ind w:left="128" w:right="109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126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129</w:t>
            </w:r>
          </w:p>
        </w:tc>
      </w:tr>
      <w:tr w:rsidR="00E86DC7" w14:paraId="4967A113" w14:textId="77777777" w:rsidTr="00E1150C">
        <w:trPr>
          <w:trHeight w:val="843"/>
        </w:trPr>
        <w:tc>
          <w:tcPr>
            <w:tcW w:w="993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663B51B9" w14:textId="77777777" w:rsidR="00E86DC7" w:rsidRPr="00E1150C" w:rsidRDefault="00E86DC7" w:rsidP="00E1150C">
            <w:pPr>
              <w:pStyle w:val="TableParagraph"/>
              <w:rPr>
                <w:b/>
                <w:sz w:val="18"/>
              </w:rPr>
            </w:pPr>
          </w:p>
          <w:p w14:paraId="0CBB04D8" w14:textId="77777777" w:rsidR="00E86DC7" w:rsidRPr="00E1150C" w:rsidRDefault="00E86DC7" w:rsidP="00E1150C">
            <w:pPr>
              <w:pStyle w:val="TableParagraph"/>
              <w:spacing w:before="123"/>
              <w:ind w:left="260" w:right="240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35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36</w:t>
            </w:r>
          </w:p>
        </w:tc>
        <w:tc>
          <w:tcPr>
            <w:tcW w:w="1270" w:type="dxa"/>
            <w:vMerge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7DB595C0" w14:textId="77777777" w:rsidR="00E86DC7" w:rsidRPr="00E1150C" w:rsidRDefault="00E86DC7" w:rsidP="00E1150C">
            <w:pPr>
              <w:widowControl w:val="0"/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A3EEB4D" w14:textId="77777777" w:rsidR="00E86DC7" w:rsidRPr="00E1150C" w:rsidRDefault="00E86DC7" w:rsidP="00E1150C">
            <w:pPr>
              <w:pStyle w:val="TableParagraph"/>
              <w:spacing w:before="45" w:line="247" w:lineRule="auto"/>
              <w:ind w:left="84" w:right="90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Participación</w:t>
            </w:r>
            <w:r w:rsidRPr="00E1150C">
              <w:rPr>
                <w:color w:val="231F20"/>
                <w:spacing w:val="36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ciudadana</w:t>
            </w:r>
            <w:r w:rsidRPr="00E1150C">
              <w:rPr>
                <w:color w:val="231F20"/>
                <w:spacing w:val="37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en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las</w:t>
            </w:r>
            <w:r w:rsidRPr="00E1150C">
              <w:rPr>
                <w:color w:val="231F20"/>
                <w:spacing w:val="9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dimensiones</w:t>
            </w:r>
            <w:r w:rsidRPr="00E1150C">
              <w:rPr>
                <w:color w:val="231F20"/>
                <w:spacing w:val="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política,</w:t>
            </w:r>
            <w:r w:rsidRPr="00E1150C">
              <w:rPr>
                <w:color w:val="231F20"/>
                <w:spacing w:val="9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civil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social,</w:t>
            </w:r>
            <w:r w:rsidRPr="00E1150C"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sus</w:t>
            </w:r>
            <w:r w:rsidRPr="00E1150C"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implicaciones</w:t>
            </w:r>
            <w:r w:rsidRPr="00E1150C"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en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la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práctica</w:t>
            </w:r>
          </w:p>
        </w:tc>
        <w:tc>
          <w:tcPr>
            <w:tcW w:w="2298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AD5A8E4" w14:textId="77777777" w:rsidR="00E86DC7" w:rsidRPr="00E1150C" w:rsidRDefault="00E86DC7" w:rsidP="00E1150C">
            <w:pPr>
              <w:pStyle w:val="TableParagraph"/>
              <w:spacing w:before="45" w:line="247" w:lineRule="auto"/>
              <w:ind w:left="84" w:right="231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Participa</w:t>
            </w:r>
            <w:r w:rsidRPr="00E1150C"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de</w:t>
            </w:r>
            <w:r w:rsidRPr="00E1150C"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manera</w:t>
            </w:r>
            <w:r w:rsidRPr="00E1150C"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informada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en</w:t>
            </w:r>
            <w:r w:rsidRPr="00E1150C"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consultas</w:t>
            </w:r>
            <w:r w:rsidRPr="00E1150C"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o</w:t>
            </w:r>
            <w:r w:rsidRPr="00E1150C"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votaciones</w:t>
            </w:r>
          </w:p>
          <w:p w14:paraId="11BCE3FC" w14:textId="77777777" w:rsidR="00E86DC7" w:rsidRPr="00E1150C" w:rsidRDefault="00E86DC7" w:rsidP="00E1150C">
            <w:pPr>
              <w:pStyle w:val="TableParagraph"/>
              <w:spacing w:line="247" w:lineRule="auto"/>
              <w:ind w:left="84" w:right="150"/>
              <w:rPr>
                <w:sz w:val="16"/>
              </w:rPr>
            </w:pPr>
            <w:r w:rsidRPr="00E1150C">
              <w:rPr>
                <w:color w:val="231F20"/>
                <w:w w:val="90"/>
                <w:sz w:val="16"/>
              </w:rPr>
              <w:t>orientadas al beneficio personal</w:t>
            </w:r>
            <w:r w:rsidRPr="00E1150C"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y</w:t>
            </w:r>
            <w:r w:rsidRPr="00E1150C"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colectivo.</w:t>
            </w:r>
          </w:p>
        </w:tc>
        <w:tc>
          <w:tcPr>
            <w:tcW w:w="1240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1682F405" w14:textId="77777777" w:rsidR="00E86DC7" w:rsidRPr="00E1150C" w:rsidRDefault="00E86DC7" w:rsidP="00E1150C">
            <w:pPr>
              <w:pStyle w:val="TableParagraph"/>
              <w:spacing w:before="139" w:line="247" w:lineRule="auto"/>
              <w:ind w:left="84" w:right="130"/>
              <w:rPr>
                <w:sz w:val="16"/>
              </w:rPr>
            </w:pPr>
            <w:r w:rsidRPr="00E1150C">
              <w:rPr>
                <w:color w:val="231F20"/>
                <w:sz w:val="16"/>
              </w:rPr>
              <w:t>Opinión</w:t>
            </w:r>
            <w:r w:rsidRPr="00E1150C">
              <w:rPr>
                <w:color w:val="231F20"/>
                <w:spacing w:val="1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informada y</w:t>
            </w:r>
            <w:r w:rsidRPr="00E1150C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E1150C">
              <w:rPr>
                <w:color w:val="231F20"/>
                <w:w w:val="90"/>
                <w:sz w:val="16"/>
              </w:rPr>
              <w:t>participación</w:t>
            </w:r>
          </w:p>
        </w:tc>
        <w:tc>
          <w:tcPr>
            <w:tcW w:w="924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38D82382" w14:textId="77777777" w:rsidR="00E86DC7" w:rsidRPr="00E1150C" w:rsidRDefault="00E86DC7" w:rsidP="00E1150C">
            <w:pPr>
              <w:pStyle w:val="TableParagraph"/>
              <w:rPr>
                <w:b/>
                <w:sz w:val="18"/>
              </w:rPr>
            </w:pPr>
          </w:p>
          <w:p w14:paraId="56D6F4D6" w14:textId="77777777" w:rsidR="00E86DC7" w:rsidRPr="00E1150C" w:rsidRDefault="00E86DC7" w:rsidP="00E1150C">
            <w:pPr>
              <w:pStyle w:val="TableParagraph"/>
              <w:spacing w:before="122"/>
              <w:ind w:left="151" w:right="132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319</w:t>
            </w:r>
            <w:r w:rsidRPr="00E1150C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y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320</w:t>
            </w:r>
          </w:p>
        </w:tc>
        <w:tc>
          <w:tcPr>
            <w:tcW w:w="886" w:type="dxa"/>
            <w:tcBorders>
              <w:top w:val="single" w:sz="4" w:space="0" w:color="B834C2"/>
              <w:left w:val="single" w:sz="4" w:space="0" w:color="B834C2"/>
              <w:bottom w:val="single" w:sz="4" w:space="0" w:color="B834C2"/>
              <w:right w:val="single" w:sz="4" w:space="0" w:color="B834C2"/>
            </w:tcBorders>
            <w:shd w:val="clear" w:color="auto" w:fill="auto"/>
          </w:tcPr>
          <w:p w14:paraId="0F7BA1F1" w14:textId="77777777" w:rsidR="00E86DC7" w:rsidRPr="00E1150C" w:rsidRDefault="00E86DC7" w:rsidP="00E1150C">
            <w:pPr>
              <w:pStyle w:val="TableParagraph"/>
              <w:rPr>
                <w:b/>
                <w:sz w:val="18"/>
              </w:rPr>
            </w:pPr>
          </w:p>
          <w:p w14:paraId="1500591E" w14:textId="77777777" w:rsidR="00E86DC7" w:rsidRPr="00E1150C" w:rsidRDefault="00E86DC7" w:rsidP="00E1150C">
            <w:pPr>
              <w:pStyle w:val="TableParagraph"/>
              <w:spacing w:before="122"/>
              <w:ind w:left="128" w:right="109"/>
              <w:jc w:val="center"/>
              <w:rPr>
                <w:sz w:val="16"/>
              </w:rPr>
            </w:pPr>
            <w:r w:rsidRPr="00E1150C">
              <w:rPr>
                <w:color w:val="231F20"/>
                <w:w w:val="85"/>
                <w:sz w:val="16"/>
              </w:rPr>
              <w:t>130</w:t>
            </w:r>
            <w:r w:rsidRPr="00E1150C"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a</w:t>
            </w:r>
            <w:r w:rsidRPr="00E1150C"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 w:rsidRPr="00E1150C">
              <w:rPr>
                <w:color w:val="231F20"/>
                <w:w w:val="85"/>
                <w:sz w:val="16"/>
              </w:rPr>
              <w:t>137</w:t>
            </w:r>
          </w:p>
        </w:tc>
      </w:tr>
    </w:tbl>
    <w:p w14:paraId="279B3331" w14:textId="77777777" w:rsidR="00E86DC7" w:rsidRDefault="00E86DC7" w:rsidP="00E86DC7">
      <w:pPr>
        <w:pStyle w:val="Textoindependiente"/>
        <w:rPr>
          <w:b/>
          <w:sz w:val="20"/>
        </w:rPr>
      </w:pPr>
    </w:p>
    <w:p w14:paraId="080797C0" w14:textId="77777777" w:rsidR="00E86DC7" w:rsidRDefault="00E86DC7" w:rsidP="00E86DC7">
      <w:pPr>
        <w:pStyle w:val="Textoindependiente"/>
        <w:rPr>
          <w:b/>
          <w:sz w:val="20"/>
        </w:rPr>
      </w:pPr>
    </w:p>
    <w:p w14:paraId="26555607" w14:textId="77777777" w:rsidR="00E86DC7" w:rsidRDefault="00E86DC7" w:rsidP="00E86DC7">
      <w:pPr>
        <w:pStyle w:val="Textoindependiente"/>
        <w:rPr>
          <w:b/>
          <w:sz w:val="20"/>
        </w:rPr>
      </w:pPr>
    </w:p>
    <w:p w14:paraId="32D203A4" w14:textId="77777777" w:rsidR="00E86DC7" w:rsidRDefault="00E86DC7"/>
    <w:p w14:paraId="3DE26DCA" w14:textId="77777777" w:rsidR="00E86DC7" w:rsidRDefault="00E86DC7"/>
    <w:p w14:paraId="329AB59A" w14:textId="77777777" w:rsidR="00E86DC7" w:rsidRDefault="00E86DC7"/>
    <w:p w14:paraId="743598E7" w14:textId="77777777" w:rsidR="00E86DC7" w:rsidRDefault="00E86DC7"/>
    <w:p w14:paraId="4737CC74" w14:textId="77777777" w:rsidR="00E86DC7" w:rsidRDefault="00E86DC7"/>
    <w:p w14:paraId="42AB65C4" w14:textId="77777777" w:rsidR="00E86DC7" w:rsidRDefault="00E86DC7"/>
    <w:p w14:paraId="446BF20F" w14:textId="77777777" w:rsidR="00E86DC7" w:rsidRDefault="00E86DC7"/>
    <w:p w14:paraId="7C320BD4" w14:textId="77777777" w:rsidR="00E86DC7" w:rsidRDefault="00E86DC7"/>
    <w:p w14:paraId="26FCB0D0" w14:textId="77777777" w:rsidR="00E86DC7" w:rsidRDefault="00E86DC7"/>
    <w:p w14:paraId="4717EB83" w14:textId="77777777" w:rsidR="00E86DC7" w:rsidRDefault="00E86DC7"/>
    <w:p w14:paraId="7BB2D328" w14:textId="77777777" w:rsidR="00E86DC7" w:rsidRDefault="00E86DC7"/>
    <w:p w14:paraId="165BAC2E" w14:textId="77777777" w:rsidR="00E86DC7" w:rsidRDefault="00E86DC7"/>
    <w:p w14:paraId="55E923EC" w14:textId="77777777" w:rsidR="00E86DC7" w:rsidRDefault="00E86DC7"/>
    <w:p w14:paraId="6C13EBF3" w14:textId="77777777" w:rsidR="00E86DC7" w:rsidRDefault="00E86DC7"/>
    <w:p w14:paraId="534FB39A" w14:textId="77777777" w:rsidR="00E86DC7" w:rsidRDefault="00E86DC7"/>
    <w:p w14:paraId="33A9EB32" w14:textId="77777777" w:rsidR="00E86DC7" w:rsidRDefault="00E86DC7"/>
    <w:p w14:paraId="18B0A53F" w14:textId="77777777" w:rsidR="009B57C0" w:rsidRDefault="009B57C0"/>
    <w:sectPr w:rsidR="009B57C0" w:rsidSect="008640AA">
      <w:headerReference w:type="default" r:id="rId6"/>
      <w:footerReference w:type="default" r:id="rId7"/>
      <w:pgSz w:w="12240" w:h="15840"/>
      <w:pgMar w:top="183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3B6328" w14:textId="77777777" w:rsidR="00C5242C" w:rsidRDefault="00C5242C" w:rsidP="008640AA">
      <w:r>
        <w:separator/>
      </w:r>
    </w:p>
  </w:endnote>
  <w:endnote w:type="continuationSeparator" w:id="0">
    <w:p w14:paraId="02FDB53C" w14:textId="77777777" w:rsidR="00C5242C" w:rsidRDefault="00C5242C" w:rsidP="008640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-BoldItalicMT">
    <w:altName w:val="Arial"/>
    <w:panose1 w:val="020B0604020202020204"/>
    <w:charset w:val="00"/>
    <w:family w:val="swiss"/>
    <w:pitch w:val="variable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BCC14D" w14:textId="77777777" w:rsidR="00D20AFD" w:rsidRDefault="00566AC8">
    <w:pPr>
      <w:pStyle w:val="Piedepgina"/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3E65D0EB" wp14:editId="630C9FDC">
              <wp:simplePos x="0" y="0"/>
              <wp:positionH relativeFrom="column">
                <wp:posOffset>-308610</wp:posOffset>
              </wp:positionH>
              <wp:positionV relativeFrom="paragraph">
                <wp:posOffset>-14605</wp:posOffset>
              </wp:positionV>
              <wp:extent cx="3701415" cy="242570"/>
              <wp:effectExtent l="0" t="0" r="0" b="0"/>
              <wp:wrapNone/>
              <wp:docPr id="57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701415" cy="24257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4F82EE14" w14:textId="77777777" w:rsidR="00D20AFD" w:rsidRPr="00D5719D" w:rsidRDefault="00D20AFD" w:rsidP="008640AA">
                          <w:pPr>
                            <w:pStyle w:val="Piedepgina"/>
                            <w:ind w:right="-4547"/>
                            <w:rPr>
                              <w:rFonts w:ascii="Arial" w:hAnsi="Arial" w:cs="Arial"/>
                              <w:color w:val="808080"/>
                            </w:rPr>
                          </w:pPr>
                          <w:r w:rsidRPr="00D5719D">
                            <w:rPr>
                              <w:rFonts w:ascii="Arial" w:eastAsia="MS Mincho" w:hAnsi="Arial" w:cs="Arial"/>
                              <w:color w:val="808080"/>
                              <w:lang w:eastAsia="es-ES"/>
                            </w:rPr>
                            <w:t>© Todos los derechos reservados, Ediciones Castillo.</w:t>
                          </w:r>
                        </w:p>
                        <w:p w14:paraId="6CF46103" w14:textId="77777777" w:rsidR="00D20AFD" w:rsidRPr="008B3B30" w:rsidRDefault="00D20AFD" w:rsidP="008640AA">
                          <w:pPr>
                            <w:ind w:right="-4547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E65D0EB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7" type="#_x0000_t202" style="position:absolute;margin-left:-24.3pt;margin-top:-1.15pt;width:291.45pt;height:19.1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" filled="f" stroked="f" strokeweight=".5pt">
              <v:textbox>
                <w:txbxContent>
                  <w:p w14:paraId="4F82EE14" w14:textId="77777777" w:rsidR="00D20AFD" w:rsidRPr="00D5719D" w:rsidRDefault="00D20AFD" w:rsidP="008640AA">
                    <w:pPr>
                      <w:pStyle w:val="Piedepgina"/>
                      <w:ind w:right="-4547"/>
                      <w:rPr>
                        <w:rFonts w:ascii="Arial" w:hAnsi="Arial" w:cs="Arial"/>
                        <w:color w:val="808080"/>
                      </w:rPr>
                    </w:pPr>
                    <w:r w:rsidRPr="00D5719D">
                      <w:rPr>
                        <w:rFonts w:ascii="Arial" w:eastAsia="MS Mincho" w:hAnsi="Arial" w:cs="Arial"/>
                        <w:color w:val="808080"/>
                        <w:lang w:eastAsia="es-ES"/>
                      </w:rPr>
                      <w:t>© Todos los derechos reservados, Ediciones Castillo.</w:t>
                    </w:r>
                  </w:p>
                  <w:p w14:paraId="6CF46103" w14:textId="77777777" w:rsidR="00D20AFD" w:rsidRPr="008B3B30" w:rsidRDefault="00D20AFD" w:rsidP="008640AA">
                    <w:pPr>
                      <w:ind w:right="-4547"/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AF23AB" w14:textId="77777777" w:rsidR="00C5242C" w:rsidRDefault="00C5242C" w:rsidP="008640AA">
      <w:r>
        <w:separator/>
      </w:r>
    </w:p>
  </w:footnote>
  <w:footnote w:type="continuationSeparator" w:id="0">
    <w:p w14:paraId="3775A808" w14:textId="77777777" w:rsidR="00C5242C" w:rsidRDefault="00C5242C" w:rsidP="008640A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5EFB7E" w14:textId="77777777" w:rsidR="00D20AFD" w:rsidRDefault="00566AC8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2D101C0E" wp14:editId="5E11201F">
          <wp:simplePos x="0" y="0"/>
          <wp:positionH relativeFrom="column">
            <wp:posOffset>-935990</wp:posOffset>
          </wp:positionH>
          <wp:positionV relativeFrom="paragraph">
            <wp:posOffset>-457835</wp:posOffset>
          </wp:positionV>
          <wp:extent cx="7787640" cy="10147935"/>
          <wp:effectExtent l="0" t="0" r="0" b="0"/>
          <wp:wrapNone/>
          <wp:docPr id="60" name="Pictur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7640" cy="101479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6192" behindDoc="1" locked="0" layoutInCell="1" allowOverlap="1" wp14:anchorId="520A39B3" wp14:editId="6D546C34">
          <wp:simplePos x="0" y="0"/>
          <wp:positionH relativeFrom="column">
            <wp:posOffset>-935990</wp:posOffset>
          </wp:positionH>
          <wp:positionV relativeFrom="paragraph">
            <wp:posOffset>-464820</wp:posOffset>
          </wp:positionV>
          <wp:extent cx="7788910" cy="10148570"/>
          <wp:effectExtent l="0" t="0" r="0" b="0"/>
          <wp:wrapNone/>
          <wp:docPr id="59" name="Picture 6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8910" cy="101485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5AC80179" wp14:editId="45ED5F17">
              <wp:simplePos x="0" y="0"/>
              <wp:positionH relativeFrom="column">
                <wp:posOffset>1619250</wp:posOffset>
              </wp:positionH>
              <wp:positionV relativeFrom="paragraph">
                <wp:posOffset>-280670</wp:posOffset>
              </wp:positionV>
              <wp:extent cx="4979670" cy="451485"/>
              <wp:effectExtent l="0" t="0" r="0" b="0"/>
              <wp:wrapNone/>
              <wp:docPr id="58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979670" cy="45148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765DA89D" w14:textId="77777777" w:rsidR="00D20AFD" w:rsidRPr="00D5719D" w:rsidRDefault="00D20AFD" w:rsidP="008640AA">
                          <w:pPr>
                            <w:jc w:val="right"/>
                            <w:rPr>
                              <w:rFonts w:ascii="Arial" w:hAnsi="Arial" w:cs="Arial"/>
                              <w:color w:val="FFFFFF"/>
                              <w:sz w:val="36"/>
                              <w:szCs w:val="36"/>
                            </w:rPr>
                          </w:pPr>
                          <w:r w:rsidRPr="00D5719D">
                            <w:rPr>
                              <w:rFonts w:ascii="Arial" w:hAnsi="Arial" w:cs="Arial"/>
                              <w:color w:val="FFFFFF"/>
                              <w:sz w:val="36"/>
                              <w:szCs w:val="36"/>
                              <w:lang w:val="es-ES"/>
                            </w:rPr>
                            <w:t xml:space="preserve">Dosificación </w:t>
                          </w:r>
                          <w:r w:rsidRPr="00D5719D">
                            <w:rPr>
                              <w:rFonts w:ascii="Arial" w:hAnsi="Arial" w:cs="Arial"/>
                              <w:color w:val="FFFFFF"/>
                              <w:sz w:val="36"/>
                              <w:szCs w:val="36"/>
                            </w:rPr>
                            <w:t>en tres periodos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AC80179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127.5pt;margin-top:-22.1pt;width:392.1pt;height:35.5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" filled="f" stroked="f" strokeweight=".5pt">
              <v:textbox>
                <w:txbxContent>
                  <w:p w14:paraId="765DA89D" w14:textId="77777777" w:rsidR="00D20AFD" w:rsidRPr="00D5719D" w:rsidRDefault="00D20AFD" w:rsidP="008640AA">
                    <w:pPr>
                      <w:jc w:val="right"/>
                      <w:rPr>
                        <w:rFonts w:ascii="Arial" w:hAnsi="Arial" w:cs="Arial"/>
                        <w:color w:val="FFFFFF"/>
                        <w:sz w:val="36"/>
                        <w:szCs w:val="36"/>
                      </w:rPr>
                    </w:pPr>
                    <w:r w:rsidRPr="00D5719D">
                      <w:rPr>
                        <w:rFonts w:ascii="Arial" w:hAnsi="Arial" w:cs="Arial"/>
                        <w:color w:val="FFFFFF"/>
                        <w:sz w:val="36"/>
                        <w:szCs w:val="36"/>
                        <w:lang w:val="es-ES"/>
                      </w:rPr>
                      <w:t xml:space="preserve">Dosificación </w:t>
                    </w:r>
                    <w:r w:rsidRPr="00D5719D">
                      <w:rPr>
                        <w:rFonts w:ascii="Arial" w:hAnsi="Arial" w:cs="Arial"/>
                        <w:color w:val="FFFFFF"/>
                        <w:sz w:val="36"/>
                        <w:szCs w:val="36"/>
                      </w:rPr>
                      <w:t>en tres periodos</w:t>
                    </w: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9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4A8F"/>
    <w:rsid w:val="000073CA"/>
    <w:rsid w:val="00044491"/>
    <w:rsid w:val="00064A8F"/>
    <w:rsid w:val="000B5D98"/>
    <w:rsid w:val="001901F0"/>
    <w:rsid w:val="001A7E58"/>
    <w:rsid w:val="002116C1"/>
    <w:rsid w:val="002423EE"/>
    <w:rsid w:val="0025408F"/>
    <w:rsid w:val="002E4B5B"/>
    <w:rsid w:val="003B65D3"/>
    <w:rsid w:val="004F528D"/>
    <w:rsid w:val="0051315F"/>
    <w:rsid w:val="00566AC8"/>
    <w:rsid w:val="00587B92"/>
    <w:rsid w:val="005D2A4E"/>
    <w:rsid w:val="00610EE5"/>
    <w:rsid w:val="00665039"/>
    <w:rsid w:val="006D365B"/>
    <w:rsid w:val="006E1E10"/>
    <w:rsid w:val="007261A0"/>
    <w:rsid w:val="007731BF"/>
    <w:rsid w:val="00775CC5"/>
    <w:rsid w:val="0084654B"/>
    <w:rsid w:val="008640AA"/>
    <w:rsid w:val="00913433"/>
    <w:rsid w:val="009B33A0"/>
    <w:rsid w:val="009B57C0"/>
    <w:rsid w:val="009E53D5"/>
    <w:rsid w:val="00A17BE7"/>
    <w:rsid w:val="00A640C0"/>
    <w:rsid w:val="00AB1EA1"/>
    <w:rsid w:val="00B11055"/>
    <w:rsid w:val="00B12807"/>
    <w:rsid w:val="00B94ED4"/>
    <w:rsid w:val="00BB133F"/>
    <w:rsid w:val="00BE214E"/>
    <w:rsid w:val="00C452B5"/>
    <w:rsid w:val="00C5242C"/>
    <w:rsid w:val="00CD2467"/>
    <w:rsid w:val="00D160B2"/>
    <w:rsid w:val="00D20AFD"/>
    <w:rsid w:val="00D5719D"/>
    <w:rsid w:val="00D65D66"/>
    <w:rsid w:val="00D74C59"/>
    <w:rsid w:val="00DA654C"/>
    <w:rsid w:val="00DB0DAA"/>
    <w:rsid w:val="00E1150C"/>
    <w:rsid w:val="00E3017F"/>
    <w:rsid w:val="00E31460"/>
    <w:rsid w:val="00E545B8"/>
    <w:rsid w:val="00E86DC7"/>
    <w:rsid w:val="00EC2B27"/>
    <w:rsid w:val="00F06C82"/>
    <w:rsid w:val="00F50088"/>
    <w:rsid w:val="00FF5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2CE00C"/>
  <w15:chartTrackingRefBased/>
  <w15:docId w15:val="{E9F35389-4F4C-8049-9622-A555914487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s-MX" w:eastAsia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8640AA"/>
    <w:pPr>
      <w:keepNext/>
      <w:keepLines/>
      <w:spacing w:before="24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paragraph" w:styleId="Ttulo2">
    <w:name w:val="heading 2"/>
    <w:basedOn w:val="Normal"/>
    <w:link w:val="Ttulo2Car"/>
    <w:uiPriority w:val="9"/>
    <w:unhideWhenUsed/>
    <w:qFormat/>
    <w:rsid w:val="008640AA"/>
    <w:pPr>
      <w:widowControl w:val="0"/>
      <w:autoSpaceDE w:val="0"/>
      <w:autoSpaceDN w:val="0"/>
      <w:ind w:left="1413"/>
      <w:outlineLvl w:val="1"/>
    </w:pPr>
    <w:rPr>
      <w:rFonts w:ascii="Arial" w:eastAsia="Arial" w:hAnsi="Arial" w:cs="Arial"/>
      <w:b/>
      <w:bCs/>
      <w:sz w:val="26"/>
      <w:szCs w:val="26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640AA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640AA"/>
  </w:style>
  <w:style w:type="paragraph" w:styleId="Piedepgina">
    <w:name w:val="footer"/>
    <w:basedOn w:val="Normal"/>
    <w:link w:val="PiedepginaCar"/>
    <w:uiPriority w:val="99"/>
    <w:unhideWhenUsed/>
    <w:rsid w:val="008640AA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640AA"/>
  </w:style>
  <w:style w:type="character" w:customStyle="1" w:styleId="Ttulo2Car">
    <w:name w:val="Título 2 Car"/>
    <w:link w:val="Ttulo2"/>
    <w:uiPriority w:val="9"/>
    <w:rsid w:val="008640AA"/>
    <w:rPr>
      <w:rFonts w:ascii="Arial" w:eastAsia="Arial" w:hAnsi="Arial" w:cs="Arial"/>
      <w:b/>
      <w:bCs/>
      <w:sz w:val="26"/>
      <w:szCs w:val="26"/>
      <w:lang w:val="es-ES"/>
    </w:rPr>
  </w:style>
  <w:style w:type="paragraph" w:customStyle="1" w:styleId="Materia">
    <w:name w:val="Materia"/>
    <w:basedOn w:val="Ttulo1"/>
    <w:qFormat/>
    <w:rsid w:val="008640AA"/>
    <w:pPr>
      <w:keepNext w:val="0"/>
      <w:keepLines w:val="0"/>
      <w:widowControl w:val="0"/>
      <w:autoSpaceDE w:val="0"/>
      <w:autoSpaceDN w:val="0"/>
      <w:spacing w:before="149"/>
    </w:pPr>
    <w:rPr>
      <w:rFonts w:ascii="Arial" w:eastAsia="Arial" w:hAnsi="Arial" w:cs="Arial"/>
      <w:b/>
      <w:bCs/>
      <w:color w:val="EB3816"/>
      <w:sz w:val="40"/>
      <w:szCs w:val="40"/>
      <w:lang w:val="es-ES"/>
    </w:rPr>
  </w:style>
  <w:style w:type="character" w:customStyle="1" w:styleId="Ttulo1Car">
    <w:name w:val="Título 1 Car"/>
    <w:link w:val="Ttulo1"/>
    <w:uiPriority w:val="9"/>
    <w:rsid w:val="008640AA"/>
    <w:rPr>
      <w:rFonts w:ascii="Calibri Light" w:eastAsia="Times New Roman" w:hAnsi="Calibri Light" w:cs="Times New Roman"/>
      <w:color w:val="2F5496"/>
      <w:sz w:val="32"/>
      <w:szCs w:val="32"/>
    </w:rPr>
  </w:style>
  <w:style w:type="paragraph" w:customStyle="1" w:styleId="Periodo">
    <w:name w:val="Periodo"/>
    <w:basedOn w:val="Ttulo2"/>
    <w:qFormat/>
    <w:rsid w:val="008640AA"/>
    <w:pPr>
      <w:ind w:left="0"/>
    </w:pPr>
    <w:rPr>
      <w:color w:val="008FD0"/>
    </w:rPr>
  </w:style>
  <w:style w:type="table" w:customStyle="1" w:styleId="TableNormal1">
    <w:name w:val="Table Normal1"/>
    <w:uiPriority w:val="2"/>
    <w:semiHidden/>
    <w:unhideWhenUsed/>
    <w:qFormat/>
    <w:rsid w:val="008640AA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8640AA"/>
    <w:pPr>
      <w:widowControl w:val="0"/>
      <w:autoSpaceDE w:val="0"/>
      <w:autoSpaceDN w:val="0"/>
    </w:pPr>
    <w:rPr>
      <w:rFonts w:ascii="Arial" w:eastAsia="Arial" w:hAnsi="Arial" w:cs="Arial"/>
      <w:sz w:val="16"/>
      <w:szCs w:val="16"/>
      <w:lang w:val="es-ES"/>
    </w:rPr>
  </w:style>
  <w:style w:type="character" w:customStyle="1" w:styleId="TextoindependienteCar">
    <w:name w:val="Texto independiente Car"/>
    <w:link w:val="Textoindependiente"/>
    <w:uiPriority w:val="1"/>
    <w:rsid w:val="008640AA"/>
    <w:rPr>
      <w:rFonts w:ascii="Arial" w:eastAsia="Arial" w:hAnsi="Arial" w:cs="Arial"/>
      <w:sz w:val="16"/>
      <w:szCs w:val="16"/>
      <w:lang w:val="es-ES"/>
    </w:rPr>
  </w:style>
  <w:style w:type="paragraph" w:customStyle="1" w:styleId="TableParagraph">
    <w:name w:val="Table Paragraph"/>
    <w:basedOn w:val="Normal"/>
    <w:uiPriority w:val="1"/>
    <w:qFormat/>
    <w:rsid w:val="00A17BE7"/>
    <w:pPr>
      <w:widowControl w:val="0"/>
      <w:autoSpaceDE w:val="0"/>
      <w:autoSpaceDN w:val="0"/>
    </w:pPr>
    <w:rPr>
      <w:rFonts w:ascii="Arial" w:eastAsia="Arial" w:hAnsi="Arial" w:cs="Arial"/>
      <w:sz w:val="22"/>
      <w:szCs w:val="22"/>
      <w:lang w:val="es-ES"/>
    </w:rPr>
  </w:style>
  <w:style w:type="table" w:customStyle="1" w:styleId="TableNormal">
    <w:name w:val="Table Normal"/>
    <w:uiPriority w:val="2"/>
    <w:semiHidden/>
    <w:unhideWhenUsed/>
    <w:qFormat/>
    <w:rsid w:val="00C452B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var/folders/yy/pyh7wlz56dv74n4rsv1b7365vtvt0z/T/com.microsoft.Outlook/Aplicados_2022_PC_Plantilla_3ro%5b4%5d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Aplicados_2022_PC_Plantilla_3ro[4].dot</Template>
  <TotalTime>0</TotalTime>
  <Pages>9</Pages>
  <Words>4921</Words>
  <Characters>27069</Characters>
  <Application>Microsoft Office Word</Application>
  <DocSecurity>0</DocSecurity>
  <Lines>225</Lines>
  <Paragraphs>63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Hugo David Romero Fuerte</cp:lastModifiedBy>
  <cp:revision>2</cp:revision>
  <dcterms:created xsi:type="dcterms:W3CDTF">2022-05-02T18:39:00Z</dcterms:created>
  <dcterms:modified xsi:type="dcterms:W3CDTF">2022-05-02T18:39:00Z</dcterms:modified>
</cp:coreProperties>
</file>