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65BCA8" w14:textId="77777777" w:rsidR="008640AA" w:rsidRPr="00393C47" w:rsidRDefault="008640AA" w:rsidP="008640AA">
      <w:pPr>
        <w:pStyle w:val="Materia"/>
        <w:rPr>
          <w:color w:val="05B29D"/>
        </w:rPr>
      </w:pPr>
      <w:r w:rsidRPr="00393C47">
        <w:rPr>
          <w:color w:val="05B29D"/>
        </w:rPr>
        <w:t>Español</w:t>
      </w:r>
    </w:p>
    <w:p w14:paraId="5D035963" w14:textId="77777777" w:rsidR="008640AA" w:rsidRDefault="008640AA" w:rsidP="008640AA">
      <w:pPr>
        <w:pStyle w:val="Ttulo2"/>
        <w:ind w:left="851"/>
      </w:pPr>
    </w:p>
    <w:p w14:paraId="64891B6E" w14:textId="11229C6B" w:rsidR="008640AA" w:rsidRDefault="008640AA" w:rsidP="008640AA">
      <w:pPr>
        <w:pStyle w:val="Ttulo2"/>
        <w:ind w:left="0"/>
        <w:rPr>
          <w:color w:val="F03D52"/>
        </w:rPr>
      </w:pPr>
      <w:r w:rsidRPr="00393C47">
        <w:rPr>
          <w:color w:val="F03D52"/>
        </w:rPr>
        <w:t>Primer periodo</w:t>
      </w:r>
    </w:p>
    <w:p w14:paraId="61DAFED9" w14:textId="77777777" w:rsidR="00F115B6" w:rsidRPr="00393C47" w:rsidRDefault="00F115B6" w:rsidP="008640AA">
      <w:pPr>
        <w:pStyle w:val="Ttulo2"/>
        <w:ind w:left="0"/>
        <w:rPr>
          <w:color w:val="F03D52"/>
        </w:rPr>
      </w:pPr>
    </w:p>
    <w:tbl>
      <w:tblPr>
        <w:tblStyle w:val="TableNormal"/>
        <w:tblW w:w="9678" w:type="dxa"/>
        <w:tblInd w:w="10" w:type="dxa"/>
        <w:tblBorders>
          <w:top w:val="single" w:sz="8" w:space="0" w:color="FB505D"/>
          <w:left w:val="single" w:sz="8" w:space="0" w:color="FB505D"/>
          <w:bottom w:val="single" w:sz="8" w:space="0" w:color="FB505D"/>
          <w:right w:val="single" w:sz="8" w:space="0" w:color="FB505D"/>
          <w:insideH w:val="single" w:sz="8" w:space="0" w:color="FB505D"/>
          <w:insideV w:val="single" w:sz="8" w:space="0" w:color="FB505D"/>
        </w:tblBorders>
        <w:tblLayout w:type="fixed"/>
        <w:tblLook w:val="01E0" w:firstRow="1" w:lastRow="1" w:firstColumn="1" w:lastColumn="1" w:noHBand="0" w:noVBand="0"/>
      </w:tblPr>
      <w:tblGrid>
        <w:gridCol w:w="598"/>
        <w:gridCol w:w="1000"/>
        <w:gridCol w:w="1260"/>
        <w:gridCol w:w="3380"/>
        <w:gridCol w:w="1720"/>
        <w:gridCol w:w="860"/>
        <w:gridCol w:w="860"/>
      </w:tblGrid>
      <w:tr w:rsidR="00F115B6" w:rsidRPr="00E86DE8" w14:paraId="619F1589" w14:textId="77777777" w:rsidTr="00F115B6">
        <w:trPr>
          <w:trHeight w:val="491"/>
        </w:trPr>
        <w:tc>
          <w:tcPr>
            <w:tcW w:w="598" w:type="dxa"/>
            <w:shd w:val="clear" w:color="auto" w:fill="FE8B8A"/>
          </w:tcPr>
          <w:p w14:paraId="7EE1CCA6" w14:textId="77777777" w:rsidR="00F115B6" w:rsidRPr="00E86DE8" w:rsidRDefault="00F115B6" w:rsidP="00521DA0">
            <w:pPr>
              <w:pStyle w:val="TableParagraph"/>
              <w:spacing w:before="147"/>
              <w:ind w:left="63" w:right="43"/>
              <w:jc w:val="center"/>
              <w:rPr>
                <w:b/>
                <w:sz w:val="18"/>
              </w:rPr>
            </w:pPr>
            <w:r w:rsidRPr="00E86DE8">
              <w:rPr>
                <w:b/>
                <w:color w:val="FFFFFF"/>
                <w:sz w:val="18"/>
              </w:rPr>
              <w:t>Sem.</w:t>
            </w:r>
          </w:p>
        </w:tc>
        <w:tc>
          <w:tcPr>
            <w:tcW w:w="1000" w:type="dxa"/>
            <w:shd w:val="clear" w:color="auto" w:fill="FE8B8A"/>
          </w:tcPr>
          <w:p w14:paraId="37750546" w14:textId="77777777" w:rsidR="00F115B6" w:rsidRPr="00E86DE8" w:rsidRDefault="00F115B6" w:rsidP="00521DA0">
            <w:pPr>
              <w:pStyle w:val="TableParagraph"/>
              <w:spacing w:before="147"/>
              <w:ind w:left="225"/>
              <w:rPr>
                <w:b/>
                <w:sz w:val="18"/>
              </w:rPr>
            </w:pPr>
            <w:r w:rsidRPr="00E86DE8">
              <w:rPr>
                <w:b/>
                <w:color w:val="FFFFFF"/>
                <w:sz w:val="18"/>
              </w:rPr>
              <w:t>Ámbito</w:t>
            </w:r>
          </w:p>
        </w:tc>
        <w:tc>
          <w:tcPr>
            <w:tcW w:w="1260" w:type="dxa"/>
            <w:shd w:val="clear" w:color="auto" w:fill="FE8B8A"/>
          </w:tcPr>
          <w:p w14:paraId="1F5829C5" w14:textId="77777777" w:rsidR="00F115B6" w:rsidRPr="00E86DE8" w:rsidRDefault="00F115B6" w:rsidP="00521DA0">
            <w:pPr>
              <w:pStyle w:val="TableParagraph"/>
              <w:spacing w:before="42" w:line="242" w:lineRule="auto"/>
              <w:ind w:left="170" w:hanging="88"/>
              <w:rPr>
                <w:b/>
                <w:sz w:val="18"/>
              </w:rPr>
            </w:pPr>
            <w:r w:rsidRPr="00E86DE8">
              <w:rPr>
                <w:b/>
                <w:color w:val="FFFFFF"/>
                <w:w w:val="85"/>
                <w:sz w:val="18"/>
              </w:rPr>
              <w:t>Práctica</w:t>
            </w:r>
            <w:r w:rsidRPr="00E86DE8">
              <w:rPr>
                <w:b/>
                <w:color w:val="FFFFFF"/>
                <w:spacing w:val="1"/>
                <w:w w:val="85"/>
                <w:sz w:val="18"/>
              </w:rPr>
              <w:t xml:space="preserve"> </w:t>
            </w:r>
            <w:r w:rsidRPr="00E86DE8">
              <w:rPr>
                <w:b/>
                <w:color w:val="FFFFFF"/>
                <w:w w:val="85"/>
                <w:sz w:val="18"/>
              </w:rPr>
              <w:t>social</w:t>
            </w:r>
            <w:r w:rsidRPr="00E86DE8">
              <w:rPr>
                <w:b/>
                <w:color w:val="FFFFFF"/>
                <w:spacing w:val="-39"/>
                <w:w w:val="85"/>
                <w:sz w:val="18"/>
              </w:rPr>
              <w:t xml:space="preserve"> </w:t>
            </w:r>
            <w:r w:rsidRPr="00E86DE8">
              <w:rPr>
                <w:b/>
                <w:color w:val="FFFFFF"/>
                <w:w w:val="85"/>
                <w:sz w:val="18"/>
              </w:rPr>
              <w:t>del</w:t>
            </w:r>
            <w:r w:rsidRPr="00E86DE8">
              <w:rPr>
                <w:b/>
                <w:color w:val="FFFFFF"/>
                <w:spacing w:val="4"/>
                <w:w w:val="85"/>
                <w:sz w:val="18"/>
              </w:rPr>
              <w:t xml:space="preserve"> </w:t>
            </w:r>
            <w:r w:rsidRPr="00E86DE8">
              <w:rPr>
                <w:b/>
                <w:color w:val="FFFFFF"/>
                <w:w w:val="85"/>
                <w:sz w:val="18"/>
              </w:rPr>
              <w:t>lenguaje</w:t>
            </w:r>
          </w:p>
        </w:tc>
        <w:tc>
          <w:tcPr>
            <w:tcW w:w="3380" w:type="dxa"/>
            <w:shd w:val="clear" w:color="auto" w:fill="FE8B8A"/>
          </w:tcPr>
          <w:p w14:paraId="14472E28" w14:textId="77777777" w:rsidR="00F115B6" w:rsidRPr="00E86DE8" w:rsidRDefault="00F115B6" w:rsidP="00521DA0">
            <w:pPr>
              <w:pStyle w:val="TableParagraph"/>
              <w:spacing w:before="147"/>
              <w:ind w:left="790" w:right="771"/>
              <w:jc w:val="center"/>
              <w:rPr>
                <w:b/>
                <w:sz w:val="18"/>
              </w:rPr>
            </w:pPr>
            <w:r w:rsidRPr="00E86DE8">
              <w:rPr>
                <w:b/>
                <w:color w:val="FFFFFF"/>
                <w:w w:val="85"/>
                <w:sz w:val="18"/>
              </w:rPr>
              <w:t>Aprendizajes</w:t>
            </w:r>
            <w:r w:rsidRPr="00E86DE8"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 w:rsidRPr="00E86DE8"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720" w:type="dxa"/>
            <w:shd w:val="clear" w:color="auto" w:fill="FE8B8A"/>
          </w:tcPr>
          <w:p w14:paraId="09C261DE" w14:textId="77777777" w:rsidR="00F115B6" w:rsidRPr="00E86DE8" w:rsidRDefault="00F115B6" w:rsidP="00521DA0">
            <w:pPr>
              <w:pStyle w:val="TableParagraph"/>
              <w:spacing w:before="147"/>
              <w:ind w:left="193"/>
              <w:rPr>
                <w:b/>
                <w:i/>
                <w:sz w:val="18"/>
              </w:rPr>
            </w:pPr>
            <w:r w:rsidRPr="00E86DE8">
              <w:rPr>
                <w:b/>
                <w:color w:val="FFFFFF"/>
                <w:w w:val="80"/>
                <w:sz w:val="18"/>
              </w:rPr>
              <w:t>Lección</w:t>
            </w:r>
            <w:r w:rsidRPr="00E86DE8">
              <w:rPr>
                <w:b/>
                <w:color w:val="FFFFFF"/>
                <w:spacing w:val="18"/>
                <w:w w:val="80"/>
                <w:sz w:val="18"/>
              </w:rPr>
              <w:t xml:space="preserve"> </w:t>
            </w:r>
            <w:r w:rsidRPr="00E86DE8">
              <w:rPr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FE8B8A"/>
          </w:tcPr>
          <w:p w14:paraId="01313102" w14:textId="77777777" w:rsidR="00F115B6" w:rsidRPr="00E86DE8" w:rsidRDefault="00F115B6" w:rsidP="00521DA0">
            <w:pPr>
              <w:pStyle w:val="TableParagraph"/>
              <w:spacing w:before="42"/>
              <w:ind w:left="135"/>
              <w:rPr>
                <w:b/>
                <w:sz w:val="18"/>
              </w:rPr>
            </w:pPr>
            <w:r w:rsidRPr="00E86DE8">
              <w:rPr>
                <w:b/>
                <w:color w:val="FFFFFF"/>
                <w:w w:val="95"/>
                <w:sz w:val="18"/>
              </w:rPr>
              <w:t>Páginas</w:t>
            </w:r>
          </w:p>
          <w:p w14:paraId="5731C569" w14:textId="77777777" w:rsidR="00F115B6" w:rsidRPr="00E86DE8" w:rsidRDefault="00F115B6" w:rsidP="00521DA0">
            <w:pPr>
              <w:pStyle w:val="TableParagraph"/>
              <w:spacing w:before="4"/>
              <w:ind w:left="69"/>
              <w:rPr>
                <w:b/>
                <w:i/>
                <w:sz w:val="18"/>
              </w:rPr>
            </w:pPr>
            <w:r w:rsidRPr="00E86DE8">
              <w:rPr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FE8B8A"/>
          </w:tcPr>
          <w:p w14:paraId="2B6F2304" w14:textId="77777777" w:rsidR="00F115B6" w:rsidRPr="00E86DE8" w:rsidRDefault="00F115B6" w:rsidP="00521DA0">
            <w:pPr>
              <w:pStyle w:val="TableParagraph"/>
              <w:spacing w:before="42" w:line="242" w:lineRule="auto"/>
              <w:ind w:left="102" w:firstLine="32"/>
              <w:rPr>
                <w:b/>
                <w:sz w:val="18"/>
              </w:rPr>
            </w:pPr>
            <w:r w:rsidRPr="00E86DE8">
              <w:rPr>
                <w:b/>
                <w:color w:val="FFFFFF"/>
                <w:w w:val="85"/>
                <w:sz w:val="18"/>
              </w:rPr>
              <w:t>Páginas</w:t>
            </w:r>
            <w:r w:rsidRPr="00E86DE8"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 w:rsidRPr="00E86DE8">
              <w:rPr>
                <w:b/>
                <w:color w:val="FFFFFF"/>
                <w:spacing w:val="-1"/>
                <w:w w:val="80"/>
                <w:sz w:val="18"/>
              </w:rPr>
              <w:t>libro</w:t>
            </w:r>
            <w:r w:rsidRPr="00E86DE8">
              <w:rPr>
                <w:b/>
                <w:color w:val="FFFFFF"/>
                <w:w w:val="80"/>
                <w:sz w:val="18"/>
              </w:rPr>
              <w:t xml:space="preserve"> SEP</w:t>
            </w:r>
          </w:p>
        </w:tc>
      </w:tr>
      <w:tr w:rsidR="00F115B6" w:rsidRPr="00E86DE8" w14:paraId="61E6AB03" w14:textId="77777777" w:rsidTr="00F115B6">
        <w:trPr>
          <w:trHeight w:val="423"/>
        </w:trPr>
        <w:tc>
          <w:tcPr>
            <w:tcW w:w="598" w:type="dxa"/>
            <w:vMerge w:val="restart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F0A14BE" w14:textId="77777777" w:rsidR="00F115B6" w:rsidRPr="00E86DE8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30CA8D0C" w14:textId="77777777" w:rsidR="00F115B6" w:rsidRPr="00E86DE8" w:rsidRDefault="00F115B6" w:rsidP="00521DA0">
            <w:pPr>
              <w:pStyle w:val="TableParagraph"/>
              <w:spacing w:before="9"/>
              <w:rPr>
                <w:b/>
                <w:sz w:val="19"/>
              </w:rPr>
            </w:pPr>
          </w:p>
          <w:p w14:paraId="6591DEE6" w14:textId="77777777" w:rsidR="00F115B6" w:rsidRPr="00E86DE8" w:rsidRDefault="00F115B6" w:rsidP="00521DA0">
            <w:pPr>
              <w:pStyle w:val="TableParagraph"/>
              <w:ind w:left="20"/>
              <w:jc w:val="center"/>
              <w:rPr>
                <w:sz w:val="16"/>
              </w:rPr>
            </w:pPr>
            <w:r w:rsidRPr="00E86DE8">
              <w:rPr>
                <w:color w:val="231F20"/>
                <w:w w:val="89"/>
                <w:sz w:val="16"/>
              </w:rPr>
              <w:t>1</w:t>
            </w:r>
          </w:p>
        </w:tc>
        <w:tc>
          <w:tcPr>
            <w:tcW w:w="1000" w:type="dxa"/>
            <w:vMerge w:val="restart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820F9B8" w14:textId="77777777" w:rsidR="00F115B6" w:rsidRPr="00E86DE8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1418CB5B" w14:textId="77777777" w:rsidR="00F115B6" w:rsidRPr="00E86DE8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163E2ECA" w14:textId="77777777" w:rsidR="00F115B6" w:rsidRPr="00E86DE8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6A95AEDB" w14:textId="77777777" w:rsidR="00F115B6" w:rsidRPr="00E86DE8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0B61FF99" w14:textId="77777777" w:rsidR="00F115B6" w:rsidRPr="00E86DE8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4997439C" w14:textId="77777777" w:rsidR="00F115B6" w:rsidRPr="00E86DE8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4B0985E6" w14:textId="77777777" w:rsidR="00F115B6" w:rsidRPr="00E86DE8" w:rsidRDefault="00F115B6" w:rsidP="00521DA0">
            <w:pPr>
              <w:pStyle w:val="TableParagraph"/>
              <w:spacing w:before="127"/>
              <w:ind w:left="65"/>
              <w:rPr>
                <w:sz w:val="16"/>
              </w:rPr>
            </w:pPr>
            <w:r w:rsidRPr="00E86DE8">
              <w:rPr>
                <w:color w:val="231F20"/>
                <w:sz w:val="16"/>
              </w:rPr>
              <w:t>Estudio</w:t>
            </w:r>
          </w:p>
        </w:tc>
        <w:tc>
          <w:tcPr>
            <w:tcW w:w="1260" w:type="dxa"/>
            <w:vMerge w:val="restart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762944F" w14:textId="77777777" w:rsidR="00F115B6" w:rsidRPr="00E86DE8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2BE066AE" w14:textId="77777777" w:rsidR="00F115B6" w:rsidRPr="00E86DE8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5ACFDBBB" w14:textId="77777777" w:rsidR="00F115B6" w:rsidRPr="00E86DE8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732D6973" w14:textId="77777777" w:rsidR="00F115B6" w:rsidRPr="00E86DE8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30335CC9" w14:textId="77777777" w:rsidR="00F115B6" w:rsidRPr="00E86DE8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3D7B562C" w14:textId="77777777" w:rsidR="00F115B6" w:rsidRPr="00E86DE8" w:rsidRDefault="00F115B6" w:rsidP="00521DA0">
            <w:pPr>
              <w:pStyle w:val="TableParagraph"/>
              <w:spacing w:before="144" w:line="247" w:lineRule="auto"/>
              <w:ind w:left="65"/>
              <w:rPr>
                <w:sz w:val="16"/>
              </w:rPr>
            </w:pPr>
            <w:r w:rsidRPr="00E86DE8">
              <w:rPr>
                <w:color w:val="231F20"/>
                <w:w w:val="85"/>
                <w:sz w:val="16"/>
              </w:rPr>
              <w:t>Reescribir</w:t>
            </w:r>
            <w:r w:rsidRPr="00E86DE8"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relatos</w:t>
            </w:r>
            <w:r w:rsidRPr="00E86DE8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históricos para</w:t>
            </w:r>
            <w:r w:rsidRPr="00E86DE8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sz w:val="16"/>
              </w:rPr>
              <w:t>publicarlos</w:t>
            </w:r>
          </w:p>
        </w:tc>
        <w:tc>
          <w:tcPr>
            <w:tcW w:w="338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FA5B6F1" w14:textId="77777777" w:rsidR="00F115B6" w:rsidRPr="00E86DE8" w:rsidRDefault="00F115B6" w:rsidP="00521DA0">
            <w:pPr>
              <w:pStyle w:val="TableParagraph"/>
              <w:spacing w:before="22" w:line="190" w:lineRule="atLeast"/>
              <w:ind w:left="65" w:right="195"/>
              <w:rPr>
                <w:sz w:val="16"/>
              </w:rPr>
            </w:pPr>
            <w:r w:rsidRPr="00E86DE8">
              <w:rPr>
                <w:color w:val="231F20"/>
                <w:w w:val="90"/>
                <w:sz w:val="16"/>
              </w:rPr>
              <w:t>Identifica</w:t>
            </w:r>
            <w:r w:rsidRPr="00E86DE8">
              <w:rPr>
                <w:color w:val="231F20"/>
                <w:spacing w:val="6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información</w:t>
            </w:r>
            <w:r w:rsidRPr="00E86DE8">
              <w:rPr>
                <w:color w:val="231F20"/>
                <w:spacing w:val="6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complementaria</w:t>
            </w:r>
            <w:r w:rsidRPr="00E86DE8">
              <w:rPr>
                <w:color w:val="231F20"/>
                <w:spacing w:val="7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en</w:t>
            </w:r>
            <w:r w:rsidRPr="00E86DE8">
              <w:rPr>
                <w:color w:val="231F20"/>
                <w:spacing w:val="6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dos</w:t>
            </w:r>
            <w:r w:rsidRPr="00E86DE8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textos que</w:t>
            </w:r>
            <w:r w:rsidRPr="00E86DE8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relatan</w:t>
            </w:r>
            <w:r w:rsidRPr="00E86DE8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sucesos relacionados.</w:t>
            </w:r>
          </w:p>
        </w:tc>
        <w:tc>
          <w:tcPr>
            <w:tcW w:w="172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368170A" w14:textId="77777777" w:rsidR="00F115B6" w:rsidRPr="00E86DE8" w:rsidRDefault="00F115B6" w:rsidP="00521DA0">
            <w:pPr>
              <w:pStyle w:val="TableParagraph"/>
              <w:spacing w:before="22" w:line="190" w:lineRule="atLeast"/>
              <w:ind w:left="64" w:right="348"/>
              <w:rPr>
                <w:sz w:val="16"/>
              </w:rPr>
            </w:pPr>
            <w:r w:rsidRPr="00E86DE8">
              <w:rPr>
                <w:color w:val="231F20"/>
                <w:w w:val="85"/>
                <w:sz w:val="16"/>
              </w:rPr>
              <w:t>Formas</w:t>
            </w:r>
            <w:r w:rsidRPr="00E86DE8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de</w:t>
            </w:r>
            <w:r w:rsidRPr="00E86DE8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recuperar</w:t>
            </w:r>
            <w:r w:rsidRPr="00E86DE8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sz w:val="16"/>
              </w:rPr>
              <w:t>información</w:t>
            </w:r>
          </w:p>
        </w:tc>
        <w:tc>
          <w:tcPr>
            <w:tcW w:w="86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B48AC27" w14:textId="77777777" w:rsidR="00F115B6" w:rsidRPr="00E86DE8" w:rsidRDefault="00F115B6" w:rsidP="00521DA0">
            <w:pPr>
              <w:pStyle w:val="TableParagraph"/>
              <w:spacing w:before="123"/>
              <w:ind w:left="110" w:right="94"/>
              <w:jc w:val="center"/>
              <w:rPr>
                <w:sz w:val="16"/>
              </w:rPr>
            </w:pPr>
            <w:r w:rsidRPr="00E86DE8">
              <w:rPr>
                <w:color w:val="231F20"/>
                <w:sz w:val="16"/>
              </w:rPr>
              <w:t>10</w:t>
            </w:r>
          </w:p>
        </w:tc>
        <w:tc>
          <w:tcPr>
            <w:tcW w:w="86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E0145FD" w14:textId="77777777" w:rsidR="00F115B6" w:rsidRPr="00E86DE8" w:rsidRDefault="00F115B6" w:rsidP="00521DA0">
            <w:pPr>
              <w:pStyle w:val="TableParagraph"/>
              <w:spacing w:before="123"/>
              <w:ind w:left="113" w:right="94"/>
              <w:jc w:val="center"/>
              <w:rPr>
                <w:sz w:val="16"/>
              </w:rPr>
            </w:pPr>
            <w:r w:rsidRPr="00E86DE8">
              <w:rPr>
                <w:color w:val="231F20"/>
                <w:w w:val="85"/>
                <w:sz w:val="16"/>
              </w:rPr>
              <w:t>9</w:t>
            </w:r>
            <w:r w:rsidRPr="00E86DE8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a</w:t>
            </w:r>
            <w:r w:rsidRPr="00E86DE8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14</w:t>
            </w:r>
          </w:p>
        </w:tc>
      </w:tr>
      <w:tr w:rsidR="00F115B6" w:rsidRPr="00E86DE8" w14:paraId="706D5254" w14:textId="77777777" w:rsidTr="00F115B6">
        <w:trPr>
          <w:trHeight w:val="613"/>
        </w:trPr>
        <w:tc>
          <w:tcPr>
            <w:tcW w:w="598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93B8374" w14:textId="77777777" w:rsidR="00F115B6" w:rsidRPr="00E86DE8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B2EF287" w14:textId="77777777" w:rsidR="00F115B6" w:rsidRPr="00E86DE8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31AE269" w14:textId="77777777" w:rsidR="00F115B6" w:rsidRPr="00E86DE8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338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96CA6EA" w14:textId="77777777" w:rsidR="00F115B6" w:rsidRPr="00E86DE8" w:rsidRDefault="00F115B6" w:rsidP="00521DA0">
            <w:pPr>
              <w:pStyle w:val="TableParagraph"/>
              <w:spacing w:before="28"/>
              <w:ind w:left="65"/>
              <w:rPr>
                <w:sz w:val="16"/>
              </w:rPr>
            </w:pPr>
            <w:r w:rsidRPr="00E86DE8">
              <w:rPr>
                <w:color w:val="231F20"/>
                <w:w w:val="85"/>
                <w:sz w:val="16"/>
              </w:rPr>
              <w:t>Usa</w:t>
            </w:r>
            <w:r w:rsidRPr="00E86DE8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palabras</w:t>
            </w:r>
            <w:r w:rsidRPr="00E86DE8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y</w:t>
            </w:r>
            <w:r w:rsidRPr="00E86DE8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frases</w:t>
            </w:r>
            <w:r w:rsidRPr="00E86DE8"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que</w:t>
            </w:r>
            <w:r w:rsidRPr="00E86DE8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indican</w:t>
            </w:r>
            <w:r w:rsidRPr="00E86DE8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sucesión</w:t>
            </w:r>
          </w:p>
          <w:p w14:paraId="584C57DE" w14:textId="77777777" w:rsidR="00F115B6" w:rsidRPr="00E86DE8" w:rsidRDefault="00F115B6" w:rsidP="00521DA0">
            <w:pPr>
              <w:pStyle w:val="TableParagraph"/>
              <w:spacing w:line="190" w:lineRule="atLeast"/>
              <w:ind w:left="65" w:right="195"/>
              <w:rPr>
                <w:sz w:val="16"/>
              </w:rPr>
            </w:pPr>
            <w:r w:rsidRPr="00E86DE8">
              <w:rPr>
                <w:color w:val="231F20"/>
                <w:w w:val="90"/>
                <w:sz w:val="16"/>
              </w:rPr>
              <w:t>y simultaneidad, así como relación antecedente-</w:t>
            </w:r>
            <w:r w:rsidRPr="00E86DE8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consecuente</w:t>
            </w:r>
            <w:r w:rsidRPr="00E86DE8"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al</w:t>
            </w:r>
            <w:r w:rsidRPr="00E86DE8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redactar</w:t>
            </w:r>
            <w:r w:rsidRPr="00E86DE8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un</w:t>
            </w:r>
            <w:r w:rsidRPr="00E86DE8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texto</w:t>
            </w:r>
            <w:r w:rsidRPr="00E86DE8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histórico.</w:t>
            </w:r>
          </w:p>
        </w:tc>
        <w:tc>
          <w:tcPr>
            <w:tcW w:w="17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3D3B90B" w14:textId="77777777" w:rsidR="00F115B6" w:rsidRPr="00E86DE8" w:rsidRDefault="00F115B6" w:rsidP="00521DA0">
            <w:pPr>
              <w:pStyle w:val="TableParagraph"/>
              <w:spacing w:before="123" w:line="247" w:lineRule="auto"/>
              <w:ind w:left="64" w:right="903"/>
              <w:rPr>
                <w:sz w:val="16"/>
              </w:rPr>
            </w:pPr>
            <w:r w:rsidRPr="00E86DE8">
              <w:rPr>
                <w:color w:val="231F20"/>
                <w:w w:val="85"/>
                <w:sz w:val="16"/>
              </w:rPr>
              <w:t>Adverbios</w:t>
            </w:r>
            <w:r w:rsidRPr="00E86DE8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spacing w:val="-1"/>
                <w:w w:val="90"/>
                <w:sz w:val="16"/>
              </w:rPr>
              <w:t>de</w:t>
            </w:r>
            <w:r w:rsidRPr="00E86DE8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tiempo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C6E82DB" w14:textId="77777777" w:rsidR="00F115B6" w:rsidRPr="00E86DE8" w:rsidRDefault="00F115B6" w:rsidP="00521DA0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669EFDAC" w14:textId="77777777" w:rsidR="00F115B6" w:rsidRPr="00E86DE8" w:rsidRDefault="00F115B6" w:rsidP="00521DA0">
            <w:pPr>
              <w:pStyle w:val="TableParagraph"/>
              <w:spacing w:before="1"/>
              <w:ind w:left="112" w:right="94"/>
              <w:jc w:val="center"/>
              <w:rPr>
                <w:sz w:val="16"/>
              </w:rPr>
            </w:pPr>
            <w:r w:rsidRPr="00E86DE8">
              <w:rPr>
                <w:color w:val="231F20"/>
                <w:w w:val="85"/>
                <w:sz w:val="16"/>
              </w:rPr>
              <w:t>11</w:t>
            </w:r>
            <w:r w:rsidRPr="00E86DE8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y</w:t>
            </w:r>
            <w:r w:rsidRPr="00E86DE8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12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C76A1E6" w14:textId="77777777" w:rsidR="00F115B6" w:rsidRPr="00E86DE8" w:rsidRDefault="00F115B6" w:rsidP="00521DA0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6E2DDC67" w14:textId="77777777" w:rsidR="00F115B6" w:rsidRPr="00E86DE8" w:rsidRDefault="00F115B6" w:rsidP="00521DA0">
            <w:pPr>
              <w:pStyle w:val="TableParagraph"/>
              <w:spacing w:before="1"/>
              <w:ind w:left="110" w:right="94"/>
              <w:jc w:val="center"/>
              <w:rPr>
                <w:sz w:val="16"/>
              </w:rPr>
            </w:pPr>
            <w:r w:rsidRPr="00E86DE8">
              <w:rPr>
                <w:color w:val="231F20"/>
                <w:sz w:val="16"/>
              </w:rPr>
              <w:t>14</w:t>
            </w:r>
          </w:p>
        </w:tc>
      </w:tr>
      <w:tr w:rsidR="00F115B6" w:rsidRPr="00E86DE8" w14:paraId="49679C96" w14:textId="77777777" w:rsidTr="00F115B6">
        <w:trPr>
          <w:trHeight w:val="613"/>
        </w:trPr>
        <w:tc>
          <w:tcPr>
            <w:tcW w:w="598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CFC448C" w14:textId="77777777" w:rsidR="00F115B6" w:rsidRPr="00E86DE8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64DE7537" w14:textId="77777777" w:rsidR="00F115B6" w:rsidRPr="00E86DE8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4543AE53" w14:textId="77777777" w:rsidR="00F115B6" w:rsidRPr="00E86DE8" w:rsidRDefault="00F115B6" w:rsidP="00521DA0">
            <w:pPr>
              <w:pStyle w:val="TableParagraph"/>
              <w:spacing w:before="115"/>
              <w:ind w:left="19"/>
              <w:jc w:val="center"/>
              <w:rPr>
                <w:sz w:val="16"/>
              </w:rPr>
            </w:pPr>
            <w:r w:rsidRPr="00E86DE8">
              <w:rPr>
                <w:color w:val="231F20"/>
                <w:w w:val="89"/>
                <w:sz w:val="16"/>
              </w:rPr>
              <w:t>2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0837CD8" w14:textId="77777777" w:rsidR="00F115B6" w:rsidRPr="00E86DE8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F594A60" w14:textId="77777777" w:rsidR="00F115B6" w:rsidRPr="00E86DE8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338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F8731E4" w14:textId="77777777" w:rsidR="00F115B6" w:rsidRPr="00E86DE8" w:rsidRDefault="00F115B6" w:rsidP="00521DA0">
            <w:pPr>
              <w:pStyle w:val="TableParagraph"/>
              <w:spacing w:before="28"/>
              <w:ind w:left="64"/>
              <w:rPr>
                <w:sz w:val="16"/>
              </w:rPr>
            </w:pPr>
            <w:r w:rsidRPr="00E86DE8">
              <w:rPr>
                <w:color w:val="231F20"/>
                <w:w w:val="85"/>
                <w:sz w:val="16"/>
              </w:rPr>
              <w:t>Usa</w:t>
            </w:r>
            <w:r w:rsidRPr="00E86DE8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palabras</w:t>
            </w:r>
            <w:r w:rsidRPr="00E86DE8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y</w:t>
            </w:r>
            <w:r w:rsidRPr="00E86DE8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frases</w:t>
            </w:r>
            <w:r w:rsidRPr="00E86DE8"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que</w:t>
            </w:r>
            <w:r w:rsidRPr="00E86DE8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indican</w:t>
            </w:r>
            <w:r w:rsidRPr="00E86DE8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sucesión</w:t>
            </w:r>
          </w:p>
          <w:p w14:paraId="0092030D" w14:textId="77777777" w:rsidR="00F115B6" w:rsidRPr="00E86DE8" w:rsidRDefault="00F115B6" w:rsidP="00521DA0">
            <w:pPr>
              <w:pStyle w:val="TableParagraph"/>
              <w:spacing w:line="190" w:lineRule="atLeast"/>
              <w:ind w:left="64" w:right="196"/>
              <w:rPr>
                <w:sz w:val="16"/>
              </w:rPr>
            </w:pPr>
            <w:r w:rsidRPr="00E86DE8">
              <w:rPr>
                <w:color w:val="231F20"/>
                <w:w w:val="90"/>
                <w:sz w:val="16"/>
              </w:rPr>
              <w:t>y simultaneidad, así como relación antecedente-</w:t>
            </w:r>
            <w:r w:rsidRPr="00E86DE8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consecuente</w:t>
            </w:r>
            <w:r w:rsidRPr="00E86DE8"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al</w:t>
            </w:r>
            <w:r w:rsidRPr="00E86DE8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redactar</w:t>
            </w:r>
            <w:r w:rsidRPr="00E86DE8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un</w:t>
            </w:r>
            <w:r w:rsidRPr="00E86DE8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texto</w:t>
            </w:r>
            <w:r w:rsidRPr="00E86DE8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histórico.</w:t>
            </w:r>
          </w:p>
        </w:tc>
        <w:tc>
          <w:tcPr>
            <w:tcW w:w="17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C8BA9B7" w14:textId="77777777" w:rsidR="00F115B6" w:rsidRPr="00E86DE8" w:rsidRDefault="00F115B6" w:rsidP="00521DA0">
            <w:pPr>
              <w:pStyle w:val="TableParagraph"/>
              <w:spacing w:before="21" w:line="190" w:lineRule="atLeast"/>
              <w:ind w:left="64" w:right="304"/>
              <w:rPr>
                <w:sz w:val="16"/>
              </w:rPr>
            </w:pPr>
            <w:r w:rsidRPr="00E86DE8">
              <w:rPr>
                <w:color w:val="231F20"/>
                <w:w w:val="85"/>
                <w:sz w:val="16"/>
              </w:rPr>
              <w:t>Palabras</w:t>
            </w:r>
            <w:r w:rsidRPr="00E86DE8"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y</w:t>
            </w:r>
            <w:r w:rsidRPr="00E86DE8"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frases</w:t>
            </w:r>
            <w:r w:rsidRPr="00E86DE8"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que</w:t>
            </w:r>
            <w:r w:rsidRPr="00E86DE8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indican causa y</w:t>
            </w:r>
            <w:r w:rsidRPr="00E86DE8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sz w:val="16"/>
              </w:rPr>
              <w:t>consecuencia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4FAC0D4" w14:textId="77777777" w:rsidR="00F115B6" w:rsidRPr="00E86DE8" w:rsidRDefault="00F115B6" w:rsidP="00521DA0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72C440E1" w14:textId="77777777" w:rsidR="00F115B6" w:rsidRPr="00E86DE8" w:rsidRDefault="00F115B6" w:rsidP="00521DA0">
            <w:pPr>
              <w:pStyle w:val="TableParagraph"/>
              <w:ind w:left="113" w:right="94"/>
              <w:jc w:val="center"/>
              <w:rPr>
                <w:sz w:val="16"/>
              </w:rPr>
            </w:pPr>
            <w:r w:rsidRPr="00E86DE8">
              <w:rPr>
                <w:color w:val="231F20"/>
                <w:sz w:val="16"/>
              </w:rPr>
              <w:t>13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DF9FCF5" w14:textId="77777777" w:rsidR="00F115B6" w:rsidRPr="00E86DE8" w:rsidRDefault="00F115B6" w:rsidP="00521DA0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2A6A41B6" w14:textId="77777777" w:rsidR="00F115B6" w:rsidRPr="00E86DE8" w:rsidRDefault="00F115B6" w:rsidP="00521DA0">
            <w:pPr>
              <w:pStyle w:val="TableParagraph"/>
              <w:ind w:left="112" w:right="94"/>
              <w:jc w:val="center"/>
              <w:rPr>
                <w:sz w:val="16"/>
              </w:rPr>
            </w:pPr>
            <w:r w:rsidRPr="00E86DE8">
              <w:rPr>
                <w:color w:val="231F20"/>
                <w:sz w:val="16"/>
              </w:rPr>
              <w:t>15</w:t>
            </w:r>
          </w:p>
        </w:tc>
      </w:tr>
      <w:tr w:rsidR="00F115B6" w:rsidRPr="00E86DE8" w14:paraId="257B3798" w14:textId="77777777" w:rsidTr="00F115B6">
        <w:trPr>
          <w:trHeight w:val="613"/>
        </w:trPr>
        <w:tc>
          <w:tcPr>
            <w:tcW w:w="598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6EF0C8C" w14:textId="77777777" w:rsidR="00F115B6" w:rsidRPr="00E86DE8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BC11979" w14:textId="77777777" w:rsidR="00F115B6" w:rsidRPr="00E86DE8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9FAFCC9" w14:textId="77777777" w:rsidR="00F115B6" w:rsidRPr="00E86DE8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338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CC0B650" w14:textId="77777777" w:rsidR="00F115B6" w:rsidRPr="00E86DE8" w:rsidRDefault="00F115B6" w:rsidP="00521DA0">
            <w:pPr>
              <w:pStyle w:val="TableParagraph"/>
              <w:spacing w:before="27" w:line="247" w:lineRule="auto"/>
              <w:ind w:left="64"/>
              <w:rPr>
                <w:sz w:val="16"/>
              </w:rPr>
            </w:pPr>
            <w:r w:rsidRPr="00E86DE8">
              <w:rPr>
                <w:color w:val="231F20"/>
                <w:w w:val="90"/>
                <w:sz w:val="16"/>
              </w:rPr>
              <w:t>Organiza</w:t>
            </w:r>
            <w:r w:rsidRPr="00E86DE8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un</w:t>
            </w:r>
            <w:r w:rsidRPr="00E86DE8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texto</w:t>
            </w:r>
            <w:r w:rsidRPr="00E86DE8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en</w:t>
            </w:r>
            <w:r w:rsidRPr="00E86DE8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párrafos</w:t>
            </w:r>
            <w:r w:rsidRPr="00E86DE8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con</w:t>
            </w:r>
            <w:r w:rsidRPr="00E86DE8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oración</w:t>
            </w:r>
            <w:r w:rsidRPr="00E86DE8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tópico</w:t>
            </w:r>
            <w:r w:rsidRPr="00E86DE8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y</w:t>
            </w:r>
            <w:r w:rsidRPr="00E86DE8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oraciones de</w:t>
            </w:r>
            <w:r w:rsidRPr="00E86DE8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apoyo, empleando</w:t>
            </w:r>
            <w:r w:rsidRPr="00E86DE8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puntuación y</w:t>
            </w:r>
          </w:p>
          <w:p w14:paraId="781EE84F" w14:textId="77777777" w:rsidR="00F115B6" w:rsidRPr="00E86DE8" w:rsidRDefault="00F115B6" w:rsidP="00521DA0">
            <w:pPr>
              <w:pStyle w:val="TableParagraph"/>
              <w:spacing w:before="1"/>
              <w:ind w:left="64"/>
              <w:rPr>
                <w:sz w:val="16"/>
              </w:rPr>
            </w:pPr>
            <w:r w:rsidRPr="00E86DE8">
              <w:rPr>
                <w:color w:val="231F20"/>
                <w:w w:val="90"/>
                <w:sz w:val="16"/>
              </w:rPr>
              <w:t>ortografía</w:t>
            </w:r>
            <w:r w:rsidRPr="00E86DE8">
              <w:rPr>
                <w:color w:val="231F20"/>
                <w:spacing w:val="5"/>
                <w:w w:val="90"/>
                <w:sz w:val="16"/>
              </w:rPr>
              <w:t xml:space="preserve"> convencionales</w:t>
            </w:r>
            <w:r w:rsidRPr="00E86DE8">
              <w:rPr>
                <w:color w:val="231F20"/>
                <w:w w:val="90"/>
                <w:sz w:val="16"/>
              </w:rPr>
              <w:t>.</w:t>
            </w:r>
          </w:p>
        </w:tc>
        <w:tc>
          <w:tcPr>
            <w:tcW w:w="17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4C32951" w14:textId="77777777" w:rsidR="00F115B6" w:rsidRPr="00E86DE8" w:rsidRDefault="00F115B6" w:rsidP="00521DA0">
            <w:pPr>
              <w:pStyle w:val="TableParagraph"/>
              <w:spacing w:before="122" w:line="247" w:lineRule="auto"/>
              <w:ind w:left="64" w:right="414"/>
              <w:rPr>
                <w:sz w:val="16"/>
              </w:rPr>
            </w:pPr>
            <w:r w:rsidRPr="00E86DE8">
              <w:rPr>
                <w:color w:val="231F20"/>
                <w:w w:val="85"/>
                <w:sz w:val="16"/>
              </w:rPr>
              <w:t>Oración tópico y</w:t>
            </w:r>
            <w:r w:rsidRPr="00E86DE8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oraciones</w:t>
            </w:r>
            <w:r w:rsidRPr="00E86DE8"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de</w:t>
            </w:r>
            <w:r w:rsidRPr="00E86DE8"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apoyo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E14E3C3" w14:textId="77777777" w:rsidR="00F115B6" w:rsidRPr="00E86DE8" w:rsidRDefault="00F115B6" w:rsidP="00521DA0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627299C9" w14:textId="77777777" w:rsidR="00F115B6" w:rsidRPr="00E86DE8" w:rsidRDefault="00F115B6" w:rsidP="00521DA0">
            <w:pPr>
              <w:pStyle w:val="TableParagraph"/>
              <w:ind w:left="109" w:right="94"/>
              <w:jc w:val="center"/>
              <w:rPr>
                <w:sz w:val="16"/>
              </w:rPr>
            </w:pPr>
            <w:r w:rsidRPr="00E86DE8">
              <w:rPr>
                <w:color w:val="231F20"/>
                <w:sz w:val="16"/>
              </w:rPr>
              <w:t>14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182AE13" w14:textId="77777777" w:rsidR="00F115B6" w:rsidRPr="00E86DE8" w:rsidRDefault="00F115B6" w:rsidP="00521DA0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6D5D0AFB" w14:textId="77777777" w:rsidR="00F115B6" w:rsidRPr="00E86DE8" w:rsidRDefault="00F115B6" w:rsidP="00521DA0">
            <w:pPr>
              <w:pStyle w:val="TableParagraph"/>
              <w:ind w:left="109" w:right="94"/>
              <w:jc w:val="center"/>
              <w:rPr>
                <w:sz w:val="16"/>
              </w:rPr>
            </w:pPr>
            <w:r w:rsidRPr="00E86DE8">
              <w:rPr>
                <w:color w:val="231F20"/>
                <w:sz w:val="16"/>
              </w:rPr>
              <w:t>16</w:t>
            </w:r>
          </w:p>
        </w:tc>
      </w:tr>
      <w:tr w:rsidR="00F115B6" w:rsidRPr="00E86DE8" w14:paraId="41EFE0F0" w14:textId="77777777" w:rsidTr="00F115B6">
        <w:trPr>
          <w:trHeight w:val="613"/>
        </w:trPr>
        <w:tc>
          <w:tcPr>
            <w:tcW w:w="598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310982A" w14:textId="77777777" w:rsidR="00F115B6" w:rsidRPr="00E86DE8" w:rsidRDefault="00F115B6" w:rsidP="00521DA0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2EAA43D9" w14:textId="77777777" w:rsidR="00F115B6" w:rsidRPr="00E86DE8" w:rsidRDefault="00F115B6" w:rsidP="00521DA0">
            <w:pPr>
              <w:pStyle w:val="TableParagraph"/>
              <w:ind w:left="19"/>
              <w:jc w:val="center"/>
              <w:rPr>
                <w:sz w:val="16"/>
              </w:rPr>
            </w:pPr>
            <w:r w:rsidRPr="00E86DE8">
              <w:rPr>
                <w:color w:val="231F20"/>
                <w:w w:val="89"/>
                <w:sz w:val="16"/>
              </w:rPr>
              <w:t>3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4F9A557" w14:textId="77777777" w:rsidR="00F115B6" w:rsidRPr="00E86DE8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848CC5B" w14:textId="77777777" w:rsidR="00F115B6" w:rsidRPr="00E86DE8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338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BD4790D" w14:textId="77777777" w:rsidR="00F115B6" w:rsidRPr="00E86DE8" w:rsidRDefault="00F115B6" w:rsidP="00521DA0">
            <w:pPr>
              <w:pStyle w:val="TableParagraph"/>
              <w:spacing w:before="27" w:line="247" w:lineRule="auto"/>
              <w:ind w:left="64"/>
              <w:rPr>
                <w:sz w:val="16"/>
              </w:rPr>
            </w:pPr>
            <w:r w:rsidRPr="00E86DE8">
              <w:rPr>
                <w:color w:val="231F20"/>
                <w:w w:val="90"/>
                <w:sz w:val="16"/>
              </w:rPr>
              <w:t>Organiza</w:t>
            </w:r>
            <w:r w:rsidRPr="00E86DE8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un</w:t>
            </w:r>
            <w:r w:rsidRPr="00E86DE8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texto</w:t>
            </w:r>
            <w:r w:rsidRPr="00E86DE8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en</w:t>
            </w:r>
            <w:r w:rsidRPr="00E86DE8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párrafos</w:t>
            </w:r>
            <w:r w:rsidRPr="00E86DE8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con</w:t>
            </w:r>
            <w:r w:rsidRPr="00E86DE8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oración</w:t>
            </w:r>
            <w:r w:rsidRPr="00E86DE8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tópico</w:t>
            </w:r>
            <w:r w:rsidRPr="00E86DE8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y</w:t>
            </w:r>
            <w:r w:rsidRPr="00E86DE8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oraciones de</w:t>
            </w:r>
            <w:r w:rsidRPr="00E86DE8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apoyo, empleando</w:t>
            </w:r>
            <w:r w:rsidRPr="00E86DE8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puntuación y</w:t>
            </w:r>
          </w:p>
          <w:p w14:paraId="5134D830" w14:textId="77777777" w:rsidR="00F115B6" w:rsidRPr="00E86DE8" w:rsidRDefault="00F115B6" w:rsidP="00521DA0">
            <w:pPr>
              <w:pStyle w:val="TableParagraph"/>
              <w:spacing w:before="1"/>
              <w:ind w:left="64"/>
              <w:rPr>
                <w:sz w:val="16"/>
              </w:rPr>
            </w:pPr>
            <w:r w:rsidRPr="00E86DE8">
              <w:rPr>
                <w:color w:val="231F20"/>
                <w:w w:val="90"/>
                <w:sz w:val="16"/>
              </w:rPr>
              <w:t>ortografía</w:t>
            </w:r>
            <w:r w:rsidRPr="00E86DE8">
              <w:rPr>
                <w:color w:val="231F20"/>
                <w:spacing w:val="5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convencionales.</w:t>
            </w:r>
          </w:p>
        </w:tc>
        <w:tc>
          <w:tcPr>
            <w:tcW w:w="17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3569C00" w14:textId="77777777" w:rsidR="00F115B6" w:rsidRPr="00E86DE8" w:rsidRDefault="00F115B6" w:rsidP="00521DA0">
            <w:pPr>
              <w:pStyle w:val="TableParagraph"/>
              <w:spacing w:before="122" w:line="247" w:lineRule="auto"/>
              <w:ind w:left="64"/>
              <w:rPr>
                <w:sz w:val="16"/>
              </w:rPr>
            </w:pPr>
            <w:r w:rsidRPr="00E86DE8">
              <w:rPr>
                <w:color w:val="231F20"/>
                <w:w w:val="85"/>
                <w:sz w:val="16"/>
              </w:rPr>
              <w:t>Puntuación</w:t>
            </w:r>
            <w:r w:rsidRPr="00E86DE8">
              <w:rPr>
                <w:color w:val="231F20"/>
                <w:spacing w:val="20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para</w:t>
            </w:r>
            <w:r w:rsidRPr="00E86DE8">
              <w:rPr>
                <w:color w:val="231F20"/>
                <w:spacing w:val="21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separar</w:t>
            </w:r>
            <w:r w:rsidRPr="00E86DE8"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sz w:val="16"/>
              </w:rPr>
              <w:t>oraciones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CABA1C9" w14:textId="77777777" w:rsidR="00F115B6" w:rsidRPr="00E86DE8" w:rsidRDefault="00F115B6" w:rsidP="00521DA0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3F6A8A8A" w14:textId="77777777" w:rsidR="00F115B6" w:rsidRPr="00E86DE8" w:rsidRDefault="00F115B6" w:rsidP="00521DA0">
            <w:pPr>
              <w:pStyle w:val="TableParagraph"/>
              <w:ind w:left="111" w:right="94"/>
              <w:jc w:val="center"/>
              <w:rPr>
                <w:sz w:val="16"/>
              </w:rPr>
            </w:pPr>
            <w:r w:rsidRPr="00E86DE8">
              <w:rPr>
                <w:color w:val="231F20"/>
                <w:sz w:val="16"/>
              </w:rPr>
              <w:t>15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551A6E6" w14:textId="77777777" w:rsidR="00F115B6" w:rsidRPr="00E86DE8" w:rsidRDefault="00F115B6" w:rsidP="00521DA0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587CAC6E" w14:textId="77777777" w:rsidR="00F115B6" w:rsidRPr="00E86DE8" w:rsidRDefault="00F115B6" w:rsidP="00521DA0">
            <w:pPr>
              <w:pStyle w:val="TableParagraph"/>
              <w:ind w:left="109" w:right="94"/>
              <w:jc w:val="center"/>
              <w:rPr>
                <w:sz w:val="16"/>
              </w:rPr>
            </w:pPr>
            <w:r w:rsidRPr="00E86DE8">
              <w:rPr>
                <w:color w:val="231F20"/>
                <w:sz w:val="16"/>
              </w:rPr>
              <w:t>16</w:t>
            </w:r>
          </w:p>
        </w:tc>
      </w:tr>
      <w:tr w:rsidR="00F115B6" w:rsidRPr="00E86DE8" w14:paraId="2F40DB80" w14:textId="77777777" w:rsidTr="00F115B6">
        <w:trPr>
          <w:trHeight w:val="423"/>
        </w:trPr>
        <w:tc>
          <w:tcPr>
            <w:tcW w:w="598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A951D06" w14:textId="77777777" w:rsidR="00F115B6" w:rsidRPr="00E86DE8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35872DBF" w14:textId="77777777" w:rsidR="00F115B6" w:rsidRPr="00E86DE8" w:rsidRDefault="00F115B6" w:rsidP="00521DA0">
            <w:pPr>
              <w:pStyle w:val="TableParagraph"/>
              <w:spacing w:before="132"/>
              <w:ind w:left="19"/>
              <w:jc w:val="center"/>
              <w:rPr>
                <w:sz w:val="16"/>
              </w:rPr>
            </w:pPr>
            <w:r w:rsidRPr="00E86DE8">
              <w:rPr>
                <w:color w:val="231F20"/>
                <w:w w:val="89"/>
                <w:sz w:val="16"/>
              </w:rPr>
              <w:t>4</w:t>
            </w:r>
          </w:p>
        </w:tc>
        <w:tc>
          <w:tcPr>
            <w:tcW w:w="100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DF2C591" w14:textId="77777777" w:rsidR="00F115B6" w:rsidRPr="00E86DE8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0592029A" w14:textId="77777777" w:rsidR="00F115B6" w:rsidRPr="00E86DE8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4D7A86E4" w14:textId="77777777" w:rsidR="00F115B6" w:rsidRPr="00E86DE8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7095B476" w14:textId="77777777" w:rsidR="00F115B6" w:rsidRPr="00E86DE8" w:rsidRDefault="00F115B6" w:rsidP="00521DA0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3A3918B1" w14:textId="77777777" w:rsidR="00F115B6" w:rsidRPr="00E86DE8" w:rsidRDefault="00F115B6" w:rsidP="00521DA0">
            <w:pPr>
              <w:pStyle w:val="TableParagraph"/>
              <w:ind w:left="64"/>
              <w:rPr>
                <w:sz w:val="16"/>
              </w:rPr>
            </w:pPr>
            <w:r w:rsidRPr="00E86DE8">
              <w:rPr>
                <w:color w:val="231F20"/>
                <w:sz w:val="16"/>
              </w:rPr>
              <w:t>Literatura</w:t>
            </w:r>
          </w:p>
        </w:tc>
        <w:tc>
          <w:tcPr>
            <w:tcW w:w="126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B7501A9" w14:textId="77777777" w:rsidR="00F115B6" w:rsidRPr="00E86DE8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12CD958D" w14:textId="77777777" w:rsidR="00F115B6" w:rsidRPr="00E86DE8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73EEFDF0" w14:textId="77777777" w:rsidR="00F115B6" w:rsidRPr="00E86DE8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3290D779" w14:textId="77777777" w:rsidR="00F115B6" w:rsidRPr="00E86DE8" w:rsidRDefault="00F115B6" w:rsidP="00521DA0">
            <w:pPr>
              <w:pStyle w:val="TableParagraph"/>
              <w:spacing w:before="151" w:line="247" w:lineRule="auto"/>
              <w:ind w:left="64" w:right="153"/>
              <w:rPr>
                <w:sz w:val="16"/>
              </w:rPr>
            </w:pPr>
            <w:r w:rsidRPr="00E86DE8">
              <w:rPr>
                <w:color w:val="231F20"/>
                <w:w w:val="85"/>
                <w:sz w:val="16"/>
              </w:rPr>
              <w:t>Analizar</w:t>
            </w:r>
            <w:r w:rsidRPr="00E86DE8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fábulas</w:t>
            </w:r>
            <w:r w:rsidRPr="00E86DE8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y</w:t>
            </w:r>
            <w:r w:rsidRPr="00E86DE8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refranes</w:t>
            </w:r>
          </w:p>
        </w:tc>
        <w:tc>
          <w:tcPr>
            <w:tcW w:w="338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9A71D63" w14:textId="77777777" w:rsidR="00F115B6" w:rsidRPr="00E86DE8" w:rsidRDefault="00F115B6" w:rsidP="00521DA0">
            <w:pPr>
              <w:pStyle w:val="TableParagraph"/>
              <w:spacing w:before="21" w:line="190" w:lineRule="atLeast"/>
              <w:ind w:left="64" w:right="195"/>
              <w:rPr>
                <w:sz w:val="16"/>
              </w:rPr>
            </w:pPr>
            <w:r w:rsidRPr="00E86DE8">
              <w:rPr>
                <w:color w:val="231F20"/>
                <w:w w:val="85"/>
                <w:sz w:val="16"/>
              </w:rPr>
              <w:t>Identifica</w:t>
            </w:r>
            <w:r w:rsidRPr="00E86DE8">
              <w:rPr>
                <w:color w:val="231F20"/>
                <w:spacing w:val="21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las</w:t>
            </w:r>
            <w:r w:rsidRPr="00E86DE8">
              <w:rPr>
                <w:color w:val="231F20"/>
                <w:spacing w:val="22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características</w:t>
            </w:r>
            <w:r w:rsidRPr="00E86DE8">
              <w:rPr>
                <w:color w:val="231F20"/>
                <w:spacing w:val="22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de</w:t>
            </w:r>
            <w:r w:rsidRPr="00E86DE8">
              <w:rPr>
                <w:color w:val="231F20"/>
                <w:spacing w:val="22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las</w:t>
            </w:r>
            <w:r w:rsidRPr="00E86DE8">
              <w:rPr>
                <w:color w:val="231F20"/>
                <w:spacing w:val="21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fábulas,</w:t>
            </w:r>
            <w:r w:rsidRPr="00E86DE8">
              <w:rPr>
                <w:color w:val="231F20"/>
                <w:spacing w:val="22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sus</w:t>
            </w:r>
            <w:r w:rsidRPr="00E86DE8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semejanzas</w:t>
            </w:r>
            <w:r w:rsidRPr="00E86DE8">
              <w:rPr>
                <w:color w:val="231F20"/>
                <w:spacing w:val="-1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y</w:t>
            </w:r>
            <w:r w:rsidRPr="00E86DE8">
              <w:rPr>
                <w:color w:val="231F20"/>
                <w:spacing w:val="-1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diferencias</w:t>
            </w:r>
            <w:r w:rsidRPr="00E86DE8">
              <w:rPr>
                <w:color w:val="231F20"/>
                <w:spacing w:val="-1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con</w:t>
            </w:r>
            <w:r w:rsidRPr="00E86DE8">
              <w:rPr>
                <w:color w:val="231F20"/>
                <w:spacing w:val="-1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los</w:t>
            </w:r>
            <w:r w:rsidRPr="00E86DE8">
              <w:rPr>
                <w:color w:val="231F20"/>
                <w:spacing w:val="-1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refranes.</w:t>
            </w:r>
          </w:p>
        </w:tc>
        <w:tc>
          <w:tcPr>
            <w:tcW w:w="17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B1F5667" w14:textId="77777777" w:rsidR="00F115B6" w:rsidRPr="00E86DE8" w:rsidRDefault="00F115B6" w:rsidP="00521DA0">
            <w:pPr>
              <w:pStyle w:val="TableParagraph"/>
              <w:spacing w:before="122"/>
              <w:ind w:left="64"/>
              <w:rPr>
                <w:sz w:val="16"/>
              </w:rPr>
            </w:pPr>
            <w:r w:rsidRPr="00E86DE8">
              <w:rPr>
                <w:color w:val="231F20"/>
                <w:w w:val="85"/>
                <w:sz w:val="16"/>
              </w:rPr>
              <w:t>Fábulas</w:t>
            </w:r>
            <w:r w:rsidRPr="00E86DE8"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y</w:t>
            </w:r>
            <w:r w:rsidRPr="00E86DE8"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refranes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C427594" w14:textId="77777777" w:rsidR="00F115B6" w:rsidRPr="00E86DE8" w:rsidRDefault="00F115B6" w:rsidP="00521DA0">
            <w:pPr>
              <w:pStyle w:val="TableParagraph"/>
              <w:spacing w:before="122"/>
              <w:ind w:left="109" w:right="94"/>
              <w:jc w:val="center"/>
              <w:rPr>
                <w:sz w:val="16"/>
              </w:rPr>
            </w:pPr>
            <w:r w:rsidRPr="00E86DE8">
              <w:rPr>
                <w:color w:val="231F20"/>
                <w:sz w:val="16"/>
              </w:rPr>
              <w:t>16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CA55F2B" w14:textId="77777777" w:rsidR="00F115B6" w:rsidRPr="00E86DE8" w:rsidRDefault="00F115B6" w:rsidP="00521DA0">
            <w:pPr>
              <w:pStyle w:val="TableParagraph"/>
              <w:spacing w:before="122"/>
              <w:ind w:left="113" w:right="94"/>
              <w:jc w:val="center"/>
              <w:rPr>
                <w:sz w:val="16"/>
              </w:rPr>
            </w:pPr>
            <w:r w:rsidRPr="00E86DE8">
              <w:rPr>
                <w:color w:val="231F20"/>
                <w:w w:val="85"/>
                <w:sz w:val="16"/>
              </w:rPr>
              <w:t>20</w:t>
            </w:r>
            <w:r w:rsidRPr="00E86DE8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a</w:t>
            </w:r>
            <w:r w:rsidRPr="00E86DE8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23</w:t>
            </w:r>
          </w:p>
        </w:tc>
      </w:tr>
      <w:tr w:rsidR="00F115B6" w:rsidRPr="00E86DE8" w14:paraId="742A5D74" w14:textId="77777777" w:rsidTr="00F115B6">
        <w:trPr>
          <w:trHeight w:val="423"/>
        </w:trPr>
        <w:tc>
          <w:tcPr>
            <w:tcW w:w="598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6318009" w14:textId="77777777" w:rsidR="00F115B6" w:rsidRPr="00E86DE8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409BE80" w14:textId="77777777" w:rsidR="00F115B6" w:rsidRPr="00E86DE8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4DDF72F" w14:textId="77777777" w:rsidR="00F115B6" w:rsidRPr="00E86DE8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338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260B93D" w14:textId="77777777" w:rsidR="00F115B6" w:rsidRPr="00E86DE8" w:rsidRDefault="00F115B6" w:rsidP="00521DA0">
            <w:pPr>
              <w:pStyle w:val="TableParagraph"/>
              <w:spacing w:before="21" w:line="190" w:lineRule="atLeast"/>
              <w:ind w:left="64" w:right="557"/>
              <w:rPr>
                <w:sz w:val="16"/>
              </w:rPr>
            </w:pPr>
            <w:r w:rsidRPr="00E86DE8">
              <w:rPr>
                <w:color w:val="231F20"/>
                <w:w w:val="90"/>
                <w:sz w:val="16"/>
              </w:rPr>
              <w:t>Identifica las</w:t>
            </w:r>
            <w:r w:rsidRPr="00E86DE8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características</w:t>
            </w:r>
            <w:r w:rsidRPr="00E86DE8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de las</w:t>
            </w:r>
            <w:r w:rsidRPr="00E86DE8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fábulas</w:t>
            </w:r>
            <w:r w:rsidRPr="00E86DE8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y</w:t>
            </w:r>
            <w:r w:rsidRPr="00E86DE8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sus</w:t>
            </w:r>
            <w:r w:rsidRPr="00E86DE8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semejanzas</w:t>
            </w:r>
            <w:r w:rsidRPr="00E86DE8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con</w:t>
            </w:r>
            <w:r w:rsidRPr="00E86DE8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los</w:t>
            </w:r>
            <w:r w:rsidRPr="00E86DE8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refranes.</w:t>
            </w:r>
          </w:p>
        </w:tc>
        <w:tc>
          <w:tcPr>
            <w:tcW w:w="17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3AF39F8" w14:textId="77777777" w:rsidR="00F115B6" w:rsidRPr="00E86DE8" w:rsidRDefault="00F115B6" w:rsidP="00521DA0">
            <w:pPr>
              <w:pStyle w:val="TableParagraph"/>
              <w:spacing w:before="122"/>
              <w:ind w:left="64"/>
              <w:rPr>
                <w:sz w:val="16"/>
              </w:rPr>
            </w:pPr>
            <w:r w:rsidRPr="00E86DE8">
              <w:rPr>
                <w:color w:val="231F20"/>
                <w:sz w:val="16"/>
              </w:rPr>
              <w:t>Moraleja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44FACA5" w14:textId="77777777" w:rsidR="00F115B6" w:rsidRPr="00E86DE8" w:rsidRDefault="00F115B6" w:rsidP="00521DA0">
            <w:pPr>
              <w:pStyle w:val="TableParagraph"/>
              <w:spacing w:before="122"/>
              <w:ind w:left="108" w:right="94"/>
              <w:jc w:val="center"/>
              <w:rPr>
                <w:sz w:val="16"/>
              </w:rPr>
            </w:pPr>
            <w:r w:rsidRPr="00E86DE8">
              <w:rPr>
                <w:color w:val="231F20"/>
                <w:sz w:val="16"/>
              </w:rPr>
              <w:t>17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F9F0FB4" w14:textId="77777777" w:rsidR="00F115B6" w:rsidRPr="00E86DE8" w:rsidRDefault="00F115B6" w:rsidP="00521DA0">
            <w:pPr>
              <w:pStyle w:val="TableParagraph"/>
              <w:spacing w:before="122"/>
              <w:ind w:left="113" w:right="94"/>
              <w:jc w:val="center"/>
              <w:rPr>
                <w:sz w:val="16"/>
              </w:rPr>
            </w:pPr>
            <w:r w:rsidRPr="00E86DE8">
              <w:rPr>
                <w:color w:val="231F20"/>
                <w:sz w:val="16"/>
              </w:rPr>
              <w:t>23</w:t>
            </w:r>
          </w:p>
        </w:tc>
      </w:tr>
      <w:tr w:rsidR="00F115B6" w:rsidRPr="00E86DE8" w14:paraId="490688FC" w14:textId="77777777" w:rsidTr="00F115B6">
        <w:trPr>
          <w:trHeight w:val="803"/>
        </w:trPr>
        <w:tc>
          <w:tcPr>
            <w:tcW w:w="598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8502F04" w14:textId="77777777" w:rsidR="00F115B6" w:rsidRPr="00E86DE8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57287A4D" w14:textId="77777777" w:rsidR="00F115B6" w:rsidRPr="00E86DE8" w:rsidRDefault="00F115B6" w:rsidP="00521DA0">
            <w:pPr>
              <w:pStyle w:val="TableParagraph"/>
              <w:spacing w:before="8"/>
              <w:rPr>
                <w:b/>
                <w:sz w:val="19"/>
              </w:rPr>
            </w:pPr>
          </w:p>
          <w:p w14:paraId="46E8D19C" w14:textId="77777777" w:rsidR="00F115B6" w:rsidRPr="00E86DE8" w:rsidRDefault="00F115B6" w:rsidP="00521DA0">
            <w:pPr>
              <w:pStyle w:val="TableParagraph"/>
              <w:ind w:left="19"/>
              <w:jc w:val="center"/>
              <w:rPr>
                <w:sz w:val="16"/>
              </w:rPr>
            </w:pPr>
            <w:r w:rsidRPr="00E86DE8">
              <w:rPr>
                <w:color w:val="231F20"/>
                <w:w w:val="89"/>
                <w:sz w:val="16"/>
              </w:rPr>
              <w:t>5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CBE2E41" w14:textId="77777777" w:rsidR="00F115B6" w:rsidRPr="00E86DE8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701529F" w14:textId="77777777" w:rsidR="00F115B6" w:rsidRPr="00E86DE8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338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8CB83E3" w14:textId="77777777" w:rsidR="00F115B6" w:rsidRPr="00E86DE8" w:rsidRDefault="00F115B6" w:rsidP="00521DA0">
            <w:pPr>
              <w:pStyle w:val="TableParagraph"/>
              <w:spacing w:before="27" w:line="247" w:lineRule="auto"/>
              <w:ind w:left="64" w:right="557"/>
              <w:rPr>
                <w:sz w:val="16"/>
              </w:rPr>
            </w:pPr>
            <w:r w:rsidRPr="00E86DE8">
              <w:rPr>
                <w:color w:val="231F20"/>
                <w:w w:val="90"/>
                <w:sz w:val="16"/>
              </w:rPr>
              <w:t>Identifica las</w:t>
            </w:r>
            <w:r w:rsidRPr="00E86DE8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características</w:t>
            </w:r>
            <w:r w:rsidRPr="00E86DE8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de las</w:t>
            </w:r>
            <w:r w:rsidRPr="00E86DE8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fábulas</w:t>
            </w:r>
            <w:r w:rsidRPr="00E86DE8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y</w:t>
            </w:r>
            <w:r w:rsidRPr="00E86DE8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sus</w:t>
            </w:r>
            <w:r w:rsidRPr="00E86DE8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semejanzas</w:t>
            </w:r>
            <w:r w:rsidRPr="00E86DE8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con</w:t>
            </w:r>
            <w:r w:rsidRPr="00E86DE8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los</w:t>
            </w:r>
            <w:r w:rsidRPr="00E86DE8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refranes.</w:t>
            </w:r>
          </w:p>
          <w:p w14:paraId="628F8B68" w14:textId="77777777" w:rsidR="00F115B6" w:rsidRPr="00E86DE8" w:rsidRDefault="00F115B6" w:rsidP="00521DA0">
            <w:pPr>
              <w:pStyle w:val="TableParagraph"/>
              <w:spacing w:before="1"/>
              <w:ind w:left="64"/>
              <w:rPr>
                <w:sz w:val="16"/>
              </w:rPr>
            </w:pPr>
            <w:r w:rsidRPr="00E86DE8">
              <w:rPr>
                <w:color w:val="231F20"/>
                <w:w w:val="85"/>
                <w:sz w:val="16"/>
              </w:rPr>
              <w:t>Comprende</w:t>
            </w:r>
            <w:r w:rsidRPr="00E86DE8"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la</w:t>
            </w:r>
            <w:r w:rsidRPr="00E86DE8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función</w:t>
            </w:r>
            <w:r w:rsidRPr="00E86DE8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de</w:t>
            </w:r>
            <w:r w:rsidRPr="00E86DE8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fábulas</w:t>
            </w:r>
            <w:r w:rsidRPr="00E86DE8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y</w:t>
            </w:r>
            <w:r w:rsidRPr="00E86DE8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refranes.</w:t>
            </w:r>
          </w:p>
          <w:p w14:paraId="37E3FCDC" w14:textId="77777777" w:rsidR="00F115B6" w:rsidRPr="00E86DE8" w:rsidRDefault="00F115B6" w:rsidP="00521DA0">
            <w:pPr>
              <w:pStyle w:val="TableParagraph"/>
              <w:spacing w:before="6"/>
              <w:ind w:left="64"/>
              <w:rPr>
                <w:sz w:val="16"/>
              </w:rPr>
            </w:pPr>
            <w:r w:rsidRPr="00E86DE8">
              <w:rPr>
                <w:color w:val="231F20"/>
                <w:w w:val="90"/>
                <w:sz w:val="16"/>
              </w:rPr>
              <w:t>Interpreta el significado de fábulas y refranes.</w:t>
            </w:r>
          </w:p>
        </w:tc>
        <w:tc>
          <w:tcPr>
            <w:tcW w:w="17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06842DD" w14:textId="77777777" w:rsidR="00F115B6" w:rsidRPr="00E86DE8" w:rsidRDefault="00F115B6" w:rsidP="00521DA0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7AD9E1F0" w14:textId="77777777" w:rsidR="00F115B6" w:rsidRPr="00E86DE8" w:rsidRDefault="00F115B6" w:rsidP="00521DA0">
            <w:pPr>
              <w:pStyle w:val="TableParagraph"/>
              <w:spacing w:before="1" w:line="247" w:lineRule="auto"/>
              <w:ind w:left="64" w:right="348"/>
              <w:rPr>
                <w:sz w:val="16"/>
              </w:rPr>
            </w:pPr>
            <w:r w:rsidRPr="00E86DE8">
              <w:rPr>
                <w:color w:val="231F20"/>
                <w:w w:val="85"/>
                <w:sz w:val="16"/>
              </w:rPr>
              <w:t>Características</w:t>
            </w:r>
            <w:r w:rsidRPr="00E86DE8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de</w:t>
            </w:r>
            <w:r w:rsidRPr="00E86DE8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fábulas</w:t>
            </w:r>
            <w:r w:rsidRPr="00E86DE8"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y</w:t>
            </w:r>
            <w:r w:rsidRPr="00E86DE8">
              <w:rPr>
                <w:color w:val="231F20"/>
                <w:spacing w:val="19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refranes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3BDA33C" w14:textId="77777777" w:rsidR="00F115B6" w:rsidRPr="00E86DE8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6D2BEFC3" w14:textId="77777777" w:rsidR="00F115B6" w:rsidRPr="00E86DE8" w:rsidRDefault="00F115B6" w:rsidP="00521DA0">
            <w:pPr>
              <w:pStyle w:val="TableParagraph"/>
              <w:spacing w:before="104"/>
              <w:ind w:left="113" w:right="94"/>
              <w:jc w:val="center"/>
              <w:rPr>
                <w:sz w:val="16"/>
              </w:rPr>
            </w:pPr>
            <w:r w:rsidRPr="00E86DE8">
              <w:rPr>
                <w:color w:val="231F20"/>
                <w:w w:val="85"/>
                <w:sz w:val="16"/>
              </w:rPr>
              <w:t>18</w:t>
            </w:r>
            <w:r w:rsidRPr="00E86DE8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y</w:t>
            </w:r>
            <w:r w:rsidRPr="00E86DE8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19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99A0A2B" w14:textId="77777777" w:rsidR="00F115B6" w:rsidRPr="00E86DE8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3584F70D" w14:textId="77777777" w:rsidR="00F115B6" w:rsidRPr="00E86DE8" w:rsidRDefault="00F115B6" w:rsidP="00521DA0">
            <w:pPr>
              <w:pStyle w:val="TableParagraph"/>
              <w:spacing w:before="104"/>
              <w:ind w:left="113" w:right="94"/>
              <w:jc w:val="center"/>
              <w:rPr>
                <w:sz w:val="16"/>
              </w:rPr>
            </w:pPr>
            <w:r w:rsidRPr="00E86DE8">
              <w:rPr>
                <w:color w:val="231F20"/>
                <w:w w:val="85"/>
                <w:sz w:val="16"/>
              </w:rPr>
              <w:t>23</w:t>
            </w:r>
            <w:r w:rsidRPr="00E86DE8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y</w:t>
            </w:r>
            <w:r w:rsidRPr="00E86DE8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24</w:t>
            </w:r>
          </w:p>
        </w:tc>
      </w:tr>
      <w:tr w:rsidR="00F115B6" w:rsidRPr="00E86DE8" w14:paraId="3D7C9439" w14:textId="77777777" w:rsidTr="00F115B6">
        <w:trPr>
          <w:trHeight w:val="233"/>
        </w:trPr>
        <w:tc>
          <w:tcPr>
            <w:tcW w:w="598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AC20E88" w14:textId="77777777" w:rsidR="00F115B6" w:rsidRPr="00E86DE8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1B428DC" w14:textId="77777777" w:rsidR="00F115B6" w:rsidRPr="00E86DE8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7905545" w14:textId="77777777" w:rsidR="00F115B6" w:rsidRPr="00E86DE8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338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723E746" w14:textId="77777777" w:rsidR="00F115B6" w:rsidRPr="00E86DE8" w:rsidRDefault="00F115B6" w:rsidP="00521DA0">
            <w:pPr>
              <w:pStyle w:val="TableParagraph"/>
              <w:rPr>
                <w:sz w:val="16"/>
              </w:rPr>
            </w:pPr>
          </w:p>
        </w:tc>
        <w:tc>
          <w:tcPr>
            <w:tcW w:w="17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76C2C8A" w14:textId="77777777" w:rsidR="00F115B6" w:rsidRPr="00E86DE8" w:rsidRDefault="00F115B6" w:rsidP="00521DA0">
            <w:pPr>
              <w:pStyle w:val="TableParagraph"/>
              <w:spacing w:before="26"/>
              <w:ind w:left="64"/>
              <w:rPr>
                <w:i/>
                <w:sz w:val="16"/>
              </w:rPr>
            </w:pPr>
            <w:r w:rsidRPr="00E86DE8">
              <w:rPr>
                <w:color w:val="231F20"/>
                <w:w w:val="85"/>
                <w:sz w:val="16"/>
              </w:rPr>
              <w:t>Letra</w:t>
            </w:r>
            <w:r w:rsidRPr="00E86DE8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86DE8">
              <w:rPr>
                <w:i/>
                <w:color w:val="231F20"/>
                <w:w w:val="85"/>
                <w:sz w:val="16"/>
              </w:rPr>
              <w:t>h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BF5883E" w14:textId="77777777" w:rsidR="00F115B6" w:rsidRPr="00E86DE8" w:rsidRDefault="00F115B6" w:rsidP="00521DA0">
            <w:pPr>
              <w:pStyle w:val="TableParagraph"/>
              <w:spacing w:before="26"/>
              <w:ind w:left="113" w:right="94"/>
              <w:jc w:val="center"/>
              <w:rPr>
                <w:sz w:val="16"/>
              </w:rPr>
            </w:pPr>
            <w:r w:rsidRPr="00E86DE8">
              <w:rPr>
                <w:color w:val="231F20"/>
                <w:sz w:val="16"/>
              </w:rPr>
              <w:t>20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57891C2" w14:textId="77777777" w:rsidR="00F115B6" w:rsidRPr="00E86DE8" w:rsidRDefault="00F115B6" w:rsidP="00521DA0">
            <w:pPr>
              <w:pStyle w:val="TableParagraph"/>
              <w:rPr>
                <w:sz w:val="16"/>
              </w:rPr>
            </w:pPr>
          </w:p>
        </w:tc>
      </w:tr>
      <w:tr w:rsidR="00F115B6" w:rsidRPr="00E86DE8" w14:paraId="21EB9003" w14:textId="77777777" w:rsidTr="00F115B6">
        <w:trPr>
          <w:trHeight w:val="993"/>
        </w:trPr>
        <w:tc>
          <w:tcPr>
            <w:tcW w:w="598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F4F12E4" w14:textId="77777777" w:rsidR="00F115B6" w:rsidRPr="00E86DE8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479499E8" w14:textId="77777777" w:rsidR="00F115B6" w:rsidRPr="00E86DE8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2AE13478" w14:textId="77777777" w:rsidR="00F115B6" w:rsidRPr="00E86DE8" w:rsidRDefault="00F115B6" w:rsidP="00521DA0">
            <w:pPr>
              <w:pStyle w:val="TableParagraph"/>
              <w:spacing w:before="114"/>
              <w:ind w:left="19"/>
              <w:jc w:val="center"/>
              <w:rPr>
                <w:sz w:val="16"/>
              </w:rPr>
            </w:pPr>
            <w:r w:rsidRPr="00E86DE8">
              <w:rPr>
                <w:color w:val="231F20"/>
                <w:w w:val="89"/>
                <w:sz w:val="16"/>
              </w:rPr>
              <w:t>6</w:t>
            </w:r>
          </w:p>
        </w:tc>
        <w:tc>
          <w:tcPr>
            <w:tcW w:w="100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CA6BB9C" w14:textId="77777777" w:rsidR="00F115B6" w:rsidRPr="00E86DE8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4378053F" w14:textId="77777777" w:rsidR="00F115B6" w:rsidRPr="00E86DE8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6E6E16DA" w14:textId="77777777" w:rsidR="00F115B6" w:rsidRPr="00E86DE8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106FA8A7" w14:textId="77777777" w:rsidR="00F115B6" w:rsidRPr="00E86DE8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26A5C119" w14:textId="77777777" w:rsidR="00F115B6" w:rsidRPr="00E86DE8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3FED98ED" w14:textId="77777777" w:rsidR="00F115B6" w:rsidRPr="00E86DE8" w:rsidRDefault="00F115B6" w:rsidP="00521DA0">
            <w:pPr>
              <w:pStyle w:val="TableParagraph"/>
              <w:spacing w:before="136" w:line="247" w:lineRule="auto"/>
              <w:ind w:left="64"/>
              <w:rPr>
                <w:sz w:val="16"/>
              </w:rPr>
            </w:pPr>
            <w:r w:rsidRPr="00E86DE8">
              <w:rPr>
                <w:color w:val="231F20"/>
                <w:w w:val="90"/>
                <w:sz w:val="16"/>
              </w:rPr>
              <w:t>Participación</w:t>
            </w:r>
            <w:r w:rsidRPr="00E86DE8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sz w:val="16"/>
              </w:rPr>
              <w:t>social</w:t>
            </w:r>
          </w:p>
        </w:tc>
        <w:tc>
          <w:tcPr>
            <w:tcW w:w="126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9108275" w14:textId="77777777" w:rsidR="00F115B6" w:rsidRPr="00E86DE8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29698B7C" w14:textId="77777777" w:rsidR="00F115B6" w:rsidRPr="00E86DE8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5118EABD" w14:textId="77777777" w:rsidR="00F115B6" w:rsidRPr="00E86DE8" w:rsidRDefault="00F115B6" w:rsidP="00521DA0">
            <w:pPr>
              <w:pStyle w:val="TableParagraph"/>
              <w:spacing w:before="6"/>
              <w:rPr>
                <w:b/>
                <w:sz w:val="24"/>
              </w:rPr>
            </w:pPr>
          </w:p>
          <w:p w14:paraId="43F23492" w14:textId="77777777" w:rsidR="00F115B6" w:rsidRPr="00E86DE8" w:rsidRDefault="00F115B6" w:rsidP="00521DA0">
            <w:pPr>
              <w:pStyle w:val="TableParagraph"/>
              <w:spacing w:line="247" w:lineRule="auto"/>
              <w:ind w:left="64" w:right="51"/>
              <w:rPr>
                <w:sz w:val="16"/>
              </w:rPr>
            </w:pPr>
            <w:r w:rsidRPr="00E86DE8">
              <w:rPr>
                <w:color w:val="231F20"/>
                <w:w w:val="85"/>
                <w:sz w:val="16"/>
              </w:rPr>
              <w:t>Elaborar</w:t>
            </w:r>
            <w:r w:rsidRPr="00E86DE8"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y</w:t>
            </w:r>
            <w:r w:rsidRPr="00E86DE8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publicar anuncios</w:t>
            </w:r>
            <w:r w:rsidRPr="00E86DE8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publicitarios de</w:t>
            </w:r>
            <w:r w:rsidRPr="00E86DE8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productos</w:t>
            </w:r>
            <w:r w:rsidRPr="00E86DE8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o</w:t>
            </w:r>
          </w:p>
          <w:p w14:paraId="3DD78BB2" w14:textId="77777777" w:rsidR="00F115B6" w:rsidRPr="00E86DE8" w:rsidRDefault="00F115B6" w:rsidP="00521DA0">
            <w:pPr>
              <w:pStyle w:val="TableParagraph"/>
              <w:spacing w:before="2" w:line="247" w:lineRule="auto"/>
              <w:ind w:left="64"/>
              <w:rPr>
                <w:sz w:val="16"/>
              </w:rPr>
            </w:pPr>
            <w:r w:rsidRPr="00E86DE8">
              <w:rPr>
                <w:color w:val="231F20"/>
                <w:w w:val="85"/>
                <w:sz w:val="16"/>
              </w:rPr>
              <w:t>servicios</w:t>
            </w:r>
            <w:r w:rsidRPr="00E86DE8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que</w:t>
            </w:r>
            <w:r w:rsidRPr="00E86DE8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se</w:t>
            </w:r>
            <w:r w:rsidRPr="00E86DE8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ofrecen en su</w:t>
            </w:r>
            <w:r w:rsidRPr="00E86DE8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sz w:val="16"/>
              </w:rPr>
              <w:t>comunidad</w:t>
            </w:r>
          </w:p>
        </w:tc>
        <w:tc>
          <w:tcPr>
            <w:tcW w:w="338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1171085" w14:textId="77777777" w:rsidR="00F115B6" w:rsidRPr="00E86DE8" w:rsidRDefault="00F115B6" w:rsidP="00521DA0">
            <w:pPr>
              <w:pStyle w:val="TableParagraph"/>
              <w:spacing w:before="26" w:line="247" w:lineRule="auto"/>
              <w:ind w:left="64" w:right="195"/>
              <w:rPr>
                <w:sz w:val="16"/>
              </w:rPr>
            </w:pPr>
            <w:r w:rsidRPr="00E86DE8">
              <w:rPr>
                <w:color w:val="231F20"/>
                <w:w w:val="90"/>
                <w:sz w:val="16"/>
              </w:rPr>
              <w:t>Identifica las</w:t>
            </w:r>
            <w:r w:rsidRPr="00E86DE8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características y</w:t>
            </w:r>
            <w:r w:rsidRPr="00E86DE8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la</w:t>
            </w:r>
            <w:r w:rsidRPr="00E86DE8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función de</w:t>
            </w:r>
            <w:r w:rsidRPr="00E86DE8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las</w:t>
            </w:r>
            <w:r w:rsidRPr="00E86DE8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frases</w:t>
            </w:r>
            <w:r w:rsidRPr="00E86DE8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publicitarias.</w:t>
            </w:r>
          </w:p>
          <w:p w14:paraId="3CE18486" w14:textId="77777777" w:rsidR="00F115B6" w:rsidRPr="00E86DE8" w:rsidRDefault="00F115B6" w:rsidP="00521DA0">
            <w:pPr>
              <w:pStyle w:val="TableParagraph"/>
              <w:spacing w:before="1" w:line="247" w:lineRule="auto"/>
              <w:ind w:left="64" w:right="27"/>
              <w:rPr>
                <w:sz w:val="16"/>
              </w:rPr>
            </w:pPr>
            <w:r w:rsidRPr="00E86DE8">
              <w:rPr>
                <w:color w:val="231F20"/>
                <w:w w:val="85"/>
                <w:sz w:val="16"/>
              </w:rPr>
              <w:t>Emplea</w:t>
            </w:r>
            <w:r w:rsidRPr="00E86DE8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diferentes</w:t>
            </w:r>
            <w:r w:rsidRPr="00E86DE8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estrategias</w:t>
            </w:r>
            <w:r w:rsidRPr="00E86DE8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textuales</w:t>
            </w:r>
            <w:r w:rsidRPr="00E86DE8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para</w:t>
            </w:r>
            <w:r w:rsidRPr="00E86DE8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persuadir</w:t>
            </w:r>
            <w:r w:rsidRPr="00E86DE8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a</w:t>
            </w:r>
            <w:r w:rsidRPr="00E86DE8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un</w:t>
            </w:r>
            <w:r w:rsidRPr="00E86DE8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público</w:t>
            </w:r>
            <w:r w:rsidRPr="00E86DE8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determinado</w:t>
            </w:r>
            <w:r w:rsidRPr="00E86DE8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al</w:t>
            </w:r>
            <w:r w:rsidRPr="00E86DE8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elaborar</w:t>
            </w:r>
            <w:r w:rsidRPr="00E86DE8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un</w:t>
            </w:r>
          </w:p>
          <w:p w14:paraId="32A5EA16" w14:textId="77777777" w:rsidR="00F115B6" w:rsidRPr="00E86DE8" w:rsidRDefault="00F115B6" w:rsidP="00521DA0">
            <w:pPr>
              <w:pStyle w:val="TableParagraph"/>
              <w:spacing w:before="1"/>
              <w:ind w:left="64"/>
              <w:rPr>
                <w:sz w:val="16"/>
              </w:rPr>
            </w:pPr>
            <w:r w:rsidRPr="00E86DE8">
              <w:rPr>
                <w:color w:val="231F20"/>
                <w:sz w:val="16"/>
              </w:rPr>
              <w:t>anuncio.</w:t>
            </w:r>
          </w:p>
        </w:tc>
        <w:tc>
          <w:tcPr>
            <w:tcW w:w="17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2122CEE" w14:textId="77777777" w:rsidR="00F115B6" w:rsidRPr="00E86DE8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2E525F42" w14:textId="77777777" w:rsidR="00F115B6" w:rsidRPr="00E86DE8" w:rsidRDefault="00F115B6" w:rsidP="00521DA0">
            <w:pPr>
              <w:pStyle w:val="TableParagraph"/>
              <w:spacing w:before="3"/>
              <w:rPr>
                <w:b/>
                <w:sz w:val="17"/>
              </w:rPr>
            </w:pPr>
          </w:p>
          <w:p w14:paraId="291D34AE" w14:textId="77777777" w:rsidR="00F115B6" w:rsidRPr="00E86DE8" w:rsidRDefault="00F115B6" w:rsidP="00521DA0">
            <w:pPr>
              <w:pStyle w:val="TableParagraph"/>
              <w:ind w:left="64"/>
              <w:rPr>
                <w:sz w:val="16"/>
              </w:rPr>
            </w:pPr>
            <w:r w:rsidRPr="00E86DE8">
              <w:rPr>
                <w:color w:val="231F20"/>
                <w:w w:val="90"/>
                <w:sz w:val="16"/>
              </w:rPr>
              <w:t>Anuncios</w:t>
            </w:r>
            <w:r w:rsidRPr="00E86DE8">
              <w:rPr>
                <w:color w:val="231F20"/>
                <w:spacing w:val="8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publicitarios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07AB88C" w14:textId="77777777" w:rsidR="00F115B6" w:rsidRPr="00E86DE8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5F06BBAF" w14:textId="77777777" w:rsidR="00F115B6" w:rsidRPr="00E86DE8" w:rsidRDefault="00F115B6" w:rsidP="00521DA0">
            <w:pPr>
              <w:pStyle w:val="TableParagraph"/>
              <w:spacing w:before="3"/>
              <w:rPr>
                <w:b/>
                <w:sz w:val="17"/>
              </w:rPr>
            </w:pPr>
          </w:p>
          <w:p w14:paraId="205B06D6" w14:textId="77777777" w:rsidR="00F115B6" w:rsidRPr="00E86DE8" w:rsidRDefault="00F115B6" w:rsidP="00521DA0">
            <w:pPr>
              <w:pStyle w:val="TableParagraph"/>
              <w:ind w:left="113" w:right="94"/>
              <w:jc w:val="center"/>
              <w:rPr>
                <w:sz w:val="16"/>
              </w:rPr>
            </w:pPr>
            <w:r w:rsidRPr="00E86DE8">
              <w:rPr>
                <w:color w:val="231F20"/>
                <w:w w:val="85"/>
                <w:sz w:val="16"/>
              </w:rPr>
              <w:t>21</w:t>
            </w:r>
            <w:r w:rsidRPr="00E86DE8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y</w:t>
            </w:r>
            <w:r w:rsidRPr="00E86DE8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22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F22068C" w14:textId="77777777" w:rsidR="00F115B6" w:rsidRPr="00E86DE8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37621BA6" w14:textId="77777777" w:rsidR="00F115B6" w:rsidRPr="00E86DE8" w:rsidRDefault="00F115B6" w:rsidP="00521DA0">
            <w:pPr>
              <w:pStyle w:val="TableParagraph"/>
              <w:spacing w:before="3"/>
              <w:rPr>
                <w:b/>
                <w:sz w:val="17"/>
              </w:rPr>
            </w:pPr>
          </w:p>
          <w:p w14:paraId="49CB93A2" w14:textId="77777777" w:rsidR="00F115B6" w:rsidRPr="00E86DE8" w:rsidRDefault="00F115B6" w:rsidP="00521DA0">
            <w:pPr>
              <w:pStyle w:val="TableParagraph"/>
              <w:ind w:left="113" w:right="94"/>
              <w:jc w:val="center"/>
              <w:rPr>
                <w:sz w:val="16"/>
              </w:rPr>
            </w:pPr>
            <w:r w:rsidRPr="00E86DE8">
              <w:rPr>
                <w:color w:val="231F20"/>
                <w:w w:val="85"/>
                <w:sz w:val="16"/>
              </w:rPr>
              <w:t>27</w:t>
            </w:r>
            <w:r w:rsidRPr="00E86DE8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a</w:t>
            </w:r>
            <w:r w:rsidRPr="00E86DE8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29</w:t>
            </w:r>
          </w:p>
        </w:tc>
      </w:tr>
      <w:tr w:rsidR="00F115B6" w:rsidRPr="00E86DE8" w14:paraId="2979164D" w14:textId="77777777" w:rsidTr="00F115B6">
        <w:trPr>
          <w:trHeight w:val="233"/>
        </w:trPr>
        <w:tc>
          <w:tcPr>
            <w:tcW w:w="598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500749E" w14:textId="77777777" w:rsidR="00F115B6" w:rsidRPr="00E86DE8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D86ADB5" w14:textId="77777777" w:rsidR="00F115B6" w:rsidRPr="00E86DE8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2C2F091" w14:textId="77777777" w:rsidR="00F115B6" w:rsidRPr="00E86DE8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338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B93AF29" w14:textId="77777777" w:rsidR="00F115B6" w:rsidRPr="00E86DE8" w:rsidRDefault="00F115B6" w:rsidP="00521DA0">
            <w:pPr>
              <w:pStyle w:val="TableParagraph"/>
              <w:spacing w:before="26"/>
              <w:ind w:left="68" w:right="187"/>
              <w:jc w:val="center"/>
              <w:rPr>
                <w:sz w:val="16"/>
              </w:rPr>
            </w:pPr>
            <w:r w:rsidRPr="00E86DE8">
              <w:rPr>
                <w:color w:val="231F20"/>
                <w:w w:val="90"/>
                <w:sz w:val="16"/>
              </w:rPr>
              <w:t>Identifica</w:t>
            </w:r>
            <w:r w:rsidRPr="00E86DE8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los</w:t>
            </w:r>
            <w:r w:rsidRPr="00E86DE8"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recursos</w:t>
            </w:r>
            <w:r w:rsidRPr="00E86DE8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retóricos</w:t>
            </w:r>
            <w:r w:rsidRPr="00E86DE8"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en</w:t>
            </w:r>
            <w:r w:rsidRPr="00E86DE8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la</w:t>
            </w:r>
            <w:r w:rsidRPr="00E86DE8"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publicidad.</w:t>
            </w:r>
          </w:p>
        </w:tc>
        <w:tc>
          <w:tcPr>
            <w:tcW w:w="17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BB3927C" w14:textId="77777777" w:rsidR="00F115B6" w:rsidRPr="00E86DE8" w:rsidRDefault="00F115B6" w:rsidP="00521DA0">
            <w:pPr>
              <w:pStyle w:val="TableParagraph"/>
              <w:spacing w:before="26"/>
              <w:ind w:left="64"/>
              <w:rPr>
                <w:sz w:val="16"/>
              </w:rPr>
            </w:pPr>
            <w:r w:rsidRPr="00E86DE8">
              <w:rPr>
                <w:color w:val="231F20"/>
                <w:sz w:val="16"/>
              </w:rPr>
              <w:t>Estereotipos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30769AD" w14:textId="77777777" w:rsidR="00F115B6" w:rsidRPr="00E86DE8" w:rsidRDefault="00F115B6" w:rsidP="00521DA0">
            <w:pPr>
              <w:pStyle w:val="TableParagraph"/>
              <w:spacing w:before="26"/>
              <w:ind w:left="113" w:right="94"/>
              <w:jc w:val="center"/>
              <w:rPr>
                <w:sz w:val="16"/>
              </w:rPr>
            </w:pPr>
            <w:r w:rsidRPr="00E86DE8">
              <w:rPr>
                <w:color w:val="231F20"/>
                <w:sz w:val="16"/>
              </w:rPr>
              <w:t>23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E6DE865" w14:textId="77777777" w:rsidR="00F115B6" w:rsidRPr="00E86DE8" w:rsidRDefault="00F115B6" w:rsidP="00521DA0">
            <w:pPr>
              <w:pStyle w:val="TableParagraph"/>
              <w:spacing w:before="26"/>
              <w:ind w:left="113" w:right="94"/>
              <w:jc w:val="center"/>
              <w:rPr>
                <w:sz w:val="16"/>
              </w:rPr>
            </w:pPr>
            <w:r w:rsidRPr="00E86DE8">
              <w:rPr>
                <w:color w:val="231F20"/>
                <w:w w:val="85"/>
                <w:sz w:val="16"/>
              </w:rPr>
              <w:t>29</w:t>
            </w:r>
            <w:r w:rsidRPr="00E86DE8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y</w:t>
            </w:r>
            <w:r w:rsidRPr="00E86DE8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30</w:t>
            </w:r>
          </w:p>
        </w:tc>
      </w:tr>
      <w:tr w:rsidR="00F115B6" w:rsidRPr="00E86DE8" w14:paraId="48194765" w14:textId="77777777" w:rsidTr="00F115B6">
        <w:trPr>
          <w:trHeight w:val="606"/>
        </w:trPr>
        <w:tc>
          <w:tcPr>
            <w:tcW w:w="598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55956E0" w14:textId="77777777" w:rsidR="00F115B6" w:rsidRPr="00E86DE8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6F668D1D" w14:textId="77777777" w:rsidR="00F115B6" w:rsidRPr="00E86DE8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4C408526" w14:textId="77777777" w:rsidR="00F115B6" w:rsidRPr="00E86DE8" w:rsidRDefault="00F115B6" w:rsidP="00521DA0">
            <w:pPr>
              <w:pStyle w:val="TableParagraph"/>
              <w:spacing w:before="10"/>
              <w:rPr>
                <w:b/>
                <w:sz w:val="19"/>
              </w:rPr>
            </w:pPr>
          </w:p>
          <w:p w14:paraId="6240E722" w14:textId="77777777" w:rsidR="00F115B6" w:rsidRPr="00E86DE8" w:rsidRDefault="00F115B6" w:rsidP="00521DA0">
            <w:pPr>
              <w:pStyle w:val="TableParagraph"/>
              <w:ind w:left="159"/>
              <w:rPr>
                <w:sz w:val="16"/>
              </w:rPr>
            </w:pPr>
            <w:r w:rsidRPr="00E86DE8">
              <w:rPr>
                <w:color w:val="231F20"/>
                <w:w w:val="85"/>
                <w:sz w:val="16"/>
              </w:rPr>
              <w:t>7</w:t>
            </w:r>
            <w:r w:rsidRPr="00E86DE8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y</w:t>
            </w:r>
            <w:r w:rsidRPr="00E86DE8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8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EEFE581" w14:textId="77777777" w:rsidR="00F115B6" w:rsidRPr="00E86DE8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444841F" w14:textId="77777777" w:rsidR="00F115B6" w:rsidRPr="00E86DE8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338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38D4F49" w14:textId="77777777" w:rsidR="00F115B6" w:rsidRPr="00E86DE8" w:rsidRDefault="00F115B6" w:rsidP="00521DA0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6F277BEF" w14:textId="77777777" w:rsidR="00F115B6" w:rsidRPr="00E86DE8" w:rsidRDefault="00F115B6" w:rsidP="00521DA0">
            <w:pPr>
              <w:pStyle w:val="TableParagraph"/>
              <w:spacing w:line="247" w:lineRule="auto"/>
              <w:ind w:left="64" w:right="27"/>
              <w:rPr>
                <w:sz w:val="16"/>
              </w:rPr>
            </w:pPr>
            <w:r w:rsidRPr="00E86DE8">
              <w:rPr>
                <w:color w:val="231F20"/>
                <w:w w:val="85"/>
                <w:sz w:val="16"/>
              </w:rPr>
              <w:t>Emplea</w:t>
            </w:r>
            <w:r w:rsidRPr="00E86DE8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diferentes</w:t>
            </w:r>
            <w:r w:rsidRPr="00E86DE8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estrategias</w:t>
            </w:r>
            <w:r w:rsidRPr="00E86DE8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textuales</w:t>
            </w:r>
            <w:r w:rsidRPr="00E86DE8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para</w:t>
            </w:r>
            <w:r w:rsidRPr="00E86DE8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persuadir</w:t>
            </w:r>
            <w:r w:rsidRPr="00E86DE8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a</w:t>
            </w:r>
            <w:r w:rsidRPr="00E86DE8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un</w:t>
            </w:r>
            <w:r w:rsidRPr="00E86DE8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público</w:t>
            </w:r>
            <w:r w:rsidRPr="00E86DE8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determinado</w:t>
            </w:r>
            <w:r w:rsidRPr="00E86DE8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al</w:t>
            </w:r>
            <w:r w:rsidRPr="00E86DE8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elaborar</w:t>
            </w:r>
            <w:r w:rsidRPr="00E86DE8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un</w:t>
            </w:r>
            <w:r w:rsidRPr="00E86DE8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sz w:val="16"/>
              </w:rPr>
              <w:t>anuncio.</w:t>
            </w:r>
          </w:p>
          <w:p w14:paraId="58CA668D" w14:textId="77777777" w:rsidR="00F115B6" w:rsidRPr="00E86DE8" w:rsidRDefault="00F115B6" w:rsidP="00521DA0">
            <w:pPr>
              <w:pStyle w:val="TableParagraph"/>
              <w:spacing w:before="1"/>
              <w:ind w:left="64"/>
              <w:rPr>
                <w:sz w:val="16"/>
              </w:rPr>
            </w:pPr>
            <w:r w:rsidRPr="00E86DE8">
              <w:rPr>
                <w:color w:val="231F20"/>
                <w:w w:val="90"/>
                <w:sz w:val="16"/>
              </w:rPr>
              <w:t>Identifica los recursos retóricos</w:t>
            </w:r>
            <w:r w:rsidRPr="00E86DE8">
              <w:rPr>
                <w:color w:val="231F20"/>
                <w:spacing w:val="38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en la publicidad.</w:t>
            </w:r>
          </w:p>
        </w:tc>
        <w:tc>
          <w:tcPr>
            <w:tcW w:w="17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7CD0A42" w14:textId="77777777" w:rsidR="00F115B6" w:rsidRPr="00E86DE8" w:rsidRDefault="00F115B6" w:rsidP="00521DA0">
            <w:pPr>
              <w:pStyle w:val="TableParagraph"/>
              <w:spacing w:before="117" w:line="247" w:lineRule="auto"/>
              <w:ind w:left="64" w:right="348"/>
              <w:rPr>
                <w:sz w:val="16"/>
              </w:rPr>
            </w:pPr>
            <w:r w:rsidRPr="00E86DE8">
              <w:rPr>
                <w:color w:val="231F20"/>
                <w:w w:val="85"/>
                <w:sz w:val="16"/>
              </w:rPr>
              <w:t>Estrategias</w:t>
            </w:r>
            <w:r w:rsidRPr="00E86DE8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para</w:t>
            </w:r>
            <w:r w:rsidRPr="00E86DE8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sz w:val="16"/>
              </w:rPr>
              <w:t>persuadir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00F7A6A" w14:textId="77777777" w:rsidR="00F115B6" w:rsidRPr="00E86DE8" w:rsidRDefault="00F115B6" w:rsidP="00521DA0">
            <w:pPr>
              <w:pStyle w:val="TableParagraph"/>
              <w:spacing w:before="5"/>
              <w:rPr>
                <w:b/>
                <w:sz w:val="18"/>
              </w:rPr>
            </w:pPr>
          </w:p>
          <w:p w14:paraId="2CD818B0" w14:textId="77777777" w:rsidR="00F115B6" w:rsidRPr="00E86DE8" w:rsidRDefault="00F115B6" w:rsidP="00521DA0">
            <w:pPr>
              <w:pStyle w:val="TableParagraph"/>
              <w:ind w:left="110" w:right="94"/>
              <w:jc w:val="center"/>
              <w:rPr>
                <w:sz w:val="16"/>
              </w:rPr>
            </w:pPr>
            <w:r w:rsidRPr="00E86DE8">
              <w:rPr>
                <w:color w:val="231F20"/>
                <w:sz w:val="16"/>
              </w:rPr>
              <w:t>24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937EC27" w14:textId="77777777" w:rsidR="00F115B6" w:rsidRPr="00E86DE8" w:rsidRDefault="00F115B6" w:rsidP="00521DA0">
            <w:pPr>
              <w:pStyle w:val="TableParagraph"/>
              <w:spacing w:before="5"/>
              <w:rPr>
                <w:b/>
                <w:sz w:val="18"/>
              </w:rPr>
            </w:pPr>
          </w:p>
          <w:p w14:paraId="716B9AA9" w14:textId="77777777" w:rsidR="00F115B6" w:rsidRPr="00E86DE8" w:rsidRDefault="00F115B6" w:rsidP="00521DA0">
            <w:pPr>
              <w:pStyle w:val="TableParagraph"/>
              <w:ind w:left="113" w:right="94"/>
              <w:jc w:val="center"/>
              <w:rPr>
                <w:sz w:val="16"/>
              </w:rPr>
            </w:pPr>
            <w:r w:rsidRPr="00E86DE8">
              <w:rPr>
                <w:color w:val="231F20"/>
                <w:sz w:val="16"/>
              </w:rPr>
              <w:t>30</w:t>
            </w:r>
          </w:p>
        </w:tc>
      </w:tr>
      <w:tr w:rsidR="00F115B6" w:rsidRPr="00E86DE8" w14:paraId="6E953636" w14:textId="77777777" w:rsidTr="00F115B6">
        <w:trPr>
          <w:trHeight w:val="606"/>
        </w:trPr>
        <w:tc>
          <w:tcPr>
            <w:tcW w:w="598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CD4CD3A" w14:textId="77777777" w:rsidR="00F115B6" w:rsidRPr="00E86DE8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AD1F43F" w14:textId="77777777" w:rsidR="00F115B6" w:rsidRPr="00E86DE8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3940E58" w14:textId="77777777" w:rsidR="00F115B6" w:rsidRPr="00E86DE8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338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1F730AB" w14:textId="77777777" w:rsidR="00F115B6" w:rsidRPr="00E86DE8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7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312DCC6" w14:textId="77777777" w:rsidR="00F115B6" w:rsidRPr="00E86DE8" w:rsidRDefault="00F115B6" w:rsidP="00521DA0">
            <w:pPr>
              <w:pStyle w:val="TableParagraph"/>
              <w:spacing w:before="117" w:line="247" w:lineRule="auto"/>
              <w:ind w:left="64"/>
              <w:rPr>
                <w:sz w:val="16"/>
              </w:rPr>
            </w:pPr>
            <w:r w:rsidRPr="00E86DE8">
              <w:rPr>
                <w:color w:val="231F20"/>
                <w:w w:val="85"/>
                <w:sz w:val="16"/>
              </w:rPr>
              <w:t>Recursos</w:t>
            </w:r>
            <w:r w:rsidRPr="00E86DE8"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literarios</w:t>
            </w:r>
            <w:r w:rsidRPr="00E86DE8"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en</w:t>
            </w:r>
            <w:r w:rsidRPr="00E86DE8"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las</w:t>
            </w:r>
            <w:r w:rsidRPr="00E86DE8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frases</w:t>
            </w:r>
            <w:r w:rsidRPr="00E86DE8"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 w:rsidRPr="00E86DE8">
              <w:rPr>
                <w:color w:val="231F20"/>
                <w:w w:val="90"/>
                <w:sz w:val="16"/>
              </w:rPr>
              <w:t>publicitarias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5AC6ACD" w14:textId="77777777" w:rsidR="00F115B6" w:rsidRPr="00E86DE8" w:rsidRDefault="00F115B6" w:rsidP="00521DA0">
            <w:pPr>
              <w:pStyle w:val="TableParagraph"/>
              <w:spacing w:before="5"/>
              <w:rPr>
                <w:b/>
                <w:sz w:val="18"/>
              </w:rPr>
            </w:pPr>
          </w:p>
          <w:p w14:paraId="628A1044" w14:textId="77777777" w:rsidR="00F115B6" w:rsidRPr="00E86DE8" w:rsidRDefault="00F115B6" w:rsidP="00521DA0">
            <w:pPr>
              <w:pStyle w:val="TableParagraph"/>
              <w:ind w:left="111" w:right="94"/>
              <w:jc w:val="center"/>
              <w:rPr>
                <w:sz w:val="16"/>
              </w:rPr>
            </w:pPr>
            <w:r w:rsidRPr="00E86DE8">
              <w:rPr>
                <w:color w:val="231F20"/>
                <w:sz w:val="16"/>
              </w:rPr>
              <w:t>25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59ED9B7" w14:textId="77777777" w:rsidR="00F115B6" w:rsidRPr="00E86DE8" w:rsidRDefault="00F115B6" w:rsidP="00521DA0">
            <w:pPr>
              <w:pStyle w:val="TableParagraph"/>
              <w:spacing w:before="5"/>
              <w:rPr>
                <w:b/>
                <w:sz w:val="18"/>
              </w:rPr>
            </w:pPr>
          </w:p>
          <w:p w14:paraId="1A133998" w14:textId="77777777" w:rsidR="00F115B6" w:rsidRPr="00E86DE8" w:rsidRDefault="00F115B6" w:rsidP="00521DA0">
            <w:pPr>
              <w:pStyle w:val="TableParagraph"/>
              <w:ind w:left="113" w:right="94"/>
              <w:jc w:val="center"/>
              <w:rPr>
                <w:sz w:val="16"/>
              </w:rPr>
            </w:pPr>
            <w:r w:rsidRPr="00E86DE8">
              <w:rPr>
                <w:color w:val="231F20"/>
                <w:w w:val="85"/>
                <w:sz w:val="16"/>
              </w:rPr>
              <w:t>31</w:t>
            </w:r>
            <w:r w:rsidRPr="00E86DE8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a</w:t>
            </w:r>
            <w:r w:rsidRPr="00E86DE8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86DE8">
              <w:rPr>
                <w:color w:val="231F20"/>
                <w:w w:val="85"/>
                <w:sz w:val="16"/>
              </w:rPr>
              <w:t>33</w:t>
            </w:r>
          </w:p>
        </w:tc>
      </w:tr>
      <w:tr w:rsidR="00F115B6" w:rsidRPr="00E86DE8" w14:paraId="0810CE96" w14:textId="77777777" w:rsidTr="00F115B6">
        <w:trPr>
          <w:trHeight w:val="233"/>
        </w:trPr>
        <w:tc>
          <w:tcPr>
            <w:tcW w:w="598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D4DA615" w14:textId="77777777" w:rsidR="00F115B6" w:rsidRPr="00E86DE8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6E96631" w14:textId="77777777" w:rsidR="00F115B6" w:rsidRPr="00E86DE8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3025BAA" w14:textId="77777777" w:rsidR="00F115B6" w:rsidRPr="00E86DE8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338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C8357E2" w14:textId="77777777" w:rsidR="00F115B6" w:rsidRPr="00E86DE8" w:rsidRDefault="00F115B6" w:rsidP="00521DA0">
            <w:pPr>
              <w:pStyle w:val="TableParagraph"/>
              <w:rPr>
                <w:sz w:val="16"/>
              </w:rPr>
            </w:pPr>
          </w:p>
        </w:tc>
        <w:tc>
          <w:tcPr>
            <w:tcW w:w="17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5CF4BBF" w14:textId="77777777" w:rsidR="00F115B6" w:rsidRPr="00E86DE8" w:rsidRDefault="00F115B6" w:rsidP="00521DA0">
            <w:pPr>
              <w:pStyle w:val="TableParagraph"/>
              <w:spacing w:before="25"/>
              <w:ind w:left="64"/>
              <w:rPr>
                <w:i/>
                <w:sz w:val="16"/>
              </w:rPr>
            </w:pPr>
            <w:proofErr w:type="spellStart"/>
            <w:r w:rsidRPr="00E86DE8">
              <w:rPr>
                <w:i/>
                <w:color w:val="231F20"/>
                <w:w w:val="85"/>
                <w:sz w:val="16"/>
              </w:rPr>
              <w:t>Gue</w:t>
            </w:r>
            <w:proofErr w:type="spellEnd"/>
            <w:r w:rsidRPr="00E86DE8">
              <w:rPr>
                <w:i/>
                <w:color w:val="231F20"/>
                <w:w w:val="85"/>
                <w:sz w:val="16"/>
              </w:rPr>
              <w:t>,</w:t>
            </w:r>
            <w:r w:rsidRPr="00E86DE8">
              <w:rPr>
                <w:i/>
                <w:color w:val="231F20"/>
                <w:spacing w:val="-1"/>
                <w:w w:val="85"/>
                <w:sz w:val="16"/>
              </w:rPr>
              <w:t xml:space="preserve"> </w:t>
            </w:r>
            <w:proofErr w:type="spellStart"/>
            <w:r w:rsidRPr="00E86DE8">
              <w:rPr>
                <w:i/>
                <w:color w:val="231F20"/>
                <w:w w:val="85"/>
                <w:sz w:val="16"/>
              </w:rPr>
              <w:t>gui</w:t>
            </w:r>
            <w:proofErr w:type="spellEnd"/>
            <w:r w:rsidRPr="00E86DE8">
              <w:rPr>
                <w:i/>
                <w:color w:val="231F20"/>
                <w:w w:val="85"/>
                <w:sz w:val="16"/>
              </w:rPr>
              <w:t>,</w:t>
            </w:r>
            <w:r w:rsidRPr="00E86DE8">
              <w:rPr>
                <w:i/>
                <w:color w:val="231F20"/>
                <w:spacing w:val="-1"/>
                <w:w w:val="85"/>
                <w:sz w:val="16"/>
              </w:rPr>
              <w:t xml:space="preserve"> </w:t>
            </w:r>
            <w:r w:rsidRPr="00E86DE8">
              <w:rPr>
                <w:i/>
                <w:color w:val="231F20"/>
                <w:w w:val="85"/>
                <w:sz w:val="16"/>
              </w:rPr>
              <w:t>ge,</w:t>
            </w:r>
            <w:r w:rsidRPr="00E86DE8">
              <w:rPr>
                <w:i/>
                <w:color w:val="231F20"/>
                <w:spacing w:val="-1"/>
                <w:w w:val="85"/>
                <w:sz w:val="16"/>
              </w:rPr>
              <w:t xml:space="preserve"> </w:t>
            </w:r>
            <w:proofErr w:type="spellStart"/>
            <w:r w:rsidRPr="00E86DE8">
              <w:rPr>
                <w:i/>
                <w:color w:val="231F20"/>
                <w:w w:val="85"/>
                <w:sz w:val="16"/>
              </w:rPr>
              <w:t>gi</w:t>
            </w:r>
            <w:proofErr w:type="spellEnd"/>
            <w:r w:rsidRPr="00E86DE8">
              <w:rPr>
                <w:i/>
                <w:color w:val="231F20"/>
                <w:w w:val="85"/>
                <w:sz w:val="16"/>
              </w:rPr>
              <w:t>,</w:t>
            </w:r>
            <w:r w:rsidRPr="00E86DE8">
              <w:rPr>
                <w:i/>
                <w:color w:val="231F20"/>
                <w:spacing w:val="-1"/>
                <w:w w:val="85"/>
                <w:sz w:val="16"/>
              </w:rPr>
              <w:t xml:space="preserve"> </w:t>
            </w:r>
            <w:proofErr w:type="spellStart"/>
            <w:r w:rsidRPr="00E86DE8">
              <w:rPr>
                <w:i/>
                <w:color w:val="231F20"/>
                <w:w w:val="85"/>
                <w:sz w:val="16"/>
              </w:rPr>
              <w:t>güe</w:t>
            </w:r>
            <w:proofErr w:type="spellEnd"/>
            <w:r w:rsidRPr="00E86DE8">
              <w:rPr>
                <w:i/>
                <w:color w:val="231F20"/>
                <w:w w:val="85"/>
                <w:sz w:val="16"/>
              </w:rPr>
              <w:t>,</w:t>
            </w:r>
            <w:r w:rsidRPr="00E86DE8">
              <w:rPr>
                <w:i/>
                <w:color w:val="231F20"/>
                <w:spacing w:val="-1"/>
                <w:w w:val="85"/>
                <w:sz w:val="16"/>
              </w:rPr>
              <w:t xml:space="preserve"> </w:t>
            </w:r>
            <w:proofErr w:type="spellStart"/>
            <w:r w:rsidRPr="00E86DE8">
              <w:rPr>
                <w:i/>
                <w:color w:val="231F20"/>
                <w:w w:val="85"/>
                <w:sz w:val="16"/>
              </w:rPr>
              <w:t>güi</w:t>
            </w:r>
            <w:proofErr w:type="spellEnd"/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C99C5A4" w14:textId="77777777" w:rsidR="00F115B6" w:rsidRPr="00E86DE8" w:rsidRDefault="00F115B6" w:rsidP="00521DA0">
            <w:pPr>
              <w:pStyle w:val="TableParagraph"/>
              <w:spacing w:before="25"/>
              <w:ind w:left="110" w:right="94"/>
              <w:jc w:val="center"/>
              <w:rPr>
                <w:sz w:val="16"/>
              </w:rPr>
            </w:pPr>
            <w:r w:rsidRPr="00E86DE8">
              <w:rPr>
                <w:color w:val="231F20"/>
                <w:sz w:val="16"/>
              </w:rPr>
              <w:t>26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23FE3BF" w14:textId="77777777" w:rsidR="00F115B6" w:rsidRPr="00E86DE8" w:rsidRDefault="00F115B6" w:rsidP="00521DA0">
            <w:pPr>
              <w:pStyle w:val="TableParagraph"/>
              <w:spacing w:before="25"/>
              <w:ind w:left="113" w:right="93"/>
              <w:jc w:val="center"/>
              <w:rPr>
                <w:sz w:val="16"/>
              </w:rPr>
            </w:pPr>
            <w:r w:rsidRPr="00E86DE8">
              <w:rPr>
                <w:color w:val="231F20"/>
                <w:sz w:val="16"/>
              </w:rPr>
              <w:t>34</w:t>
            </w:r>
          </w:p>
        </w:tc>
      </w:tr>
    </w:tbl>
    <w:p w14:paraId="58016750" w14:textId="77777777" w:rsidR="005D2A4E" w:rsidRDefault="005D2A4E"/>
    <w:p w14:paraId="7F3F7EB1" w14:textId="77777777" w:rsidR="00F115B6" w:rsidRDefault="00F115B6">
      <w:r>
        <w:br w:type="page"/>
      </w:r>
    </w:p>
    <w:tbl>
      <w:tblPr>
        <w:tblStyle w:val="TableNormal"/>
        <w:tblpPr w:leftFromText="141" w:rightFromText="141" w:vertAnchor="text" w:horzAnchor="margin" w:tblpY="177"/>
        <w:tblW w:w="9678" w:type="dxa"/>
        <w:tblBorders>
          <w:top w:val="single" w:sz="8" w:space="0" w:color="FB505D"/>
          <w:left w:val="single" w:sz="8" w:space="0" w:color="FB505D"/>
          <w:bottom w:val="single" w:sz="8" w:space="0" w:color="FB505D"/>
          <w:right w:val="single" w:sz="8" w:space="0" w:color="FB505D"/>
          <w:insideH w:val="single" w:sz="8" w:space="0" w:color="FB505D"/>
          <w:insideV w:val="single" w:sz="8" w:space="0" w:color="FB505D"/>
        </w:tblBorders>
        <w:tblLayout w:type="fixed"/>
        <w:tblLook w:val="01E0" w:firstRow="1" w:lastRow="1" w:firstColumn="1" w:lastColumn="1" w:noHBand="0" w:noVBand="0"/>
      </w:tblPr>
      <w:tblGrid>
        <w:gridCol w:w="598"/>
        <w:gridCol w:w="1000"/>
        <w:gridCol w:w="1260"/>
        <w:gridCol w:w="3380"/>
        <w:gridCol w:w="1720"/>
        <w:gridCol w:w="860"/>
        <w:gridCol w:w="860"/>
      </w:tblGrid>
      <w:tr w:rsidR="00F115B6" w14:paraId="208AE98B" w14:textId="77777777" w:rsidTr="00F115B6">
        <w:trPr>
          <w:trHeight w:val="491"/>
        </w:trPr>
        <w:tc>
          <w:tcPr>
            <w:tcW w:w="598" w:type="dxa"/>
            <w:shd w:val="clear" w:color="auto" w:fill="FE8B8A"/>
          </w:tcPr>
          <w:p w14:paraId="41EC56FE" w14:textId="77777777" w:rsidR="00F115B6" w:rsidRDefault="00F115B6" w:rsidP="00F115B6">
            <w:pPr>
              <w:pStyle w:val="TableParagraph"/>
              <w:spacing w:before="147"/>
              <w:ind w:left="113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lastRenderedPageBreak/>
              <w:t>Sem.</w:t>
            </w:r>
          </w:p>
        </w:tc>
        <w:tc>
          <w:tcPr>
            <w:tcW w:w="1000" w:type="dxa"/>
            <w:shd w:val="clear" w:color="auto" w:fill="FE8B8A"/>
          </w:tcPr>
          <w:p w14:paraId="22D23082" w14:textId="77777777" w:rsidR="00F115B6" w:rsidRDefault="00F115B6" w:rsidP="00F115B6">
            <w:pPr>
              <w:pStyle w:val="TableParagraph"/>
              <w:spacing w:before="147"/>
              <w:ind w:left="225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Ámbito</w:t>
            </w:r>
          </w:p>
        </w:tc>
        <w:tc>
          <w:tcPr>
            <w:tcW w:w="1260" w:type="dxa"/>
            <w:shd w:val="clear" w:color="auto" w:fill="FE8B8A"/>
          </w:tcPr>
          <w:p w14:paraId="749BA3B8" w14:textId="77777777" w:rsidR="00F115B6" w:rsidRDefault="00F115B6" w:rsidP="00F115B6">
            <w:pPr>
              <w:pStyle w:val="TableParagraph"/>
              <w:spacing w:before="42" w:line="242" w:lineRule="auto"/>
              <w:ind w:left="170" w:hanging="88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Práctica</w:t>
            </w:r>
            <w:r>
              <w:rPr>
                <w:b/>
                <w:color w:val="FFFFFF"/>
                <w:spacing w:val="1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social</w:t>
            </w:r>
            <w:r>
              <w:rPr>
                <w:b/>
                <w:color w:val="FFFFFF"/>
                <w:spacing w:val="-39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del</w:t>
            </w:r>
            <w:r>
              <w:rPr>
                <w:b/>
                <w:color w:val="FFFFFF"/>
                <w:spacing w:val="4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lenguaje</w:t>
            </w:r>
          </w:p>
        </w:tc>
        <w:tc>
          <w:tcPr>
            <w:tcW w:w="3380" w:type="dxa"/>
            <w:shd w:val="clear" w:color="auto" w:fill="FE8B8A"/>
          </w:tcPr>
          <w:p w14:paraId="11E4C867" w14:textId="77777777" w:rsidR="00F115B6" w:rsidRDefault="00F115B6" w:rsidP="00F115B6">
            <w:pPr>
              <w:pStyle w:val="TableParagraph"/>
              <w:spacing w:before="147"/>
              <w:ind w:left="80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720" w:type="dxa"/>
            <w:shd w:val="clear" w:color="auto" w:fill="FE8B8A"/>
          </w:tcPr>
          <w:p w14:paraId="10E8C2F4" w14:textId="77777777" w:rsidR="00F115B6" w:rsidRDefault="00F115B6" w:rsidP="00F115B6">
            <w:pPr>
              <w:pStyle w:val="TableParagraph"/>
              <w:spacing w:before="147"/>
              <w:ind w:left="193"/>
              <w:rPr>
                <w:rFonts w:ascii="Arial-BoldItalicMT" w:hAns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80"/>
                <w:sz w:val="18"/>
              </w:rPr>
              <w:t>Lección</w:t>
            </w:r>
            <w:r>
              <w:rPr>
                <w:b/>
                <w:color w:val="FFFFFF"/>
                <w:spacing w:val="18"/>
                <w:w w:val="80"/>
                <w:sz w:val="18"/>
              </w:rPr>
              <w:t xml:space="preserve"> </w:t>
            </w:r>
            <w:r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FE8B8A"/>
          </w:tcPr>
          <w:p w14:paraId="4C8BD292" w14:textId="77777777" w:rsidR="00F115B6" w:rsidRDefault="00F115B6" w:rsidP="00F115B6">
            <w:pPr>
              <w:pStyle w:val="TableParagraph"/>
              <w:spacing w:before="42"/>
              <w:ind w:left="135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</w:p>
          <w:p w14:paraId="2B1A1344" w14:textId="77777777" w:rsidR="00F115B6" w:rsidRDefault="00F115B6" w:rsidP="00F115B6">
            <w:pPr>
              <w:pStyle w:val="TableParagraph"/>
              <w:spacing w:before="4"/>
              <w:ind w:left="69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FE8B8A"/>
          </w:tcPr>
          <w:p w14:paraId="2261E495" w14:textId="77777777" w:rsidR="00F115B6" w:rsidRDefault="00F115B6" w:rsidP="00F115B6">
            <w:pPr>
              <w:pStyle w:val="TableParagraph"/>
              <w:spacing w:before="42" w:line="242" w:lineRule="auto"/>
              <w:ind w:left="102" w:firstLine="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spacing w:val="-1"/>
                <w:w w:val="80"/>
                <w:sz w:val="18"/>
              </w:rPr>
              <w:t>libro</w:t>
            </w:r>
            <w:r>
              <w:rPr>
                <w:b/>
                <w:color w:val="FFFFFF"/>
                <w:w w:val="80"/>
                <w:sz w:val="18"/>
              </w:rPr>
              <w:t xml:space="preserve"> SEP</w:t>
            </w:r>
          </w:p>
        </w:tc>
      </w:tr>
      <w:tr w:rsidR="00F115B6" w14:paraId="6FDEE128" w14:textId="77777777" w:rsidTr="00F115B6">
        <w:trPr>
          <w:trHeight w:val="796"/>
        </w:trPr>
        <w:tc>
          <w:tcPr>
            <w:tcW w:w="598" w:type="dxa"/>
            <w:vMerge w:val="restart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C2E42EE" w14:textId="77777777" w:rsidR="00F115B6" w:rsidRDefault="00F115B6" w:rsidP="00F115B6">
            <w:pPr>
              <w:pStyle w:val="TableParagraph"/>
              <w:rPr>
                <w:sz w:val="18"/>
              </w:rPr>
            </w:pPr>
          </w:p>
          <w:p w14:paraId="65CA583C" w14:textId="77777777" w:rsidR="00F115B6" w:rsidRDefault="00F115B6" w:rsidP="00F115B6">
            <w:pPr>
              <w:pStyle w:val="TableParagraph"/>
              <w:rPr>
                <w:sz w:val="18"/>
              </w:rPr>
            </w:pPr>
          </w:p>
          <w:p w14:paraId="1EA7E358" w14:textId="77777777" w:rsidR="00F115B6" w:rsidRDefault="00F115B6" w:rsidP="00F115B6">
            <w:pPr>
              <w:pStyle w:val="TableParagraph"/>
              <w:spacing w:before="129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9</w:t>
            </w:r>
          </w:p>
        </w:tc>
        <w:tc>
          <w:tcPr>
            <w:tcW w:w="1000" w:type="dxa"/>
            <w:vMerge w:val="restart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9C96FE0" w14:textId="77777777" w:rsidR="00F115B6" w:rsidRDefault="00F115B6" w:rsidP="00F115B6">
            <w:pPr>
              <w:pStyle w:val="TableParagraph"/>
              <w:rPr>
                <w:sz w:val="18"/>
              </w:rPr>
            </w:pPr>
          </w:p>
          <w:p w14:paraId="2FD5B41A" w14:textId="77777777" w:rsidR="00F115B6" w:rsidRDefault="00F115B6" w:rsidP="00F115B6">
            <w:pPr>
              <w:pStyle w:val="TableParagraph"/>
              <w:rPr>
                <w:sz w:val="18"/>
              </w:rPr>
            </w:pPr>
          </w:p>
          <w:p w14:paraId="346B071D" w14:textId="77777777" w:rsidR="00F115B6" w:rsidRDefault="00F115B6" w:rsidP="00F115B6">
            <w:pPr>
              <w:pStyle w:val="TableParagraph"/>
              <w:rPr>
                <w:sz w:val="18"/>
              </w:rPr>
            </w:pPr>
          </w:p>
          <w:p w14:paraId="08FCA9D2" w14:textId="77777777" w:rsidR="00F115B6" w:rsidRDefault="00F115B6" w:rsidP="00F115B6">
            <w:pPr>
              <w:pStyle w:val="TableParagraph"/>
              <w:rPr>
                <w:sz w:val="18"/>
              </w:rPr>
            </w:pPr>
          </w:p>
          <w:p w14:paraId="600B9F4D" w14:textId="77777777" w:rsidR="00F115B6" w:rsidRDefault="00F115B6" w:rsidP="00F115B6">
            <w:pPr>
              <w:pStyle w:val="TableParagraph"/>
              <w:rPr>
                <w:sz w:val="18"/>
              </w:rPr>
            </w:pPr>
          </w:p>
          <w:p w14:paraId="38EB27C9" w14:textId="77777777" w:rsidR="00F115B6" w:rsidRDefault="00F115B6" w:rsidP="00F115B6">
            <w:pPr>
              <w:pStyle w:val="TableParagraph"/>
              <w:rPr>
                <w:sz w:val="18"/>
              </w:rPr>
            </w:pPr>
          </w:p>
          <w:p w14:paraId="3062298E" w14:textId="77777777" w:rsidR="00F115B6" w:rsidRDefault="00F115B6" w:rsidP="00F115B6">
            <w:pPr>
              <w:pStyle w:val="TableParagraph"/>
              <w:spacing w:before="141"/>
              <w:ind w:left="65"/>
              <w:rPr>
                <w:sz w:val="16"/>
              </w:rPr>
            </w:pPr>
            <w:r>
              <w:rPr>
                <w:color w:val="231F20"/>
                <w:sz w:val="16"/>
              </w:rPr>
              <w:t>Estudio</w:t>
            </w:r>
          </w:p>
        </w:tc>
        <w:tc>
          <w:tcPr>
            <w:tcW w:w="1260" w:type="dxa"/>
            <w:vMerge w:val="restart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0E0F6C4" w14:textId="77777777" w:rsidR="00F115B6" w:rsidRDefault="00F115B6" w:rsidP="00F115B6">
            <w:pPr>
              <w:pStyle w:val="TableParagraph"/>
              <w:rPr>
                <w:sz w:val="18"/>
              </w:rPr>
            </w:pPr>
          </w:p>
          <w:p w14:paraId="1167904D" w14:textId="77777777" w:rsidR="00F115B6" w:rsidRDefault="00F115B6" w:rsidP="00F115B6">
            <w:pPr>
              <w:pStyle w:val="TableParagraph"/>
              <w:rPr>
                <w:sz w:val="18"/>
              </w:rPr>
            </w:pPr>
          </w:p>
          <w:p w14:paraId="4D179E4F" w14:textId="77777777" w:rsidR="00F115B6" w:rsidRDefault="00F115B6" w:rsidP="00F115B6">
            <w:pPr>
              <w:pStyle w:val="TableParagraph"/>
              <w:rPr>
                <w:sz w:val="18"/>
              </w:rPr>
            </w:pPr>
          </w:p>
          <w:p w14:paraId="1E21095A" w14:textId="77777777" w:rsidR="00F115B6" w:rsidRDefault="00F115B6" w:rsidP="00F115B6">
            <w:pPr>
              <w:pStyle w:val="TableParagraph"/>
              <w:rPr>
                <w:sz w:val="18"/>
              </w:rPr>
            </w:pPr>
          </w:p>
          <w:p w14:paraId="74709490" w14:textId="77777777" w:rsidR="00F115B6" w:rsidRDefault="00F115B6" w:rsidP="00F115B6">
            <w:pPr>
              <w:pStyle w:val="TableParagraph"/>
              <w:spacing w:before="2"/>
              <w:rPr>
                <w:sz w:val="15"/>
              </w:rPr>
            </w:pPr>
          </w:p>
          <w:p w14:paraId="1E005479" w14:textId="77777777" w:rsidR="00F115B6" w:rsidRDefault="00F115B6" w:rsidP="00F115B6">
            <w:pPr>
              <w:pStyle w:val="TableParagraph"/>
              <w:spacing w:line="247" w:lineRule="auto"/>
              <w:ind w:left="65"/>
              <w:rPr>
                <w:sz w:val="16"/>
              </w:rPr>
            </w:pPr>
            <w:r>
              <w:rPr>
                <w:color w:val="231F20"/>
                <w:sz w:val="16"/>
              </w:rPr>
              <w:t>Buscar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información en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diversas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fuentes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para escribir un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texto</w:t>
            </w:r>
            <w:r>
              <w:rPr>
                <w:color w:val="231F20"/>
                <w:spacing w:val="3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expositivo</w:t>
            </w:r>
          </w:p>
        </w:tc>
        <w:tc>
          <w:tcPr>
            <w:tcW w:w="3380" w:type="dxa"/>
            <w:vMerge w:val="restart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DB558B0" w14:textId="77777777" w:rsidR="00F115B6" w:rsidRDefault="00F115B6" w:rsidP="00F115B6">
            <w:pPr>
              <w:pStyle w:val="TableParagraph"/>
              <w:spacing w:before="68" w:line="247" w:lineRule="auto"/>
              <w:ind w:left="65" w:right="138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Identifica la organización de las ideas de un texto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expositivo.</w:t>
            </w:r>
          </w:p>
          <w:p w14:paraId="01180A4B" w14:textId="77777777" w:rsidR="00F115B6" w:rsidRDefault="00F115B6" w:rsidP="00F115B6">
            <w:pPr>
              <w:pStyle w:val="TableParagraph"/>
              <w:spacing w:before="1" w:line="247" w:lineRule="auto"/>
              <w:ind w:left="65" w:right="27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Utiliza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información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relevante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textos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que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lee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producción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propios.</w:t>
            </w:r>
          </w:p>
          <w:p w14:paraId="124F951F" w14:textId="77777777" w:rsidR="00F115B6" w:rsidRDefault="00F115B6" w:rsidP="00F115B6">
            <w:pPr>
              <w:pStyle w:val="TableParagraph"/>
              <w:spacing w:line="247" w:lineRule="auto"/>
              <w:ind w:left="65" w:right="27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Emplea</w:t>
            </w:r>
            <w:r>
              <w:rPr>
                <w:color w:val="231F20"/>
                <w:spacing w:val="2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referencias</w:t>
            </w:r>
            <w:r>
              <w:rPr>
                <w:color w:val="231F20"/>
                <w:spacing w:val="2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bibliográficas</w:t>
            </w:r>
            <w:r>
              <w:rPr>
                <w:color w:val="231F20"/>
                <w:spacing w:val="2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para</w:t>
            </w:r>
            <w:r>
              <w:rPr>
                <w:color w:val="231F20"/>
                <w:spacing w:val="2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ubicar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fuentes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consulta.</w:t>
            </w:r>
          </w:p>
        </w:tc>
        <w:tc>
          <w:tcPr>
            <w:tcW w:w="172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21890BF" w14:textId="77777777" w:rsidR="00F115B6" w:rsidRDefault="00F115B6" w:rsidP="00F115B6">
            <w:pPr>
              <w:pStyle w:val="TableParagraph"/>
              <w:spacing w:before="10"/>
              <w:rPr>
                <w:sz w:val="26"/>
              </w:rPr>
            </w:pPr>
          </w:p>
          <w:p w14:paraId="53759D21" w14:textId="77777777" w:rsidR="00F115B6" w:rsidRDefault="00F115B6" w:rsidP="00F115B6">
            <w:pPr>
              <w:pStyle w:val="TableParagraph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Palabras</w:t>
            </w:r>
            <w:r>
              <w:rPr>
                <w:color w:val="231F20"/>
                <w:spacing w:val="-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clave</w:t>
            </w:r>
          </w:p>
        </w:tc>
        <w:tc>
          <w:tcPr>
            <w:tcW w:w="86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219E3D9" w14:textId="77777777" w:rsidR="00F115B6" w:rsidRDefault="00F115B6" w:rsidP="00F115B6">
            <w:pPr>
              <w:pStyle w:val="TableParagraph"/>
              <w:spacing w:before="10"/>
              <w:rPr>
                <w:sz w:val="26"/>
              </w:rPr>
            </w:pPr>
          </w:p>
          <w:p w14:paraId="1646F0B9" w14:textId="77777777" w:rsidR="00F115B6" w:rsidRDefault="00F115B6" w:rsidP="00F115B6">
            <w:pPr>
              <w:pStyle w:val="TableParagraph"/>
              <w:ind w:left="113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27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28</w:t>
            </w:r>
          </w:p>
        </w:tc>
        <w:tc>
          <w:tcPr>
            <w:tcW w:w="86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A8DAA78" w14:textId="77777777" w:rsidR="00F115B6" w:rsidRDefault="00F115B6" w:rsidP="00F115B6">
            <w:pPr>
              <w:pStyle w:val="TableParagraph"/>
              <w:spacing w:before="10"/>
              <w:rPr>
                <w:sz w:val="26"/>
              </w:rPr>
            </w:pPr>
          </w:p>
          <w:p w14:paraId="67D19F73" w14:textId="77777777" w:rsidR="00F115B6" w:rsidRDefault="00F115B6" w:rsidP="00F115B6">
            <w:pPr>
              <w:pStyle w:val="TableParagraph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39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41</w:t>
            </w:r>
          </w:p>
        </w:tc>
      </w:tr>
      <w:tr w:rsidR="00F115B6" w14:paraId="1D618700" w14:textId="77777777" w:rsidTr="00F115B6">
        <w:trPr>
          <w:trHeight w:val="457"/>
        </w:trPr>
        <w:tc>
          <w:tcPr>
            <w:tcW w:w="598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470A854" w14:textId="77777777" w:rsidR="00F115B6" w:rsidRDefault="00F115B6" w:rsidP="00F115B6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0F66E78" w14:textId="77777777" w:rsidR="00F115B6" w:rsidRDefault="00F115B6" w:rsidP="00F115B6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8F89DCE" w14:textId="77777777" w:rsidR="00F115B6" w:rsidRDefault="00F115B6" w:rsidP="00F115B6">
            <w:pPr>
              <w:rPr>
                <w:sz w:val="2"/>
                <w:szCs w:val="2"/>
              </w:rPr>
            </w:pPr>
          </w:p>
        </w:tc>
        <w:tc>
          <w:tcPr>
            <w:tcW w:w="338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4CAA1C2" w14:textId="77777777" w:rsidR="00F115B6" w:rsidRDefault="00F115B6" w:rsidP="00F115B6">
            <w:pPr>
              <w:rPr>
                <w:sz w:val="2"/>
                <w:szCs w:val="2"/>
              </w:rPr>
            </w:pPr>
          </w:p>
        </w:tc>
        <w:tc>
          <w:tcPr>
            <w:tcW w:w="17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CAC5E1E" w14:textId="77777777" w:rsidR="00F115B6" w:rsidRDefault="00F115B6" w:rsidP="00F115B6">
            <w:pPr>
              <w:pStyle w:val="TableParagraph"/>
              <w:spacing w:before="44" w:line="247" w:lineRule="auto"/>
              <w:ind w:left="64" w:right="393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Buscar información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específica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BA35D64" w14:textId="77777777" w:rsidR="00F115B6" w:rsidRDefault="00F115B6" w:rsidP="00F115B6">
            <w:pPr>
              <w:pStyle w:val="TableParagraph"/>
              <w:spacing w:before="139"/>
              <w:ind w:left="113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29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542C3E1" w14:textId="77777777" w:rsidR="00F115B6" w:rsidRDefault="00F115B6" w:rsidP="00F115B6">
            <w:pPr>
              <w:pStyle w:val="TableParagraph"/>
              <w:spacing w:before="139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41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43</w:t>
            </w:r>
          </w:p>
        </w:tc>
      </w:tr>
      <w:tr w:rsidR="00F115B6" w14:paraId="0394CCC4" w14:textId="77777777" w:rsidTr="00F115B6">
        <w:trPr>
          <w:trHeight w:val="423"/>
        </w:trPr>
        <w:tc>
          <w:tcPr>
            <w:tcW w:w="598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184D302" w14:textId="77777777" w:rsidR="00F115B6" w:rsidRDefault="00F115B6" w:rsidP="00F115B6">
            <w:pPr>
              <w:pStyle w:val="TableParagraph"/>
              <w:rPr>
                <w:sz w:val="18"/>
              </w:rPr>
            </w:pPr>
          </w:p>
          <w:p w14:paraId="1F9FBC8F" w14:textId="77777777" w:rsidR="00F115B6" w:rsidRDefault="00F115B6" w:rsidP="00F115B6">
            <w:pPr>
              <w:pStyle w:val="TableParagraph"/>
              <w:rPr>
                <w:sz w:val="18"/>
              </w:rPr>
            </w:pPr>
          </w:p>
          <w:p w14:paraId="4E1182B4" w14:textId="77777777" w:rsidR="00F115B6" w:rsidRDefault="00F115B6" w:rsidP="00F115B6">
            <w:pPr>
              <w:pStyle w:val="TableParagraph"/>
              <w:rPr>
                <w:sz w:val="18"/>
              </w:rPr>
            </w:pPr>
          </w:p>
          <w:p w14:paraId="10D01B8B" w14:textId="77777777" w:rsidR="00F115B6" w:rsidRDefault="00F115B6" w:rsidP="00F115B6">
            <w:pPr>
              <w:pStyle w:val="TableParagraph"/>
              <w:spacing w:before="124"/>
              <w:ind w:left="192" w:right="176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10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ABD6968" w14:textId="77777777" w:rsidR="00F115B6" w:rsidRDefault="00F115B6" w:rsidP="00F115B6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F818050" w14:textId="77777777" w:rsidR="00F115B6" w:rsidRDefault="00F115B6" w:rsidP="00F115B6">
            <w:pPr>
              <w:rPr>
                <w:sz w:val="2"/>
                <w:szCs w:val="2"/>
              </w:rPr>
            </w:pPr>
          </w:p>
        </w:tc>
        <w:tc>
          <w:tcPr>
            <w:tcW w:w="338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6246C7B" w14:textId="77777777" w:rsidR="00F115B6" w:rsidRDefault="00F115B6" w:rsidP="00F115B6">
            <w:pPr>
              <w:pStyle w:val="TableParagraph"/>
              <w:spacing w:before="21" w:line="190" w:lineRule="atLeast"/>
              <w:ind w:left="65" w:right="27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Utiliza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información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relevante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textos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que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lee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producción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propios.</w:t>
            </w:r>
          </w:p>
        </w:tc>
        <w:tc>
          <w:tcPr>
            <w:tcW w:w="17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E62886B" w14:textId="77777777" w:rsidR="00F115B6" w:rsidRDefault="00F115B6" w:rsidP="00F115B6">
            <w:pPr>
              <w:pStyle w:val="TableParagraph"/>
              <w:spacing w:before="21" w:line="190" w:lineRule="atLeast"/>
              <w:ind w:left="6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Ortografía a partir de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textos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51853A1" w14:textId="77777777" w:rsidR="00F115B6" w:rsidRDefault="00F115B6" w:rsidP="00F115B6">
            <w:pPr>
              <w:pStyle w:val="TableParagraph"/>
              <w:spacing w:before="122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30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14D0A67" w14:textId="77777777" w:rsidR="00F115B6" w:rsidRDefault="00F115B6" w:rsidP="00F115B6">
            <w:pPr>
              <w:pStyle w:val="TableParagraph"/>
              <w:spacing w:before="122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43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44</w:t>
            </w:r>
          </w:p>
        </w:tc>
      </w:tr>
      <w:tr w:rsidR="00F115B6" w14:paraId="6BC3EE68" w14:textId="77777777" w:rsidTr="00F115B6">
        <w:trPr>
          <w:trHeight w:val="423"/>
        </w:trPr>
        <w:tc>
          <w:tcPr>
            <w:tcW w:w="598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E802948" w14:textId="77777777" w:rsidR="00F115B6" w:rsidRDefault="00F115B6" w:rsidP="00F115B6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5BCAFB2" w14:textId="77777777" w:rsidR="00F115B6" w:rsidRDefault="00F115B6" w:rsidP="00F115B6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2ACEF8C" w14:textId="77777777" w:rsidR="00F115B6" w:rsidRDefault="00F115B6" w:rsidP="00F115B6">
            <w:pPr>
              <w:rPr>
                <w:sz w:val="2"/>
                <w:szCs w:val="2"/>
              </w:rPr>
            </w:pPr>
          </w:p>
        </w:tc>
        <w:tc>
          <w:tcPr>
            <w:tcW w:w="338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F6E83F5" w14:textId="77777777" w:rsidR="00F115B6" w:rsidRDefault="00F115B6" w:rsidP="00F115B6">
            <w:pPr>
              <w:pStyle w:val="TableParagraph"/>
              <w:spacing w:before="21" w:line="190" w:lineRule="atLeast"/>
              <w:ind w:left="6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Identifica la organización de las ideas en un texto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expositivo.</w:t>
            </w:r>
          </w:p>
        </w:tc>
        <w:tc>
          <w:tcPr>
            <w:tcW w:w="17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DC92D65" w14:textId="77777777" w:rsidR="00F115B6" w:rsidRDefault="00F115B6" w:rsidP="00F115B6">
            <w:pPr>
              <w:pStyle w:val="TableParagraph"/>
              <w:spacing w:before="122"/>
              <w:ind w:left="65"/>
              <w:rPr>
                <w:sz w:val="16"/>
              </w:rPr>
            </w:pPr>
            <w:r>
              <w:rPr>
                <w:color w:val="231F20"/>
                <w:w w:val="95"/>
                <w:sz w:val="16"/>
              </w:rPr>
              <w:t>Nexos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9DF2892" w14:textId="77777777" w:rsidR="00F115B6" w:rsidRDefault="00F115B6" w:rsidP="00F115B6">
            <w:pPr>
              <w:pStyle w:val="TableParagraph"/>
              <w:spacing w:before="122"/>
              <w:ind w:left="111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31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12461AE" w14:textId="77777777" w:rsidR="00F115B6" w:rsidRDefault="00F115B6" w:rsidP="00F115B6">
            <w:pPr>
              <w:pStyle w:val="TableParagraph"/>
              <w:spacing w:before="122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45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46</w:t>
            </w:r>
          </w:p>
        </w:tc>
      </w:tr>
      <w:tr w:rsidR="00F115B6" w14:paraId="3D2A0BB9" w14:textId="77777777" w:rsidTr="00F115B6">
        <w:trPr>
          <w:trHeight w:val="803"/>
        </w:trPr>
        <w:tc>
          <w:tcPr>
            <w:tcW w:w="598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69DED57" w14:textId="77777777" w:rsidR="00F115B6" w:rsidRDefault="00F115B6" w:rsidP="00F115B6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3A6F4A8" w14:textId="77777777" w:rsidR="00F115B6" w:rsidRDefault="00F115B6" w:rsidP="00F115B6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7048089" w14:textId="77777777" w:rsidR="00F115B6" w:rsidRDefault="00F115B6" w:rsidP="00F115B6">
            <w:pPr>
              <w:rPr>
                <w:sz w:val="2"/>
                <w:szCs w:val="2"/>
              </w:rPr>
            </w:pPr>
          </w:p>
        </w:tc>
        <w:tc>
          <w:tcPr>
            <w:tcW w:w="338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2C3E7C1" w14:textId="77777777" w:rsidR="00F115B6" w:rsidRDefault="00F115B6" w:rsidP="00F115B6">
            <w:pPr>
              <w:pStyle w:val="TableParagraph"/>
              <w:spacing w:before="27" w:line="247" w:lineRule="auto"/>
              <w:ind w:left="65" w:right="19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Emplea</w:t>
            </w:r>
            <w:r>
              <w:rPr>
                <w:color w:val="231F20"/>
                <w:spacing w:val="2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referencias</w:t>
            </w:r>
            <w:r>
              <w:rPr>
                <w:color w:val="231F20"/>
                <w:spacing w:val="2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bibliográficas</w:t>
            </w:r>
            <w:r>
              <w:rPr>
                <w:color w:val="231F20"/>
                <w:spacing w:val="2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para</w:t>
            </w:r>
            <w:r>
              <w:rPr>
                <w:color w:val="231F20"/>
                <w:spacing w:val="2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ubicar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fuentes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consulta.</w:t>
            </w:r>
          </w:p>
          <w:p w14:paraId="709EA4BD" w14:textId="77777777" w:rsidR="00F115B6" w:rsidRDefault="00F115B6" w:rsidP="00F115B6">
            <w:pPr>
              <w:pStyle w:val="TableParagraph"/>
              <w:ind w:left="6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Emplea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citas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textuales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para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referir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información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</w:p>
          <w:p w14:paraId="1122C765" w14:textId="77777777" w:rsidR="00F115B6" w:rsidRDefault="00F115B6" w:rsidP="00F115B6">
            <w:pPr>
              <w:pStyle w:val="TableParagraph"/>
              <w:spacing w:before="6"/>
              <w:ind w:left="6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otros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sus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escritos.</w:t>
            </w:r>
          </w:p>
        </w:tc>
        <w:tc>
          <w:tcPr>
            <w:tcW w:w="17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E483458" w14:textId="77777777" w:rsidR="00F115B6" w:rsidRDefault="00F115B6" w:rsidP="00F115B6">
            <w:pPr>
              <w:pStyle w:val="TableParagraph"/>
              <w:spacing w:before="9"/>
              <w:rPr>
                <w:sz w:val="18"/>
              </w:rPr>
            </w:pPr>
          </w:p>
          <w:p w14:paraId="330D1F30" w14:textId="77777777" w:rsidR="00F115B6" w:rsidRDefault="00F115B6" w:rsidP="00F115B6">
            <w:pPr>
              <w:pStyle w:val="TableParagraph"/>
              <w:spacing w:line="247" w:lineRule="auto"/>
              <w:ind w:left="65" w:right="11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Referencia</w:t>
            </w:r>
            <w:r>
              <w:rPr>
                <w:color w:val="231F20"/>
                <w:spacing w:val="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bibliográfica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cita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textual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9723ACC" w14:textId="77777777" w:rsidR="00F115B6" w:rsidRDefault="00F115B6" w:rsidP="00F115B6">
            <w:pPr>
              <w:pStyle w:val="TableParagraph"/>
              <w:rPr>
                <w:sz w:val="18"/>
              </w:rPr>
            </w:pPr>
          </w:p>
          <w:p w14:paraId="4E466D17" w14:textId="77777777" w:rsidR="00F115B6" w:rsidRDefault="00F115B6" w:rsidP="00F115B6">
            <w:pPr>
              <w:pStyle w:val="TableParagraph"/>
              <w:spacing w:before="104"/>
              <w:ind w:left="111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32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ED3E20B" w14:textId="77777777" w:rsidR="00F115B6" w:rsidRDefault="00F115B6" w:rsidP="00F115B6">
            <w:pPr>
              <w:pStyle w:val="TableParagraph"/>
              <w:rPr>
                <w:sz w:val="18"/>
              </w:rPr>
            </w:pPr>
          </w:p>
          <w:p w14:paraId="2193C645" w14:textId="77777777" w:rsidR="00F115B6" w:rsidRDefault="00F115B6" w:rsidP="00F115B6">
            <w:pPr>
              <w:pStyle w:val="TableParagraph"/>
              <w:spacing w:before="104"/>
              <w:ind w:left="108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47</w:t>
            </w:r>
          </w:p>
        </w:tc>
      </w:tr>
      <w:tr w:rsidR="00F115B6" w14:paraId="317F1406" w14:textId="77777777" w:rsidTr="00F115B6">
        <w:trPr>
          <w:trHeight w:val="423"/>
        </w:trPr>
        <w:tc>
          <w:tcPr>
            <w:tcW w:w="598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1109D10" w14:textId="77777777" w:rsidR="00F115B6" w:rsidRDefault="00F115B6" w:rsidP="00F115B6">
            <w:pPr>
              <w:pStyle w:val="TableParagraph"/>
              <w:rPr>
                <w:sz w:val="18"/>
              </w:rPr>
            </w:pPr>
          </w:p>
          <w:p w14:paraId="45663505" w14:textId="77777777" w:rsidR="00F115B6" w:rsidRDefault="00F115B6" w:rsidP="00F115B6">
            <w:pPr>
              <w:pStyle w:val="TableParagraph"/>
              <w:rPr>
                <w:sz w:val="18"/>
              </w:rPr>
            </w:pPr>
          </w:p>
          <w:p w14:paraId="7D0CE238" w14:textId="77777777" w:rsidR="00F115B6" w:rsidRDefault="00F115B6" w:rsidP="00F115B6">
            <w:pPr>
              <w:pStyle w:val="TableParagraph"/>
              <w:spacing w:before="141"/>
              <w:ind w:left="190" w:right="176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11</w:t>
            </w:r>
          </w:p>
        </w:tc>
        <w:tc>
          <w:tcPr>
            <w:tcW w:w="100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24F83A3" w14:textId="77777777" w:rsidR="00F115B6" w:rsidRDefault="00F115B6" w:rsidP="00F115B6">
            <w:pPr>
              <w:pStyle w:val="TableParagraph"/>
              <w:rPr>
                <w:sz w:val="18"/>
              </w:rPr>
            </w:pPr>
          </w:p>
          <w:p w14:paraId="6F7A09CF" w14:textId="77777777" w:rsidR="00F115B6" w:rsidRDefault="00F115B6" w:rsidP="00F115B6">
            <w:pPr>
              <w:pStyle w:val="TableParagraph"/>
              <w:rPr>
                <w:sz w:val="18"/>
              </w:rPr>
            </w:pPr>
          </w:p>
          <w:p w14:paraId="37D7454F" w14:textId="77777777" w:rsidR="00F115B6" w:rsidRDefault="00F115B6" w:rsidP="00F115B6">
            <w:pPr>
              <w:pStyle w:val="TableParagraph"/>
              <w:rPr>
                <w:sz w:val="18"/>
              </w:rPr>
            </w:pPr>
          </w:p>
          <w:p w14:paraId="588AABF5" w14:textId="77777777" w:rsidR="00F115B6" w:rsidRDefault="00F115B6" w:rsidP="00F115B6">
            <w:pPr>
              <w:pStyle w:val="TableParagraph"/>
              <w:rPr>
                <w:sz w:val="18"/>
              </w:rPr>
            </w:pPr>
          </w:p>
          <w:p w14:paraId="5AF3C20D" w14:textId="77777777" w:rsidR="00F115B6" w:rsidRDefault="00F115B6" w:rsidP="00F115B6">
            <w:pPr>
              <w:pStyle w:val="TableParagraph"/>
              <w:rPr>
                <w:sz w:val="18"/>
              </w:rPr>
            </w:pPr>
          </w:p>
          <w:p w14:paraId="546843B7" w14:textId="77777777" w:rsidR="00F115B6" w:rsidRDefault="00F115B6" w:rsidP="00F115B6">
            <w:pPr>
              <w:pStyle w:val="TableParagraph"/>
              <w:spacing w:before="8"/>
              <w:rPr>
                <w:sz w:val="14"/>
              </w:rPr>
            </w:pPr>
          </w:p>
          <w:p w14:paraId="3EFA98E6" w14:textId="77777777" w:rsidR="00F115B6" w:rsidRDefault="00F115B6" w:rsidP="00F115B6">
            <w:pPr>
              <w:pStyle w:val="TableParagraph"/>
              <w:ind w:left="65"/>
              <w:rPr>
                <w:sz w:val="16"/>
              </w:rPr>
            </w:pPr>
            <w:r>
              <w:rPr>
                <w:color w:val="231F20"/>
                <w:sz w:val="16"/>
              </w:rPr>
              <w:t>Literatura</w:t>
            </w:r>
          </w:p>
        </w:tc>
        <w:tc>
          <w:tcPr>
            <w:tcW w:w="126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EC88C18" w14:textId="77777777" w:rsidR="00F115B6" w:rsidRDefault="00F115B6" w:rsidP="00F115B6">
            <w:pPr>
              <w:pStyle w:val="TableParagraph"/>
              <w:rPr>
                <w:sz w:val="18"/>
              </w:rPr>
            </w:pPr>
          </w:p>
          <w:p w14:paraId="5EB334B5" w14:textId="77777777" w:rsidR="00F115B6" w:rsidRDefault="00F115B6" w:rsidP="00F115B6">
            <w:pPr>
              <w:pStyle w:val="TableParagraph"/>
              <w:rPr>
                <w:sz w:val="18"/>
              </w:rPr>
            </w:pPr>
          </w:p>
          <w:p w14:paraId="1BF9E23E" w14:textId="77777777" w:rsidR="00F115B6" w:rsidRDefault="00F115B6" w:rsidP="00F115B6">
            <w:pPr>
              <w:pStyle w:val="TableParagraph"/>
              <w:rPr>
                <w:sz w:val="18"/>
              </w:rPr>
            </w:pPr>
          </w:p>
          <w:p w14:paraId="5C6919DF" w14:textId="77777777" w:rsidR="00F115B6" w:rsidRDefault="00F115B6" w:rsidP="00F115B6">
            <w:pPr>
              <w:pStyle w:val="TableParagraph"/>
              <w:rPr>
                <w:sz w:val="18"/>
              </w:rPr>
            </w:pPr>
          </w:p>
          <w:p w14:paraId="47126670" w14:textId="77777777" w:rsidR="00F115B6" w:rsidRDefault="00F115B6" w:rsidP="00F115B6">
            <w:pPr>
              <w:pStyle w:val="TableParagraph"/>
              <w:spacing w:before="2"/>
              <w:rPr>
                <w:sz w:val="16"/>
              </w:rPr>
            </w:pPr>
          </w:p>
          <w:p w14:paraId="27F0BC24" w14:textId="77777777" w:rsidR="00F115B6" w:rsidRDefault="00F115B6" w:rsidP="00F115B6">
            <w:pPr>
              <w:pStyle w:val="TableParagraph"/>
              <w:spacing w:before="1" w:line="247" w:lineRule="auto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Elaborar un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compendio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leyendas</w:t>
            </w:r>
          </w:p>
        </w:tc>
        <w:tc>
          <w:tcPr>
            <w:tcW w:w="338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96E88AB" w14:textId="77777777" w:rsidR="00F115B6" w:rsidRDefault="00F115B6" w:rsidP="00F115B6">
            <w:pPr>
              <w:pStyle w:val="TableParagraph"/>
              <w:spacing w:before="20" w:line="190" w:lineRule="atLeast"/>
              <w:ind w:left="65" w:right="19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Distingue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elementos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realidad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fantasía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leyendas.</w:t>
            </w:r>
          </w:p>
        </w:tc>
        <w:tc>
          <w:tcPr>
            <w:tcW w:w="17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07DEEED" w14:textId="77777777" w:rsidR="00F115B6" w:rsidRDefault="00F115B6" w:rsidP="00F115B6">
            <w:pPr>
              <w:pStyle w:val="TableParagraph"/>
              <w:spacing w:before="121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Realidad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fantasía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A43B5AA" w14:textId="77777777" w:rsidR="00F115B6" w:rsidRDefault="00F115B6" w:rsidP="00F115B6">
            <w:pPr>
              <w:pStyle w:val="TableParagraph"/>
              <w:spacing w:before="121"/>
              <w:ind w:left="111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33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29D241C" w14:textId="77777777" w:rsidR="00F115B6" w:rsidRDefault="00F115B6" w:rsidP="00F115B6">
            <w:pPr>
              <w:pStyle w:val="TableParagraph"/>
              <w:spacing w:before="121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51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54</w:t>
            </w:r>
          </w:p>
        </w:tc>
      </w:tr>
      <w:tr w:rsidR="00F115B6" w14:paraId="5E621190" w14:textId="77777777" w:rsidTr="00F115B6">
        <w:trPr>
          <w:trHeight w:val="423"/>
        </w:trPr>
        <w:tc>
          <w:tcPr>
            <w:tcW w:w="598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32FF973" w14:textId="77777777" w:rsidR="00F115B6" w:rsidRDefault="00F115B6" w:rsidP="00F115B6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281B7BA" w14:textId="77777777" w:rsidR="00F115B6" w:rsidRDefault="00F115B6" w:rsidP="00F115B6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572134B" w14:textId="77777777" w:rsidR="00F115B6" w:rsidRDefault="00F115B6" w:rsidP="00F115B6">
            <w:pPr>
              <w:rPr>
                <w:sz w:val="2"/>
                <w:szCs w:val="2"/>
              </w:rPr>
            </w:pPr>
          </w:p>
        </w:tc>
        <w:tc>
          <w:tcPr>
            <w:tcW w:w="338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45AEAFA" w14:textId="77777777" w:rsidR="00F115B6" w:rsidRDefault="00F115B6" w:rsidP="00F115B6">
            <w:pPr>
              <w:pStyle w:val="TableParagraph"/>
              <w:spacing w:before="20" w:line="190" w:lineRule="atLeast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Describe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personajes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sucesos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mediante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diversos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recursos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literarios.</w:t>
            </w:r>
          </w:p>
        </w:tc>
        <w:tc>
          <w:tcPr>
            <w:tcW w:w="17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EF564A4" w14:textId="77777777" w:rsidR="00F115B6" w:rsidRDefault="00F115B6" w:rsidP="00F115B6">
            <w:pPr>
              <w:pStyle w:val="TableParagraph"/>
              <w:spacing w:before="20" w:line="190" w:lineRule="atLeast"/>
              <w:ind w:left="64" w:right="348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Descripción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personajes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722D007" w14:textId="77777777" w:rsidR="00F115B6" w:rsidRDefault="00F115B6" w:rsidP="00F115B6">
            <w:pPr>
              <w:pStyle w:val="TableParagraph"/>
              <w:spacing w:before="121"/>
              <w:ind w:left="113" w:right="92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34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D937E53" w14:textId="77777777" w:rsidR="00F115B6" w:rsidRDefault="00F115B6" w:rsidP="00F115B6">
            <w:pPr>
              <w:pStyle w:val="TableParagraph"/>
              <w:spacing w:before="121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55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58</w:t>
            </w:r>
          </w:p>
        </w:tc>
      </w:tr>
      <w:tr w:rsidR="00F115B6" w14:paraId="12ACF417" w14:textId="77777777" w:rsidTr="00F115B6">
        <w:trPr>
          <w:trHeight w:val="423"/>
        </w:trPr>
        <w:tc>
          <w:tcPr>
            <w:tcW w:w="598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348B23A" w14:textId="77777777" w:rsidR="00F115B6" w:rsidRDefault="00F115B6" w:rsidP="00F115B6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6EA5102" w14:textId="77777777" w:rsidR="00F115B6" w:rsidRDefault="00F115B6" w:rsidP="00F115B6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6328FF9" w14:textId="77777777" w:rsidR="00F115B6" w:rsidRDefault="00F115B6" w:rsidP="00F115B6">
            <w:pPr>
              <w:rPr>
                <w:sz w:val="2"/>
                <w:szCs w:val="2"/>
              </w:rPr>
            </w:pPr>
          </w:p>
        </w:tc>
        <w:tc>
          <w:tcPr>
            <w:tcW w:w="338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CC9F98D" w14:textId="77777777" w:rsidR="00F115B6" w:rsidRDefault="00F115B6" w:rsidP="00F115B6">
            <w:pPr>
              <w:pStyle w:val="TableParagraph"/>
              <w:spacing w:before="121"/>
              <w:ind w:left="6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Identifica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las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características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las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leyendas.</w:t>
            </w:r>
          </w:p>
        </w:tc>
        <w:tc>
          <w:tcPr>
            <w:tcW w:w="17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B779BF8" w14:textId="77777777" w:rsidR="00F115B6" w:rsidRDefault="00F115B6" w:rsidP="00F115B6">
            <w:pPr>
              <w:pStyle w:val="TableParagraph"/>
              <w:spacing w:before="26"/>
              <w:ind w:left="64"/>
              <w:rPr>
                <w:sz w:val="16"/>
              </w:rPr>
            </w:pPr>
            <w:r>
              <w:rPr>
                <w:color w:val="231F20"/>
                <w:sz w:val="16"/>
              </w:rPr>
              <w:t>Características</w:t>
            </w:r>
          </w:p>
          <w:p w14:paraId="66A75BC6" w14:textId="77777777" w:rsidR="00F115B6" w:rsidRDefault="00F115B6" w:rsidP="00F115B6">
            <w:pPr>
              <w:pStyle w:val="TableParagraph"/>
              <w:spacing w:before="6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función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leyendas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D789D50" w14:textId="77777777" w:rsidR="00F115B6" w:rsidRDefault="00F115B6" w:rsidP="00F115B6">
            <w:pPr>
              <w:pStyle w:val="TableParagraph"/>
              <w:spacing w:before="121"/>
              <w:ind w:left="110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35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737CC7E" w14:textId="77777777" w:rsidR="00F115B6" w:rsidRDefault="00F115B6" w:rsidP="00F115B6">
            <w:pPr>
              <w:pStyle w:val="TableParagraph"/>
              <w:spacing w:before="121"/>
              <w:ind w:left="113" w:right="92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58</w:t>
            </w:r>
          </w:p>
        </w:tc>
      </w:tr>
      <w:tr w:rsidR="00F115B6" w14:paraId="09EE2FC5" w14:textId="77777777" w:rsidTr="00F115B6">
        <w:trPr>
          <w:trHeight w:val="423"/>
        </w:trPr>
        <w:tc>
          <w:tcPr>
            <w:tcW w:w="598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01CC291" w14:textId="77777777" w:rsidR="00F115B6" w:rsidRDefault="00F115B6" w:rsidP="00F115B6">
            <w:pPr>
              <w:pStyle w:val="TableParagraph"/>
              <w:rPr>
                <w:sz w:val="18"/>
              </w:rPr>
            </w:pPr>
          </w:p>
          <w:p w14:paraId="3A60EE99" w14:textId="77777777" w:rsidR="00F115B6" w:rsidRDefault="00F115B6" w:rsidP="00F115B6">
            <w:pPr>
              <w:pStyle w:val="TableParagraph"/>
              <w:rPr>
                <w:sz w:val="18"/>
              </w:rPr>
            </w:pPr>
          </w:p>
          <w:p w14:paraId="33AE26B8" w14:textId="77777777" w:rsidR="00F115B6" w:rsidRDefault="00F115B6" w:rsidP="00F115B6">
            <w:pPr>
              <w:pStyle w:val="TableParagraph"/>
              <w:spacing w:before="140"/>
              <w:ind w:left="192" w:right="17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12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B103118" w14:textId="77777777" w:rsidR="00F115B6" w:rsidRDefault="00F115B6" w:rsidP="00F115B6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7382DCC" w14:textId="77777777" w:rsidR="00F115B6" w:rsidRDefault="00F115B6" w:rsidP="00F115B6">
            <w:pPr>
              <w:rPr>
                <w:sz w:val="2"/>
                <w:szCs w:val="2"/>
              </w:rPr>
            </w:pPr>
          </w:p>
        </w:tc>
        <w:tc>
          <w:tcPr>
            <w:tcW w:w="338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141E146" w14:textId="77777777" w:rsidR="00F115B6" w:rsidRDefault="00F115B6" w:rsidP="00F115B6">
            <w:pPr>
              <w:pStyle w:val="TableParagraph"/>
              <w:spacing w:before="20" w:line="190" w:lineRule="atLeast"/>
              <w:ind w:left="65" w:right="19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Redacta</w:t>
            </w:r>
            <w:r>
              <w:rPr>
                <w:color w:val="231F20"/>
                <w:spacing w:val="2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un</w:t>
            </w:r>
            <w:r>
              <w:rPr>
                <w:color w:val="231F20"/>
                <w:spacing w:val="2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texto</w:t>
            </w:r>
            <w:r>
              <w:rPr>
                <w:color w:val="231F20"/>
                <w:spacing w:val="2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empleando</w:t>
            </w:r>
            <w:r>
              <w:rPr>
                <w:color w:val="231F20"/>
                <w:spacing w:val="2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párrafos</w:t>
            </w:r>
            <w:r>
              <w:rPr>
                <w:color w:val="231F20"/>
                <w:spacing w:val="2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temáticos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delimitados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convencionalmente.</w:t>
            </w:r>
          </w:p>
        </w:tc>
        <w:tc>
          <w:tcPr>
            <w:tcW w:w="17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76BFF24" w14:textId="77777777" w:rsidR="00F115B6" w:rsidRDefault="00F115B6" w:rsidP="00F115B6">
            <w:pPr>
              <w:pStyle w:val="TableParagraph"/>
              <w:spacing w:before="121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párrafo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527D136" w14:textId="77777777" w:rsidR="00F115B6" w:rsidRDefault="00F115B6" w:rsidP="00F115B6">
            <w:pPr>
              <w:pStyle w:val="TableParagraph"/>
              <w:spacing w:before="121"/>
              <w:ind w:left="113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36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391C2E3" w14:textId="77777777" w:rsidR="00F115B6" w:rsidRDefault="00F115B6" w:rsidP="00F115B6">
            <w:pPr>
              <w:pStyle w:val="TableParagraph"/>
              <w:spacing w:before="121"/>
              <w:ind w:left="113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59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60</w:t>
            </w:r>
          </w:p>
        </w:tc>
      </w:tr>
      <w:tr w:rsidR="00F115B6" w14:paraId="76E23417" w14:textId="77777777" w:rsidTr="00F115B6">
        <w:trPr>
          <w:trHeight w:val="423"/>
        </w:trPr>
        <w:tc>
          <w:tcPr>
            <w:tcW w:w="598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1AB5FFA" w14:textId="77777777" w:rsidR="00F115B6" w:rsidRDefault="00F115B6" w:rsidP="00F115B6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68DB144" w14:textId="77777777" w:rsidR="00F115B6" w:rsidRDefault="00F115B6" w:rsidP="00F115B6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4D6676E" w14:textId="77777777" w:rsidR="00F115B6" w:rsidRDefault="00F115B6" w:rsidP="00F115B6">
            <w:pPr>
              <w:rPr>
                <w:sz w:val="2"/>
                <w:szCs w:val="2"/>
              </w:rPr>
            </w:pPr>
          </w:p>
        </w:tc>
        <w:tc>
          <w:tcPr>
            <w:tcW w:w="338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04AA5D4" w14:textId="77777777" w:rsidR="00F115B6" w:rsidRDefault="00F115B6" w:rsidP="00F115B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AC878B3" w14:textId="77777777" w:rsidR="00F115B6" w:rsidRDefault="00F115B6" w:rsidP="00F115B6">
            <w:pPr>
              <w:pStyle w:val="TableParagraph"/>
              <w:spacing w:before="20" w:line="190" w:lineRule="atLeast"/>
              <w:ind w:left="64" w:right="143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Ortografía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palabras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una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familia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léxica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7CB5E32" w14:textId="77777777" w:rsidR="00F115B6" w:rsidRDefault="00F115B6" w:rsidP="00F115B6">
            <w:pPr>
              <w:pStyle w:val="TableParagraph"/>
              <w:spacing w:before="121"/>
              <w:ind w:left="111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37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FE95EAF" w14:textId="77777777" w:rsidR="00F115B6" w:rsidRDefault="00F115B6" w:rsidP="00F115B6">
            <w:pPr>
              <w:pStyle w:val="TableParagraph"/>
              <w:spacing w:before="121"/>
              <w:ind w:left="113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60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61</w:t>
            </w:r>
          </w:p>
        </w:tc>
      </w:tr>
      <w:tr w:rsidR="00F115B6" w14:paraId="17F03478" w14:textId="77777777" w:rsidTr="00F115B6">
        <w:trPr>
          <w:trHeight w:val="423"/>
        </w:trPr>
        <w:tc>
          <w:tcPr>
            <w:tcW w:w="598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EF5525C" w14:textId="77777777" w:rsidR="00F115B6" w:rsidRDefault="00F115B6" w:rsidP="00F115B6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46584F1" w14:textId="77777777" w:rsidR="00F115B6" w:rsidRDefault="00F115B6" w:rsidP="00F115B6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5A9CC25" w14:textId="77777777" w:rsidR="00F115B6" w:rsidRDefault="00F115B6" w:rsidP="00F115B6">
            <w:pPr>
              <w:rPr>
                <w:sz w:val="2"/>
                <w:szCs w:val="2"/>
              </w:rPr>
            </w:pPr>
          </w:p>
        </w:tc>
        <w:tc>
          <w:tcPr>
            <w:tcW w:w="338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E0982EE" w14:textId="77777777" w:rsidR="00F115B6" w:rsidRDefault="00F115B6" w:rsidP="00F115B6">
            <w:pPr>
              <w:pStyle w:val="TableParagraph"/>
              <w:spacing w:before="20" w:line="190" w:lineRule="atLeast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Retoma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elementos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convencionales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edición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libros.</w:t>
            </w:r>
          </w:p>
        </w:tc>
        <w:tc>
          <w:tcPr>
            <w:tcW w:w="17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DF0B5FB" w14:textId="77777777" w:rsidR="00F115B6" w:rsidRDefault="00F115B6" w:rsidP="00F115B6">
            <w:pPr>
              <w:pStyle w:val="TableParagraph"/>
              <w:spacing w:before="121"/>
              <w:ind w:left="6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Partes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libro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6825000" w14:textId="77777777" w:rsidR="00F115B6" w:rsidRDefault="00F115B6" w:rsidP="00F115B6">
            <w:pPr>
              <w:pStyle w:val="TableParagraph"/>
              <w:spacing w:before="121"/>
              <w:ind w:left="113" w:right="92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38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043E68C" w14:textId="77777777" w:rsidR="00F115B6" w:rsidRDefault="00F115B6" w:rsidP="00F115B6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7BE04031" w14:textId="6FBB4B2A" w:rsidR="00F115B6" w:rsidRDefault="00F115B6"/>
    <w:p w14:paraId="64596E73" w14:textId="77777777" w:rsidR="00A640C0" w:rsidRPr="00393C47" w:rsidRDefault="00A640C0" w:rsidP="00A640C0">
      <w:pPr>
        <w:pStyle w:val="Periodo"/>
        <w:rPr>
          <w:color w:val="F03D52"/>
          <w:sz w:val="24"/>
        </w:rPr>
      </w:pPr>
      <w:r w:rsidRPr="00393C47">
        <w:rPr>
          <w:color w:val="F03D52"/>
        </w:rPr>
        <w:t>Segundo periodo</w:t>
      </w:r>
    </w:p>
    <w:p w14:paraId="3736667C" w14:textId="2C6927A9" w:rsidR="00D5719D" w:rsidRDefault="00D5719D" w:rsidP="00A640C0">
      <w:pPr>
        <w:pStyle w:val="Periodo"/>
      </w:pPr>
    </w:p>
    <w:tbl>
      <w:tblPr>
        <w:tblStyle w:val="TableNormal"/>
        <w:tblW w:w="9654" w:type="dxa"/>
        <w:tblInd w:w="10" w:type="dxa"/>
        <w:tblBorders>
          <w:top w:val="single" w:sz="8" w:space="0" w:color="FB505D"/>
          <w:left w:val="single" w:sz="8" w:space="0" w:color="FB505D"/>
          <w:bottom w:val="single" w:sz="8" w:space="0" w:color="FB505D"/>
          <w:right w:val="single" w:sz="8" w:space="0" w:color="FB505D"/>
          <w:insideH w:val="single" w:sz="8" w:space="0" w:color="FB505D"/>
          <w:insideV w:val="single" w:sz="8" w:space="0" w:color="FB505D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000"/>
        <w:gridCol w:w="1200"/>
        <w:gridCol w:w="3818"/>
        <w:gridCol w:w="1416"/>
        <w:gridCol w:w="860"/>
        <w:gridCol w:w="860"/>
      </w:tblGrid>
      <w:tr w:rsidR="00F115B6" w14:paraId="440CD642" w14:textId="77777777" w:rsidTr="00F115B6">
        <w:trPr>
          <w:trHeight w:val="661"/>
        </w:trPr>
        <w:tc>
          <w:tcPr>
            <w:tcW w:w="500" w:type="dxa"/>
            <w:shd w:val="clear" w:color="auto" w:fill="FE8B8A"/>
          </w:tcPr>
          <w:p w14:paraId="3C10E690" w14:textId="77777777" w:rsidR="00F115B6" w:rsidRDefault="00F115B6" w:rsidP="00521DA0">
            <w:pPr>
              <w:pStyle w:val="TableParagraph"/>
              <w:spacing w:before="2"/>
              <w:rPr>
                <w:b/>
                <w:sz w:val="20"/>
              </w:rPr>
            </w:pPr>
          </w:p>
          <w:p w14:paraId="6F6A0537" w14:textId="77777777" w:rsidR="00F115B6" w:rsidRDefault="00F115B6" w:rsidP="00521DA0">
            <w:pPr>
              <w:pStyle w:val="TableParagraph"/>
              <w:ind w:left="64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Sem.</w:t>
            </w:r>
          </w:p>
        </w:tc>
        <w:tc>
          <w:tcPr>
            <w:tcW w:w="1000" w:type="dxa"/>
            <w:shd w:val="clear" w:color="auto" w:fill="FE8B8A"/>
          </w:tcPr>
          <w:p w14:paraId="51570631" w14:textId="77777777" w:rsidR="00F115B6" w:rsidRDefault="00F115B6" w:rsidP="00521DA0">
            <w:pPr>
              <w:pStyle w:val="TableParagraph"/>
              <w:spacing w:before="2"/>
              <w:rPr>
                <w:b/>
                <w:sz w:val="20"/>
              </w:rPr>
            </w:pPr>
          </w:p>
          <w:p w14:paraId="12955F58" w14:textId="77777777" w:rsidR="00F115B6" w:rsidRDefault="00F115B6" w:rsidP="00521DA0">
            <w:pPr>
              <w:pStyle w:val="TableParagraph"/>
              <w:ind w:left="225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Ámbito</w:t>
            </w:r>
          </w:p>
        </w:tc>
        <w:tc>
          <w:tcPr>
            <w:tcW w:w="1200" w:type="dxa"/>
            <w:shd w:val="clear" w:color="auto" w:fill="FE8B8A"/>
          </w:tcPr>
          <w:p w14:paraId="077768C5" w14:textId="77777777" w:rsidR="00F115B6" w:rsidRDefault="00F115B6" w:rsidP="00521DA0">
            <w:pPr>
              <w:pStyle w:val="TableParagraph"/>
              <w:spacing w:before="11" w:line="210" w:lineRule="atLeast"/>
              <w:ind w:left="246" w:right="224" w:firstLine="44"/>
              <w:jc w:val="both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Práctica</w:t>
            </w:r>
            <w:r>
              <w:rPr>
                <w:b/>
                <w:color w:val="FFFFFF"/>
                <w:spacing w:val="-43"/>
                <w:w w:val="90"/>
                <w:sz w:val="18"/>
              </w:rPr>
              <w:t xml:space="preserve"> </w:t>
            </w:r>
            <w:r>
              <w:rPr>
                <w:b/>
                <w:color w:val="FFFFFF"/>
                <w:spacing w:val="-1"/>
                <w:w w:val="85"/>
                <w:sz w:val="18"/>
              </w:rPr>
              <w:t xml:space="preserve">social </w:t>
            </w:r>
            <w:r>
              <w:rPr>
                <w:b/>
                <w:color w:val="FFFFFF"/>
                <w:w w:val="85"/>
                <w:sz w:val="18"/>
              </w:rPr>
              <w:t>del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90"/>
                <w:sz w:val="18"/>
              </w:rPr>
              <w:t>lenguaje</w:t>
            </w:r>
          </w:p>
        </w:tc>
        <w:tc>
          <w:tcPr>
            <w:tcW w:w="3818" w:type="dxa"/>
            <w:shd w:val="clear" w:color="auto" w:fill="FE8B8A"/>
          </w:tcPr>
          <w:p w14:paraId="0AFB1115" w14:textId="77777777" w:rsidR="00F115B6" w:rsidRDefault="00F115B6" w:rsidP="00521DA0">
            <w:pPr>
              <w:pStyle w:val="TableParagraph"/>
              <w:spacing w:before="2"/>
              <w:rPr>
                <w:b/>
                <w:sz w:val="20"/>
              </w:rPr>
            </w:pPr>
          </w:p>
          <w:p w14:paraId="5CCAF8FE" w14:textId="77777777" w:rsidR="00F115B6" w:rsidRDefault="00F115B6" w:rsidP="00521DA0">
            <w:pPr>
              <w:pStyle w:val="TableParagraph"/>
              <w:ind w:left="1009" w:right="989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416" w:type="dxa"/>
            <w:shd w:val="clear" w:color="auto" w:fill="FE8B8A"/>
          </w:tcPr>
          <w:p w14:paraId="71BF021C" w14:textId="77777777" w:rsidR="00F115B6" w:rsidRDefault="00F115B6" w:rsidP="00521DA0">
            <w:pPr>
              <w:pStyle w:val="TableParagraph"/>
              <w:spacing w:before="127"/>
              <w:ind w:left="421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Lección</w:t>
            </w:r>
          </w:p>
          <w:p w14:paraId="47C0E435" w14:textId="77777777" w:rsidR="00F115B6" w:rsidRDefault="00F115B6" w:rsidP="00521DA0">
            <w:pPr>
              <w:pStyle w:val="TableParagraph"/>
              <w:spacing w:before="3"/>
              <w:ind w:left="348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95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FE8B8A"/>
          </w:tcPr>
          <w:p w14:paraId="4DFF9ECB" w14:textId="77777777" w:rsidR="00F115B6" w:rsidRDefault="00F115B6" w:rsidP="00521DA0">
            <w:pPr>
              <w:pStyle w:val="TableParagraph"/>
              <w:spacing w:before="127"/>
              <w:ind w:left="135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</w:p>
          <w:p w14:paraId="627BADE8" w14:textId="77777777" w:rsidR="00F115B6" w:rsidRDefault="00F115B6" w:rsidP="00521DA0">
            <w:pPr>
              <w:pStyle w:val="TableParagraph"/>
              <w:spacing w:before="3"/>
              <w:ind w:left="69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FE8B8A"/>
          </w:tcPr>
          <w:p w14:paraId="3DCB8728" w14:textId="77777777" w:rsidR="00F115B6" w:rsidRDefault="00F115B6" w:rsidP="00521DA0">
            <w:pPr>
              <w:pStyle w:val="TableParagraph"/>
              <w:spacing w:before="127" w:line="242" w:lineRule="auto"/>
              <w:ind w:left="103" w:firstLine="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spacing w:val="-1"/>
                <w:w w:val="80"/>
                <w:sz w:val="18"/>
              </w:rPr>
              <w:t>libro</w:t>
            </w:r>
            <w:r>
              <w:rPr>
                <w:b/>
                <w:color w:val="FFFFFF"/>
                <w:w w:val="80"/>
                <w:sz w:val="18"/>
              </w:rPr>
              <w:t xml:space="preserve"> SEP</w:t>
            </w:r>
          </w:p>
        </w:tc>
      </w:tr>
      <w:tr w:rsidR="00F115B6" w14:paraId="7544E51D" w14:textId="77777777" w:rsidTr="00F115B6">
        <w:trPr>
          <w:trHeight w:val="463"/>
        </w:trPr>
        <w:tc>
          <w:tcPr>
            <w:tcW w:w="500" w:type="dxa"/>
            <w:vMerge w:val="restart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B847BD1" w14:textId="77777777" w:rsidR="00F115B6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648ED299" w14:textId="77777777" w:rsidR="00F115B6" w:rsidRDefault="00F115B6" w:rsidP="00521DA0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563210F8" w14:textId="77777777" w:rsidR="00F115B6" w:rsidRDefault="00F115B6" w:rsidP="00521DA0">
            <w:pPr>
              <w:pStyle w:val="TableParagraph"/>
              <w:ind w:left="175"/>
              <w:rPr>
                <w:sz w:val="16"/>
              </w:rPr>
            </w:pPr>
            <w:r>
              <w:rPr>
                <w:color w:val="231F20"/>
                <w:sz w:val="16"/>
              </w:rPr>
              <w:t>13</w:t>
            </w:r>
          </w:p>
        </w:tc>
        <w:tc>
          <w:tcPr>
            <w:tcW w:w="1000" w:type="dxa"/>
            <w:vMerge w:val="restart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9C1EEAE" w14:textId="77777777" w:rsidR="00F115B6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7FEE7B53" w14:textId="77777777" w:rsidR="00F115B6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7AFE117D" w14:textId="77777777" w:rsidR="00F115B6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7FF1EFCD" w14:textId="77777777" w:rsidR="00F115B6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7F89945D" w14:textId="77777777" w:rsidR="00F115B6" w:rsidRDefault="00F115B6" w:rsidP="00521DA0">
            <w:pPr>
              <w:pStyle w:val="TableParagraph"/>
              <w:rPr>
                <w:b/>
                <w:sz w:val="24"/>
              </w:rPr>
            </w:pPr>
          </w:p>
          <w:p w14:paraId="5C0DAE97" w14:textId="77777777" w:rsidR="00F115B6" w:rsidRDefault="00F115B6" w:rsidP="00521DA0">
            <w:pPr>
              <w:pStyle w:val="TableParagraph"/>
              <w:spacing w:line="247" w:lineRule="auto"/>
              <w:ind w:left="6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Participación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social</w:t>
            </w:r>
          </w:p>
        </w:tc>
        <w:tc>
          <w:tcPr>
            <w:tcW w:w="1200" w:type="dxa"/>
            <w:vMerge w:val="restart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3EFCBF9" w14:textId="77777777" w:rsidR="00F115B6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7170BF42" w14:textId="77777777" w:rsidR="00F115B6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0D6642D6" w14:textId="77777777" w:rsidR="00F115B6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271EC8F6" w14:textId="77777777" w:rsidR="00F115B6" w:rsidRDefault="00F115B6" w:rsidP="00521DA0">
            <w:pPr>
              <w:pStyle w:val="TableParagraph"/>
              <w:spacing w:before="2"/>
              <w:rPr>
                <w:b/>
                <w:sz w:val="17"/>
              </w:rPr>
            </w:pPr>
          </w:p>
          <w:p w14:paraId="63104834" w14:textId="77777777" w:rsidR="00F115B6" w:rsidRDefault="00F115B6" w:rsidP="00521DA0">
            <w:pPr>
              <w:pStyle w:val="TableParagraph"/>
              <w:spacing w:before="1" w:line="247" w:lineRule="auto"/>
              <w:ind w:left="65" w:right="51"/>
              <w:rPr>
                <w:sz w:val="16"/>
              </w:rPr>
            </w:pPr>
            <w:r>
              <w:rPr>
                <w:color w:val="231F20"/>
                <w:sz w:val="16"/>
              </w:rPr>
              <w:t>Difundir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acontecimientos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 través de un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boletín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informativo</w:t>
            </w:r>
          </w:p>
        </w:tc>
        <w:tc>
          <w:tcPr>
            <w:tcW w:w="3818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2AECDA2" w14:textId="77777777" w:rsidR="00F115B6" w:rsidRDefault="00F115B6" w:rsidP="00521DA0">
            <w:pPr>
              <w:pStyle w:val="TableParagraph"/>
              <w:spacing w:before="47" w:line="247" w:lineRule="auto"/>
              <w:ind w:left="6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Identifica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acontecimientos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que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sean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relevantes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para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su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comunidad.</w:t>
            </w:r>
          </w:p>
        </w:tc>
        <w:tc>
          <w:tcPr>
            <w:tcW w:w="1416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713720F" w14:textId="77777777" w:rsidR="00F115B6" w:rsidRDefault="00F115B6" w:rsidP="00521DA0">
            <w:pPr>
              <w:pStyle w:val="TableParagraph"/>
              <w:spacing w:before="142"/>
              <w:ind w:left="6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Boletín</w:t>
            </w:r>
            <w:r>
              <w:rPr>
                <w:color w:val="231F20"/>
                <w:spacing w:val="1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informativo</w:t>
            </w:r>
          </w:p>
        </w:tc>
        <w:tc>
          <w:tcPr>
            <w:tcW w:w="86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00B5164" w14:textId="77777777" w:rsidR="00F115B6" w:rsidRDefault="00F115B6" w:rsidP="00521DA0">
            <w:pPr>
              <w:pStyle w:val="TableParagraph"/>
              <w:spacing w:before="142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39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40</w:t>
            </w:r>
          </w:p>
        </w:tc>
        <w:tc>
          <w:tcPr>
            <w:tcW w:w="86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D3E2CAF" w14:textId="77777777" w:rsidR="00F115B6" w:rsidRDefault="00F115B6" w:rsidP="00521DA0">
            <w:pPr>
              <w:pStyle w:val="TableParagraph"/>
              <w:spacing w:before="142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65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69</w:t>
            </w:r>
          </w:p>
        </w:tc>
      </w:tr>
      <w:tr w:rsidR="00F115B6" w14:paraId="0A25F597" w14:textId="77777777" w:rsidTr="00F115B6">
        <w:trPr>
          <w:trHeight w:val="613"/>
        </w:trPr>
        <w:tc>
          <w:tcPr>
            <w:tcW w:w="5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F16802E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D4069DC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B29EE38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3818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2A4B741" w14:textId="77777777" w:rsidR="00F115B6" w:rsidRDefault="00F115B6" w:rsidP="00521DA0">
            <w:pPr>
              <w:pStyle w:val="TableParagraph"/>
              <w:spacing w:before="27" w:line="247" w:lineRule="auto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Resume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información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conservando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datos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esenciales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al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elaborar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boletín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informativo.</w:t>
            </w:r>
          </w:p>
          <w:p w14:paraId="14171B72" w14:textId="77777777" w:rsidR="00F115B6" w:rsidRDefault="00F115B6" w:rsidP="00521DA0">
            <w:pPr>
              <w:pStyle w:val="TableParagraph"/>
              <w:spacing w:before="1"/>
              <w:ind w:left="64"/>
              <w:rPr>
                <w:sz w:val="16"/>
              </w:rPr>
            </w:pPr>
            <w:r>
              <w:rPr>
                <w:color w:val="231F20"/>
                <w:spacing w:val="-1"/>
                <w:w w:val="90"/>
                <w:sz w:val="16"/>
              </w:rPr>
              <w:t>Produce</w:t>
            </w:r>
            <w:r>
              <w:rPr>
                <w:color w:val="231F20"/>
                <w:spacing w:val="-1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textos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para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difundir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información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1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su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comunidad.</w:t>
            </w:r>
          </w:p>
        </w:tc>
        <w:tc>
          <w:tcPr>
            <w:tcW w:w="1416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584AE4B" w14:textId="77777777" w:rsidR="00F115B6" w:rsidRDefault="00F115B6" w:rsidP="00521DA0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5E1F50D4" w14:textId="77777777" w:rsidR="00F115B6" w:rsidRDefault="00F115B6" w:rsidP="00521DA0">
            <w:pPr>
              <w:pStyle w:val="TableParagraph"/>
              <w:ind w:left="6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Nota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periodística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26CD032" w14:textId="77777777" w:rsidR="00F115B6" w:rsidRDefault="00F115B6" w:rsidP="00521DA0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537BFFAE" w14:textId="77777777" w:rsidR="00F115B6" w:rsidRDefault="00F115B6" w:rsidP="00521DA0">
            <w:pPr>
              <w:pStyle w:val="TableParagraph"/>
              <w:ind w:left="106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41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70C973E" w14:textId="77777777" w:rsidR="00F115B6" w:rsidRDefault="00F115B6" w:rsidP="00521DA0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191307FB" w14:textId="77777777" w:rsidR="00F115B6" w:rsidRDefault="00F115B6" w:rsidP="00521DA0">
            <w:pPr>
              <w:pStyle w:val="TableParagraph"/>
              <w:ind w:left="109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71</w:t>
            </w:r>
          </w:p>
        </w:tc>
      </w:tr>
      <w:tr w:rsidR="00F115B6" w14:paraId="1F5C84B5" w14:textId="77777777" w:rsidTr="00F115B6">
        <w:trPr>
          <w:trHeight w:val="423"/>
        </w:trPr>
        <w:tc>
          <w:tcPr>
            <w:tcW w:w="50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D4B4751" w14:textId="77777777" w:rsidR="00F115B6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7BFBE7BB" w14:textId="77777777" w:rsidR="00F115B6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09F5F423" w14:textId="77777777" w:rsidR="00F115B6" w:rsidRDefault="00F115B6" w:rsidP="00521DA0">
            <w:pPr>
              <w:pStyle w:val="TableParagraph"/>
              <w:spacing w:before="141"/>
              <w:ind w:left="127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14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</w:p>
          <w:p w14:paraId="3BA3984A" w14:textId="77777777" w:rsidR="00F115B6" w:rsidRDefault="00F115B6" w:rsidP="00521DA0">
            <w:pPr>
              <w:pStyle w:val="TableParagraph"/>
              <w:spacing w:before="6"/>
              <w:ind w:left="175"/>
              <w:rPr>
                <w:sz w:val="16"/>
              </w:rPr>
            </w:pPr>
            <w:r>
              <w:rPr>
                <w:color w:val="231F20"/>
                <w:sz w:val="16"/>
              </w:rPr>
              <w:t>15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E1623DB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26A3B4A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3818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071383C" w14:textId="77777777" w:rsidR="00F115B6" w:rsidRDefault="00F115B6" w:rsidP="00521DA0">
            <w:pPr>
              <w:pStyle w:val="TableParagraph"/>
              <w:spacing w:before="122"/>
              <w:ind w:left="54" w:right="51"/>
              <w:jc w:val="center"/>
              <w:rPr>
                <w:sz w:val="16"/>
              </w:rPr>
            </w:pPr>
            <w:r>
              <w:rPr>
                <w:color w:val="231F20"/>
                <w:spacing w:val="-1"/>
                <w:w w:val="90"/>
                <w:sz w:val="16"/>
              </w:rPr>
              <w:t>Produce</w:t>
            </w:r>
            <w:r>
              <w:rPr>
                <w:color w:val="231F20"/>
                <w:spacing w:val="-1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textos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para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difundir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información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1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su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comunidad.</w:t>
            </w:r>
          </w:p>
        </w:tc>
        <w:tc>
          <w:tcPr>
            <w:tcW w:w="1416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2873209" w14:textId="77777777" w:rsidR="00F115B6" w:rsidRDefault="00F115B6" w:rsidP="00521DA0">
            <w:pPr>
              <w:pStyle w:val="TableParagraph"/>
              <w:spacing w:before="21" w:line="190" w:lineRule="atLeast"/>
              <w:ind w:left="64" w:right="277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Lenguaje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según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destinatario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79764C1" w14:textId="77777777" w:rsidR="00F115B6" w:rsidRDefault="00F115B6" w:rsidP="00521DA0">
            <w:pPr>
              <w:pStyle w:val="TableParagraph"/>
              <w:spacing w:before="122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42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600FFA6" w14:textId="77777777" w:rsidR="00F115B6" w:rsidRDefault="00F115B6" w:rsidP="00521DA0">
            <w:pPr>
              <w:pStyle w:val="TableParagraph"/>
              <w:spacing w:before="122"/>
              <w:ind w:left="109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71</w:t>
            </w:r>
          </w:p>
        </w:tc>
      </w:tr>
      <w:tr w:rsidR="00F115B6" w14:paraId="4ED7A92B" w14:textId="77777777" w:rsidTr="00F115B6">
        <w:trPr>
          <w:trHeight w:val="613"/>
        </w:trPr>
        <w:tc>
          <w:tcPr>
            <w:tcW w:w="5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B5BE1E8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EF64611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8EACA46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3818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25EBFF0" w14:textId="77777777" w:rsidR="00F115B6" w:rsidRDefault="00F115B6" w:rsidP="00521DA0">
            <w:pPr>
              <w:pStyle w:val="TableParagraph"/>
              <w:spacing w:before="27" w:line="247" w:lineRule="auto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Resume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información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conservando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datos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esenciales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al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elaborar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boletín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informativo.</w:t>
            </w:r>
          </w:p>
          <w:p w14:paraId="47F6323A" w14:textId="77777777" w:rsidR="00F115B6" w:rsidRDefault="00F115B6" w:rsidP="00521DA0">
            <w:pPr>
              <w:pStyle w:val="TableParagraph"/>
              <w:spacing w:before="1"/>
              <w:ind w:left="64"/>
              <w:rPr>
                <w:sz w:val="16"/>
              </w:rPr>
            </w:pPr>
            <w:r>
              <w:rPr>
                <w:color w:val="231F20"/>
                <w:spacing w:val="-1"/>
                <w:w w:val="90"/>
                <w:sz w:val="16"/>
              </w:rPr>
              <w:t>Produce</w:t>
            </w:r>
            <w:r>
              <w:rPr>
                <w:color w:val="231F20"/>
                <w:spacing w:val="-1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textos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para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difundir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información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1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su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comunidad.</w:t>
            </w:r>
          </w:p>
        </w:tc>
        <w:tc>
          <w:tcPr>
            <w:tcW w:w="1416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AF1C551" w14:textId="77777777" w:rsidR="00F115B6" w:rsidRDefault="00F115B6" w:rsidP="00521DA0">
            <w:pPr>
              <w:pStyle w:val="TableParagraph"/>
              <w:spacing w:before="122" w:line="247" w:lineRule="auto"/>
              <w:ind w:left="64" w:right="70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Difundir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organizar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información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82BA3FF" w14:textId="77777777" w:rsidR="00F115B6" w:rsidRDefault="00F115B6" w:rsidP="00521DA0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7D3F32DE" w14:textId="77777777" w:rsidR="00F115B6" w:rsidRDefault="00F115B6" w:rsidP="00521DA0">
            <w:pPr>
              <w:pStyle w:val="TableParagraph"/>
              <w:ind w:left="111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43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C8F688E" w14:textId="77777777" w:rsidR="00F115B6" w:rsidRDefault="00F115B6" w:rsidP="00521DA0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24AAFDCF" w14:textId="77777777" w:rsidR="00F115B6" w:rsidRDefault="00F115B6" w:rsidP="00521DA0">
            <w:pPr>
              <w:pStyle w:val="TableParagraph"/>
              <w:ind w:left="109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71</w:t>
            </w:r>
          </w:p>
        </w:tc>
      </w:tr>
      <w:tr w:rsidR="00F115B6" w14:paraId="23CC7E37" w14:textId="77777777" w:rsidTr="00F115B6">
        <w:trPr>
          <w:trHeight w:val="423"/>
        </w:trPr>
        <w:tc>
          <w:tcPr>
            <w:tcW w:w="5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281AE96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41393C7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E18E041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3818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B6008D7" w14:textId="77777777" w:rsidR="00F115B6" w:rsidRDefault="00F115B6" w:rsidP="00521DA0">
            <w:pPr>
              <w:pStyle w:val="TableParagraph"/>
              <w:spacing w:before="21" w:line="190" w:lineRule="atLeast"/>
              <w:ind w:left="64" w:right="75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Considera la convencionalidad de la ortografía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puntuación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al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escribir.</w:t>
            </w:r>
          </w:p>
        </w:tc>
        <w:tc>
          <w:tcPr>
            <w:tcW w:w="1416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E3FD0E2" w14:textId="77777777" w:rsidR="00F115B6" w:rsidRDefault="00F115B6" w:rsidP="00521DA0">
            <w:pPr>
              <w:pStyle w:val="TableParagraph"/>
              <w:spacing w:before="122"/>
              <w:ind w:left="64"/>
              <w:rPr>
                <w:i/>
                <w:sz w:val="16"/>
              </w:rPr>
            </w:pPr>
            <w:r>
              <w:rPr>
                <w:color w:val="231F20"/>
                <w:w w:val="85"/>
                <w:sz w:val="16"/>
              </w:rPr>
              <w:t>Uso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i/>
                <w:color w:val="231F20"/>
                <w:w w:val="85"/>
                <w:sz w:val="16"/>
              </w:rPr>
              <w:t>ll</w:t>
            </w:r>
            <w:r>
              <w:rPr>
                <w:i/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proofErr w:type="spellStart"/>
            <w:r>
              <w:rPr>
                <w:i/>
                <w:color w:val="231F20"/>
                <w:w w:val="85"/>
                <w:sz w:val="16"/>
              </w:rPr>
              <w:t>y</w:t>
            </w:r>
            <w:proofErr w:type="spellEnd"/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13D5176" w14:textId="77777777" w:rsidR="00F115B6" w:rsidRDefault="00F115B6" w:rsidP="00521DA0">
            <w:pPr>
              <w:pStyle w:val="TableParagraph"/>
              <w:spacing w:before="122"/>
              <w:ind w:left="113" w:right="90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44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86AC9CD" w14:textId="77777777" w:rsidR="00F115B6" w:rsidRDefault="00F115B6" w:rsidP="00521DA0">
            <w:pPr>
              <w:pStyle w:val="TableParagraph"/>
              <w:spacing w:before="122"/>
              <w:ind w:left="109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71</w:t>
            </w:r>
          </w:p>
        </w:tc>
      </w:tr>
      <w:tr w:rsidR="00F115B6" w14:paraId="52613001" w14:textId="77777777" w:rsidTr="00F115B6">
        <w:trPr>
          <w:trHeight w:val="233"/>
        </w:trPr>
        <w:tc>
          <w:tcPr>
            <w:tcW w:w="50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712C08F" w14:textId="77777777" w:rsidR="00F115B6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25721577" w14:textId="77777777" w:rsidR="00F115B6" w:rsidRDefault="00F115B6" w:rsidP="00521DA0">
            <w:pPr>
              <w:pStyle w:val="TableParagraph"/>
              <w:spacing w:before="105"/>
              <w:ind w:left="176"/>
              <w:rPr>
                <w:sz w:val="16"/>
              </w:rPr>
            </w:pPr>
            <w:r>
              <w:rPr>
                <w:color w:val="231F20"/>
                <w:sz w:val="16"/>
              </w:rPr>
              <w:t>16</w:t>
            </w:r>
          </w:p>
        </w:tc>
        <w:tc>
          <w:tcPr>
            <w:tcW w:w="100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4AE3A7E" w14:textId="77777777" w:rsidR="00F115B6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4B06B975" w14:textId="77777777" w:rsidR="00F115B6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5C05947F" w14:textId="77777777" w:rsidR="00F115B6" w:rsidRDefault="00F115B6" w:rsidP="00521DA0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5D1EA18E" w14:textId="77777777" w:rsidR="00F115B6" w:rsidRDefault="00F115B6" w:rsidP="00521DA0">
            <w:pPr>
              <w:pStyle w:val="TableParagraph"/>
              <w:ind w:left="64"/>
              <w:rPr>
                <w:sz w:val="16"/>
              </w:rPr>
            </w:pPr>
            <w:r>
              <w:rPr>
                <w:color w:val="231F20"/>
                <w:sz w:val="16"/>
              </w:rPr>
              <w:t>Estudio</w:t>
            </w:r>
          </w:p>
        </w:tc>
        <w:tc>
          <w:tcPr>
            <w:tcW w:w="120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B28A11E" w14:textId="77777777" w:rsidR="00F115B6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60BA089D" w14:textId="77777777" w:rsidR="00F115B6" w:rsidRDefault="00F115B6" w:rsidP="00521DA0">
            <w:pPr>
              <w:pStyle w:val="TableParagraph"/>
              <w:spacing w:before="158" w:line="247" w:lineRule="auto"/>
              <w:ind w:left="64" w:right="241"/>
              <w:rPr>
                <w:sz w:val="16"/>
              </w:rPr>
            </w:pPr>
            <w:r>
              <w:rPr>
                <w:color w:val="231F20"/>
                <w:sz w:val="16"/>
              </w:rPr>
              <w:t>Organizar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información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 textos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expositivos</w:t>
            </w:r>
          </w:p>
        </w:tc>
        <w:tc>
          <w:tcPr>
            <w:tcW w:w="3818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BE94DAB" w14:textId="77777777" w:rsidR="00F115B6" w:rsidRDefault="00F115B6" w:rsidP="00521DA0">
            <w:pPr>
              <w:pStyle w:val="TableParagraph"/>
              <w:spacing w:before="27" w:line="247" w:lineRule="auto"/>
              <w:ind w:left="64" w:right="738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Establece criterios de clasificación al organizar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información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diversas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fuentes.</w:t>
            </w:r>
          </w:p>
          <w:p w14:paraId="205582C6" w14:textId="77777777" w:rsidR="00F115B6" w:rsidRDefault="00F115B6" w:rsidP="00521DA0">
            <w:pPr>
              <w:pStyle w:val="TableParagraph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Elabora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cuadros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sinópticos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mapas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conceptuales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para</w:t>
            </w:r>
          </w:p>
          <w:p w14:paraId="0B869DC1" w14:textId="77777777" w:rsidR="00F115B6" w:rsidRDefault="00F115B6" w:rsidP="00521DA0">
            <w:pPr>
              <w:pStyle w:val="TableParagraph"/>
              <w:spacing w:before="6"/>
              <w:ind w:left="6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resumir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información.</w:t>
            </w:r>
          </w:p>
        </w:tc>
        <w:tc>
          <w:tcPr>
            <w:tcW w:w="1416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65EB4F4" w14:textId="77777777" w:rsidR="00F115B6" w:rsidRDefault="00F115B6" w:rsidP="00521DA0">
            <w:pPr>
              <w:pStyle w:val="TableParagraph"/>
              <w:spacing w:before="26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Textos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expositivos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A50C530" w14:textId="77777777" w:rsidR="00F115B6" w:rsidRDefault="00F115B6" w:rsidP="00521DA0">
            <w:pPr>
              <w:pStyle w:val="TableParagraph"/>
              <w:spacing w:before="26"/>
              <w:ind w:left="113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45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46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7A9A664" w14:textId="77777777" w:rsidR="00F115B6" w:rsidRDefault="00F115B6" w:rsidP="00521DA0">
            <w:pPr>
              <w:pStyle w:val="TableParagraph"/>
              <w:spacing w:before="26"/>
              <w:ind w:left="113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77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80</w:t>
            </w:r>
          </w:p>
        </w:tc>
      </w:tr>
      <w:tr w:rsidR="00F115B6" w14:paraId="0F188D5F" w14:textId="77777777" w:rsidTr="00F115B6">
        <w:trPr>
          <w:trHeight w:val="560"/>
        </w:trPr>
        <w:tc>
          <w:tcPr>
            <w:tcW w:w="5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57B82DB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E580C5D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2DF088E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3818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157EEFA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577B9ED" w14:textId="77777777" w:rsidR="00F115B6" w:rsidRDefault="00F115B6" w:rsidP="00521DA0">
            <w:pPr>
              <w:pStyle w:val="TableParagraph"/>
              <w:spacing w:before="95" w:line="247" w:lineRule="auto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Clasificación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información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D24690E" w14:textId="77777777" w:rsidR="00F115B6" w:rsidRDefault="00F115B6" w:rsidP="00521DA0">
            <w:pPr>
              <w:pStyle w:val="TableParagraph"/>
              <w:spacing w:before="6"/>
              <w:rPr>
                <w:b/>
                <w:sz w:val="16"/>
              </w:rPr>
            </w:pPr>
          </w:p>
          <w:p w14:paraId="68DEFB26" w14:textId="77777777" w:rsidR="00F115B6" w:rsidRDefault="00F115B6" w:rsidP="00521DA0">
            <w:pPr>
              <w:pStyle w:val="TableParagraph"/>
              <w:ind w:left="108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47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D55E26E" w14:textId="77777777" w:rsidR="00F115B6" w:rsidRDefault="00F115B6" w:rsidP="00521DA0">
            <w:pPr>
              <w:pStyle w:val="TableParagraph"/>
              <w:spacing w:before="6"/>
              <w:rPr>
                <w:b/>
                <w:sz w:val="16"/>
              </w:rPr>
            </w:pPr>
          </w:p>
          <w:p w14:paraId="72DC78F0" w14:textId="77777777" w:rsidR="00F115B6" w:rsidRDefault="00F115B6" w:rsidP="00521DA0">
            <w:pPr>
              <w:pStyle w:val="TableParagraph"/>
              <w:ind w:left="112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81</w:t>
            </w:r>
          </w:p>
        </w:tc>
      </w:tr>
      <w:tr w:rsidR="00F115B6" w14:paraId="525D27AB" w14:textId="77777777" w:rsidTr="00F115B6">
        <w:trPr>
          <w:trHeight w:val="423"/>
        </w:trPr>
        <w:tc>
          <w:tcPr>
            <w:tcW w:w="50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BF4247E" w14:textId="77777777" w:rsidR="00F115B6" w:rsidRDefault="00F115B6" w:rsidP="00521DA0">
            <w:pPr>
              <w:pStyle w:val="TableParagraph"/>
              <w:spacing w:before="1"/>
              <w:rPr>
                <w:b/>
                <w:sz w:val="21"/>
              </w:rPr>
            </w:pPr>
          </w:p>
          <w:p w14:paraId="2028CB58" w14:textId="77777777" w:rsidR="00F115B6" w:rsidRDefault="00F115B6" w:rsidP="00521DA0">
            <w:pPr>
              <w:pStyle w:val="TableParagraph"/>
              <w:ind w:left="177"/>
              <w:rPr>
                <w:sz w:val="16"/>
              </w:rPr>
            </w:pPr>
            <w:r>
              <w:rPr>
                <w:color w:val="231F20"/>
                <w:sz w:val="16"/>
              </w:rPr>
              <w:t>17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80DB314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09BE461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3818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795161D" w14:textId="77777777" w:rsidR="00F115B6" w:rsidRDefault="00F115B6" w:rsidP="00521DA0">
            <w:pPr>
              <w:pStyle w:val="TableParagraph"/>
              <w:spacing w:before="20" w:line="190" w:lineRule="atLeast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Elabora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cuadros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sinópticos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mapas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conceptuales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resumir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información.</w:t>
            </w:r>
          </w:p>
        </w:tc>
        <w:tc>
          <w:tcPr>
            <w:tcW w:w="1416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D7E04D7" w14:textId="77777777" w:rsidR="00F115B6" w:rsidRDefault="00F115B6" w:rsidP="00521DA0">
            <w:pPr>
              <w:pStyle w:val="TableParagraph"/>
              <w:spacing w:before="20" w:line="190" w:lineRule="atLeast"/>
              <w:ind w:left="64" w:right="38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Mapas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conceptuales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cuadros</w:t>
            </w:r>
            <w:r>
              <w:rPr>
                <w:color w:val="231F20"/>
                <w:spacing w:val="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sinópticos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68C8FAF" w14:textId="77777777" w:rsidR="00F115B6" w:rsidRDefault="00F115B6" w:rsidP="00521DA0">
            <w:pPr>
              <w:pStyle w:val="TableParagraph"/>
              <w:spacing w:before="121"/>
              <w:ind w:left="113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48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49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97115C7" w14:textId="77777777" w:rsidR="00F115B6" w:rsidRDefault="00F115B6" w:rsidP="00521DA0">
            <w:pPr>
              <w:pStyle w:val="TableParagraph"/>
              <w:spacing w:before="121"/>
              <w:ind w:left="113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81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82</w:t>
            </w:r>
          </w:p>
        </w:tc>
      </w:tr>
      <w:tr w:rsidR="00F115B6" w14:paraId="4D2E23E4" w14:textId="77777777" w:rsidTr="00F115B6">
        <w:trPr>
          <w:trHeight w:val="233"/>
        </w:trPr>
        <w:tc>
          <w:tcPr>
            <w:tcW w:w="5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AC7A3AF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7DF653D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03BA7E2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3818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BA450F5" w14:textId="77777777" w:rsidR="00F115B6" w:rsidRDefault="00F115B6" w:rsidP="00521DA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16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9C2A843" w14:textId="77777777" w:rsidR="00F115B6" w:rsidRDefault="00F115B6" w:rsidP="00521DA0">
            <w:pPr>
              <w:pStyle w:val="TableParagraph"/>
              <w:spacing w:before="26"/>
              <w:ind w:left="64"/>
              <w:rPr>
                <w:i/>
                <w:sz w:val="16"/>
              </w:rPr>
            </w:pPr>
            <w:r>
              <w:rPr>
                <w:color w:val="231F20"/>
                <w:w w:val="80"/>
                <w:sz w:val="16"/>
              </w:rPr>
              <w:t>Uso</w:t>
            </w:r>
            <w:r>
              <w:rPr>
                <w:color w:val="231F20"/>
                <w:spacing w:val="-3"/>
                <w:w w:val="80"/>
                <w:sz w:val="16"/>
              </w:rPr>
              <w:t xml:space="preserve"> </w:t>
            </w:r>
            <w:r>
              <w:rPr>
                <w:color w:val="231F20"/>
                <w:w w:val="80"/>
                <w:sz w:val="16"/>
              </w:rPr>
              <w:t>de</w:t>
            </w:r>
            <w:r>
              <w:rPr>
                <w:color w:val="231F20"/>
                <w:spacing w:val="-2"/>
                <w:w w:val="80"/>
                <w:sz w:val="16"/>
              </w:rPr>
              <w:t xml:space="preserve"> </w:t>
            </w:r>
            <w:r>
              <w:rPr>
                <w:i/>
                <w:color w:val="231F20"/>
                <w:w w:val="80"/>
                <w:sz w:val="16"/>
              </w:rPr>
              <w:t>c</w:t>
            </w:r>
            <w:r>
              <w:rPr>
                <w:color w:val="231F20"/>
                <w:w w:val="80"/>
                <w:sz w:val="16"/>
              </w:rPr>
              <w:t>,</w:t>
            </w:r>
            <w:r>
              <w:rPr>
                <w:color w:val="231F20"/>
                <w:spacing w:val="-3"/>
                <w:w w:val="80"/>
                <w:sz w:val="16"/>
              </w:rPr>
              <w:t xml:space="preserve"> </w:t>
            </w:r>
            <w:r>
              <w:rPr>
                <w:i/>
                <w:color w:val="231F20"/>
                <w:w w:val="80"/>
                <w:sz w:val="16"/>
              </w:rPr>
              <w:t>s</w:t>
            </w:r>
            <w:r>
              <w:rPr>
                <w:i/>
                <w:color w:val="231F20"/>
                <w:spacing w:val="-2"/>
                <w:w w:val="80"/>
                <w:sz w:val="16"/>
              </w:rPr>
              <w:t xml:space="preserve"> </w:t>
            </w:r>
            <w:r>
              <w:rPr>
                <w:color w:val="231F20"/>
                <w:w w:val="80"/>
                <w:sz w:val="16"/>
              </w:rPr>
              <w:t>y</w:t>
            </w:r>
            <w:r>
              <w:rPr>
                <w:color w:val="231F20"/>
                <w:spacing w:val="-2"/>
                <w:w w:val="80"/>
                <w:sz w:val="16"/>
              </w:rPr>
              <w:t xml:space="preserve"> </w:t>
            </w:r>
            <w:r>
              <w:rPr>
                <w:i/>
                <w:color w:val="231F20"/>
                <w:w w:val="80"/>
                <w:sz w:val="16"/>
              </w:rPr>
              <w:t>z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BBDE356" w14:textId="77777777" w:rsidR="00F115B6" w:rsidRDefault="00F115B6" w:rsidP="00521DA0">
            <w:pPr>
              <w:pStyle w:val="TableParagraph"/>
              <w:spacing w:before="26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50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EC741A5" w14:textId="77777777" w:rsidR="00F115B6" w:rsidRDefault="00F115B6" w:rsidP="00521DA0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592358C2" w14:textId="77777777" w:rsidR="00F115B6" w:rsidRDefault="00F115B6" w:rsidP="00A640C0">
      <w:pPr>
        <w:pStyle w:val="Periodo"/>
      </w:pPr>
    </w:p>
    <w:tbl>
      <w:tblPr>
        <w:tblStyle w:val="TableNormal"/>
        <w:tblW w:w="9654" w:type="dxa"/>
        <w:tblInd w:w="10" w:type="dxa"/>
        <w:tblBorders>
          <w:top w:val="single" w:sz="8" w:space="0" w:color="FB505D"/>
          <w:left w:val="single" w:sz="8" w:space="0" w:color="FB505D"/>
          <w:bottom w:val="single" w:sz="8" w:space="0" w:color="FB505D"/>
          <w:right w:val="single" w:sz="8" w:space="0" w:color="FB505D"/>
          <w:insideH w:val="single" w:sz="8" w:space="0" w:color="FB505D"/>
          <w:insideV w:val="single" w:sz="8" w:space="0" w:color="FB505D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000"/>
        <w:gridCol w:w="1200"/>
        <w:gridCol w:w="3818"/>
        <w:gridCol w:w="1416"/>
        <w:gridCol w:w="860"/>
        <w:gridCol w:w="860"/>
      </w:tblGrid>
      <w:tr w:rsidR="00F115B6" w14:paraId="39F5BE47" w14:textId="77777777" w:rsidTr="00F115B6">
        <w:trPr>
          <w:trHeight w:val="661"/>
        </w:trPr>
        <w:tc>
          <w:tcPr>
            <w:tcW w:w="500" w:type="dxa"/>
            <w:shd w:val="clear" w:color="auto" w:fill="FE8B8A"/>
          </w:tcPr>
          <w:p w14:paraId="40C05E68" w14:textId="77777777" w:rsidR="00F115B6" w:rsidRDefault="00F115B6" w:rsidP="00521DA0">
            <w:pPr>
              <w:pStyle w:val="TableParagraph"/>
              <w:spacing w:before="2"/>
              <w:rPr>
                <w:sz w:val="20"/>
              </w:rPr>
            </w:pPr>
          </w:p>
          <w:p w14:paraId="2EF292C6" w14:textId="77777777" w:rsidR="00F115B6" w:rsidRDefault="00F115B6" w:rsidP="00521DA0">
            <w:pPr>
              <w:pStyle w:val="TableParagraph"/>
              <w:ind w:left="24" w:right="4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Sem.</w:t>
            </w:r>
          </w:p>
        </w:tc>
        <w:tc>
          <w:tcPr>
            <w:tcW w:w="1000" w:type="dxa"/>
            <w:shd w:val="clear" w:color="auto" w:fill="FE8B8A"/>
          </w:tcPr>
          <w:p w14:paraId="2AF58B59" w14:textId="77777777" w:rsidR="00F115B6" w:rsidRDefault="00F115B6" w:rsidP="00521DA0">
            <w:pPr>
              <w:pStyle w:val="TableParagraph"/>
              <w:spacing w:before="2"/>
              <w:rPr>
                <w:sz w:val="20"/>
              </w:rPr>
            </w:pPr>
          </w:p>
          <w:p w14:paraId="28EFB1DF" w14:textId="77777777" w:rsidR="00F115B6" w:rsidRDefault="00F115B6" w:rsidP="00521DA0">
            <w:pPr>
              <w:pStyle w:val="TableParagraph"/>
              <w:ind w:left="225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Ámbito</w:t>
            </w:r>
          </w:p>
        </w:tc>
        <w:tc>
          <w:tcPr>
            <w:tcW w:w="1200" w:type="dxa"/>
            <w:shd w:val="clear" w:color="auto" w:fill="FE8B8A"/>
          </w:tcPr>
          <w:p w14:paraId="0E877801" w14:textId="77777777" w:rsidR="00F115B6" w:rsidRDefault="00F115B6" w:rsidP="00521DA0">
            <w:pPr>
              <w:pStyle w:val="TableParagraph"/>
              <w:spacing w:before="11" w:line="210" w:lineRule="atLeast"/>
              <w:ind w:left="246" w:right="224" w:firstLine="44"/>
              <w:jc w:val="both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Práctica</w:t>
            </w:r>
            <w:r>
              <w:rPr>
                <w:b/>
                <w:color w:val="FFFFFF"/>
                <w:spacing w:val="-43"/>
                <w:w w:val="90"/>
                <w:sz w:val="18"/>
              </w:rPr>
              <w:t xml:space="preserve"> </w:t>
            </w:r>
            <w:r>
              <w:rPr>
                <w:b/>
                <w:color w:val="FFFFFF"/>
                <w:spacing w:val="-1"/>
                <w:w w:val="85"/>
                <w:sz w:val="18"/>
              </w:rPr>
              <w:t xml:space="preserve">social </w:t>
            </w:r>
            <w:r>
              <w:rPr>
                <w:b/>
                <w:color w:val="FFFFFF"/>
                <w:w w:val="85"/>
                <w:sz w:val="18"/>
              </w:rPr>
              <w:t>del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90"/>
                <w:sz w:val="18"/>
              </w:rPr>
              <w:t>lenguaje</w:t>
            </w:r>
          </w:p>
        </w:tc>
        <w:tc>
          <w:tcPr>
            <w:tcW w:w="3818" w:type="dxa"/>
            <w:shd w:val="clear" w:color="auto" w:fill="FE8B8A"/>
          </w:tcPr>
          <w:p w14:paraId="7E13767B" w14:textId="77777777" w:rsidR="00F115B6" w:rsidRDefault="00F115B6" w:rsidP="00521DA0">
            <w:pPr>
              <w:pStyle w:val="TableParagraph"/>
              <w:spacing w:before="2"/>
              <w:rPr>
                <w:sz w:val="20"/>
              </w:rPr>
            </w:pPr>
          </w:p>
          <w:p w14:paraId="4BB54EC2" w14:textId="77777777" w:rsidR="00F115B6" w:rsidRDefault="00F115B6" w:rsidP="00521DA0">
            <w:pPr>
              <w:pStyle w:val="TableParagraph"/>
              <w:ind w:left="1021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416" w:type="dxa"/>
            <w:shd w:val="clear" w:color="auto" w:fill="FE8B8A"/>
          </w:tcPr>
          <w:p w14:paraId="059B4EE8" w14:textId="77777777" w:rsidR="00F115B6" w:rsidRDefault="00F115B6" w:rsidP="00521DA0">
            <w:pPr>
              <w:pStyle w:val="TableParagraph"/>
              <w:spacing w:before="127"/>
              <w:ind w:left="421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Lección</w:t>
            </w:r>
          </w:p>
          <w:p w14:paraId="322ED95F" w14:textId="77777777" w:rsidR="00F115B6" w:rsidRDefault="00F115B6" w:rsidP="00521DA0">
            <w:pPr>
              <w:pStyle w:val="TableParagraph"/>
              <w:spacing w:before="3"/>
              <w:ind w:left="348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95"/>
                <w:sz w:val="18"/>
              </w:rPr>
              <w:t>Aplicados</w:t>
            </w:r>
          </w:p>
        </w:tc>
        <w:tc>
          <w:tcPr>
            <w:tcW w:w="860" w:type="dxa"/>
            <w:tcBorders>
              <w:right w:val="single" w:sz="12" w:space="0" w:color="FB505D"/>
            </w:tcBorders>
            <w:shd w:val="clear" w:color="auto" w:fill="FE8B8A"/>
          </w:tcPr>
          <w:p w14:paraId="4A55E91A" w14:textId="77777777" w:rsidR="00F115B6" w:rsidRDefault="00F115B6" w:rsidP="00521DA0">
            <w:pPr>
              <w:pStyle w:val="TableParagraph"/>
              <w:spacing w:before="127"/>
              <w:ind w:left="130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</w:p>
          <w:p w14:paraId="5CDC713F" w14:textId="77777777" w:rsidR="00F115B6" w:rsidRDefault="00F115B6" w:rsidP="00521DA0">
            <w:pPr>
              <w:pStyle w:val="TableParagraph"/>
              <w:spacing w:before="3"/>
              <w:ind w:left="64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860" w:type="dxa"/>
            <w:tcBorders>
              <w:left w:val="single" w:sz="12" w:space="0" w:color="FB505D"/>
            </w:tcBorders>
            <w:shd w:val="clear" w:color="auto" w:fill="FE8B8A"/>
          </w:tcPr>
          <w:p w14:paraId="0FF15FD2" w14:textId="77777777" w:rsidR="00F115B6" w:rsidRDefault="00F115B6" w:rsidP="00521DA0">
            <w:pPr>
              <w:pStyle w:val="TableParagraph"/>
              <w:spacing w:before="127" w:line="242" w:lineRule="auto"/>
              <w:ind w:left="98" w:firstLine="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1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spacing w:val="-1"/>
                <w:w w:val="80"/>
                <w:sz w:val="18"/>
              </w:rPr>
              <w:t xml:space="preserve">libro </w:t>
            </w:r>
            <w:r>
              <w:rPr>
                <w:b/>
                <w:color w:val="FFFFFF"/>
                <w:w w:val="80"/>
                <w:sz w:val="18"/>
              </w:rPr>
              <w:t>SEP</w:t>
            </w:r>
          </w:p>
        </w:tc>
      </w:tr>
      <w:tr w:rsidR="00F115B6" w14:paraId="5AEA0004" w14:textId="77777777" w:rsidTr="00F115B6">
        <w:trPr>
          <w:trHeight w:val="613"/>
        </w:trPr>
        <w:tc>
          <w:tcPr>
            <w:tcW w:w="500" w:type="dxa"/>
            <w:vMerge w:val="restart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3916C1B" w14:textId="77777777" w:rsidR="00F115B6" w:rsidRDefault="00F115B6" w:rsidP="00521DA0">
            <w:pPr>
              <w:pStyle w:val="TableParagraph"/>
              <w:rPr>
                <w:sz w:val="18"/>
              </w:rPr>
            </w:pPr>
          </w:p>
          <w:p w14:paraId="1CED1822" w14:textId="77777777" w:rsidR="00F115B6" w:rsidRDefault="00F115B6" w:rsidP="00521DA0">
            <w:pPr>
              <w:pStyle w:val="TableParagraph"/>
              <w:rPr>
                <w:sz w:val="18"/>
              </w:rPr>
            </w:pPr>
          </w:p>
          <w:p w14:paraId="4EC39F66" w14:textId="77777777" w:rsidR="00F115B6" w:rsidRDefault="00F115B6" w:rsidP="00521DA0">
            <w:pPr>
              <w:pStyle w:val="TableParagraph"/>
              <w:spacing w:before="115"/>
              <w:ind w:left="175"/>
              <w:rPr>
                <w:sz w:val="16"/>
              </w:rPr>
            </w:pPr>
            <w:r>
              <w:rPr>
                <w:color w:val="231F20"/>
                <w:sz w:val="16"/>
              </w:rPr>
              <w:t>18</w:t>
            </w:r>
          </w:p>
        </w:tc>
        <w:tc>
          <w:tcPr>
            <w:tcW w:w="1000" w:type="dxa"/>
            <w:vMerge w:val="restart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1C6FE19" w14:textId="77777777" w:rsidR="00F115B6" w:rsidRDefault="00F115B6" w:rsidP="00521DA0">
            <w:pPr>
              <w:pStyle w:val="TableParagraph"/>
              <w:rPr>
                <w:sz w:val="18"/>
              </w:rPr>
            </w:pPr>
          </w:p>
          <w:p w14:paraId="0A0ECA18" w14:textId="77777777" w:rsidR="00F115B6" w:rsidRDefault="00F115B6" w:rsidP="00521DA0">
            <w:pPr>
              <w:pStyle w:val="TableParagraph"/>
              <w:rPr>
                <w:sz w:val="18"/>
              </w:rPr>
            </w:pPr>
          </w:p>
          <w:p w14:paraId="746BB95B" w14:textId="77777777" w:rsidR="00F115B6" w:rsidRDefault="00F115B6" w:rsidP="00521DA0">
            <w:pPr>
              <w:pStyle w:val="TableParagraph"/>
              <w:rPr>
                <w:sz w:val="18"/>
              </w:rPr>
            </w:pPr>
          </w:p>
          <w:p w14:paraId="63B2D291" w14:textId="77777777" w:rsidR="00F115B6" w:rsidRDefault="00F115B6" w:rsidP="00521DA0">
            <w:pPr>
              <w:pStyle w:val="TableParagraph"/>
              <w:spacing w:before="5"/>
              <w:rPr>
                <w:sz w:val="21"/>
              </w:rPr>
            </w:pPr>
          </w:p>
          <w:p w14:paraId="5E44DDEA" w14:textId="77777777" w:rsidR="00F115B6" w:rsidRDefault="00F115B6" w:rsidP="00521DA0">
            <w:pPr>
              <w:pStyle w:val="TableParagraph"/>
              <w:ind w:left="64"/>
              <w:rPr>
                <w:sz w:val="16"/>
              </w:rPr>
            </w:pPr>
            <w:r>
              <w:rPr>
                <w:color w:val="231F20"/>
                <w:sz w:val="16"/>
              </w:rPr>
              <w:t>Literatura</w:t>
            </w:r>
          </w:p>
        </w:tc>
        <w:tc>
          <w:tcPr>
            <w:tcW w:w="1200" w:type="dxa"/>
            <w:vMerge w:val="restart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30240AA" w14:textId="77777777" w:rsidR="00F115B6" w:rsidRDefault="00F115B6" w:rsidP="00521DA0">
            <w:pPr>
              <w:pStyle w:val="TableParagraph"/>
              <w:rPr>
                <w:sz w:val="18"/>
              </w:rPr>
            </w:pPr>
          </w:p>
          <w:p w14:paraId="58776763" w14:textId="77777777" w:rsidR="00F115B6" w:rsidRDefault="00F115B6" w:rsidP="00521DA0">
            <w:pPr>
              <w:pStyle w:val="TableParagraph"/>
              <w:rPr>
                <w:sz w:val="18"/>
              </w:rPr>
            </w:pPr>
          </w:p>
          <w:p w14:paraId="77C6328E" w14:textId="77777777" w:rsidR="00F115B6" w:rsidRDefault="00F115B6" w:rsidP="00521DA0">
            <w:pPr>
              <w:pStyle w:val="TableParagraph"/>
              <w:rPr>
                <w:sz w:val="18"/>
              </w:rPr>
            </w:pPr>
          </w:p>
          <w:p w14:paraId="098E5984" w14:textId="77777777" w:rsidR="00F115B6" w:rsidRDefault="00F115B6" w:rsidP="00521DA0">
            <w:pPr>
              <w:pStyle w:val="TableParagraph"/>
              <w:spacing w:before="5"/>
              <w:rPr>
                <w:sz w:val="21"/>
              </w:rPr>
            </w:pPr>
          </w:p>
          <w:p w14:paraId="350CCE08" w14:textId="77777777" w:rsidR="00F115B6" w:rsidRDefault="00F115B6" w:rsidP="00521DA0">
            <w:pPr>
              <w:pStyle w:val="TableParagraph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Leer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poemas</w:t>
            </w:r>
          </w:p>
        </w:tc>
        <w:tc>
          <w:tcPr>
            <w:tcW w:w="3818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748E1C5" w14:textId="77777777" w:rsidR="00F115B6" w:rsidRDefault="00F115B6" w:rsidP="00521DA0">
            <w:pPr>
              <w:pStyle w:val="TableParagraph"/>
              <w:spacing w:before="28" w:line="247" w:lineRule="auto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Identifica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temas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un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poema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reconoce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sentimientos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involucrados.</w:t>
            </w:r>
          </w:p>
          <w:p w14:paraId="520A2CBD" w14:textId="77777777" w:rsidR="00F115B6" w:rsidRDefault="00F115B6" w:rsidP="00521DA0">
            <w:pPr>
              <w:pStyle w:val="TableParagraph"/>
              <w:spacing w:before="1"/>
              <w:ind w:left="6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Muestra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interés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sensibilidad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al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leer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escribir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poemas.</w:t>
            </w:r>
          </w:p>
        </w:tc>
        <w:tc>
          <w:tcPr>
            <w:tcW w:w="1416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B633742" w14:textId="77777777" w:rsidR="00F115B6" w:rsidRDefault="00F115B6" w:rsidP="00521DA0">
            <w:pPr>
              <w:pStyle w:val="TableParagraph"/>
              <w:spacing w:before="22" w:line="190" w:lineRule="atLeast"/>
              <w:ind w:left="65"/>
              <w:rPr>
                <w:sz w:val="16"/>
              </w:rPr>
            </w:pPr>
            <w:r>
              <w:rPr>
                <w:color w:val="231F20"/>
                <w:sz w:val="16"/>
              </w:rPr>
              <w:t>Sentimientos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provocados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por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poesía</w:t>
            </w:r>
          </w:p>
        </w:tc>
        <w:tc>
          <w:tcPr>
            <w:tcW w:w="860" w:type="dxa"/>
            <w:tcBorders>
              <w:left w:val="single" w:sz="4" w:space="0" w:color="FB505D"/>
              <w:bottom w:val="single" w:sz="4" w:space="0" w:color="FB505D"/>
              <w:right w:val="single" w:sz="6" w:space="0" w:color="FB505D"/>
            </w:tcBorders>
          </w:tcPr>
          <w:p w14:paraId="584BCEB2" w14:textId="77777777" w:rsidR="00F115B6" w:rsidRDefault="00F115B6" w:rsidP="00521DA0">
            <w:pPr>
              <w:pStyle w:val="TableParagraph"/>
              <w:spacing w:before="10"/>
              <w:rPr>
                <w:sz w:val="18"/>
              </w:rPr>
            </w:pPr>
          </w:p>
          <w:p w14:paraId="6F4555E8" w14:textId="77777777" w:rsidR="00F115B6" w:rsidRDefault="00F115B6" w:rsidP="00521DA0">
            <w:pPr>
              <w:pStyle w:val="TableParagraph"/>
              <w:spacing w:before="1"/>
              <w:ind w:left="106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51</w:t>
            </w:r>
          </w:p>
        </w:tc>
        <w:tc>
          <w:tcPr>
            <w:tcW w:w="860" w:type="dxa"/>
            <w:tcBorders>
              <w:left w:val="single" w:sz="6" w:space="0" w:color="FB505D"/>
              <w:bottom w:val="single" w:sz="4" w:space="0" w:color="FB505D"/>
              <w:right w:val="single" w:sz="4" w:space="0" w:color="FB505D"/>
            </w:tcBorders>
          </w:tcPr>
          <w:p w14:paraId="51FD9DEA" w14:textId="77777777" w:rsidR="00F115B6" w:rsidRDefault="00F115B6" w:rsidP="00521DA0">
            <w:pPr>
              <w:pStyle w:val="TableParagraph"/>
              <w:spacing w:before="10"/>
              <w:rPr>
                <w:sz w:val="18"/>
              </w:rPr>
            </w:pPr>
          </w:p>
          <w:p w14:paraId="09A004EF" w14:textId="77777777" w:rsidR="00F115B6" w:rsidRDefault="00F115B6" w:rsidP="00521DA0">
            <w:pPr>
              <w:pStyle w:val="TableParagraph"/>
              <w:spacing w:before="1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85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92</w:t>
            </w:r>
          </w:p>
        </w:tc>
      </w:tr>
      <w:tr w:rsidR="00F115B6" w14:paraId="08107558" w14:textId="77777777" w:rsidTr="00F115B6">
        <w:trPr>
          <w:trHeight w:val="613"/>
        </w:trPr>
        <w:tc>
          <w:tcPr>
            <w:tcW w:w="5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E0F8653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4A0F512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DE681FC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3818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F15A792" w14:textId="77777777" w:rsidR="00F115B6" w:rsidRDefault="00F115B6" w:rsidP="00521DA0">
            <w:pPr>
              <w:pStyle w:val="TableParagraph"/>
              <w:spacing w:before="28" w:line="247" w:lineRule="auto"/>
              <w:ind w:left="64" w:right="138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Distingue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entre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significado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literal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figurado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palabras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frases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un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poema.</w:t>
            </w:r>
          </w:p>
          <w:p w14:paraId="4CCA4BCD" w14:textId="77777777" w:rsidR="00F115B6" w:rsidRDefault="00F115B6" w:rsidP="00521DA0">
            <w:pPr>
              <w:pStyle w:val="TableParagraph"/>
              <w:ind w:left="6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Identifica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algunos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recursos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literarios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poesía.</w:t>
            </w:r>
          </w:p>
        </w:tc>
        <w:tc>
          <w:tcPr>
            <w:tcW w:w="1416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7CAE76B" w14:textId="77777777" w:rsidR="00F115B6" w:rsidRDefault="00F115B6" w:rsidP="00521DA0">
            <w:pPr>
              <w:pStyle w:val="TableParagraph"/>
              <w:spacing w:before="123" w:line="247" w:lineRule="auto"/>
              <w:ind w:left="65" w:right="41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Sentido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literal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figurado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6" w:space="0" w:color="FB505D"/>
            </w:tcBorders>
          </w:tcPr>
          <w:p w14:paraId="0E1CB596" w14:textId="77777777" w:rsidR="00F115B6" w:rsidRDefault="00F115B6" w:rsidP="00521DA0">
            <w:pPr>
              <w:pStyle w:val="TableParagraph"/>
              <w:spacing w:before="10"/>
              <w:rPr>
                <w:sz w:val="18"/>
              </w:rPr>
            </w:pPr>
          </w:p>
          <w:p w14:paraId="7E6EFA6E" w14:textId="77777777" w:rsidR="00F115B6" w:rsidRDefault="00F115B6" w:rsidP="00521DA0">
            <w:pPr>
              <w:pStyle w:val="TableParagraph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52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53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6" w:space="0" w:color="FB505D"/>
              <w:bottom w:val="single" w:sz="4" w:space="0" w:color="FB505D"/>
              <w:right w:val="single" w:sz="4" w:space="0" w:color="FB505D"/>
            </w:tcBorders>
          </w:tcPr>
          <w:p w14:paraId="028A3DFC" w14:textId="77777777" w:rsidR="00F115B6" w:rsidRDefault="00F115B6" w:rsidP="00521DA0">
            <w:pPr>
              <w:pStyle w:val="TableParagraph"/>
              <w:spacing w:before="10"/>
              <w:rPr>
                <w:sz w:val="18"/>
              </w:rPr>
            </w:pPr>
          </w:p>
          <w:p w14:paraId="0C788EF1" w14:textId="77777777" w:rsidR="00F115B6" w:rsidRDefault="00F115B6" w:rsidP="00521DA0">
            <w:pPr>
              <w:pStyle w:val="TableParagraph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93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94</w:t>
            </w:r>
          </w:p>
        </w:tc>
      </w:tr>
      <w:tr w:rsidR="00F115B6" w14:paraId="44E23954" w14:textId="77777777" w:rsidTr="00F115B6">
        <w:trPr>
          <w:trHeight w:val="42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A726781" w14:textId="77777777" w:rsidR="00F115B6" w:rsidRDefault="00F115B6" w:rsidP="00521DA0">
            <w:pPr>
              <w:pStyle w:val="TableParagraph"/>
              <w:spacing w:before="122"/>
              <w:ind w:left="89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19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1F9B9CE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459BCAC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3818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1A7EC19" w14:textId="77777777" w:rsidR="00F115B6" w:rsidRDefault="00F115B6" w:rsidP="00521DA0">
            <w:pPr>
              <w:pStyle w:val="TableParagraph"/>
              <w:spacing w:before="21" w:line="190" w:lineRule="atLeast"/>
              <w:ind w:left="64" w:right="138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Identifica algunos de los recursos literarios de la poesía.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Muestra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interés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sensibilidad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al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leer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escribir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poemas.</w:t>
            </w:r>
          </w:p>
        </w:tc>
        <w:tc>
          <w:tcPr>
            <w:tcW w:w="1416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2195E36" w14:textId="77777777" w:rsidR="00F115B6" w:rsidRDefault="00F115B6" w:rsidP="00521DA0">
            <w:pPr>
              <w:pStyle w:val="TableParagraph"/>
              <w:spacing w:before="27"/>
              <w:ind w:left="65"/>
              <w:rPr>
                <w:sz w:val="16"/>
              </w:rPr>
            </w:pPr>
            <w:r>
              <w:rPr>
                <w:color w:val="231F20"/>
                <w:sz w:val="16"/>
              </w:rPr>
              <w:t>Estructura</w:t>
            </w:r>
          </w:p>
          <w:p w14:paraId="32402372" w14:textId="77777777" w:rsidR="00F115B6" w:rsidRDefault="00F115B6" w:rsidP="00521DA0">
            <w:pPr>
              <w:pStyle w:val="TableParagraph"/>
              <w:spacing w:before="6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poemas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6" w:space="0" w:color="FB505D"/>
            </w:tcBorders>
          </w:tcPr>
          <w:p w14:paraId="619CA07B" w14:textId="77777777" w:rsidR="00F115B6" w:rsidRDefault="00F115B6" w:rsidP="00521DA0">
            <w:pPr>
              <w:pStyle w:val="TableParagraph"/>
              <w:spacing w:before="122"/>
              <w:ind w:left="112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54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55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6" w:space="0" w:color="FB505D"/>
              <w:bottom w:val="single" w:sz="4" w:space="0" w:color="FB505D"/>
              <w:right w:val="single" w:sz="4" w:space="0" w:color="FB505D"/>
            </w:tcBorders>
          </w:tcPr>
          <w:p w14:paraId="50C5873E" w14:textId="77777777" w:rsidR="00F115B6" w:rsidRDefault="00F115B6" w:rsidP="00521DA0">
            <w:pPr>
              <w:pStyle w:val="TableParagraph"/>
              <w:spacing w:before="122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94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96</w:t>
            </w:r>
          </w:p>
        </w:tc>
      </w:tr>
      <w:tr w:rsidR="00F115B6" w14:paraId="7AD96905" w14:textId="77777777" w:rsidTr="00F115B6">
        <w:trPr>
          <w:trHeight w:val="23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5BE2342" w14:textId="77777777" w:rsidR="00F115B6" w:rsidRDefault="00F115B6" w:rsidP="00521DA0">
            <w:pPr>
              <w:pStyle w:val="TableParagraph"/>
              <w:spacing w:before="27"/>
              <w:ind w:left="92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20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A5B695A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FE57B62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3818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1BB48B4" w14:textId="77777777" w:rsidR="00F115B6" w:rsidRDefault="00F115B6" w:rsidP="00521DA0">
            <w:pPr>
              <w:pStyle w:val="TableParagraph"/>
              <w:spacing w:before="27"/>
              <w:ind w:left="6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Identifica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algunos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recursos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literarios</w:t>
            </w:r>
            <w:r>
              <w:rPr>
                <w:color w:val="231F20"/>
                <w:spacing w:val="3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poesía.</w:t>
            </w:r>
          </w:p>
        </w:tc>
        <w:tc>
          <w:tcPr>
            <w:tcW w:w="1416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8E0DCA9" w14:textId="77777777" w:rsidR="00F115B6" w:rsidRDefault="00F115B6" w:rsidP="00521DA0">
            <w:pPr>
              <w:pStyle w:val="TableParagraph"/>
              <w:spacing w:before="27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Recursos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literarios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6" w:space="0" w:color="FB505D"/>
            </w:tcBorders>
          </w:tcPr>
          <w:p w14:paraId="557E0CDF" w14:textId="77777777" w:rsidR="00F115B6" w:rsidRDefault="00F115B6" w:rsidP="00521DA0">
            <w:pPr>
              <w:pStyle w:val="TableParagraph"/>
              <w:spacing w:before="27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56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57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6" w:space="0" w:color="FB505D"/>
              <w:bottom w:val="single" w:sz="4" w:space="0" w:color="FB505D"/>
              <w:right w:val="single" w:sz="4" w:space="0" w:color="FB505D"/>
            </w:tcBorders>
          </w:tcPr>
          <w:p w14:paraId="5FC099CE" w14:textId="77777777" w:rsidR="00F115B6" w:rsidRDefault="00F115B6" w:rsidP="00521DA0">
            <w:pPr>
              <w:pStyle w:val="TableParagraph"/>
              <w:spacing w:before="27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95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97</w:t>
            </w:r>
          </w:p>
        </w:tc>
      </w:tr>
      <w:tr w:rsidR="00F115B6" w14:paraId="112B32C8" w14:textId="77777777" w:rsidTr="00F115B6">
        <w:trPr>
          <w:trHeight w:val="613"/>
        </w:trPr>
        <w:tc>
          <w:tcPr>
            <w:tcW w:w="50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19EE852" w14:textId="77777777" w:rsidR="00F115B6" w:rsidRDefault="00F115B6" w:rsidP="00521DA0">
            <w:pPr>
              <w:pStyle w:val="TableParagraph"/>
              <w:rPr>
                <w:sz w:val="18"/>
              </w:rPr>
            </w:pPr>
          </w:p>
          <w:p w14:paraId="48433CDF" w14:textId="77777777" w:rsidR="00F115B6" w:rsidRDefault="00F115B6" w:rsidP="00521DA0">
            <w:pPr>
              <w:pStyle w:val="TableParagraph"/>
              <w:spacing w:before="8"/>
              <w:rPr>
                <w:sz w:val="19"/>
              </w:rPr>
            </w:pPr>
          </w:p>
          <w:p w14:paraId="568321DC" w14:textId="77777777" w:rsidR="00F115B6" w:rsidRDefault="00F115B6" w:rsidP="00521DA0">
            <w:pPr>
              <w:pStyle w:val="TableParagraph"/>
              <w:ind w:left="175"/>
              <w:rPr>
                <w:sz w:val="16"/>
              </w:rPr>
            </w:pPr>
            <w:r>
              <w:rPr>
                <w:color w:val="231F20"/>
                <w:sz w:val="16"/>
              </w:rPr>
              <w:t>21</w:t>
            </w:r>
          </w:p>
        </w:tc>
        <w:tc>
          <w:tcPr>
            <w:tcW w:w="100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FB6DAF8" w14:textId="77777777" w:rsidR="00F115B6" w:rsidRDefault="00F115B6" w:rsidP="00521DA0">
            <w:pPr>
              <w:pStyle w:val="TableParagraph"/>
              <w:rPr>
                <w:sz w:val="18"/>
              </w:rPr>
            </w:pPr>
          </w:p>
          <w:p w14:paraId="24FB6B6F" w14:textId="77777777" w:rsidR="00F115B6" w:rsidRDefault="00F115B6" w:rsidP="00521DA0">
            <w:pPr>
              <w:pStyle w:val="TableParagraph"/>
              <w:rPr>
                <w:sz w:val="18"/>
              </w:rPr>
            </w:pPr>
          </w:p>
          <w:p w14:paraId="5C55473B" w14:textId="77777777" w:rsidR="00F115B6" w:rsidRDefault="00F115B6" w:rsidP="00521DA0">
            <w:pPr>
              <w:pStyle w:val="TableParagraph"/>
              <w:spacing w:before="10"/>
            </w:pPr>
          </w:p>
          <w:p w14:paraId="4E9A8E54" w14:textId="77777777" w:rsidR="00F115B6" w:rsidRDefault="00F115B6" w:rsidP="00521DA0">
            <w:pPr>
              <w:pStyle w:val="TableParagraph"/>
              <w:spacing w:line="247" w:lineRule="auto"/>
              <w:ind w:left="6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Participación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social</w:t>
            </w:r>
          </w:p>
        </w:tc>
        <w:tc>
          <w:tcPr>
            <w:tcW w:w="120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A531BF0" w14:textId="77777777" w:rsidR="00F115B6" w:rsidRDefault="00F115B6" w:rsidP="00521DA0">
            <w:pPr>
              <w:pStyle w:val="TableParagraph"/>
              <w:rPr>
                <w:sz w:val="18"/>
              </w:rPr>
            </w:pPr>
          </w:p>
          <w:p w14:paraId="01637D7D" w14:textId="77777777" w:rsidR="00F115B6" w:rsidRDefault="00F115B6" w:rsidP="00521DA0">
            <w:pPr>
              <w:pStyle w:val="TableParagraph"/>
              <w:spacing w:before="158" w:line="247" w:lineRule="auto"/>
              <w:ind w:left="64" w:right="185"/>
              <w:rPr>
                <w:sz w:val="16"/>
              </w:rPr>
            </w:pPr>
            <w:r>
              <w:rPr>
                <w:color w:val="231F20"/>
                <w:w w:val="80"/>
                <w:sz w:val="16"/>
              </w:rPr>
              <w:t>Expresar su</w:t>
            </w:r>
            <w:r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opinión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fundamentada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debate</w:t>
            </w:r>
          </w:p>
        </w:tc>
        <w:tc>
          <w:tcPr>
            <w:tcW w:w="3818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0D1D9D5" w14:textId="77777777" w:rsidR="00F115B6" w:rsidRDefault="00F115B6" w:rsidP="00521DA0">
            <w:pPr>
              <w:pStyle w:val="TableParagraph"/>
              <w:spacing w:before="122" w:line="247" w:lineRule="auto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Comprende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significado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palabras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desconocidas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mediante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contexto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que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se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emplean.</w:t>
            </w:r>
          </w:p>
        </w:tc>
        <w:tc>
          <w:tcPr>
            <w:tcW w:w="1416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D9EADC6" w14:textId="77777777" w:rsidR="00F115B6" w:rsidRDefault="00F115B6" w:rsidP="00521DA0">
            <w:pPr>
              <w:pStyle w:val="TableParagraph"/>
              <w:spacing w:before="21" w:line="190" w:lineRule="atLeast"/>
              <w:ind w:left="64" w:right="13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Significado 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palabras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mediante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contexto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6" w:space="0" w:color="FB505D"/>
            </w:tcBorders>
          </w:tcPr>
          <w:p w14:paraId="7B7D71B9" w14:textId="77777777" w:rsidR="00F115B6" w:rsidRDefault="00F115B6" w:rsidP="00521DA0">
            <w:pPr>
              <w:pStyle w:val="TableParagraph"/>
              <w:spacing w:before="10"/>
              <w:rPr>
                <w:sz w:val="18"/>
              </w:rPr>
            </w:pPr>
          </w:p>
          <w:p w14:paraId="1680BC86" w14:textId="77777777" w:rsidR="00F115B6" w:rsidRDefault="00F115B6" w:rsidP="00521DA0">
            <w:pPr>
              <w:pStyle w:val="TableParagraph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58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6" w:space="0" w:color="FB505D"/>
              <w:bottom w:val="single" w:sz="4" w:space="0" w:color="FB505D"/>
              <w:right w:val="single" w:sz="4" w:space="0" w:color="FB505D"/>
            </w:tcBorders>
          </w:tcPr>
          <w:p w14:paraId="63CD0CF6" w14:textId="77777777" w:rsidR="00F115B6" w:rsidRDefault="00F115B6" w:rsidP="00521DA0">
            <w:pPr>
              <w:pStyle w:val="TableParagraph"/>
              <w:spacing w:before="10"/>
              <w:rPr>
                <w:sz w:val="18"/>
              </w:rPr>
            </w:pPr>
          </w:p>
          <w:p w14:paraId="4C77209E" w14:textId="77777777" w:rsidR="00F115B6" w:rsidRDefault="00F115B6" w:rsidP="00521DA0">
            <w:pPr>
              <w:pStyle w:val="TableParagraph"/>
              <w:ind w:left="113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101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103</w:t>
            </w:r>
          </w:p>
        </w:tc>
      </w:tr>
      <w:tr w:rsidR="00F115B6" w14:paraId="5FA2D564" w14:textId="77777777" w:rsidTr="00F115B6">
        <w:trPr>
          <w:trHeight w:val="423"/>
        </w:trPr>
        <w:tc>
          <w:tcPr>
            <w:tcW w:w="5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147CCEB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A8D17ED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1DBE705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3818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C3A7179" w14:textId="77777777" w:rsidR="00F115B6" w:rsidRDefault="00F115B6" w:rsidP="00521DA0">
            <w:pPr>
              <w:pStyle w:val="TableParagraph"/>
              <w:spacing w:before="21" w:line="190" w:lineRule="atLeast"/>
              <w:ind w:left="6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Emplea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oraciones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complejas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al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escribir,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identifica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función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nexos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textos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argumentativos.</w:t>
            </w:r>
          </w:p>
        </w:tc>
        <w:tc>
          <w:tcPr>
            <w:tcW w:w="1416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92013D0" w14:textId="77777777" w:rsidR="00F115B6" w:rsidRDefault="00F115B6" w:rsidP="00521DA0">
            <w:pPr>
              <w:pStyle w:val="TableParagraph"/>
              <w:spacing w:before="21" w:line="190" w:lineRule="atLeast"/>
              <w:ind w:left="64" w:right="277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Oraciones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complejas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6" w:space="0" w:color="FB505D"/>
            </w:tcBorders>
          </w:tcPr>
          <w:p w14:paraId="4EA4D8C5" w14:textId="77777777" w:rsidR="00F115B6" w:rsidRDefault="00F115B6" w:rsidP="00521DA0">
            <w:pPr>
              <w:pStyle w:val="TableParagraph"/>
              <w:spacing w:before="122"/>
              <w:ind w:left="111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59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6" w:space="0" w:color="FB505D"/>
              <w:bottom w:val="single" w:sz="4" w:space="0" w:color="FB505D"/>
              <w:right w:val="single" w:sz="4" w:space="0" w:color="FB505D"/>
            </w:tcBorders>
          </w:tcPr>
          <w:p w14:paraId="251CDEFA" w14:textId="77777777" w:rsidR="00F115B6" w:rsidRDefault="00F115B6" w:rsidP="00521DA0">
            <w:pPr>
              <w:pStyle w:val="TableParagraph"/>
              <w:spacing w:before="122"/>
              <w:ind w:left="113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104</w:t>
            </w:r>
          </w:p>
        </w:tc>
      </w:tr>
      <w:tr w:rsidR="00F115B6" w14:paraId="2AF17A1D" w14:textId="77777777" w:rsidTr="00F115B6">
        <w:trPr>
          <w:trHeight w:val="423"/>
        </w:trPr>
        <w:tc>
          <w:tcPr>
            <w:tcW w:w="50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4E13C7E" w14:textId="77777777" w:rsidR="00F115B6" w:rsidRDefault="00F115B6" w:rsidP="00521DA0">
            <w:pPr>
              <w:pStyle w:val="TableParagraph"/>
              <w:spacing w:before="148"/>
              <w:ind w:left="12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22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</w:p>
          <w:p w14:paraId="4FDA551C" w14:textId="77777777" w:rsidR="00F115B6" w:rsidRDefault="00F115B6" w:rsidP="00521DA0">
            <w:pPr>
              <w:pStyle w:val="TableParagraph"/>
              <w:spacing w:before="6"/>
              <w:ind w:left="174"/>
              <w:rPr>
                <w:sz w:val="16"/>
              </w:rPr>
            </w:pPr>
            <w:r>
              <w:rPr>
                <w:color w:val="231F20"/>
                <w:sz w:val="16"/>
              </w:rPr>
              <w:t>23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5FFFAE0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84825D6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3818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2E06101" w14:textId="77777777" w:rsidR="00F115B6" w:rsidRDefault="00F115B6" w:rsidP="00521DA0">
            <w:pPr>
              <w:pStyle w:val="TableParagraph"/>
              <w:spacing w:before="21" w:line="190" w:lineRule="atLeast"/>
              <w:ind w:left="6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Identifica el punto de vista del autor en un texto.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Fundamenta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sus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opiniones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al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participar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debate.</w:t>
            </w:r>
          </w:p>
        </w:tc>
        <w:tc>
          <w:tcPr>
            <w:tcW w:w="1416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4F62A2C" w14:textId="77777777" w:rsidR="00F115B6" w:rsidRDefault="00F115B6" w:rsidP="00521DA0">
            <w:pPr>
              <w:pStyle w:val="TableParagraph"/>
              <w:spacing w:before="21" w:line="190" w:lineRule="atLeast"/>
              <w:ind w:left="64" w:right="277"/>
              <w:rPr>
                <w:sz w:val="16"/>
              </w:rPr>
            </w:pPr>
            <w:r>
              <w:rPr>
                <w:color w:val="231F20"/>
                <w:sz w:val="16"/>
              </w:rPr>
              <w:t>Texto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argumentativo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6" w:space="0" w:color="FB505D"/>
            </w:tcBorders>
          </w:tcPr>
          <w:p w14:paraId="32BCA66A" w14:textId="77777777" w:rsidR="00F115B6" w:rsidRDefault="00F115B6" w:rsidP="00521DA0">
            <w:pPr>
              <w:pStyle w:val="TableParagraph"/>
              <w:spacing w:before="121"/>
              <w:ind w:left="113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60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61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6" w:space="0" w:color="FB505D"/>
              <w:bottom w:val="single" w:sz="4" w:space="0" w:color="FB505D"/>
              <w:right w:val="single" w:sz="4" w:space="0" w:color="FB505D"/>
            </w:tcBorders>
          </w:tcPr>
          <w:p w14:paraId="0A48EE7A" w14:textId="77777777" w:rsidR="00F115B6" w:rsidRDefault="00F115B6" w:rsidP="00521DA0">
            <w:pPr>
              <w:pStyle w:val="TableParagraph"/>
              <w:spacing w:before="121"/>
              <w:ind w:left="113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104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108</w:t>
            </w:r>
          </w:p>
        </w:tc>
      </w:tr>
      <w:tr w:rsidR="00F115B6" w14:paraId="70A22766" w14:textId="77777777" w:rsidTr="00F115B6">
        <w:trPr>
          <w:trHeight w:val="233"/>
        </w:trPr>
        <w:tc>
          <w:tcPr>
            <w:tcW w:w="5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CE6826E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2266BEA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7069B18" w14:textId="77777777" w:rsidR="00F115B6" w:rsidRDefault="00F115B6" w:rsidP="00521DA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818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378AC34" w14:textId="77777777" w:rsidR="00F115B6" w:rsidRDefault="00F115B6" w:rsidP="00521DA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16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773387B" w14:textId="77777777" w:rsidR="00F115B6" w:rsidRDefault="00F115B6" w:rsidP="00521DA0">
            <w:pPr>
              <w:pStyle w:val="TableParagraph"/>
              <w:spacing w:before="26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Prefijos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sufijos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6" w:space="0" w:color="FB505D"/>
            </w:tcBorders>
          </w:tcPr>
          <w:p w14:paraId="1A4AAE9D" w14:textId="77777777" w:rsidR="00F115B6" w:rsidRDefault="00F115B6" w:rsidP="00521DA0">
            <w:pPr>
              <w:pStyle w:val="TableParagraph"/>
              <w:spacing w:before="26"/>
              <w:ind w:left="112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62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6" w:space="0" w:color="FB505D"/>
              <w:bottom w:val="single" w:sz="4" w:space="0" w:color="FB505D"/>
              <w:right w:val="single" w:sz="4" w:space="0" w:color="FB505D"/>
            </w:tcBorders>
          </w:tcPr>
          <w:p w14:paraId="3E196E1D" w14:textId="77777777" w:rsidR="00F115B6" w:rsidRDefault="00F115B6" w:rsidP="00521DA0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115B6" w14:paraId="6B2067A4" w14:textId="77777777" w:rsidTr="00F115B6">
        <w:trPr>
          <w:trHeight w:val="80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7CE5E3B" w14:textId="77777777" w:rsidR="00F115B6" w:rsidRDefault="00F115B6" w:rsidP="00521DA0">
            <w:pPr>
              <w:pStyle w:val="TableParagraph"/>
              <w:rPr>
                <w:sz w:val="18"/>
              </w:rPr>
            </w:pPr>
          </w:p>
          <w:p w14:paraId="6301BFBE" w14:textId="77777777" w:rsidR="00F115B6" w:rsidRDefault="00F115B6" w:rsidP="00521DA0">
            <w:pPr>
              <w:pStyle w:val="TableParagraph"/>
              <w:spacing w:before="104"/>
              <w:ind w:left="90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24</w:t>
            </w:r>
          </w:p>
        </w:tc>
        <w:tc>
          <w:tcPr>
            <w:tcW w:w="100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525D2B5" w14:textId="77777777" w:rsidR="00F115B6" w:rsidRDefault="00F115B6" w:rsidP="00521DA0">
            <w:pPr>
              <w:pStyle w:val="TableParagraph"/>
              <w:rPr>
                <w:sz w:val="18"/>
              </w:rPr>
            </w:pPr>
          </w:p>
          <w:p w14:paraId="27115F2B" w14:textId="77777777" w:rsidR="00F115B6" w:rsidRDefault="00F115B6" w:rsidP="00521DA0">
            <w:pPr>
              <w:pStyle w:val="TableParagraph"/>
              <w:rPr>
                <w:sz w:val="18"/>
              </w:rPr>
            </w:pPr>
          </w:p>
          <w:p w14:paraId="607CC04C" w14:textId="77777777" w:rsidR="00F115B6" w:rsidRDefault="00F115B6" w:rsidP="00521DA0">
            <w:pPr>
              <w:pStyle w:val="TableParagraph"/>
              <w:rPr>
                <w:sz w:val="18"/>
              </w:rPr>
            </w:pPr>
          </w:p>
          <w:p w14:paraId="2CEA0EFC" w14:textId="77777777" w:rsidR="00F115B6" w:rsidRDefault="00F115B6" w:rsidP="00521DA0">
            <w:pPr>
              <w:pStyle w:val="TableParagraph"/>
              <w:spacing w:before="124"/>
              <w:ind w:left="64"/>
              <w:rPr>
                <w:sz w:val="16"/>
              </w:rPr>
            </w:pPr>
            <w:r>
              <w:rPr>
                <w:color w:val="231F20"/>
                <w:sz w:val="16"/>
              </w:rPr>
              <w:t>Estudio</w:t>
            </w:r>
          </w:p>
        </w:tc>
        <w:tc>
          <w:tcPr>
            <w:tcW w:w="120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A4D9830" w14:textId="77777777" w:rsidR="00F115B6" w:rsidRDefault="00F115B6" w:rsidP="00521DA0">
            <w:pPr>
              <w:pStyle w:val="TableParagraph"/>
              <w:rPr>
                <w:sz w:val="18"/>
              </w:rPr>
            </w:pPr>
          </w:p>
          <w:p w14:paraId="7DD43D94" w14:textId="77777777" w:rsidR="00F115B6" w:rsidRDefault="00F115B6" w:rsidP="00521DA0">
            <w:pPr>
              <w:pStyle w:val="TableParagraph"/>
            </w:pPr>
          </w:p>
          <w:p w14:paraId="524B564B" w14:textId="77777777" w:rsidR="00F115B6" w:rsidRDefault="00F115B6" w:rsidP="00521DA0">
            <w:pPr>
              <w:pStyle w:val="TableParagraph"/>
              <w:ind w:left="64"/>
              <w:rPr>
                <w:sz w:val="16"/>
              </w:rPr>
            </w:pPr>
            <w:r>
              <w:rPr>
                <w:color w:val="231F20"/>
                <w:sz w:val="16"/>
              </w:rPr>
              <w:t>Escribir</w:t>
            </w:r>
          </w:p>
          <w:p w14:paraId="2F3A5B15" w14:textId="77777777" w:rsidR="00F115B6" w:rsidRDefault="00F115B6" w:rsidP="00521DA0">
            <w:pPr>
              <w:pStyle w:val="TableParagraph"/>
              <w:spacing w:before="6" w:line="247" w:lineRule="auto"/>
              <w:ind w:left="64" w:right="51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artículos de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divulgación</w:t>
            </w:r>
            <w:r>
              <w:rPr>
                <w:color w:val="231F20"/>
                <w:spacing w:val="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para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su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difusión</w:t>
            </w:r>
          </w:p>
        </w:tc>
        <w:tc>
          <w:tcPr>
            <w:tcW w:w="3818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CC4F451" w14:textId="77777777" w:rsidR="00F115B6" w:rsidRDefault="00F115B6" w:rsidP="00521DA0">
            <w:pPr>
              <w:pStyle w:val="TableParagraph"/>
              <w:spacing w:before="26" w:line="247" w:lineRule="auto"/>
              <w:ind w:left="64" w:right="209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Identifica la relación entre los datos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 los argumentos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texto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expositivo.</w:t>
            </w:r>
          </w:p>
          <w:p w14:paraId="5ADDB066" w14:textId="77777777" w:rsidR="00F115B6" w:rsidRDefault="00F115B6" w:rsidP="00521DA0">
            <w:pPr>
              <w:pStyle w:val="TableParagraph"/>
              <w:spacing w:before="1"/>
              <w:ind w:left="6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Interpreta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información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contenida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gráficas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tablas</w:t>
            </w:r>
          </w:p>
          <w:p w14:paraId="05C52554" w14:textId="77777777" w:rsidR="00F115B6" w:rsidRDefault="00F115B6" w:rsidP="00521DA0">
            <w:pPr>
              <w:pStyle w:val="TableParagraph"/>
              <w:spacing w:before="6"/>
              <w:ind w:left="6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datos.</w:t>
            </w:r>
          </w:p>
        </w:tc>
        <w:tc>
          <w:tcPr>
            <w:tcW w:w="1416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735CD0C" w14:textId="77777777" w:rsidR="00F115B6" w:rsidRDefault="00F115B6" w:rsidP="00521DA0">
            <w:pPr>
              <w:pStyle w:val="TableParagraph"/>
              <w:spacing w:before="121"/>
              <w:ind w:left="65"/>
              <w:rPr>
                <w:sz w:val="16"/>
              </w:rPr>
            </w:pPr>
            <w:r>
              <w:rPr>
                <w:color w:val="231F20"/>
                <w:sz w:val="16"/>
              </w:rPr>
              <w:t>Artículo</w:t>
            </w:r>
          </w:p>
          <w:p w14:paraId="660834C7" w14:textId="77777777" w:rsidR="00F115B6" w:rsidRDefault="00F115B6" w:rsidP="00521DA0">
            <w:pPr>
              <w:pStyle w:val="TableParagraph"/>
              <w:spacing w:before="6" w:line="247" w:lineRule="auto"/>
              <w:ind w:left="65" w:right="400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de divulgación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científica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6" w:space="0" w:color="FB505D"/>
            </w:tcBorders>
          </w:tcPr>
          <w:p w14:paraId="63DD9407" w14:textId="77777777" w:rsidR="00F115B6" w:rsidRDefault="00F115B6" w:rsidP="00521DA0">
            <w:pPr>
              <w:pStyle w:val="TableParagraph"/>
              <w:rPr>
                <w:sz w:val="18"/>
              </w:rPr>
            </w:pPr>
          </w:p>
          <w:p w14:paraId="4684B34C" w14:textId="77777777" w:rsidR="00F115B6" w:rsidRDefault="00F115B6" w:rsidP="00521DA0">
            <w:pPr>
              <w:pStyle w:val="TableParagraph"/>
              <w:spacing w:before="104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63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64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6" w:space="0" w:color="FB505D"/>
              <w:bottom w:val="single" w:sz="4" w:space="0" w:color="FB505D"/>
              <w:right w:val="single" w:sz="4" w:space="0" w:color="FB505D"/>
            </w:tcBorders>
          </w:tcPr>
          <w:p w14:paraId="6BDF53E2" w14:textId="77777777" w:rsidR="00F115B6" w:rsidRDefault="00F115B6" w:rsidP="00521DA0">
            <w:pPr>
              <w:pStyle w:val="TableParagraph"/>
              <w:rPr>
                <w:sz w:val="18"/>
              </w:rPr>
            </w:pPr>
          </w:p>
          <w:p w14:paraId="71A1E6CE" w14:textId="77777777" w:rsidR="00F115B6" w:rsidRDefault="00F115B6" w:rsidP="00521DA0">
            <w:pPr>
              <w:pStyle w:val="TableParagraph"/>
              <w:spacing w:before="104"/>
              <w:ind w:left="113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115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121</w:t>
            </w:r>
          </w:p>
        </w:tc>
      </w:tr>
      <w:tr w:rsidR="00F115B6" w14:paraId="4D0718F0" w14:textId="77777777" w:rsidTr="00F115B6">
        <w:trPr>
          <w:trHeight w:val="423"/>
        </w:trPr>
        <w:tc>
          <w:tcPr>
            <w:tcW w:w="50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534F3B1" w14:textId="77777777" w:rsidR="00F115B6" w:rsidRDefault="00F115B6" w:rsidP="00521DA0">
            <w:pPr>
              <w:pStyle w:val="TableParagraph"/>
              <w:rPr>
                <w:sz w:val="18"/>
              </w:rPr>
            </w:pPr>
          </w:p>
          <w:p w14:paraId="6B75A38A" w14:textId="77777777" w:rsidR="00F115B6" w:rsidRDefault="00F115B6" w:rsidP="00521DA0">
            <w:pPr>
              <w:pStyle w:val="TableParagraph"/>
              <w:spacing w:before="131"/>
              <w:ind w:left="175"/>
              <w:rPr>
                <w:sz w:val="16"/>
              </w:rPr>
            </w:pPr>
            <w:r>
              <w:rPr>
                <w:color w:val="231F20"/>
                <w:sz w:val="16"/>
              </w:rPr>
              <w:t>25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B0FE7F6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C428189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3818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E705550" w14:textId="77777777" w:rsidR="00F115B6" w:rsidRDefault="00F115B6" w:rsidP="00521DA0">
            <w:pPr>
              <w:pStyle w:val="TableParagraph"/>
              <w:spacing w:before="20" w:line="190" w:lineRule="atLeast"/>
              <w:ind w:left="64" w:right="209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Identifica la relación entre los datos y los argumentos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texto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expositivo.</w:t>
            </w:r>
          </w:p>
        </w:tc>
        <w:tc>
          <w:tcPr>
            <w:tcW w:w="1416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685B129" w14:textId="77777777" w:rsidR="00F115B6" w:rsidRDefault="00F115B6" w:rsidP="00521DA0">
            <w:pPr>
              <w:pStyle w:val="TableParagraph"/>
              <w:spacing w:before="20" w:line="190" w:lineRule="atLeast"/>
              <w:ind w:left="64" w:right="13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Datos,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argumentos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opiniones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6" w:space="0" w:color="FB505D"/>
            </w:tcBorders>
          </w:tcPr>
          <w:p w14:paraId="71EA363A" w14:textId="77777777" w:rsidR="00F115B6" w:rsidRDefault="00F115B6" w:rsidP="00521DA0">
            <w:pPr>
              <w:pStyle w:val="TableParagraph"/>
              <w:spacing w:before="121"/>
              <w:ind w:left="113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65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6" w:space="0" w:color="FB505D"/>
              <w:bottom w:val="single" w:sz="4" w:space="0" w:color="FB505D"/>
              <w:right w:val="single" w:sz="4" w:space="0" w:color="FB505D"/>
            </w:tcBorders>
          </w:tcPr>
          <w:p w14:paraId="412F4216" w14:textId="77777777" w:rsidR="00F115B6" w:rsidRDefault="00F115B6" w:rsidP="00521DA0">
            <w:pPr>
              <w:pStyle w:val="TableParagraph"/>
              <w:spacing w:before="121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122</w:t>
            </w:r>
          </w:p>
        </w:tc>
      </w:tr>
      <w:tr w:rsidR="00F115B6" w14:paraId="00583C30" w14:textId="77777777" w:rsidTr="00F115B6">
        <w:trPr>
          <w:trHeight w:val="423"/>
        </w:trPr>
        <w:tc>
          <w:tcPr>
            <w:tcW w:w="5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4548BF3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A89BE2B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151701A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3818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C4698A5" w14:textId="77777777" w:rsidR="00F115B6" w:rsidRDefault="00F115B6" w:rsidP="00521DA0">
            <w:pPr>
              <w:pStyle w:val="TableParagraph"/>
              <w:spacing w:before="20" w:line="190" w:lineRule="atLeast"/>
              <w:ind w:left="6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Valora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importancia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incluir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referencias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bibliográficas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sus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textos.</w:t>
            </w:r>
          </w:p>
        </w:tc>
        <w:tc>
          <w:tcPr>
            <w:tcW w:w="1416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B5ACDE2" w14:textId="77777777" w:rsidR="00F115B6" w:rsidRDefault="00F115B6" w:rsidP="00521DA0">
            <w:pPr>
              <w:pStyle w:val="TableParagraph"/>
              <w:spacing w:before="20" w:line="190" w:lineRule="atLeast"/>
              <w:ind w:left="64" w:right="172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Citas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referencias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bibliográficas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6" w:space="0" w:color="FB505D"/>
            </w:tcBorders>
          </w:tcPr>
          <w:p w14:paraId="059905B6" w14:textId="77777777" w:rsidR="00F115B6" w:rsidRDefault="00F115B6" w:rsidP="00521DA0">
            <w:pPr>
              <w:pStyle w:val="TableParagraph"/>
              <w:spacing w:before="121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66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6" w:space="0" w:color="FB505D"/>
              <w:bottom w:val="single" w:sz="4" w:space="0" w:color="FB505D"/>
              <w:right w:val="single" w:sz="4" w:space="0" w:color="FB505D"/>
            </w:tcBorders>
          </w:tcPr>
          <w:p w14:paraId="5A7CC9D8" w14:textId="77777777" w:rsidR="00F115B6" w:rsidRDefault="00F115B6" w:rsidP="00521DA0">
            <w:pPr>
              <w:pStyle w:val="TableParagraph"/>
              <w:spacing w:before="121"/>
              <w:ind w:left="113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122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124</w:t>
            </w:r>
          </w:p>
        </w:tc>
      </w:tr>
      <w:tr w:rsidR="00F115B6" w14:paraId="0B20D02D" w14:textId="77777777" w:rsidTr="00F115B6">
        <w:trPr>
          <w:trHeight w:val="423"/>
        </w:trPr>
        <w:tc>
          <w:tcPr>
            <w:tcW w:w="50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409B34F" w14:textId="77777777" w:rsidR="00F115B6" w:rsidRDefault="00F115B6" w:rsidP="00521DA0">
            <w:pPr>
              <w:pStyle w:val="TableParagraph"/>
              <w:rPr>
                <w:sz w:val="18"/>
              </w:rPr>
            </w:pPr>
          </w:p>
          <w:p w14:paraId="1330CE8C" w14:textId="77777777" w:rsidR="00F115B6" w:rsidRDefault="00F115B6" w:rsidP="00521DA0">
            <w:pPr>
              <w:pStyle w:val="TableParagraph"/>
              <w:spacing w:before="10"/>
              <w:rPr>
                <w:sz w:val="21"/>
              </w:rPr>
            </w:pPr>
          </w:p>
          <w:p w14:paraId="5270817D" w14:textId="77777777" w:rsidR="00F115B6" w:rsidRDefault="00F115B6" w:rsidP="00521DA0">
            <w:pPr>
              <w:pStyle w:val="TableParagraph"/>
              <w:ind w:left="175"/>
              <w:rPr>
                <w:sz w:val="16"/>
              </w:rPr>
            </w:pPr>
            <w:r>
              <w:rPr>
                <w:color w:val="231F20"/>
                <w:sz w:val="16"/>
              </w:rPr>
              <w:t>26</w:t>
            </w:r>
          </w:p>
        </w:tc>
        <w:tc>
          <w:tcPr>
            <w:tcW w:w="100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1246DD4" w14:textId="77777777" w:rsidR="00F115B6" w:rsidRDefault="00F115B6" w:rsidP="00521DA0">
            <w:pPr>
              <w:pStyle w:val="TableParagraph"/>
              <w:rPr>
                <w:sz w:val="18"/>
              </w:rPr>
            </w:pPr>
          </w:p>
          <w:p w14:paraId="2D963A8E" w14:textId="77777777" w:rsidR="00F115B6" w:rsidRDefault="00F115B6" w:rsidP="00521DA0">
            <w:pPr>
              <w:pStyle w:val="TableParagraph"/>
              <w:spacing w:before="10"/>
              <w:rPr>
                <w:sz w:val="21"/>
              </w:rPr>
            </w:pPr>
          </w:p>
          <w:p w14:paraId="77511992" w14:textId="77777777" w:rsidR="00F115B6" w:rsidRDefault="00F115B6" w:rsidP="00521DA0">
            <w:pPr>
              <w:pStyle w:val="TableParagraph"/>
              <w:ind w:left="64"/>
              <w:rPr>
                <w:sz w:val="16"/>
              </w:rPr>
            </w:pPr>
            <w:r>
              <w:rPr>
                <w:color w:val="231F20"/>
                <w:sz w:val="16"/>
              </w:rPr>
              <w:t>Literatura</w:t>
            </w:r>
          </w:p>
        </w:tc>
        <w:tc>
          <w:tcPr>
            <w:tcW w:w="120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D4EFAE2" w14:textId="77777777" w:rsidR="00F115B6" w:rsidRDefault="00F115B6" w:rsidP="00521DA0">
            <w:pPr>
              <w:pStyle w:val="TableParagraph"/>
              <w:spacing w:before="79" w:line="247" w:lineRule="auto"/>
              <w:ind w:left="64" w:right="1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Escribir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una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obra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 teatro con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personajes 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textos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narrativos</w:t>
            </w:r>
          </w:p>
        </w:tc>
        <w:tc>
          <w:tcPr>
            <w:tcW w:w="3818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9FBB240" w14:textId="77777777" w:rsidR="00F115B6" w:rsidRDefault="00F115B6" w:rsidP="00521DA0">
            <w:pPr>
              <w:pStyle w:val="TableParagraph"/>
              <w:spacing w:before="19" w:line="190" w:lineRule="atLeast"/>
              <w:ind w:left="6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Identifica las características de un personaje a partir de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descripciones,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diálogos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su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participación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trama.</w:t>
            </w:r>
          </w:p>
        </w:tc>
        <w:tc>
          <w:tcPr>
            <w:tcW w:w="1416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7F22EB9" w14:textId="77777777" w:rsidR="00F115B6" w:rsidRDefault="00F115B6" w:rsidP="00521DA0">
            <w:pPr>
              <w:pStyle w:val="TableParagraph"/>
              <w:spacing w:before="19" w:line="190" w:lineRule="atLeast"/>
              <w:ind w:left="64" w:right="457"/>
              <w:rPr>
                <w:sz w:val="16"/>
              </w:rPr>
            </w:pPr>
            <w:r>
              <w:rPr>
                <w:color w:val="231F20"/>
                <w:w w:val="95"/>
                <w:sz w:val="16"/>
              </w:rPr>
              <w:t>Descripción</w:t>
            </w:r>
            <w:r>
              <w:rPr>
                <w:color w:val="231F20"/>
                <w:spacing w:val="1"/>
                <w:w w:val="9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personajes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6" w:space="0" w:color="FB505D"/>
            </w:tcBorders>
          </w:tcPr>
          <w:p w14:paraId="10F73126" w14:textId="77777777" w:rsidR="00F115B6" w:rsidRDefault="00F115B6" w:rsidP="00521DA0">
            <w:pPr>
              <w:pStyle w:val="TableParagraph"/>
              <w:spacing w:before="120"/>
              <w:ind w:left="112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67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6" w:space="0" w:color="FB505D"/>
              <w:bottom w:val="single" w:sz="4" w:space="0" w:color="FB505D"/>
              <w:right w:val="single" w:sz="4" w:space="0" w:color="FB505D"/>
            </w:tcBorders>
          </w:tcPr>
          <w:p w14:paraId="76252C48" w14:textId="77777777" w:rsidR="00F115B6" w:rsidRDefault="00F115B6" w:rsidP="00521DA0">
            <w:pPr>
              <w:pStyle w:val="TableParagraph"/>
              <w:spacing w:before="120"/>
              <w:ind w:left="113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129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131</w:t>
            </w:r>
          </w:p>
        </w:tc>
      </w:tr>
      <w:tr w:rsidR="00F115B6" w14:paraId="01BBE974" w14:textId="77777777" w:rsidTr="00F115B6">
        <w:trPr>
          <w:trHeight w:val="423"/>
        </w:trPr>
        <w:tc>
          <w:tcPr>
            <w:tcW w:w="5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4DF184E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DB42686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336D9BF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3818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A4C19A0" w14:textId="77777777" w:rsidR="00F115B6" w:rsidRDefault="00F115B6" w:rsidP="00521DA0">
            <w:pPr>
              <w:pStyle w:val="TableParagraph"/>
              <w:spacing w:before="19" w:line="190" w:lineRule="atLeast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Adapta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expresión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diálogos,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acuerdo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intenciones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características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personaje.</w:t>
            </w:r>
          </w:p>
        </w:tc>
        <w:tc>
          <w:tcPr>
            <w:tcW w:w="1416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47FF389" w14:textId="77777777" w:rsidR="00F115B6" w:rsidRDefault="00F115B6" w:rsidP="00521DA0">
            <w:pPr>
              <w:pStyle w:val="TableParagraph"/>
              <w:spacing w:before="120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Guiones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teatrales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6" w:space="0" w:color="FB505D"/>
            </w:tcBorders>
          </w:tcPr>
          <w:p w14:paraId="3BAE822C" w14:textId="77777777" w:rsidR="00F115B6" w:rsidRDefault="00F115B6" w:rsidP="00521DA0">
            <w:pPr>
              <w:pStyle w:val="TableParagraph"/>
              <w:spacing w:before="120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68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6" w:space="0" w:color="FB505D"/>
              <w:bottom w:val="single" w:sz="4" w:space="0" w:color="FB505D"/>
              <w:right w:val="single" w:sz="4" w:space="0" w:color="FB505D"/>
            </w:tcBorders>
          </w:tcPr>
          <w:p w14:paraId="30C49CB0" w14:textId="77777777" w:rsidR="00F115B6" w:rsidRDefault="00F115B6" w:rsidP="00521DA0">
            <w:pPr>
              <w:pStyle w:val="TableParagraph"/>
              <w:spacing w:before="120"/>
              <w:ind w:left="109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135</w:t>
            </w:r>
          </w:p>
        </w:tc>
      </w:tr>
      <w:tr w:rsidR="00F115B6" w14:paraId="45206375" w14:textId="77777777" w:rsidTr="00F115B6">
        <w:trPr>
          <w:trHeight w:val="233"/>
        </w:trPr>
        <w:tc>
          <w:tcPr>
            <w:tcW w:w="5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0F7AEA1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8F325C3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2FCA16E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3818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0C9A88B" w14:textId="77777777" w:rsidR="00F115B6" w:rsidRDefault="00F115B6" w:rsidP="00521DA0">
            <w:pPr>
              <w:pStyle w:val="TableParagraph"/>
              <w:spacing w:before="25"/>
              <w:ind w:left="6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Conoce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estructura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una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obra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teatro.</w:t>
            </w:r>
          </w:p>
        </w:tc>
        <w:tc>
          <w:tcPr>
            <w:tcW w:w="1416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3539D16" w14:textId="77777777" w:rsidR="00F115B6" w:rsidRDefault="00F115B6" w:rsidP="00521DA0">
            <w:pPr>
              <w:pStyle w:val="TableParagraph"/>
              <w:spacing w:before="25"/>
              <w:ind w:left="6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diálogo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6" w:space="0" w:color="FB505D"/>
            </w:tcBorders>
          </w:tcPr>
          <w:p w14:paraId="79BE357F" w14:textId="77777777" w:rsidR="00F115B6" w:rsidRDefault="00F115B6" w:rsidP="00521DA0">
            <w:pPr>
              <w:pStyle w:val="TableParagraph"/>
              <w:spacing w:before="25"/>
              <w:ind w:left="112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69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6" w:space="0" w:color="FB505D"/>
              <w:bottom w:val="single" w:sz="4" w:space="0" w:color="FB505D"/>
              <w:right w:val="single" w:sz="4" w:space="0" w:color="FB505D"/>
            </w:tcBorders>
          </w:tcPr>
          <w:p w14:paraId="1117478B" w14:textId="77777777" w:rsidR="00F115B6" w:rsidRDefault="00F115B6" w:rsidP="00521DA0">
            <w:pPr>
              <w:pStyle w:val="TableParagraph"/>
              <w:spacing w:before="25"/>
              <w:ind w:left="109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135</w:t>
            </w:r>
          </w:p>
        </w:tc>
      </w:tr>
    </w:tbl>
    <w:p w14:paraId="5551DE0C" w14:textId="77777777" w:rsidR="00F115B6" w:rsidRDefault="00F115B6" w:rsidP="00A640C0">
      <w:pPr>
        <w:pStyle w:val="Periodo"/>
        <w:rPr>
          <w:color w:val="F03D52"/>
        </w:rPr>
      </w:pPr>
    </w:p>
    <w:p w14:paraId="3D0677CB" w14:textId="13EF1052" w:rsidR="00A640C0" w:rsidRPr="00393C47" w:rsidRDefault="00A640C0" w:rsidP="00A640C0">
      <w:pPr>
        <w:pStyle w:val="Periodo"/>
        <w:rPr>
          <w:color w:val="F03D52"/>
        </w:rPr>
      </w:pPr>
      <w:r w:rsidRPr="00393C47">
        <w:rPr>
          <w:color w:val="F03D52"/>
        </w:rPr>
        <w:t>Tercer periodo</w:t>
      </w:r>
    </w:p>
    <w:p w14:paraId="3C2E6AEE" w14:textId="5F1D6B31" w:rsidR="00A640C0" w:rsidRDefault="00A640C0" w:rsidP="00A640C0">
      <w:pPr>
        <w:pStyle w:val="Periodo"/>
      </w:pPr>
    </w:p>
    <w:tbl>
      <w:tblPr>
        <w:tblStyle w:val="TableNormal"/>
        <w:tblW w:w="9677" w:type="dxa"/>
        <w:tblInd w:w="10" w:type="dxa"/>
        <w:tblBorders>
          <w:top w:val="single" w:sz="8" w:space="0" w:color="FB505D"/>
          <w:left w:val="single" w:sz="8" w:space="0" w:color="FB505D"/>
          <w:bottom w:val="single" w:sz="8" w:space="0" w:color="FB505D"/>
          <w:right w:val="single" w:sz="8" w:space="0" w:color="FB505D"/>
          <w:insideH w:val="single" w:sz="8" w:space="0" w:color="FB505D"/>
          <w:insideV w:val="single" w:sz="8" w:space="0" w:color="FB505D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000"/>
        <w:gridCol w:w="1417"/>
        <w:gridCol w:w="3660"/>
        <w:gridCol w:w="1380"/>
        <w:gridCol w:w="860"/>
        <w:gridCol w:w="860"/>
      </w:tblGrid>
      <w:tr w:rsidR="00F115B6" w14:paraId="507363E7" w14:textId="77777777" w:rsidTr="00F115B6">
        <w:trPr>
          <w:trHeight w:val="451"/>
        </w:trPr>
        <w:tc>
          <w:tcPr>
            <w:tcW w:w="500" w:type="dxa"/>
            <w:shd w:val="clear" w:color="auto" w:fill="FE8B8A"/>
          </w:tcPr>
          <w:p w14:paraId="30B01D83" w14:textId="77777777" w:rsidR="00F115B6" w:rsidRDefault="00F115B6" w:rsidP="00521DA0">
            <w:pPr>
              <w:pStyle w:val="TableParagraph"/>
              <w:spacing w:before="127"/>
              <w:ind w:left="64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Sem.</w:t>
            </w:r>
          </w:p>
        </w:tc>
        <w:tc>
          <w:tcPr>
            <w:tcW w:w="1000" w:type="dxa"/>
            <w:shd w:val="clear" w:color="auto" w:fill="FE8B8A"/>
          </w:tcPr>
          <w:p w14:paraId="6F68F883" w14:textId="77777777" w:rsidR="00F115B6" w:rsidRDefault="00F115B6" w:rsidP="00521DA0">
            <w:pPr>
              <w:pStyle w:val="TableParagraph"/>
              <w:spacing w:before="127"/>
              <w:ind w:left="225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Ámbito</w:t>
            </w:r>
          </w:p>
        </w:tc>
        <w:tc>
          <w:tcPr>
            <w:tcW w:w="1417" w:type="dxa"/>
            <w:shd w:val="clear" w:color="auto" w:fill="FE8B8A"/>
          </w:tcPr>
          <w:p w14:paraId="2912B633" w14:textId="77777777" w:rsidR="00F115B6" w:rsidRDefault="00F115B6" w:rsidP="00521DA0">
            <w:pPr>
              <w:pStyle w:val="TableParagraph"/>
              <w:spacing w:before="11" w:line="210" w:lineRule="atLeast"/>
              <w:ind w:left="249" w:hanging="88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Práctica</w:t>
            </w:r>
            <w:r>
              <w:rPr>
                <w:b/>
                <w:color w:val="FFFFFF"/>
                <w:spacing w:val="1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social</w:t>
            </w:r>
            <w:r>
              <w:rPr>
                <w:b/>
                <w:color w:val="FFFFFF"/>
                <w:spacing w:val="-39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del</w:t>
            </w:r>
            <w:r>
              <w:rPr>
                <w:b/>
                <w:color w:val="FFFFFF"/>
                <w:spacing w:val="4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lenguaje</w:t>
            </w:r>
          </w:p>
        </w:tc>
        <w:tc>
          <w:tcPr>
            <w:tcW w:w="3660" w:type="dxa"/>
            <w:shd w:val="clear" w:color="auto" w:fill="FE8B8A"/>
          </w:tcPr>
          <w:p w14:paraId="4DE478B3" w14:textId="77777777" w:rsidR="00F115B6" w:rsidRDefault="00F115B6" w:rsidP="00521DA0">
            <w:pPr>
              <w:pStyle w:val="TableParagraph"/>
              <w:spacing w:before="127"/>
              <w:ind w:left="930" w:right="910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380" w:type="dxa"/>
            <w:shd w:val="clear" w:color="auto" w:fill="FE8B8A"/>
          </w:tcPr>
          <w:p w14:paraId="50F75161" w14:textId="77777777" w:rsidR="00F115B6" w:rsidRDefault="00F115B6" w:rsidP="00521DA0">
            <w:pPr>
              <w:pStyle w:val="TableParagraph"/>
              <w:spacing w:before="22"/>
              <w:ind w:left="403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Lección</w:t>
            </w:r>
          </w:p>
          <w:p w14:paraId="3AF9D4B9" w14:textId="77777777" w:rsidR="00F115B6" w:rsidRDefault="00F115B6" w:rsidP="00521DA0">
            <w:pPr>
              <w:pStyle w:val="TableParagraph"/>
              <w:spacing w:before="3" w:line="199" w:lineRule="exact"/>
              <w:ind w:left="330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95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FE8B8A"/>
          </w:tcPr>
          <w:p w14:paraId="1D6298EC" w14:textId="77777777" w:rsidR="00F115B6" w:rsidRDefault="00F115B6" w:rsidP="00521DA0">
            <w:pPr>
              <w:pStyle w:val="TableParagraph"/>
              <w:spacing w:before="22"/>
              <w:ind w:left="135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</w:p>
          <w:p w14:paraId="6A9155CC" w14:textId="77777777" w:rsidR="00F115B6" w:rsidRDefault="00F115B6" w:rsidP="00521DA0">
            <w:pPr>
              <w:pStyle w:val="TableParagraph"/>
              <w:spacing w:before="3" w:line="199" w:lineRule="exact"/>
              <w:ind w:left="70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FE8B8A"/>
          </w:tcPr>
          <w:p w14:paraId="6495588F" w14:textId="77777777" w:rsidR="00F115B6" w:rsidRDefault="00F115B6" w:rsidP="00521DA0">
            <w:pPr>
              <w:pStyle w:val="TableParagraph"/>
              <w:spacing w:before="11" w:line="210" w:lineRule="atLeast"/>
              <w:ind w:left="103" w:firstLine="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spacing w:val="-1"/>
                <w:w w:val="80"/>
                <w:sz w:val="18"/>
              </w:rPr>
              <w:t>libro</w:t>
            </w:r>
            <w:r>
              <w:rPr>
                <w:b/>
                <w:color w:val="FFFFFF"/>
                <w:w w:val="80"/>
                <w:sz w:val="18"/>
              </w:rPr>
              <w:t xml:space="preserve"> SEP</w:t>
            </w:r>
          </w:p>
        </w:tc>
      </w:tr>
      <w:tr w:rsidR="00F115B6" w14:paraId="4DFBEB5D" w14:textId="77777777" w:rsidTr="00F115B6">
        <w:trPr>
          <w:trHeight w:val="613"/>
        </w:trPr>
        <w:tc>
          <w:tcPr>
            <w:tcW w:w="500" w:type="dxa"/>
            <w:vMerge w:val="restart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5CC7BB7" w14:textId="77777777" w:rsidR="00F115B6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40B323C6" w14:textId="77777777" w:rsidR="00F115B6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33704C5B" w14:textId="77777777" w:rsidR="00F115B6" w:rsidRDefault="00F115B6" w:rsidP="00521DA0">
            <w:pPr>
              <w:pStyle w:val="TableParagraph"/>
              <w:spacing w:before="7"/>
              <w:rPr>
                <w:b/>
                <w:sz w:val="20"/>
              </w:rPr>
            </w:pPr>
          </w:p>
          <w:p w14:paraId="762E0856" w14:textId="77777777" w:rsidR="00F115B6" w:rsidRDefault="00F115B6" w:rsidP="00521DA0">
            <w:pPr>
              <w:pStyle w:val="TableParagraph"/>
              <w:ind w:left="175"/>
              <w:rPr>
                <w:sz w:val="16"/>
              </w:rPr>
            </w:pPr>
            <w:r>
              <w:rPr>
                <w:color w:val="231F20"/>
                <w:sz w:val="16"/>
              </w:rPr>
              <w:t>27</w:t>
            </w:r>
          </w:p>
        </w:tc>
        <w:tc>
          <w:tcPr>
            <w:tcW w:w="1000" w:type="dxa"/>
            <w:vMerge w:val="restart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F02BDCE" w14:textId="77777777" w:rsidR="00F115B6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07387DB4" w14:textId="77777777" w:rsidR="00F115B6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1D3B0B27" w14:textId="77777777" w:rsidR="00F115B6" w:rsidRDefault="00F115B6" w:rsidP="00521DA0">
            <w:pPr>
              <w:pStyle w:val="TableParagraph"/>
              <w:spacing w:before="7"/>
              <w:rPr>
                <w:b/>
                <w:sz w:val="20"/>
              </w:rPr>
            </w:pPr>
          </w:p>
          <w:p w14:paraId="7D27A9CF" w14:textId="77777777" w:rsidR="00F115B6" w:rsidRDefault="00F115B6" w:rsidP="00521DA0">
            <w:pPr>
              <w:pStyle w:val="TableParagraph"/>
              <w:ind w:left="64"/>
              <w:rPr>
                <w:sz w:val="16"/>
              </w:rPr>
            </w:pPr>
            <w:r>
              <w:rPr>
                <w:color w:val="231F20"/>
                <w:sz w:val="16"/>
              </w:rPr>
              <w:t>Literatura</w:t>
            </w:r>
          </w:p>
        </w:tc>
        <w:tc>
          <w:tcPr>
            <w:tcW w:w="1417" w:type="dxa"/>
            <w:vMerge w:val="restart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5AA77D0" w14:textId="77777777" w:rsidR="00F115B6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27C34C18" w14:textId="77777777" w:rsidR="00F115B6" w:rsidRDefault="00F115B6" w:rsidP="00521DA0">
            <w:pPr>
              <w:pStyle w:val="TableParagraph"/>
              <w:spacing w:before="159" w:line="247" w:lineRule="auto"/>
              <w:ind w:left="64" w:right="7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Escribir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una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obra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teatro con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personajes</w:t>
            </w:r>
            <w:r>
              <w:rPr>
                <w:color w:val="231F20"/>
                <w:spacing w:val="3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textos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narrativos</w:t>
            </w:r>
          </w:p>
        </w:tc>
        <w:tc>
          <w:tcPr>
            <w:tcW w:w="366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A4AECFE" w14:textId="77777777" w:rsidR="00F115B6" w:rsidRDefault="00F115B6" w:rsidP="00521DA0">
            <w:pPr>
              <w:pStyle w:val="TableParagraph"/>
              <w:spacing w:before="22" w:line="190" w:lineRule="atLeast"/>
              <w:ind w:left="65" w:right="15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Emplea la puntuación correcta para organizar los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diálogos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una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obra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teatral,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así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como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para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darle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intención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requerida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al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diálogo.</w:t>
            </w:r>
          </w:p>
        </w:tc>
        <w:tc>
          <w:tcPr>
            <w:tcW w:w="138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7728F8E" w14:textId="77777777" w:rsidR="00F115B6" w:rsidRDefault="00F115B6" w:rsidP="00521DA0">
            <w:pPr>
              <w:pStyle w:val="TableParagraph"/>
              <w:spacing w:before="123" w:line="247" w:lineRule="auto"/>
              <w:ind w:left="65" w:right="28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Puntuación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obras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teatro</w:t>
            </w:r>
          </w:p>
        </w:tc>
        <w:tc>
          <w:tcPr>
            <w:tcW w:w="86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0FA3F23" w14:textId="77777777" w:rsidR="00F115B6" w:rsidRDefault="00F115B6" w:rsidP="00521DA0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1B54E1A2" w14:textId="77777777" w:rsidR="00F115B6" w:rsidRDefault="00F115B6" w:rsidP="00521DA0">
            <w:pPr>
              <w:pStyle w:val="TableParagraph"/>
              <w:ind w:left="110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70</w:t>
            </w:r>
          </w:p>
        </w:tc>
        <w:tc>
          <w:tcPr>
            <w:tcW w:w="86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260B502" w14:textId="77777777" w:rsidR="00F115B6" w:rsidRDefault="00F115B6" w:rsidP="00521DA0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730CD2B2" w14:textId="77777777" w:rsidR="00F115B6" w:rsidRDefault="00F115B6" w:rsidP="00521DA0">
            <w:pPr>
              <w:pStyle w:val="TableParagraph"/>
              <w:ind w:left="111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135</w:t>
            </w:r>
          </w:p>
        </w:tc>
      </w:tr>
      <w:tr w:rsidR="00F115B6" w14:paraId="176F3A0F" w14:textId="77777777" w:rsidTr="00F115B6">
        <w:trPr>
          <w:trHeight w:val="423"/>
        </w:trPr>
        <w:tc>
          <w:tcPr>
            <w:tcW w:w="5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4813835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C5638E5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2D19BC3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36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E5130FB" w14:textId="77777777" w:rsidR="00F115B6" w:rsidRDefault="00F115B6" w:rsidP="00521DA0">
            <w:pPr>
              <w:pStyle w:val="TableParagraph"/>
              <w:spacing w:before="21" w:line="190" w:lineRule="atLeast"/>
              <w:ind w:left="65" w:right="15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Adapta la expresión de sus diálogos, de acuerdo con las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intenciones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características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un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personaje.</w:t>
            </w:r>
          </w:p>
        </w:tc>
        <w:tc>
          <w:tcPr>
            <w:tcW w:w="138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BD0B5F1" w14:textId="77777777" w:rsidR="00F115B6" w:rsidRDefault="00F115B6" w:rsidP="00521DA0">
            <w:pPr>
              <w:pStyle w:val="TableParagraph"/>
              <w:spacing w:before="122"/>
              <w:ind w:left="65"/>
              <w:rPr>
                <w:sz w:val="16"/>
              </w:rPr>
            </w:pPr>
            <w:r>
              <w:rPr>
                <w:color w:val="231F20"/>
                <w:sz w:val="16"/>
              </w:rPr>
              <w:t>Acotaciones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0E0D78F" w14:textId="77777777" w:rsidR="00F115B6" w:rsidRDefault="00F115B6" w:rsidP="00521DA0">
            <w:pPr>
              <w:pStyle w:val="TableParagraph"/>
              <w:spacing w:before="122"/>
              <w:ind w:left="110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71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CBA7032" w14:textId="77777777" w:rsidR="00F115B6" w:rsidRDefault="00F115B6" w:rsidP="00521DA0">
            <w:pPr>
              <w:pStyle w:val="TableParagraph"/>
              <w:spacing w:before="122"/>
              <w:ind w:left="111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135</w:t>
            </w:r>
          </w:p>
        </w:tc>
      </w:tr>
      <w:tr w:rsidR="00F115B6" w14:paraId="102D96F3" w14:textId="77777777" w:rsidTr="00F115B6">
        <w:trPr>
          <w:trHeight w:val="423"/>
        </w:trPr>
        <w:tc>
          <w:tcPr>
            <w:tcW w:w="5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11309B9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268C17D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7D3DCF6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36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5D08948" w14:textId="77777777" w:rsidR="00F115B6" w:rsidRDefault="00F115B6" w:rsidP="00521DA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C2F66AC" w14:textId="77777777" w:rsidR="00F115B6" w:rsidRDefault="00F115B6" w:rsidP="00521DA0">
            <w:pPr>
              <w:pStyle w:val="TableParagraph"/>
              <w:spacing w:before="27"/>
              <w:ind w:left="65"/>
              <w:rPr>
                <w:sz w:val="16"/>
              </w:rPr>
            </w:pPr>
            <w:r>
              <w:rPr>
                <w:color w:val="231F20"/>
                <w:sz w:val="16"/>
              </w:rPr>
              <w:t>Diptongos,</w:t>
            </w:r>
          </w:p>
          <w:p w14:paraId="0182B452" w14:textId="77777777" w:rsidR="00F115B6" w:rsidRDefault="00F115B6" w:rsidP="00521DA0">
            <w:pPr>
              <w:pStyle w:val="TableParagraph"/>
              <w:spacing w:before="6"/>
              <w:ind w:left="6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triptongos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proofErr w:type="gramStart"/>
            <w:r>
              <w:rPr>
                <w:color w:val="231F20"/>
                <w:w w:val="90"/>
                <w:sz w:val="16"/>
              </w:rPr>
              <w:t>e</w:t>
            </w:r>
            <w:proofErr w:type="gramEnd"/>
            <w:r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hiatos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E4C6D7B" w14:textId="77777777" w:rsidR="00F115B6" w:rsidRDefault="00F115B6" w:rsidP="00521DA0">
            <w:pPr>
              <w:pStyle w:val="TableParagraph"/>
              <w:spacing w:before="122"/>
              <w:ind w:left="111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72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510CA4C" w14:textId="77777777" w:rsidR="00F115B6" w:rsidRDefault="00F115B6" w:rsidP="00521DA0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115B6" w14:paraId="1AAD9B71" w14:textId="77777777" w:rsidTr="00F115B6">
        <w:trPr>
          <w:trHeight w:val="423"/>
        </w:trPr>
        <w:tc>
          <w:tcPr>
            <w:tcW w:w="50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0048F21" w14:textId="77777777" w:rsidR="00F115B6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09F3B295" w14:textId="77777777" w:rsidR="00F115B6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6516A1CB" w14:textId="77777777" w:rsidR="00F115B6" w:rsidRDefault="00F115B6" w:rsidP="00521DA0">
            <w:pPr>
              <w:pStyle w:val="TableParagraph"/>
              <w:spacing w:before="115"/>
              <w:ind w:left="175"/>
              <w:rPr>
                <w:sz w:val="16"/>
              </w:rPr>
            </w:pPr>
            <w:r>
              <w:rPr>
                <w:color w:val="231F20"/>
                <w:sz w:val="16"/>
              </w:rPr>
              <w:t>28</w:t>
            </w:r>
          </w:p>
        </w:tc>
        <w:tc>
          <w:tcPr>
            <w:tcW w:w="100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049D445" w14:textId="77777777" w:rsidR="00F115B6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1B6127A5" w14:textId="77777777" w:rsidR="00F115B6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793AB0D7" w14:textId="77777777" w:rsidR="00F115B6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5B9F2862" w14:textId="77777777" w:rsidR="00F115B6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03DD103F" w14:textId="77777777" w:rsidR="00F115B6" w:rsidRDefault="00F115B6" w:rsidP="00521DA0">
            <w:pPr>
              <w:pStyle w:val="TableParagraph"/>
              <w:spacing w:before="3"/>
              <w:rPr>
                <w:b/>
              </w:rPr>
            </w:pPr>
          </w:p>
          <w:p w14:paraId="52C4EFCA" w14:textId="77777777" w:rsidR="00F115B6" w:rsidRDefault="00F115B6" w:rsidP="00521DA0">
            <w:pPr>
              <w:pStyle w:val="TableParagraph"/>
              <w:spacing w:line="247" w:lineRule="auto"/>
              <w:ind w:left="6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Participación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social</w:t>
            </w:r>
          </w:p>
        </w:tc>
        <w:tc>
          <w:tcPr>
            <w:tcW w:w="1417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8300D58" w14:textId="77777777" w:rsidR="00F115B6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167CD791" w14:textId="77777777" w:rsidR="00F115B6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4E668D0C" w14:textId="77777777" w:rsidR="00F115B6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4F3DE81D" w14:textId="77777777" w:rsidR="00F115B6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14FE89D0" w14:textId="77777777" w:rsidR="00F115B6" w:rsidRDefault="00F115B6" w:rsidP="00521DA0">
            <w:pPr>
              <w:pStyle w:val="TableParagraph"/>
              <w:spacing w:before="3"/>
              <w:rPr>
                <w:b/>
              </w:rPr>
            </w:pPr>
          </w:p>
          <w:p w14:paraId="03F9ABE9" w14:textId="77777777" w:rsidR="00F115B6" w:rsidRDefault="00F115B6" w:rsidP="00521DA0">
            <w:pPr>
              <w:pStyle w:val="TableParagraph"/>
              <w:spacing w:line="247" w:lineRule="auto"/>
              <w:ind w:left="64" w:right="7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Reportar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una</w:t>
            </w:r>
            <w:r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encuesta</w:t>
            </w:r>
          </w:p>
        </w:tc>
        <w:tc>
          <w:tcPr>
            <w:tcW w:w="36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C44B7BA" w14:textId="77777777" w:rsidR="00F115B6" w:rsidRDefault="00F115B6" w:rsidP="00521DA0">
            <w:pPr>
              <w:pStyle w:val="TableParagraph"/>
              <w:spacing w:before="21" w:line="190" w:lineRule="atLeast"/>
              <w:ind w:left="65" w:right="648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Conoce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estructura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función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reporte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encuesta.</w:t>
            </w:r>
          </w:p>
        </w:tc>
        <w:tc>
          <w:tcPr>
            <w:tcW w:w="138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3492940" w14:textId="77777777" w:rsidR="00F115B6" w:rsidRDefault="00F115B6" w:rsidP="00521DA0">
            <w:pPr>
              <w:pStyle w:val="TableParagraph"/>
              <w:spacing w:before="122"/>
              <w:ind w:left="65"/>
              <w:rPr>
                <w:sz w:val="16"/>
              </w:rPr>
            </w:pPr>
            <w:r>
              <w:rPr>
                <w:color w:val="231F20"/>
                <w:w w:val="95"/>
                <w:sz w:val="16"/>
              </w:rPr>
              <w:t>Encuestas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8C02515" w14:textId="77777777" w:rsidR="00F115B6" w:rsidRDefault="00F115B6" w:rsidP="00521DA0">
            <w:pPr>
              <w:pStyle w:val="TableParagraph"/>
              <w:spacing w:before="122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73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74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E5B969A" w14:textId="77777777" w:rsidR="00F115B6" w:rsidRDefault="00F115B6" w:rsidP="00521DA0">
            <w:pPr>
              <w:pStyle w:val="TableParagraph"/>
              <w:spacing w:before="122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139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142</w:t>
            </w:r>
          </w:p>
        </w:tc>
      </w:tr>
      <w:tr w:rsidR="00F115B6" w14:paraId="70528E42" w14:textId="77777777" w:rsidTr="00F115B6">
        <w:trPr>
          <w:trHeight w:val="803"/>
        </w:trPr>
        <w:tc>
          <w:tcPr>
            <w:tcW w:w="5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130FD85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F7A8506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A4E0960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36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ECA8BAE" w14:textId="77777777" w:rsidR="00F115B6" w:rsidRDefault="00F115B6" w:rsidP="00521DA0">
            <w:pPr>
              <w:pStyle w:val="TableParagraph"/>
              <w:spacing w:before="27" w:line="247" w:lineRule="auto"/>
              <w:ind w:left="65" w:right="15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Conoce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estructura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función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reporte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encuesta.</w:t>
            </w:r>
          </w:p>
          <w:p w14:paraId="1B5D69F4" w14:textId="77777777" w:rsidR="00F115B6" w:rsidRDefault="00F115B6" w:rsidP="00521DA0">
            <w:pPr>
              <w:pStyle w:val="TableParagraph"/>
              <w:spacing w:before="1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Escribe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conclusiones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partir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datos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estadísticos</w:t>
            </w:r>
          </w:p>
          <w:p w14:paraId="69B68403" w14:textId="77777777" w:rsidR="00F115B6" w:rsidRDefault="00F115B6" w:rsidP="00521DA0">
            <w:pPr>
              <w:pStyle w:val="TableParagraph"/>
              <w:spacing w:before="6"/>
              <w:ind w:left="65"/>
              <w:rPr>
                <w:sz w:val="16"/>
              </w:rPr>
            </w:pPr>
            <w:r>
              <w:rPr>
                <w:color w:val="231F20"/>
                <w:sz w:val="16"/>
              </w:rPr>
              <w:t>simples.</w:t>
            </w:r>
          </w:p>
        </w:tc>
        <w:tc>
          <w:tcPr>
            <w:tcW w:w="138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9F36725" w14:textId="77777777" w:rsidR="00F115B6" w:rsidRDefault="00F115B6" w:rsidP="00521DA0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29C8BA2E" w14:textId="77777777" w:rsidR="00F115B6" w:rsidRDefault="00F115B6" w:rsidP="00521DA0">
            <w:pPr>
              <w:pStyle w:val="TableParagraph"/>
              <w:spacing w:line="247" w:lineRule="auto"/>
              <w:ind w:left="65" w:right="28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Reporte de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encuesta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49B31FB" w14:textId="77777777" w:rsidR="00F115B6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20D937A9" w14:textId="77777777" w:rsidR="00F115B6" w:rsidRDefault="00F115B6" w:rsidP="00521DA0">
            <w:pPr>
              <w:pStyle w:val="TableParagraph"/>
              <w:spacing w:before="105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75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8392131" w14:textId="77777777" w:rsidR="00F115B6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52BB23A0" w14:textId="77777777" w:rsidR="00F115B6" w:rsidRDefault="00F115B6" w:rsidP="00521DA0">
            <w:pPr>
              <w:pStyle w:val="TableParagraph"/>
              <w:spacing w:before="105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143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148</w:t>
            </w:r>
          </w:p>
        </w:tc>
      </w:tr>
      <w:tr w:rsidR="00F115B6" w14:paraId="10B3BACF" w14:textId="77777777" w:rsidTr="00F115B6">
        <w:trPr>
          <w:trHeight w:val="423"/>
        </w:trPr>
        <w:tc>
          <w:tcPr>
            <w:tcW w:w="50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A2871B7" w14:textId="77777777" w:rsidR="00F115B6" w:rsidRDefault="00F115B6" w:rsidP="00521DA0">
            <w:pPr>
              <w:pStyle w:val="TableParagraph"/>
              <w:rPr>
                <w:b/>
                <w:sz w:val="18"/>
              </w:rPr>
            </w:pPr>
          </w:p>
          <w:p w14:paraId="6C9F3725" w14:textId="77777777" w:rsidR="00F115B6" w:rsidRDefault="00F115B6" w:rsidP="00521DA0">
            <w:pPr>
              <w:pStyle w:val="TableParagraph"/>
              <w:rPr>
                <w:b/>
              </w:rPr>
            </w:pPr>
          </w:p>
          <w:p w14:paraId="33137317" w14:textId="77777777" w:rsidR="00F115B6" w:rsidRDefault="00F115B6" w:rsidP="00521DA0">
            <w:pPr>
              <w:pStyle w:val="TableParagraph"/>
              <w:ind w:left="12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29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</w:p>
          <w:p w14:paraId="0C32FB85" w14:textId="77777777" w:rsidR="00F115B6" w:rsidRDefault="00F115B6" w:rsidP="00521DA0">
            <w:pPr>
              <w:pStyle w:val="TableParagraph"/>
              <w:spacing w:before="6"/>
              <w:ind w:left="174"/>
              <w:rPr>
                <w:sz w:val="16"/>
              </w:rPr>
            </w:pPr>
            <w:r>
              <w:rPr>
                <w:color w:val="231F20"/>
                <w:sz w:val="16"/>
              </w:rPr>
              <w:t>30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AE7DFB5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C7DD3AF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36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22EAB81" w14:textId="77777777" w:rsidR="00F115B6" w:rsidRDefault="00F115B6" w:rsidP="00521DA0">
            <w:pPr>
              <w:pStyle w:val="TableParagraph"/>
              <w:spacing w:before="21" w:line="190" w:lineRule="atLeast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Emplea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tablas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datos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gráficas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frecuencia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simple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para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complementar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información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escrita.</w:t>
            </w:r>
          </w:p>
        </w:tc>
        <w:tc>
          <w:tcPr>
            <w:tcW w:w="138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3763FEB" w14:textId="77777777" w:rsidR="00F115B6" w:rsidRDefault="00F115B6" w:rsidP="00521DA0">
            <w:pPr>
              <w:pStyle w:val="TableParagraph"/>
              <w:spacing w:before="122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Tablas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gráficas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A7EDBDD" w14:textId="77777777" w:rsidR="00F115B6" w:rsidRDefault="00F115B6" w:rsidP="00521DA0">
            <w:pPr>
              <w:pStyle w:val="TableParagraph"/>
              <w:spacing w:before="122"/>
              <w:ind w:left="108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76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FC55752" w14:textId="77777777" w:rsidR="00F115B6" w:rsidRDefault="00F115B6" w:rsidP="00521DA0">
            <w:pPr>
              <w:pStyle w:val="TableParagraph"/>
              <w:spacing w:before="122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148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149</w:t>
            </w:r>
          </w:p>
        </w:tc>
      </w:tr>
      <w:tr w:rsidR="00F115B6" w14:paraId="70AB21E0" w14:textId="77777777" w:rsidTr="00F115B6">
        <w:trPr>
          <w:trHeight w:val="233"/>
        </w:trPr>
        <w:tc>
          <w:tcPr>
            <w:tcW w:w="5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A125EC1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DC9FDDD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91CC268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36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F5ACF51" w14:textId="77777777" w:rsidR="00F115B6" w:rsidRDefault="00F115B6" w:rsidP="00521DA0">
            <w:pPr>
              <w:pStyle w:val="TableParagraph"/>
              <w:spacing w:before="27"/>
              <w:ind w:left="73" w:right="82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Usa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nexos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para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indicar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orden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relación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lógica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ideas.</w:t>
            </w:r>
          </w:p>
        </w:tc>
        <w:tc>
          <w:tcPr>
            <w:tcW w:w="138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9D057D3" w14:textId="77777777" w:rsidR="00F115B6" w:rsidRDefault="00F115B6" w:rsidP="00521DA0">
            <w:pPr>
              <w:pStyle w:val="TableParagraph"/>
              <w:spacing w:before="27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Nexos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orden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8C62E2B" w14:textId="77777777" w:rsidR="00F115B6" w:rsidRDefault="00F115B6" w:rsidP="00521DA0">
            <w:pPr>
              <w:pStyle w:val="TableParagraph"/>
              <w:spacing w:before="27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77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5E5EC67" w14:textId="77777777" w:rsidR="00F115B6" w:rsidRDefault="00F115B6" w:rsidP="00521DA0">
            <w:pPr>
              <w:pStyle w:val="TableParagraph"/>
              <w:spacing w:before="27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149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150</w:t>
            </w:r>
          </w:p>
        </w:tc>
      </w:tr>
      <w:tr w:rsidR="00F115B6" w14:paraId="10711BFE" w14:textId="77777777" w:rsidTr="00F115B6">
        <w:trPr>
          <w:trHeight w:val="613"/>
        </w:trPr>
        <w:tc>
          <w:tcPr>
            <w:tcW w:w="5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03F953E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24D69ED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EE5936B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36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8556668" w14:textId="77777777" w:rsidR="00F115B6" w:rsidRDefault="00F115B6" w:rsidP="00521DA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F468B69" w14:textId="77777777" w:rsidR="00F115B6" w:rsidRDefault="00F115B6" w:rsidP="00521DA0">
            <w:pPr>
              <w:pStyle w:val="TableParagraph"/>
              <w:spacing w:before="27" w:line="247" w:lineRule="auto"/>
              <w:ind w:left="65" w:right="28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Acentuación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diptongos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</w:p>
          <w:p w14:paraId="205EF6A4" w14:textId="77777777" w:rsidR="00F115B6" w:rsidRDefault="00F115B6" w:rsidP="00521DA0">
            <w:pPr>
              <w:pStyle w:val="TableParagraph"/>
              <w:spacing w:before="1"/>
              <w:ind w:left="65"/>
              <w:rPr>
                <w:sz w:val="16"/>
              </w:rPr>
            </w:pPr>
            <w:r>
              <w:rPr>
                <w:color w:val="231F20"/>
                <w:sz w:val="16"/>
              </w:rPr>
              <w:t>triptongos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628AD98" w14:textId="77777777" w:rsidR="00F115B6" w:rsidRDefault="00F115B6" w:rsidP="00521DA0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11988D05" w14:textId="77777777" w:rsidR="00F115B6" w:rsidRDefault="00F115B6" w:rsidP="00521DA0">
            <w:pPr>
              <w:pStyle w:val="TableParagraph"/>
              <w:ind w:left="111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78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466A267" w14:textId="77777777" w:rsidR="00F115B6" w:rsidRDefault="00F115B6" w:rsidP="00521DA0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tbl>
      <w:tblPr>
        <w:tblStyle w:val="TableNormal2"/>
        <w:tblW w:w="9677" w:type="dxa"/>
        <w:tblInd w:w="10" w:type="dxa"/>
        <w:tblBorders>
          <w:top w:val="single" w:sz="8" w:space="0" w:color="FB505D"/>
          <w:left w:val="single" w:sz="8" w:space="0" w:color="FB505D"/>
          <w:bottom w:val="single" w:sz="8" w:space="0" w:color="FB505D"/>
          <w:right w:val="single" w:sz="8" w:space="0" w:color="FB505D"/>
          <w:insideH w:val="single" w:sz="8" w:space="0" w:color="FB505D"/>
          <w:insideV w:val="single" w:sz="8" w:space="0" w:color="FB505D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000"/>
        <w:gridCol w:w="1417"/>
        <w:gridCol w:w="3660"/>
        <w:gridCol w:w="1380"/>
        <w:gridCol w:w="860"/>
        <w:gridCol w:w="860"/>
      </w:tblGrid>
      <w:tr w:rsidR="00F115B6" w14:paraId="49F03023" w14:textId="77777777" w:rsidTr="00F115B6">
        <w:trPr>
          <w:trHeight w:val="451"/>
        </w:trPr>
        <w:tc>
          <w:tcPr>
            <w:tcW w:w="500" w:type="dxa"/>
            <w:shd w:val="clear" w:color="auto" w:fill="FE8B8A"/>
          </w:tcPr>
          <w:p w14:paraId="08B21947" w14:textId="77777777" w:rsidR="00F115B6" w:rsidRDefault="00F115B6" w:rsidP="00521DA0">
            <w:pPr>
              <w:pStyle w:val="TableParagraph"/>
              <w:spacing w:before="127"/>
              <w:ind w:left="24" w:right="4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lastRenderedPageBreak/>
              <w:t>Sem.</w:t>
            </w:r>
          </w:p>
        </w:tc>
        <w:tc>
          <w:tcPr>
            <w:tcW w:w="1000" w:type="dxa"/>
            <w:shd w:val="clear" w:color="auto" w:fill="FE8B8A"/>
          </w:tcPr>
          <w:p w14:paraId="33806F1E" w14:textId="77777777" w:rsidR="00F115B6" w:rsidRDefault="00F115B6" w:rsidP="00521DA0">
            <w:pPr>
              <w:pStyle w:val="TableParagraph"/>
              <w:spacing w:before="127"/>
              <w:ind w:left="225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Ámbito</w:t>
            </w:r>
          </w:p>
        </w:tc>
        <w:tc>
          <w:tcPr>
            <w:tcW w:w="1417" w:type="dxa"/>
            <w:shd w:val="clear" w:color="auto" w:fill="FE8B8A"/>
          </w:tcPr>
          <w:p w14:paraId="61339FD2" w14:textId="77777777" w:rsidR="00F115B6" w:rsidRDefault="00F115B6" w:rsidP="00521DA0">
            <w:pPr>
              <w:pStyle w:val="TableParagraph"/>
              <w:spacing w:before="11" w:line="210" w:lineRule="atLeast"/>
              <w:ind w:left="249" w:hanging="88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Práctica</w:t>
            </w:r>
            <w:r>
              <w:rPr>
                <w:b/>
                <w:color w:val="FFFFFF"/>
                <w:spacing w:val="1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social</w:t>
            </w:r>
            <w:r>
              <w:rPr>
                <w:b/>
                <w:color w:val="FFFFFF"/>
                <w:spacing w:val="-39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del</w:t>
            </w:r>
            <w:r>
              <w:rPr>
                <w:b/>
                <w:color w:val="FFFFFF"/>
                <w:spacing w:val="4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lenguaje</w:t>
            </w:r>
          </w:p>
        </w:tc>
        <w:tc>
          <w:tcPr>
            <w:tcW w:w="3660" w:type="dxa"/>
            <w:shd w:val="clear" w:color="auto" w:fill="FE8B8A"/>
          </w:tcPr>
          <w:p w14:paraId="148737E6" w14:textId="77777777" w:rsidR="00F115B6" w:rsidRDefault="00F115B6" w:rsidP="00521DA0">
            <w:pPr>
              <w:pStyle w:val="TableParagraph"/>
              <w:spacing w:before="127"/>
              <w:ind w:left="94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380" w:type="dxa"/>
            <w:shd w:val="clear" w:color="auto" w:fill="FE8B8A"/>
          </w:tcPr>
          <w:p w14:paraId="227828A8" w14:textId="77777777" w:rsidR="00F115B6" w:rsidRDefault="00F115B6" w:rsidP="00521DA0">
            <w:pPr>
              <w:pStyle w:val="TableParagraph"/>
              <w:spacing w:before="22"/>
              <w:ind w:left="403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Lección</w:t>
            </w:r>
          </w:p>
          <w:p w14:paraId="76BC6E0C" w14:textId="77777777" w:rsidR="00F115B6" w:rsidRDefault="00F115B6" w:rsidP="00521DA0">
            <w:pPr>
              <w:pStyle w:val="TableParagraph"/>
              <w:spacing w:before="3" w:line="199" w:lineRule="exact"/>
              <w:ind w:left="330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95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FE8B8A"/>
          </w:tcPr>
          <w:p w14:paraId="35D6CB54" w14:textId="77777777" w:rsidR="00F115B6" w:rsidRDefault="00F115B6" w:rsidP="00521DA0">
            <w:pPr>
              <w:pStyle w:val="TableParagraph"/>
              <w:spacing w:before="22"/>
              <w:ind w:left="135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</w:p>
          <w:p w14:paraId="0C4330DB" w14:textId="77777777" w:rsidR="00F115B6" w:rsidRDefault="00F115B6" w:rsidP="00521DA0">
            <w:pPr>
              <w:pStyle w:val="TableParagraph"/>
              <w:spacing w:before="3" w:line="199" w:lineRule="exact"/>
              <w:ind w:left="70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FE8B8A"/>
          </w:tcPr>
          <w:p w14:paraId="08B60526" w14:textId="77777777" w:rsidR="00F115B6" w:rsidRDefault="00F115B6" w:rsidP="00521DA0">
            <w:pPr>
              <w:pStyle w:val="TableParagraph"/>
              <w:spacing w:before="11" w:line="210" w:lineRule="atLeast"/>
              <w:ind w:left="103" w:firstLine="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spacing w:val="-1"/>
                <w:w w:val="80"/>
                <w:sz w:val="18"/>
              </w:rPr>
              <w:t>libro</w:t>
            </w:r>
            <w:r>
              <w:rPr>
                <w:b/>
                <w:color w:val="FFFFFF"/>
                <w:w w:val="80"/>
                <w:sz w:val="18"/>
              </w:rPr>
              <w:t xml:space="preserve"> SEP</w:t>
            </w:r>
          </w:p>
        </w:tc>
      </w:tr>
      <w:tr w:rsidR="00F115B6" w14:paraId="5697EDC7" w14:textId="77777777" w:rsidTr="00F115B6">
        <w:trPr>
          <w:trHeight w:val="423"/>
        </w:trPr>
        <w:tc>
          <w:tcPr>
            <w:tcW w:w="50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E73846F" w14:textId="77777777" w:rsidR="00F115B6" w:rsidRDefault="00F115B6" w:rsidP="00521DA0">
            <w:pPr>
              <w:pStyle w:val="TableParagraph"/>
              <w:spacing w:before="123"/>
              <w:ind w:left="89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31</w:t>
            </w:r>
          </w:p>
        </w:tc>
        <w:tc>
          <w:tcPr>
            <w:tcW w:w="1000" w:type="dxa"/>
            <w:vMerge w:val="restart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0AC685F" w14:textId="77777777" w:rsidR="00F115B6" w:rsidRDefault="00F115B6" w:rsidP="00521DA0">
            <w:pPr>
              <w:pStyle w:val="TableParagraph"/>
              <w:rPr>
                <w:sz w:val="18"/>
              </w:rPr>
            </w:pPr>
          </w:p>
          <w:p w14:paraId="012CDA62" w14:textId="77777777" w:rsidR="00F115B6" w:rsidRDefault="00F115B6" w:rsidP="00521DA0">
            <w:pPr>
              <w:pStyle w:val="TableParagraph"/>
              <w:rPr>
                <w:sz w:val="18"/>
              </w:rPr>
            </w:pPr>
          </w:p>
          <w:p w14:paraId="30C29B39" w14:textId="77777777" w:rsidR="00F115B6" w:rsidRDefault="00F115B6" w:rsidP="00521DA0">
            <w:pPr>
              <w:pStyle w:val="TableParagraph"/>
              <w:spacing w:before="115"/>
              <w:ind w:left="64"/>
              <w:rPr>
                <w:sz w:val="16"/>
              </w:rPr>
            </w:pPr>
            <w:r>
              <w:rPr>
                <w:color w:val="231F20"/>
                <w:sz w:val="16"/>
              </w:rPr>
              <w:t>Literatura</w:t>
            </w:r>
          </w:p>
        </w:tc>
        <w:tc>
          <w:tcPr>
            <w:tcW w:w="1417" w:type="dxa"/>
            <w:vMerge w:val="restart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4C9A756" w14:textId="77777777" w:rsidR="00F115B6" w:rsidRDefault="00F115B6" w:rsidP="00521DA0">
            <w:pPr>
              <w:pStyle w:val="TableParagraph"/>
              <w:spacing w:before="3"/>
              <w:rPr>
                <w:sz w:val="21"/>
              </w:rPr>
            </w:pPr>
          </w:p>
          <w:p w14:paraId="3725541D" w14:textId="77777777" w:rsidR="00F115B6" w:rsidRDefault="00F115B6" w:rsidP="00521DA0">
            <w:pPr>
              <w:pStyle w:val="TableParagraph"/>
              <w:spacing w:line="247" w:lineRule="auto"/>
              <w:ind w:left="64" w:right="7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Elaborar retratos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escritos 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personajes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célebres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para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publicar</w:t>
            </w:r>
          </w:p>
        </w:tc>
        <w:tc>
          <w:tcPr>
            <w:tcW w:w="366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E18B1C4" w14:textId="77777777" w:rsidR="00F115B6" w:rsidRDefault="00F115B6" w:rsidP="00521DA0">
            <w:pPr>
              <w:pStyle w:val="TableParagraph"/>
              <w:spacing w:before="22" w:line="190" w:lineRule="atLeast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Describe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personajes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recuperando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aspectos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físicos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personalidad.</w:t>
            </w:r>
          </w:p>
        </w:tc>
        <w:tc>
          <w:tcPr>
            <w:tcW w:w="138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4688A78" w14:textId="77777777" w:rsidR="00F115B6" w:rsidRDefault="00F115B6" w:rsidP="00521DA0">
            <w:pPr>
              <w:pStyle w:val="TableParagraph"/>
              <w:spacing w:before="22" w:line="190" w:lineRule="atLeast"/>
              <w:ind w:left="65" w:right="28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Descripción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personas</w:t>
            </w:r>
          </w:p>
        </w:tc>
        <w:tc>
          <w:tcPr>
            <w:tcW w:w="86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994BE0A" w14:textId="77777777" w:rsidR="00F115B6" w:rsidRDefault="00F115B6" w:rsidP="00521DA0">
            <w:pPr>
              <w:pStyle w:val="TableParagraph"/>
              <w:spacing w:before="123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79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80</w:t>
            </w:r>
          </w:p>
        </w:tc>
        <w:tc>
          <w:tcPr>
            <w:tcW w:w="86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A4B5210" w14:textId="77777777" w:rsidR="00F115B6" w:rsidRDefault="00F115B6" w:rsidP="00521DA0">
            <w:pPr>
              <w:pStyle w:val="TableParagraph"/>
              <w:spacing w:before="123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155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157</w:t>
            </w:r>
          </w:p>
        </w:tc>
      </w:tr>
      <w:tr w:rsidR="00F115B6" w14:paraId="69648A4C" w14:textId="77777777" w:rsidTr="00F115B6">
        <w:trPr>
          <w:trHeight w:val="80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D89CD74" w14:textId="77777777" w:rsidR="00F115B6" w:rsidRDefault="00F115B6" w:rsidP="00521DA0">
            <w:pPr>
              <w:pStyle w:val="TableParagraph"/>
              <w:rPr>
                <w:sz w:val="18"/>
              </w:rPr>
            </w:pPr>
          </w:p>
          <w:p w14:paraId="4A9B8CAB" w14:textId="77777777" w:rsidR="00F115B6" w:rsidRDefault="00F115B6" w:rsidP="00521DA0">
            <w:pPr>
              <w:pStyle w:val="TableParagraph"/>
              <w:spacing w:before="106"/>
              <w:ind w:left="90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32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C70586F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CFD6BC6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36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11C4F69" w14:textId="77777777" w:rsidR="00F115B6" w:rsidRDefault="00F115B6" w:rsidP="00521DA0">
            <w:pPr>
              <w:pStyle w:val="TableParagraph"/>
              <w:spacing w:before="28" w:line="247" w:lineRule="auto"/>
              <w:ind w:left="65" w:right="15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Usa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verbos,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adverbios,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adjetivos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frases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preposicionales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para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describir.</w:t>
            </w:r>
          </w:p>
          <w:p w14:paraId="661F7018" w14:textId="77777777" w:rsidR="00F115B6" w:rsidRDefault="00F115B6" w:rsidP="00521DA0">
            <w:pPr>
              <w:pStyle w:val="TableParagraph"/>
              <w:ind w:left="6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Integra varios párrafos en un solo texto, manteniendo</w:t>
            </w:r>
          </w:p>
          <w:p w14:paraId="5F1C39C9" w14:textId="77777777" w:rsidR="00F115B6" w:rsidRDefault="00F115B6" w:rsidP="00521DA0">
            <w:pPr>
              <w:pStyle w:val="TableParagraph"/>
              <w:spacing w:before="6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su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coherencia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cohesión.</w:t>
            </w:r>
          </w:p>
        </w:tc>
        <w:tc>
          <w:tcPr>
            <w:tcW w:w="138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8E1B187" w14:textId="77777777" w:rsidR="00F115B6" w:rsidRDefault="00F115B6" w:rsidP="00521DA0">
            <w:pPr>
              <w:pStyle w:val="TableParagraph"/>
              <w:spacing w:before="10"/>
              <w:rPr>
                <w:sz w:val="18"/>
              </w:rPr>
            </w:pPr>
          </w:p>
          <w:p w14:paraId="65647C41" w14:textId="77777777" w:rsidR="00F115B6" w:rsidRDefault="00F115B6" w:rsidP="00521DA0">
            <w:pPr>
              <w:pStyle w:val="TableParagraph"/>
              <w:spacing w:line="247" w:lineRule="auto"/>
              <w:ind w:left="65" w:right="409"/>
              <w:rPr>
                <w:sz w:val="16"/>
              </w:rPr>
            </w:pPr>
            <w:r>
              <w:rPr>
                <w:color w:val="231F20"/>
                <w:spacing w:val="-1"/>
                <w:w w:val="85"/>
                <w:sz w:val="16"/>
              </w:rPr>
              <w:t xml:space="preserve">Recursos </w:t>
            </w:r>
            <w:r>
              <w:rPr>
                <w:color w:val="231F20"/>
                <w:w w:val="85"/>
                <w:sz w:val="16"/>
              </w:rPr>
              <w:t>para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describir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AFFBF40" w14:textId="77777777" w:rsidR="00F115B6" w:rsidRDefault="00F115B6" w:rsidP="00521DA0">
            <w:pPr>
              <w:pStyle w:val="TableParagraph"/>
              <w:rPr>
                <w:sz w:val="18"/>
              </w:rPr>
            </w:pPr>
          </w:p>
          <w:p w14:paraId="2058DAD6" w14:textId="77777777" w:rsidR="00F115B6" w:rsidRDefault="00F115B6" w:rsidP="00521DA0">
            <w:pPr>
              <w:pStyle w:val="TableParagraph"/>
              <w:spacing w:before="105"/>
              <w:ind w:left="113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81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BCFFC64" w14:textId="77777777" w:rsidR="00F115B6" w:rsidRDefault="00F115B6" w:rsidP="00521DA0">
            <w:pPr>
              <w:pStyle w:val="TableParagraph"/>
              <w:rPr>
                <w:sz w:val="18"/>
              </w:rPr>
            </w:pPr>
          </w:p>
          <w:p w14:paraId="45124818" w14:textId="77777777" w:rsidR="00F115B6" w:rsidRDefault="00F115B6" w:rsidP="00521DA0">
            <w:pPr>
              <w:pStyle w:val="TableParagraph"/>
              <w:spacing w:before="105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158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160</w:t>
            </w:r>
          </w:p>
        </w:tc>
      </w:tr>
      <w:tr w:rsidR="00F115B6" w14:paraId="40166768" w14:textId="77777777" w:rsidTr="00F115B6">
        <w:trPr>
          <w:trHeight w:val="42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11A6DAF" w14:textId="77777777" w:rsidR="00F115B6" w:rsidRDefault="00F115B6" w:rsidP="00521DA0">
            <w:pPr>
              <w:pStyle w:val="TableParagraph"/>
              <w:spacing w:before="122"/>
              <w:ind w:left="90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33</w:t>
            </w:r>
          </w:p>
        </w:tc>
        <w:tc>
          <w:tcPr>
            <w:tcW w:w="100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DEEB7E0" w14:textId="77777777" w:rsidR="00F115B6" w:rsidRDefault="00F115B6" w:rsidP="00521DA0">
            <w:pPr>
              <w:pStyle w:val="TableParagraph"/>
              <w:rPr>
                <w:sz w:val="18"/>
              </w:rPr>
            </w:pPr>
          </w:p>
          <w:p w14:paraId="4A10FC64" w14:textId="77777777" w:rsidR="00F115B6" w:rsidRDefault="00F115B6" w:rsidP="00521DA0">
            <w:pPr>
              <w:pStyle w:val="TableParagraph"/>
              <w:rPr>
                <w:sz w:val="18"/>
              </w:rPr>
            </w:pPr>
          </w:p>
          <w:p w14:paraId="08AF7773" w14:textId="77777777" w:rsidR="00F115B6" w:rsidRDefault="00F115B6" w:rsidP="00521DA0">
            <w:pPr>
              <w:pStyle w:val="TableParagraph"/>
              <w:rPr>
                <w:sz w:val="18"/>
              </w:rPr>
            </w:pPr>
          </w:p>
          <w:p w14:paraId="4E863890" w14:textId="77777777" w:rsidR="00F115B6" w:rsidRDefault="00F115B6" w:rsidP="00521DA0">
            <w:pPr>
              <w:pStyle w:val="TableParagraph"/>
              <w:rPr>
                <w:sz w:val="18"/>
              </w:rPr>
            </w:pPr>
          </w:p>
          <w:p w14:paraId="0E34D896" w14:textId="77777777" w:rsidR="00F115B6" w:rsidRDefault="00F115B6" w:rsidP="00521DA0">
            <w:pPr>
              <w:pStyle w:val="TableParagraph"/>
              <w:spacing w:before="10"/>
              <w:rPr>
                <w:sz w:val="19"/>
              </w:rPr>
            </w:pPr>
          </w:p>
          <w:p w14:paraId="1C65B807" w14:textId="77777777" w:rsidR="00F115B6" w:rsidRDefault="00F115B6" w:rsidP="00521DA0">
            <w:pPr>
              <w:pStyle w:val="TableParagraph"/>
              <w:spacing w:line="247" w:lineRule="auto"/>
              <w:ind w:left="6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Participación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social</w:t>
            </w:r>
          </w:p>
        </w:tc>
        <w:tc>
          <w:tcPr>
            <w:tcW w:w="1417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551AD9A" w14:textId="77777777" w:rsidR="00F115B6" w:rsidRDefault="00F115B6" w:rsidP="00521DA0">
            <w:pPr>
              <w:pStyle w:val="TableParagraph"/>
              <w:rPr>
                <w:sz w:val="18"/>
              </w:rPr>
            </w:pPr>
          </w:p>
          <w:p w14:paraId="297DA43E" w14:textId="77777777" w:rsidR="00F115B6" w:rsidRDefault="00F115B6" w:rsidP="00521DA0">
            <w:pPr>
              <w:pStyle w:val="TableParagraph"/>
              <w:rPr>
                <w:sz w:val="18"/>
              </w:rPr>
            </w:pPr>
          </w:p>
          <w:p w14:paraId="5412BA4F" w14:textId="77777777" w:rsidR="00F115B6" w:rsidRDefault="00F115B6" w:rsidP="00521DA0">
            <w:pPr>
              <w:pStyle w:val="TableParagraph"/>
              <w:rPr>
                <w:sz w:val="18"/>
              </w:rPr>
            </w:pPr>
          </w:p>
          <w:p w14:paraId="6D825618" w14:textId="77777777" w:rsidR="00F115B6" w:rsidRDefault="00F115B6" w:rsidP="00521DA0">
            <w:pPr>
              <w:pStyle w:val="TableParagraph"/>
              <w:spacing w:before="4"/>
              <w:rPr>
                <w:sz w:val="21"/>
              </w:rPr>
            </w:pPr>
          </w:p>
          <w:p w14:paraId="3C2DB80D" w14:textId="77777777" w:rsidR="00F115B6" w:rsidRDefault="00F115B6" w:rsidP="00521DA0">
            <w:pPr>
              <w:pStyle w:val="TableParagraph"/>
              <w:spacing w:line="247" w:lineRule="auto"/>
              <w:ind w:left="64" w:right="7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Elaborar</w:t>
            </w:r>
            <w:r>
              <w:rPr>
                <w:color w:val="231F20"/>
                <w:spacing w:val="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</w:t>
            </w:r>
            <w:r>
              <w:rPr>
                <w:color w:val="231F20"/>
                <w:spacing w:val="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tríptico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sobre</w:t>
            </w:r>
            <w:r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prevención</w:t>
            </w:r>
            <w:r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 xml:space="preserve">del </w:t>
            </w:r>
            <w:proofErr w:type="spellStart"/>
            <w:r>
              <w:rPr>
                <w:i/>
                <w:color w:val="231F20"/>
                <w:w w:val="90"/>
                <w:sz w:val="16"/>
              </w:rPr>
              <w:t>bullying</w:t>
            </w:r>
            <w:proofErr w:type="spellEnd"/>
            <w:r>
              <w:rPr>
                <w:i/>
                <w:color w:val="231F2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 la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comunidad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escolar</w:t>
            </w:r>
          </w:p>
        </w:tc>
        <w:tc>
          <w:tcPr>
            <w:tcW w:w="36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0FAA2C3" w14:textId="77777777" w:rsidR="00F115B6" w:rsidRDefault="00F115B6" w:rsidP="00521DA0">
            <w:pPr>
              <w:pStyle w:val="TableParagraph"/>
              <w:spacing w:before="21" w:line="190" w:lineRule="atLeast"/>
              <w:ind w:left="65" w:right="15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Reconoce la función de los trípticos para difundir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información.</w:t>
            </w:r>
          </w:p>
        </w:tc>
        <w:tc>
          <w:tcPr>
            <w:tcW w:w="138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A42FD16" w14:textId="77777777" w:rsidR="00F115B6" w:rsidRDefault="00F115B6" w:rsidP="00521DA0">
            <w:pPr>
              <w:pStyle w:val="TableParagraph"/>
              <w:spacing w:before="122"/>
              <w:ind w:left="65"/>
              <w:rPr>
                <w:sz w:val="16"/>
              </w:rPr>
            </w:pPr>
            <w:r>
              <w:rPr>
                <w:color w:val="231F20"/>
                <w:sz w:val="16"/>
              </w:rPr>
              <w:t>Tríptico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6F42490" w14:textId="77777777" w:rsidR="00F115B6" w:rsidRDefault="00F115B6" w:rsidP="00521DA0">
            <w:pPr>
              <w:pStyle w:val="TableParagraph"/>
              <w:spacing w:before="122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82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83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F2B6D8B" w14:textId="77777777" w:rsidR="00F115B6" w:rsidRDefault="00F115B6" w:rsidP="00521DA0">
            <w:pPr>
              <w:pStyle w:val="TableParagraph"/>
              <w:spacing w:before="122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163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166</w:t>
            </w:r>
          </w:p>
        </w:tc>
      </w:tr>
      <w:tr w:rsidR="00F115B6" w14:paraId="1999903F" w14:textId="77777777" w:rsidTr="00F115B6">
        <w:trPr>
          <w:trHeight w:val="80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689C8A3" w14:textId="77777777" w:rsidR="00F115B6" w:rsidRDefault="00F115B6" w:rsidP="00521DA0">
            <w:pPr>
              <w:pStyle w:val="TableParagraph"/>
              <w:rPr>
                <w:sz w:val="18"/>
              </w:rPr>
            </w:pPr>
          </w:p>
          <w:p w14:paraId="5EE2F678" w14:textId="77777777" w:rsidR="00F115B6" w:rsidRDefault="00F115B6" w:rsidP="00521DA0">
            <w:pPr>
              <w:pStyle w:val="TableParagraph"/>
              <w:spacing w:before="105"/>
              <w:ind w:left="92" w:right="71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34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41650F4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72C880B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36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26BDAF2" w14:textId="77777777" w:rsidR="00F115B6" w:rsidRDefault="00F115B6" w:rsidP="00521DA0">
            <w:pPr>
              <w:pStyle w:val="TableParagraph"/>
              <w:spacing w:before="27" w:line="247" w:lineRule="auto"/>
              <w:ind w:left="65" w:right="17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Integra información de diversas fuentes para elaborar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un</w:t>
            </w:r>
            <w:r>
              <w:rPr>
                <w:color w:val="231F20"/>
                <w:spacing w:val="-13"/>
                <w:w w:val="95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texto.</w:t>
            </w:r>
          </w:p>
          <w:p w14:paraId="2EBB64A9" w14:textId="77777777" w:rsidR="00F115B6" w:rsidRDefault="00F115B6" w:rsidP="00521DA0">
            <w:pPr>
              <w:pStyle w:val="TableParagraph"/>
              <w:spacing w:before="1"/>
              <w:ind w:left="6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Identifica</w:t>
            </w:r>
            <w:r>
              <w:rPr>
                <w:color w:val="231F20"/>
                <w:spacing w:val="-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 relevancia de la información para la toma</w:t>
            </w:r>
          </w:p>
          <w:p w14:paraId="66116CDA" w14:textId="77777777" w:rsidR="00F115B6" w:rsidRDefault="00F115B6" w:rsidP="00521DA0">
            <w:pPr>
              <w:pStyle w:val="TableParagraph"/>
              <w:spacing w:before="6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decisiones.</w:t>
            </w:r>
          </w:p>
        </w:tc>
        <w:tc>
          <w:tcPr>
            <w:tcW w:w="138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589CFA5" w14:textId="77777777" w:rsidR="00F115B6" w:rsidRDefault="00F115B6" w:rsidP="00521DA0">
            <w:pPr>
              <w:pStyle w:val="TableParagraph"/>
              <w:spacing w:before="9"/>
              <w:rPr>
                <w:sz w:val="18"/>
              </w:rPr>
            </w:pPr>
          </w:p>
          <w:p w14:paraId="52EFCEB9" w14:textId="77777777" w:rsidR="00F115B6" w:rsidRDefault="00F115B6" w:rsidP="00521DA0">
            <w:pPr>
              <w:pStyle w:val="TableParagraph"/>
              <w:spacing w:before="1" w:line="247" w:lineRule="auto"/>
              <w:ind w:left="65" w:right="28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Fuentes 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información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4DA6A9E" w14:textId="77777777" w:rsidR="00F115B6" w:rsidRDefault="00F115B6" w:rsidP="00521DA0">
            <w:pPr>
              <w:pStyle w:val="TableParagraph"/>
              <w:rPr>
                <w:sz w:val="18"/>
              </w:rPr>
            </w:pPr>
          </w:p>
          <w:p w14:paraId="5A392050" w14:textId="77777777" w:rsidR="00F115B6" w:rsidRDefault="00F115B6" w:rsidP="00521DA0">
            <w:pPr>
              <w:pStyle w:val="TableParagraph"/>
              <w:spacing w:before="104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84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85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C999300" w14:textId="77777777" w:rsidR="00F115B6" w:rsidRDefault="00F115B6" w:rsidP="00521DA0">
            <w:pPr>
              <w:pStyle w:val="TableParagraph"/>
              <w:rPr>
                <w:sz w:val="18"/>
              </w:rPr>
            </w:pPr>
          </w:p>
          <w:p w14:paraId="0AA93D19" w14:textId="77777777" w:rsidR="00F115B6" w:rsidRDefault="00F115B6" w:rsidP="00521DA0">
            <w:pPr>
              <w:pStyle w:val="TableParagraph"/>
              <w:spacing w:before="104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166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167</w:t>
            </w:r>
          </w:p>
        </w:tc>
      </w:tr>
      <w:tr w:rsidR="00F115B6" w14:paraId="2F06E499" w14:textId="77777777" w:rsidTr="00F115B6">
        <w:trPr>
          <w:trHeight w:val="80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33F8226" w14:textId="77777777" w:rsidR="00F115B6" w:rsidRDefault="00F115B6" w:rsidP="00521DA0">
            <w:pPr>
              <w:pStyle w:val="TableParagraph"/>
              <w:rPr>
                <w:sz w:val="18"/>
              </w:rPr>
            </w:pPr>
          </w:p>
          <w:p w14:paraId="2670CDAA" w14:textId="77777777" w:rsidR="00F115B6" w:rsidRDefault="00F115B6" w:rsidP="00521DA0">
            <w:pPr>
              <w:pStyle w:val="TableParagraph"/>
              <w:spacing w:before="104"/>
              <w:ind w:left="89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35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08EAEC6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CD3CEBB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36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4AE8585" w14:textId="77777777" w:rsidR="00F115B6" w:rsidRDefault="00F115B6" w:rsidP="00521DA0">
            <w:pPr>
              <w:pStyle w:val="TableParagraph"/>
              <w:spacing w:before="26" w:line="247" w:lineRule="auto"/>
              <w:ind w:left="65" w:right="17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Integra información de diversas fuentes para elaborar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un</w:t>
            </w:r>
            <w:r>
              <w:rPr>
                <w:color w:val="231F20"/>
                <w:spacing w:val="-13"/>
                <w:w w:val="95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texto.</w:t>
            </w:r>
          </w:p>
          <w:p w14:paraId="264511E4" w14:textId="77777777" w:rsidR="00F115B6" w:rsidRDefault="00F115B6" w:rsidP="00521DA0">
            <w:pPr>
              <w:pStyle w:val="TableParagraph"/>
              <w:spacing w:before="1"/>
              <w:ind w:left="6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Identifica</w:t>
            </w:r>
            <w:r>
              <w:rPr>
                <w:color w:val="231F20"/>
                <w:spacing w:val="-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 relevancia de la información para la toma</w:t>
            </w:r>
          </w:p>
          <w:p w14:paraId="42CC11BF" w14:textId="77777777" w:rsidR="00F115B6" w:rsidRDefault="00F115B6" w:rsidP="00521DA0">
            <w:pPr>
              <w:pStyle w:val="TableParagraph"/>
              <w:spacing w:before="6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decisiones.</w:t>
            </w:r>
          </w:p>
        </w:tc>
        <w:tc>
          <w:tcPr>
            <w:tcW w:w="138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9D1B5E3" w14:textId="77777777" w:rsidR="00F115B6" w:rsidRDefault="00F115B6" w:rsidP="00521DA0">
            <w:pPr>
              <w:pStyle w:val="TableParagraph"/>
              <w:rPr>
                <w:sz w:val="18"/>
              </w:rPr>
            </w:pPr>
          </w:p>
          <w:p w14:paraId="6D3B95B6" w14:textId="77777777" w:rsidR="00F115B6" w:rsidRDefault="00F115B6" w:rsidP="00521DA0">
            <w:pPr>
              <w:pStyle w:val="TableParagraph"/>
              <w:spacing w:before="104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Tabla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datos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1EB5590" w14:textId="77777777" w:rsidR="00F115B6" w:rsidRDefault="00F115B6" w:rsidP="00521DA0">
            <w:pPr>
              <w:pStyle w:val="TableParagraph"/>
              <w:rPr>
                <w:sz w:val="18"/>
              </w:rPr>
            </w:pPr>
          </w:p>
          <w:p w14:paraId="5C3E4542" w14:textId="77777777" w:rsidR="00F115B6" w:rsidRDefault="00F115B6" w:rsidP="00521DA0">
            <w:pPr>
              <w:pStyle w:val="TableParagraph"/>
              <w:spacing w:before="104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86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87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BF3EDE9" w14:textId="77777777" w:rsidR="00F115B6" w:rsidRDefault="00F115B6" w:rsidP="00521DA0">
            <w:pPr>
              <w:pStyle w:val="TableParagraph"/>
              <w:rPr>
                <w:sz w:val="18"/>
              </w:rPr>
            </w:pPr>
          </w:p>
          <w:p w14:paraId="37FAE3EE" w14:textId="77777777" w:rsidR="00F115B6" w:rsidRDefault="00F115B6" w:rsidP="00521DA0">
            <w:pPr>
              <w:pStyle w:val="TableParagraph"/>
              <w:spacing w:before="104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167</w:t>
            </w:r>
          </w:p>
        </w:tc>
      </w:tr>
      <w:tr w:rsidR="00F115B6" w14:paraId="4048CB1C" w14:textId="77777777" w:rsidTr="00F115B6">
        <w:trPr>
          <w:trHeight w:val="42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67C91D5" w14:textId="77777777" w:rsidR="00F115B6" w:rsidRDefault="00F115B6" w:rsidP="00521DA0">
            <w:pPr>
              <w:pStyle w:val="TableParagraph"/>
              <w:spacing w:before="121"/>
              <w:ind w:left="92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36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3F36075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AC85EAB" w14:textId="77777777" w:rsidR="00F115B6" w:rsidRDefault="00F115B6" w:rsidP="00521DA0">
            <w:pPr>
              <w:rPr>
                <w:sz w:val="2"/>
                <w:szCs w:val="2"/>
              </w:rPr>
            </w:pPr>
          </w:p>
        </w:tc>
        <w:tc>
          <w:tcPr>
            <w:tcW w:w="36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3E48AC1" w14:textId="77777777" w:rsidR="00F115B6" w:rsidRDefault="00F115B6" w:rsidP="00521DA0">
            <w:pPr>
              <w:pStyle w:val="TableParagraph"/>
              <w:spacing w:before="121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Respeta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integridad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propia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demás.</w:t>
            </w:r>
          </w:p>
        </w:tc>
        <w:tc>
          <w:tcPr>
            <w:tcW w:w="138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1ABF6A4" w14:textId="77777777" w:rsidR="00F115B6" w:rsidRDefault="00F115B6" w:rsidP="00521DA0">
            <w:pPr>
              <w:pStyle w:val="TableParagraph"/>
              <w:spacing w:before="20" w:line="190" w:lineRule="atLeast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Fundamentación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argumentos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D21B3F7" w14:textId="77777777" w:rsidR="00F115B6" w:rsidRDefault="00F115B6" w:rsidP="00521DA0">
            <w:pPr>
              <w:pStyle w:val="TableParagraph"/>
              <w:spacing w:before="121"/>
              <w:ind w:left="113" w:right="89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88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101E207" w14:textId="77777777" w:rsidR="00F115B6" w:rsidRDefault="00F115B6" w:rsidP="00521DA0">
            <w:pPr>
              <w:pStyle w:val="TableParagraph"/>
              <w:spacing w:before="121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167</w:t>
            </w:r>
          </w:p>
        </w:tc>
      </w:tr>
    </w:tbl>
    <w:p w14:paraId="06A630F0" w14:textId="77777777" w:rsidR="00F115B6" w:rsidRDefault="00F115B6" w:rsidP="00A640C0">
      <w:pPr>
        <w:pStyle w:val="Periodo"/>
      </w:pPr>
    </w:p>
    <w:p w14:paraId="05BCFC56" w14:textId="673E78E0" w:rsidR="00F115B6" w:rsidRPr="00393C47" w:rsidRDefault="00F115B6" w:rsidP="00F115B6">
      <w:pPr>
        <w:pStyle w:val="Materia"/>
        <w:rPr>
          <w:color w:val="05B29D"/>
        </w:rPr>
      </w:pPr>
      <w:r>
        <w:rPr>
          <w:color w:val="05B29D"/>
        </w:rPr>
        <w:t>Matemáticas</w:t>
      </w:r>
    </w:p>
    <w:p w14:paraId="3E292F75" w14:textId="77777777" w:rsidR="00F115B6" w:rsidRDefault="00F115B6" w:rsidP="00F115B6">
      <w:pPr>
        <w:pStyle w:val="Ttulo2"/>
        <w:ind w:left="851"/>
      </w:pPr>
    </w:p>
    <w:p w14:paraId="4D0E6888" w14:textId="77777777" w:rsidR="00F115B6" w:rsidRDefault="00F115B6" w:rsidP="00F115B6">
      <w:pPr>
        <w:pStyle w:val="Ttulo2"/>
        <w:ind w:left="0"/>
        <w:rPr>
          <w:color w:val="F03D52"/>
        </w:rPr>
      </w:pPr>
      <w:r w:rsidRPr="00393C47">
        <w:rPr>
          <w:color w:val="F03D52"/>
        </w:rPr>
        <w:t>Primer periodo</w:t>
      </w:r>
    </w:p>
    <w:p w14:paraId="4D37D119" w14:textId="29D8F342" w:rsidR="00A640C0" w:rsidRDefault="00A640C0"/>
    <w:tbl>
      <w:tblPr>
        <w:tblStyle w:val="TableNormal"/>
        <w:tblW w:w="9640" w:type="dxa"/>
        <w:tblInd w:w="-10" w:type="dxa"/>
        <w:tblBorders>
          <w:top w:val="single" w:sz="8" w:space="0" w:color="FB505D"/>
          <w:left w:val="single" w:sz="8" w:space="0" w:color="FB505D"/>
          <w:bottom w:val="single" w:sz="8" w:space="0" w:color="FB505D"/>
          <w:right w:val="single" w:sz="8" w:space="0" w:color="FB505D"/>
          <w:insideH w:val="single" w:sz="8" w:space="0" w:color="FB505D"/>
          <w:insideV w:val="single" w:sz="8" w:space="0" w:color="FB505D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060"/>
        <w:gridCol w:w="1419"/>
        <w:gridCol w:w="3118"/>
        <w:gridCol w:w="1821"/>
        <w:gridCol w:w="861"/>
        <w:gridCol w:w="861"/>
      </w:tblGrid>
      <w:tr w:rsidR="00521DA0" w14:paraId="4492CA28" w14:textId="77777777" w:rsidTr="00521DA0">
        <w:trPr>
          <w:trHeight w:val="491"/>
        </w:trPr>
        <w:tc>
          <w:tcPr>
            <w:tcW w:w="500" w:type="dxa"/>
            <w:shd w:val="clear" w:color="auto" w:fill="FE8B8A"/>
          </w:tcPr>
          <w:p w14:paraId="23C7F3CB" w14:textId="77777777" w:rsidR="00521DA0" w:rsidRDefault="00521DA0" w:rsidP="00521DA0">
            <w:pPr>
              <w:pStyle w:val="TableParagraph"/>
              <w:spacing w:before="147"/>
              <w:ind w:left="24" w:right="4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Sem.</w:t>
            </w:r>
          </w:p>
        </w:tc>
        <w:tc>
          <w:tcPr>
            <w:tcW w:w="1060" w:type="dxa"/>
            <w:shd w:val="clear" w:color="auto" w:fill="FE8B8A"/>
          </w:tcPr>
          <w:p w14:paraId="48E075CF" w14:textId="77777777" w:rsidR="00521DA0" w:rsidRDefault="00521DA0" w:rsidP="00521DA0">
            <w:pPr>
              <w:pStyle w:val="TableParagraph"/>
              <w:spacing w:before="147"/>
              <w:ind w:left="381" w:right="362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Eje</w:t>
            </w:r>
          </w:p>
        </w:tc>
        <w:tc>
          <w:tcPr>
            <w:tcW w:w="1419" w:type="dxa"/>
            <w:shd w:val="clear" w:color="auto" w:fill="FE8B8A"/>
          </w:tcPr>
          <w:p w14:paraId="6614667B" w14:textId="77777777" w:rsidR="00521DA0" w:rsidRDefault="00521DA0" w:rsidP="00521DA0">
            <w:pPr>
              <w:pStyle w:val="TableParagraph"/>
              <w:spacing w:before="147"/>
              <w:ind w:left="476" w:right="457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3118" w:type="dxa"/>
            <w:shd w:val="clear" w:color="auto" w:fill="FE8B8A"/>
          </w:tcPr>
          <w:p w14:paraId="37AC662F" w14:textId="77777777" w:rsidR="00521DA0" w:rsidRDefault="00521DA0" w:rsidP="00521DA0">
            <w:pPr>
              <w:pStyle w:val="TableParagraph"/>
              <w:spacing w:before="147"/>
              <w:ind w:left="670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821" w:type="dxa"/>
            <w:shd w:val="clear" w:color="auto" w:fill="FE8B8A"/>
          </w:tcPr>
          <w:p w14:paraId="6BD8E952" w14:textId="77777777" w:rsidR="00521DA0" w:rsidRDefault="00521DA0" w:rsidP="00521DA0">
            <w:pPr>
              <w:pStyle w:val="TableParagraph"/>
              <w:spacing w:before="147"/>
              <w:ind w:left="243"/>
              <w:rPr>
                <w:rFonts w:ascii="Arial-BoldItalicMT" w:hAns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80"/>
                <w:sz w:val="18"/>
              </w:rPr>
              <w:t>Lección</w:t>
            </w:r>
            <w:r>
              <w:rPr>
                <w:b/>
                <w:color w:val="FFFFFF"/>
                <w:spacing w:val="18"/>
                <w:w w:val="80"/>
                <w:sz w:val="18"/>
              </w:rPr>
              <w:t xml:space="preserve"> </w:t>
            </w:r>
            <w:r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861" w:type="dxa"/>
            <w:shd w:val="clear" w:color="auto" w:fill="FE8B8A"/>
          </w:tcPr>
          <w:p w14:paraId="7B7BDD3B" w14:textId="77777777" w:rsidR="00521DA0" w:rsidRDefault="00521DA0" w:rsidP="00521DA0">
            <w:pPr>
              <w:pStyle w:val="TableParagraph"/>
              <w:spacing w:before="42"/>
              <w:ind w:left="133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</w:p>
          <w:p w14:paraId="59E316BE" w14:textId="77777777" w:rsidR="00521DA0" w:rsidRDefault="00521DA0" w:rsidP="00521DA0">
            <w:pPr>
              <w:pStyle w:val="TableParagraph"/>
              <w:spacing w:before="3"/>
              <w:ind w:left="67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861" w:type="dxa"/>
            <w:shd w:val="clear" w:color="auto" w:fill="FE8B8A"/>
          </w:tcPr>
          <w:p w14:paraId="77EC7008" w14:textId="77777777" w:rsidR="00521DA0" w:rsidRDefault="00521DA0" w:rsidP="00521DA0">
            <w:pPr>
              <w:pStyle w:val="TableParagraph"/>
              <w:spacing w:before="42" w:line="242" w:lineRule="auto"/>
              <w:ind w:left="99" w:firstLine="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0"/>
                <w:sz w:val="18"/>
              </w:rPr>
              <w:t>libro</w:t>
            </w:r>
            <w:r>
              <w:rPr>
                <w:b/>
                <w:color w:val="FFFFFF"/>
                <w:spacing w:val="-3"/>
                <w:w w:val="80"/>
                <w:sz w:val="18"/>
              </w:rPr>
              <w:t xml:space="preserve"> </w:t>
            </w:r>
            <w:r>
              <w:rPr>
                <w:b/>
                <w:color w:val="FFFFFF"/>
                <w:w w:val="80"/>
                <w:sz w:val="18"/>
              </w:rPr>
              <w:t>SEP</w:t>
            </w:r>
          </w:p>
        </w:tc>
      </w:tr>
      <w:tr w:rsidR="00521DA0" w14:paraId="733547E9" w14:textId="77777777" w:rsidTr="00521DA0">
        <w:trPr>
          <w:trHeight w:val="613"/>
        </w:trPr>
        <w:tc>
          <w:tcPr>
            <w:tcW w:w="50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E62460F" w14:textId="77777777" w:rsidR="00521DA0" w:rsidRDefault="00521DA0" w:rsidP="00521DA0">
            <w:pPr>
              <w:pStyle w:val="TableParagraph"/>
              <w:spacing w:before="11"/>
              <w:rPr>
                <w:b/>
                <w:sz w:val="18"/>
              </w:rPr>
            </w:pPr>
          </w:p>
          <w:p w14:paraId="2B268C03" w14:textId="77777777" w:rsidR="00521DA0" w:rsidRDefault="00521DA0" w:rsidP="00521DA0">
            <w:pPr>
              <w:pStyle w:val="TableParagraph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1</w:t>
            </w:r>
          </w:p>
        </w:tc>
        <w:tc>
          <w:tcPr>
            <w:tcW w:w="1060" w:type="dxa"/>
            <w:vMerge w:val="restart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0D60B69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2E807717" w14:textId="77777777" w:rsidR="00521DA0" w:rsidRDefault="00521DA0" w:rsidP="00521DA0">
            <w:pPr>
              <w:pStyle w:val="TableParagraph"/>
              <w:spacing w:before="132" w:line="247" w:lineRule="auto"/>
              <w:ind w:left="65" w:right="372"/>
              <w:rPr>
                <w:sz w:val="16"/>
              </w:rPr>
            </w:pPr>
            <w:r>
              <w:rPr>
                <w:color w:val="231F20"/>
                <w:sz w:val="16"/>
              </w:rPr>
              <w:t>Sentido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numérico</w:t>
            </w:r>
          </w:p>
          <w:p w14:paraId="11656CD3" w14:textId="77777777" w:rsidR="00521DA0" w:rsidRDefault="00521DA0" w:rsidP="00521DA0">
            <w:pPr>
              <w:pStyle w:val="TableParagraph"/>
              <w:spacing w:before="1" w:line="247" w:lineRule="auto"/>
              <w:ind w:left="65" w:right="41"/>
              <w:rPr>
                <w:sz w:val="16"/>
              </w:rPr>
            </w:pPr>
            <w:r>
              <w:rPr>
                <w:color w:val="231F20"/>
                <w:spacing w:val="-1"/>
                <w:w w:val="90"/>
                <w:sz w:val="16"/>
              </w:rPr>
              <w:t>y pensamiento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algebraico</w:t>
            </w:r>
          </w:p>
        </w:tc>
        <w:tc>
          <w:tcPr>
            <w:tcW w:w="1419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B0C93DB" w14:textId="77777777" w:rsidR="00521DA0" w:rsidRDefault="00521DA0" w:rsidP="00521DA0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2C913FC5" w14:textId="77777777" w:rsidR="00521DA0" w:rsidRDefault="00521DA0" w:rsidP="00521DA0">
            <w:pPr>
              <w:pStyle w:val="TableParagraph"/>
              <w:spacing w:before="1"/>
              <w:ind w:left="70" w:right="132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Problemas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aditivos</w:t>
            </w:r>
          </w:p>
        </w:tc>
        <w:tc>
          <w:tcPr>
            <w:tcW w:w="3118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B482688" w14:textId="77777777" w:rsidR="00521DA0" w:rsidRDefault="00521DA0" w:rsidP="00521DA0">
            <w:pPr>
              <w:pStyle w:val="TableParagraph"/>
              <w:spacing w:before="22" w:line="190" w:lineRule="atLeast"/>
              <w:ind w:left="64" w:right="398"/>
              <w:jc w:val="both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Resuelve problemas que implican sumar o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restar números fraccionarios con distinto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denominador.</w:t>
            </w:r>
          </w:p>
        </w:tc>
        <w:tc>
          <w:tcPr>
            <w:tcW w:w="1821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9FB118F" w14:textId="77777777" w:rsidR="00521DA0" w:rsidRDefault="00521DA0" w:rsidP="00521DA0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2FDD9934" w14:textId="77777777" w:rsidR="00521DA0" w:rsidRDefault="00521DA0" w:rsidP="00521DA0">
            <w:pPr>
              <w:pStyle w:val="TableParagraph"/>
              <w:spacing w:before="1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Suma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resta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fracciones</w:t>
            </w:r>
          </w:p>
        </w:tc>
        <w:tc>
          <w:tcPr>
            <w:tcW w:w="861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34B3C46" w14:textId="77777777" w:rsidR="00521DA0" w:rsidRDefault="00521DA0" w:rsidP="00521DA0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58544835" w14:textId="77777777" w:rsidR="00521DA0" w:rsidRDefault="00521DA0" w:rsidP="00521DA0">
            <w:pPr>
              <w:pStyle w:val="TableParagraph"/>
              <w:spacing w:before="1"/>
              <w:ind w:right="192"/>
              <w:jc w:val="right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90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91</w:t>
            </w:r>
          </w:p>
        </w:tc>
        <w:tc>
          <w:tcPr>
            <w:tcW w:w="861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462FFFB" w14:textId="77777777" w:rsidR="00521DA0" w:rsidRDefault="00521DA0" w:rsidP="00521DA0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55031B25" w14:textId="77777777" w:rsidR="00521DA0" w:rsidRDefault="00521DA0" w:rsidP="00521DA0">
            <w:pPr>
              <w:pStyle w:val="TableParagraph"/>
              <w:spacing w:before="1"/>
              <w:ind w:right="194"/>
              <w:jc w:val="right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10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12</w:t>
            </w:r>
          </w:p>
        </w:tc>
      </w:tr>
      <w:tr w:rsidR="00521DA0" w14:paraId="3E88F3E8" w14:textId="77777777" w:rsidTr="00521DA0">
        <w:trPr>
          <w:trHeight w:val="23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E149DF1" w14:textId="77777777" w:rsidR="00521DA0" w:rsidRDefault="00521DA0" w:rsidP="00521DA0">
            <w:pPr>
              <w:pStyle w:val="TableParagraph"/>
              <w:spacing w:before="28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2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7FC20C2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E819621" w14:textId="77777777" w:rsidR="00521DA0" w:rsidRDefault="00521DA0" w:rsidP="00521DA0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4C696028" w14:textId="77777777" w:rsidR="00521DA0" w:rsidRDefault="00521DA0" w:rsidP="00521DA0">
            <w:pPr>
              <w:pStyle w:val="TableParagraph"/>
              <w:spacing w:before="1" w:line="247" w:lineRule="auto"/>
              <w:ind w:left="65"/>
              <w:rPr>
                <w:sz w:val="16"/>
              </w:rPr>
            </w:pPr>
            <w:r>
              <w:rPr>
                <w:color w:val="231F20"/>
                <w:sz w:val="16"/>
              </w:rPr>
              <w:t>Problemas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multiplicativos</w:t>
            </w:r>
          </w:p>
        </w:tc>
        <w:tc>
          <w:tcPr>
            <w:tcW w:w="3118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19AB53A" w14:textId="77777777" w:rsidR="00521DA0" w:rsidRDefault="00521DA0" w:rsidP="00521DA0">
            <w:pPr>
              <w:pStyle w:val="TableParagraph"/>
              <w:spacing w:before="22" w:line="190" w:lineRule="atLeast"/>
              <w:ind w:left="64" w:righ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Identifica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problemas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se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pueden</w:t>
            </w:r>
            <w:r>
              <w:rPr>
                <w:color w:val="231F20"/>
                <w:spacing w:val="1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resolver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 una división y utiliza el algoritmo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convencional en los casos en que sea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necesario.</w:t>
            </w:r>
          </w:p>
        </w:tc>
        <w:tc>
          <w:tcPr>
            <w:tcW w:w="1821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7272B9E" w14:textId="77777777" w:rsidR="00521DA0" w:rsidRDefault="00521DA0" w:rsidP="00521DA0">
            <w:pPr>
              <w:pStyle w:val="TableParagraph"/>
              <w:spacing w:before="27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Estimación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cocientes</w:t>
            </w:r>
          </w:p>
        </w:tc>
        <w:tc>
          <w:tcPr>
            <w:tcW w:w="861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4C1130F" w14:textId="77777777" w:rsidR="00521DA0" w:rsidRDefault="00521DA0" w:rsidP="00521DA0">
            <w:pPr>
              <w:pStyle w:val="TableParagraph"/>
              <w:spacing w:before="27"/>
              <w:ind w:right="194"/>
              <w:jc w:val="right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92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93</w:t>
            </w:r>
          </w:p>
        </w:tc>
        <w:tc>
          <w:tcPr>
            <w:tcW w:w="861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E04F071" w14:textId="77777777" w:rsidR="00521DA0" w:rsidRDefault="00521DA0" w:rsidP="00521DA0">
            <w:pPr>
              <w:pStyle w:val="TableParagraph"/>
              <w:spacing w:before="27"/>
              <w:ind w:right="191"/>
              <w:jc w:val="right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13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15</w:t>
            </w:r>
          </w:p>
        </w:tc>
      </w:tr>
      <w:tr w:rsidR="00521DA0" w14:paraId="2091959F" w14:textId="77777777" w:rsidTr="00521DA0">
        <w:trPr>
          <w:trHeight w:val="560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701ED1A" w14:textId="77777777" w:rsidR="00521DA0" w:rsidRDefault="00521DA0" w:rsidP="00521DA0">
            <w:pPr>
              <w:pStyle w:val="TableParagraph"/>
              <w:spacing w:before="6"/>
              <w:rPr>
                <w:b/>
                <w:sz w:val="16"/>
              </w:rPr>
            </w:pPr>
          </w:p>
          <w:p w14:paraId="0FF1CA20" w14:textId="77777777" w:rsidR="00521DA0" w:rsidRDefault="00521DA0" w:rsidP="00521DA0">
            <w:pPr>
              <w:pStyle w:val="TableParagraph"/>
              <w:spacing w:before="1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3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9E3F2A2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8E015DB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7B346B4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1821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3AC408F" w14:textId="77777777" w:rsidR="00521DA0" w:rsidRDefault="00521DA0" w:rsidP="00521DA0">
            <w:pPr>
              <w:pStyle w:val="TableParagraph"/>
              <w:spacing w:before="6"/>
              <w:rPr>
                <w:b/>
                <w:sz w:val="16"/>
              </w:rPr>
            </w:pPr>
          </w:p>
          <w:p w14:paraId="52356745" w14:textId="77777777" w:rsidR="00521DA0" w:rsidRDefault="00521DA0" w:rsidP="00521DA0">
            <w:pPr>
              <w:pStyle w:val="TableParagraph"/>
              <w:spacing w:before="1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Cálculo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del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dividendo</w:t>
            </w:r>
          </w:p>
        </w:tc>
        <w:tc>
          <w:tcPr>
            <w:tcW w:w="861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5C79A2E" w14:textId="77777777" w:rsidR="00521DA0" w:rsidRDefault="00521DA0" w:rsidP="00521DA0">
            <w:pPr>
              <w:pStyle w:val="TableParagraph"/>
              <w:spacing w:before="6"/>
              <w:rPr>
                <w:b/>
                <w:sz w:val="16"/>
              </w:rPr>
            </w:pPr>
          </w:p>
          <w:p w14:paraId="3572C7EE" w14:textId="77777777" w:rsidR="00521DA0" w:rsidRDefault="00521DA0" w:rsidP="00521DA0">
            <w:pPr>
              <w:pStyle w:val="TableParagraph"/>
              <w:spacing w:before="1"/>
              <w:ind w:right="192"/>
              <w:jc w:val="right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94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95</w:t>
            </w:r>
          </w:p>
        </w:tc>
        <w:tc>
          <w:tcPr>
            <w:tcW w:w="861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F6CBA8C" w14:textId="77777777" w:rsidR="00521DA0" w:rsidRDefault="00521DA0" w:rsidP="00521DA0">
            <w:pPr>
              <w:pStyle w:val="TableParagraph"/>
              <w:spacing w:before="6"/>
              <w:rPr>
                <w:b/>
                <w:sz w:val="16"/>
              </w:rPr>
            </w:pPr>
          </w:p>
          <w:p w14:paraId="593D5277" w14:textId="77777777" w:rsidR="00521DA0" w:rsidRDefault="00521DA0" w:rsidP="00521DA0">
            <w:pPr>
              <w:pStyle w:val="TableParagraph"/>
              <w:spacing w:before="1"/>
              <w:ind w:right="192"/>
              <w:jc w:val="right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16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18</w:t>
            </w:r>
          </w:p>
        </w:tc>
      </w:tr>
      <w:tr w:rsidR="00521DA0" w14:paraId="5DF2247E" w14:textId="77777777" w:rsidTr="00521DA0">
        <w:trPr>
          <w:trHeight w:val="301"/>
        </w:trPr>
        <w:tc>
          <w:tcPr>
            <w:tcW w:w="50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C25A7F1" w14:textId="77777777" w:rsidR="00521DA0" w:rsidRDefault="00521DA0" w:rsidP="00521DA0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1BA87E5A" w14:textId="77777777" w:rsidR="00521DA0" w:rsidRDefault="00521DA0" w:rsidP="00521DA0">
            <w:pPr>
              <w:pStyle w:val="TableParagraph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4</w:t>
            </w:r>
          </w:p>
        </w:tc>
        <w:tc>
          <w:tcPr>
            <w:tcW w:w="106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A040635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776EEBFA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755FD605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78A275EC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0B92E589" w14:textId="77777777" w:rsidR="00521DA0" w:rsidRDefault="00521DA0" w:rsidP="00521DA0">
            <w:pPr>
              <w:pStyle w:val="TableParagraph"/>
              <w:spacing w:before="134" w:line="247" w:lineRule="auto"/>
              <w:ind w:left="65" w:right="413"/>
              <w:rPr>
                <w:sz w:val="16"/>
              </w:rPr>
            </w:pPr>
            <w:r>
              <w:rPr>
                <w:color w:val="231F20"/>
                <w:sz w:val="16"/>
              </w:rPr>
              <w:t>Forma,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espacio</w:t>
            </w:r>
            <w:r>
              <w:rPr>
                <w:color w:val="231F20"/>
                <w:spacing w:val="1"/>
                <w:w w:val="9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medida</w:t>
            </w:r>
          </w:p>
        </w:tc>
        <w:tc>
          <w:tcPr>
            <w:tcW w:w="1419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D7C638E" w14:textId="77777777" w:rsidR="00521DA0" w:rsidRDefault="00521DA0" w:rsidP="00521DA0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48040D8F" w14:textId="77777777" w:rsidR="00521DA0" w:rsidRDefault="00521DA0" w:rsidP="00521DA0">
            <w:pPr>
              <w:pStyle w:val="TableParagraph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Figuras y cuerpos</w:t>
            </w:r>
          </w:p>
        </w:tc>
        <w:tc>
          <w:tcPr>
            <w:tcW w:w="3118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E891205" w14:textId="77777777" w:rsidR="00521DA0" w:rsidRDefault="00521DA0" w:rsidP="00521DA0">
            <w:pPr>
              <w:pStyle w:val="TableParagraph"/>
              <w:spacing w:before="21" w:line="190" w:lineRule="atLeast"/>
              <w:ind w:left="64" w:righ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Identifica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rectas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paralelas,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secantes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perpendiculares,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así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como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ángulos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agudos,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rectos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obtusos.</w:t>
            </w:r>
          </w:p>
        </w:tc>
        <w:tc>
          <w:tcPr>
            <w:tcW w:w="1821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B85394F" w14:textId="77777777" w:rsidR="00521DA0" w:rsidRDefault="00521DA0" w:rsidP="00521DA0">
            <w:pPr>
              <w:pStyle w:val="TableParagraph"/>
              <w:spacing w:before="61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Pares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ángulos</w:t>
            </w:r>
          </w:p>
        </w:tc>
        <w:tc>
          <w:tcPr>
            <w:tcW w:w="861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0F47054" w14:textId="77777777" w:rsidR="00521DA0" w:rsidRDefault="00521DA0" w:rsidP="00521DA0">
            <w:pPr>
              <w:pStyle w:val="TableParagraph"/>
              <w:spacing w:before="61"/>
              <w:ind w:right="193"/>
              <w:jc w:val="right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96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97</w:t>
            </w:r>
          </w:p>
        </w:tc>
        <w:tc>
          <w:tcPr>
            <w:tcW w:w="861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C861E2E" w14:textId="77777777" w:rsidR="00521DA0" w:rsidRDefault="00521DA0" w:rsidP="00521DA0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5040B87B" w14:textId="77777777" w:rsidR="00521DA0" w:rsidRDefault="00521DA0" w:rsidP="00521DA0">
            <w:pPr>
              <w:pStyle w:val="TableParagraph"/>
              <w:ind w:left="20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19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23</w:t>
            </w:r>
          </w:p>
        </w:tc>
      </w:tr>
      <w:tr w:rsidR="00521DA0" w14:paraId="644BA832" w14:textId="77777777" w:rsidTr="00521DA0">
        <w:trPr>
          <w:trHeight w:val="301"/>
        </w:trPr>
        <w:tc>
          <w:tcPr>
            <w:tcW w:w="5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D6EDF80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180F04B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A8F28F7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1235CA8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1821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4A6531A" w14:textId="77777777" w:rsidR="00521DA0" w:rsidRDefault="00521DA0" w:rsidP="00521DA0">
            <w:pPr>
              <w:pStyle w:val="TableParagraph"/>
              <w:spacing w:before="61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Tipos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ángulos</w:t>
            </w:r>
          </w:p>
        </w:tc>
        <w:tc>
          <w:tcPr>
            <w:tcW w:w="861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BCEDD85" w14:textId="77777777" w:rsidR="00521DA0" w:rsidRDefault="00521DA0" w:rsidP="00521DA0">
            <w:pPr>
              <w:pStyle w:val="TableParagraph"/>
              <w:spacing w:before="61"/>
              <w:ind w:left="111" w:right="96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98</w:t>
            </w:r>
          </w:p>
        </w:tc>
        <w:tc>
          <w:tcPr>
            <w:tcW w:w="861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A150ACA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</w:tr>
      <w:tr w:rsidR="00521DA0" w14:paraId="2F5EA5BD" w14:textId="77777777" w:rsidTr="00521DA0">
        <w:trPr>
          <w:trHeight w:val="61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5806493" w14:textId="77777777" w:rsidR="00521DA0" w:rsidRDefault="00521DA0" w:rsidP="00521DA0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699F3025" w14:textId="77777777" w:rsidR="00521DA0" w:rsidRDefault="00521DA0" w:rsidP="00521DA0">
            <w:pPr>
              <w:pStyle w:val="TableParagraph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5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B06E5FE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2B1FFFC" w14:textId="77777777" w:rsidR="00521DA0" w:rsidRDefault="00521DA0" w:rsidP="00521DA0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31B66806" w14:textId="77777777" w:rsidR="00521DA0" w:rsidRDefault="00521DA0" w:rsidP="00521DA0">
            <w:pPr>
              <w:pStyle w:val="TableParagraph"/>
              <w:ind w:left="51" w:right="13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Ubicación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espacial</w:t>
            </w:r>
          </w:p>
        </w:tc>
        <w:tc>
          <w:tcPr>
            <w:tcW w:w="3118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DC18339" w14:textId="77777777" w:rsidR="00521DA0" w:rsidRDefault="00521DA0" w:rsidP="00521DA0">
            <w:pPr>
              <w:pStyle w:val="TableParagraph"/>
              <w:spacing w:before="21" w:line="190" w:lineRule="atLeast"/>
              <w:ind w:left="64" w:right="6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Describe rutas y ubica lugares utilizando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sistemas</w:t>
            </w:r>
            <w:r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referencia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convencionales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aparecen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planos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mapas.</w:t>
            </w:r>
          </w:p>
        </w:tc>
        <w:tc>
          <w:tcPr>
            <w:tcW w:w="1821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3D401C4" w14:textId="77777777" w:rsidR="00521DA0" w:rsidRDefault="00521DA0" w:rsidP="00521DA0">
            <w:pPr>
              <w:pStyle w:val="TableParagraph"/>
              <w:spacing w:before="122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Representación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</w:p>
          <w:p w14:paraId="375490CC" w14:textId="77777777" w:rsidR="00521DA0" w:rsidRDefault="00521DA0" w:rsidP="00521DA0">
            <w:pPr>
              <w:pStyle w:val="TableParagraph"/>
              <w:spacing w:before="6"/>
              <w:ind w:left="6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descripción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trayectos</w:t>
            </w:r>
          </w:p>
        </w:tc>
        <w:tc>
          <w:tcPr>
            <w:tcW w:w="861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243BEB9" w14:textId="77777777" w:rsidR="00521DA0" w:rsidRDefault="00521DA0" w:rsidP="00521DA0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3BF8862A" w14:textId="77777777" w:rsidR="00521DA0" w:rsidRDefault="00521DA0" w:rsidP="00521DA0">
            <w:pPr>
              <w:pStyle w:val="TableParagraph"/>
              <w:ind w:right="152"/>
              <w:jc w:val="right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99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100</w:t>
            </w:r>
          </w:p>
        </w:tc>
        <w:tc>
          <w:tcPr>
            <w:tcW w:w="861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83FD39F" w14:textId="77777777" w:rsidR="00521DA0" w:rsidRDefault="00521DA0" w:rsidP="00521DA0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53A656D9" w14:textId="77777777" w:rsidR="00521DA0" w:rsidRDefault="00521DA0" w:rsidP="00521DA0">
            <w:pPr>
              <w:pStyle w:val="TableParagraph"/>
              <w:ind w:right="191"/>
              <w:jc w:val="right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24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28</w:t>
            </w:r>
          </w:p>
        </w:tc>
      </w:tr>
      <w:tr w:rsidR="00521DA0" w14:paraId="3BDB2301" w14:textId="77777777" w:rsidTr="00521DA0">
        <w:trPr>
          <w:trHeight w:val="61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D091482" w14:textId="77777777" w:rsidR="00521DA0" w:rsidRDefault="00521DA0" w:rsidP="00521DA0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406498B1" w14:textId="77777777" w:rsidR="00521DA0" w:rsidRDefault="00521DA0" w:rsidP="00521DA0">
            <w:pPr>
              <w:pStyle w:val="TableParagraph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6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E42937E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B2136C6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143EEFEC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4D86E7BB" w14:textId="77777777" w:rsidR="00521DA0" w:rsidRDefault="00521DA0" w:rsidP="00521DA0">
            <w:pPr>
              <w:pStyle w:val="TableParagraph"/>
              <w:spacing w:before="115"/>
              <w:ind w:left="65"/>
              <w:rPr>
                <w:sz w:val="16"/>
              </w:rPr>
            </w:pPr>
            <w:r>
              <w:rPr>
                <w:color w:val="231F20"/>
                <w:sz w:val="16"/>
              </w:rPr>
              <w:t>Medida</w:t>
            </w:r>
          </w:p>
        </w:tc>
        <w:tc>
          <w:tcPr>
            <w:tcW w:w="3118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B74D736" w14:textId="77777777" w:rsidR="00521DA0" w:rsidRDefault="00521DA0" w:rsidP="00521DA0">
            <w:pPr>
              <w:pStyle w:val="TableParagraph"/>
              <w:spacing w:before="21" w:line="190" w:lineRule="atLeast"/>
              <w:ind w:left="64" w:righ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Resuelve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problemas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implican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conversiones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entre unidades de medida de longitud,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capacidad,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peso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tiempo.</w:t>
            </w:r>
          </w:p>
        </w:tc>
        <w:tc>
          <w:tcPr>
            <w:tcW w:w="1821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C710A22" w14:textId="77777777" w:rsidR="00521DA0" w:rsidRDefault="00521DA0" w:rsidP="00521DA0">
            <w:pPr>
              <w:pStyle w:val="TableParagraph"/>
              <w:spacing w:before="122" w:line="247" w:lineRule="auto"/>
              <w:ind w:left="64" w:right="188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Unidades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capacidad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peso</w:t>
            </w:r>
          </w:p>
        </w:tc>
        <w:tc>
          <w:tcPr>
            <w:tcW w:w="861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79E9A2F" w14:textId="77777777" w:rsidR="00521DA0" w:rsidRDefault="00521DA0" w:rsidP="00521DA0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1A8DE321" w14:textId="77777777" w:rsidR="00521DA0" w:rsidRDefault="00521DA0" w:rsidP="00521DA0">
            <w:pPr>
              <w:pStyle w:val="TableParagraph"/>
              <w:ind w:right="116"/>
              <w:jc w:val="right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101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102</w:t>
            </w:r>
          </w:p>
        </w:tc>
        <w:tc>
          <w:tcPr>
            <w:tcW w:w="861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04F2BC0" w14:textId="77777777" w:rsidR="00521DA0" w:rsidRDefault="00521DA0" w:rsidP="00521DA0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084E3886" w14:textId="77777777" w:rsidR="00521DA0" w:rsidRDefault="00521DA0" w:rsidP="00521DA0">
            <w:pPr>
              <w:pStyle w:val="TableParagraph"/>
              <w:ind w:right="191"/>
              <w:jc w:val="right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29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33</w:t>
            </w:r>
          </w:p>
        </w:tc>
      </w:tr>
      <w:tr w:rsidR="00521DA0" w14:paraId="029EE7EA" w14:textId="77777777" w:rsidTr="00521DA0">
        <w:trPr>
          <w:trHeight w:val="61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0DAAB49" w14:textId="77777777" w:rsidR="00521DA0" w:rsidRDefault="00521DA0" w:rsidP="00521DA0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3FEA0C20" w14:textId="77777777" w:rsidR="00521DA0" w:rsidRDefault="00521DA0" w:rsidP="00521DA0">
            <w:pPr>
              <w:pStyle w:val="TableParagraph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7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0E00417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D099F5F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534087A" w14:textId="77777777" w:rsidR="00521DA0" w:rsidRDefault="00521DA0" w:rsidP="00521DA0">
            <w:pPr>
              <w:pStyle w:val="TableParagraph"/>
              <w:spacing w:before="21" w:line="190" w:lineRule="atLeast"/>
              <w:ind w:left="64" w:righ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Resuelve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problemas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implican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conversiones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entre unidades de medida de longitud,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capacidad,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peso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tiempo.</w:t>
            </w:r>
          </w:p>
        </w:tc>
        <w:tc>
          <w:tcPr>
            <w:tcW w:w="1821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8363205" w14:textId="77777777" w:rsidR="00521DA0" w:rsidRDefault="00521DA0" w:rsidP="00521DA0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0229D3D8" w14:textId="77777777" w:rsidR="00521DA0" w:rsidRDefault="00521DA0" w:rsidP="00521DA0">
            <w:pPr>
              <w:pStyle w:val="TableParagraph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Unidades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tiempo</w:t>
            </w:r>
          </w:p>
        </w:tc>
        <w:tc>
          <w:tcPr>
            <w:tcW w:w="861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9B0B9C5" w14:textId="77777777" w:rsidR="00521DA0" w:rsidRDefault="00521DA0" w:rsidP="00521DA0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2BD38C2B" w14:textId="77777777" w:rsidR="00521DA0" w:rsidRDefault="00521DA0" w:rsidP="00521DA0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103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104</w:t>
            </w:r>
          </w:p>
        </w:tc>
        <w:tc>
          <w:tcPr>
            <w:tcW w:w="861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DB510AE" w14:textId="77777777" w:rsidR="00521DA0" w:rsidRDefault="00521DA0" w:rsidP="00521DA0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564DD2DA" w14:textId="77777777" w:rsidR="00521DA0" w:rsidRDefault="00521DA0" w:rsidP="00521DA0">
            <w:pPr>
              <w:pStyle w:val="TableParagraph"/>
              <w:ind w:right="186"/>
              <w:jc w:val="right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34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44</w:t>
            </w:r>
          </w:p>
        </w:tc>
      </w:tr>
      <w:tr w:rsidR="00521DA0" w14:paraId="60C02A33" w14:textId="77777777" w:rsidTr="00521DA0">
        <w:trPr>
          <w:trHeight w:val="61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533B302" w14:textId="77777777" w:rsidR="00521DA0" w:rsidRDefault="00521DA0" w:rsidP="00521DA0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4B6713A4" w14:textId="77777777" w:rsidR="00521DA0" w:rsidRDefault="00521DA0" w:rsidP="00521DA0">
            <w:pPr>
              <w:pStyle w:val="TableParagraph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8</w:t>
            </w:r>
          </w:p>
        </w:tc>
        <w:tc>
          <w:tcPr>
            <w:tcW w:w="10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C696919" w14:textId="77777777" w:rsidR="00521DA0" w:rsidRDefault="00521DA0" w:rsidP="00521DA0">
            <w:pPr>
              <w:pStyle w:val="TableParagraph"/>
              <w:spacing w:before="122" w:line="247" w:lineRule="auto"/>
              <w:ind w:left="65" w:right="179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Manejo de la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información</w:t>
            </w:r>
          </w:p>
        </w:tc>
        <w:tc>
          <w:tcPr>
            <w:tcW w:w="1419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2F1BADA" w14:textId="77777777" w:rsidR="00521DA0" w:rsidRDefault="00521DA0" w:rsidP="00521DA0">
            <w:pPr>
              <w:pStyle w:val="TableParagraph"/>
              <w:spacing w:before="122" w:line="247" w:lineRule="auto"/>
              <w:ind w:left="65" w:right="21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Proporcionalidad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funciones</w:t>
            </w:r>
          </w:p>
        </w:tc>
        <w:tc>
          <w:tcPr>
            <w:tcW w:w="3118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E99FDB6" w14:textId="77777777" w:rsidR="00521DA0" w:rsidRDefault="00521DA0" w:rsidP="00521DA0">
            <w:pPr>
              <w:pStyle w:val="TableParagraph"/>
              <w:spacing w:before="21" w:line="190" w:lineRule="atLeast"/>
              <w:ind w:left="64" w:right="17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Resuelve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problemas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valor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faltante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que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razón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interna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externa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es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número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natural.</w:t>
            </w:r>
          </w:p>
        </w:tc>
        <w:tc>
          <w:tcPr>
            <w:tcW w:w="1821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4A6F1A8" w14:textId="77777777" w:rsidR="00521DA0" w:rsidRDefault="00521DA0" w:rsidP="00521DA0">
            <w:pPr>
              <w:pStyle w:val="TableParagraph"/>
              <w:spacing w:before="122" w:line="247" w:lineRule="auto"/>
              <w:ind w:left="64" w:right="537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Problemas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valor</w:t>
            </w:r>
            <w:r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faltante</w:t>
            </w:r>
          </w:p>
        </w:tc>
        <w:tc>
          <w:tcPr>
            <w:tcW w:w="861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3918FE6" w14:textId="77777777" w:rsidR="00521DA0" w:rsidRDefault="00521DA0" w:rsidP="00521DA0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124A4A8A" w14:textId="77777777" w:rsidR="00521DA0" w:rsidRDefault="00521DA0" w:rsidP="00521DA0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105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106</w:t>
            </w:r>
          </w:p>
        </w:tc>
        <w:tc>
          <w:tcPr>
            <w:tcW w:w="861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71A5DC2" w14:textId="77777777" w:rsidR="00521DA0" w:rsidRDefault="00521DA0" w:rsidP="00521DA0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598BBC35" w14:textId="77777777" w:rsidR="00521DA0" w:rsidRDefault="00521DA0" w:rsidP="00521DA0">
            <w:pPr>
              <w:pStyle w:val="TableParagraph"/>
              <w:ind w:right="189"/>
              <w:jc w:val="right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45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48</w:t>
            </w:r>
          </w:p>
        </w:tc>
      </w:tr>
    </w:tbl>
    <w:p w14:paraId="02F8F47C" w14:textId="4BBE343F" w:rsidR="00521DA0" w:rsidRDefault="00521DA0"/>
    <w:p w14:paraId="5AE731B9" w14:textId="726B6211" w:rsidR="00521DA0" w:rsidRDefault="00521DA0"/>
    <w:p w14:paraId="1C9E1A8B" w14:textId="786CFD6A" w:rsidR="00521DA0" w:rsidRDefault="00521DA0"/>
    <w:p w14:paraId="0842D12F" w14:textId="065FAD5A" w:rsidR="00521DA0" w:rsidRDefault="00521DA0"/>
    <w:tbl>
      <w:tblPr>
        <w:tblStyle w:val="TableNormal"/>
        <w:tblW w:w="9640" w:type="dxa"/>
        <w:tblInd w:w="-10" w:type="dxa"/>
        <w:tblBorders>
          <w:top w:val="single" w:sz="8" w:space="0" w:color="FB505D"/>
          <w:left w:val="single" w:sz="8" w:space="0" w:color="FB505D"/>
          <w:bottom w:val="single" w:sz="8" w:space="0" w:color="FB505D"/>
          <w:right w:val="single" w:sz="8" w:space="0" w:color="FB505D"/>
          <w:insideH w:val="single" w:sz="8" w:space="0" w:color="FB505D"/>
          <w:insideV w:val="single" w:sz="8" w:space="0" w:color="FB505D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060"/>
        <w:gridCol w:w="1419"/>
        <w:gridCol w:w="3118"/>
        <w:gridCol w:w="1821"/>
        <w:gridCol w:w="861"/>
        <w:gridCol w:w="861"/>
      </w:tblGrid>
      <w:tr w:rsidR="00521DA0" w14:paraId="5C3F2A6E" w14:textId="77777777" w:rsidTr="00521DA0">
        <w:trPr>
          <w:trHeight w:val="491"/>
        </w:trPr>
        <w:tc>
          <w:tcPr>
            <w:tcW w:w="500" w:type="dxa"/>
            <w:shd w:val="clear" w:color="auto" w:fill="FE8B8A"/>
          </w:tcPr>
          <w:p w14:paraId="6752CBEA" w14:textId="77777777" w:rsidR="00521DA0" w:rsidRDefault="00521DA0" w:rsidP="00521DA0">
            <w:pPr>
              <w:pStyle w:val="TableParagraph"/>
              <w:spacing w:before="147"/>
              <w:ind w:left="24" w:right="4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lastRenderedPageBreak/>
              <w:t>Sem.</w:t>
            </w:r>
          </w:p>
        </w:tc>
        <w:tc>
          <w:tcPr>
            <w:tcW w:w="1060" w:type="dxa"/>
            <w:shd w:val="clear" w:color="auto" w:fill="FE8B8A"/>
          </w:tcPr>
          <w:p w14:paraId="6E65C1E5" w14:textId="77777777" w:rsidR="00521DA0" w:rsidRDefault="00521DA0" w:rsidP="00521DA0">
            <w:pPr>
              <w:pStyle w:val="TableParagraph"/>
              <w:spacing w:before="147"/>
              <w:ind w:left="381" w:right="362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Eje</w:t>
            </w:r>
          </w:p>
        </w:tc>
        <w:tc>
          <w:tcPr>
            <w:tcW w:w="1419" w:type="dxa"/>
            <w:shd w:val="clear" w:color="auto" w:fill="FE8B8A"/>
          </w:tcPr>
          <w:p w14:paraId="50CC71FD" w14:textId="77777777" w:rsidR="00521DA0" w:rsidRDefault="00521DA0" w:rsidP="00521DA0">
            <w:pPr>
              <w:pStyle w:val="TableParagraph"/>
              <w:spacing w:before="147"/>
              <w:ind w:left="476" w:right="457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3118" w:type="dxa"/>
            <w:shd w:val="clear" w:color="auto" w:fill="FE8B8A"/>
          </w:tcPr>
          <w:p w14:paraId="4E3DE43B" w14:textId="77777777" w:rsidR="00521DA0" w:rsidRDefault="00521DA0" w:rsidP="00521DA0">
            <w:pPr>
              <w:pStyle w:val="TableParagraph"/>
              <w:spacing w:before="147"/>
              <w:ind w:left="670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821" w:type="dxa"/>
            <w:shd w:val="clear" w:color="auto" w:fill="FE8B8A"/>
          </w:tcPr>
          <w:p w14:paraId="376985CC" w14:textId="77777777" w:rsidR="00521DA0" w:rsidRDefault="00521DA0" w:rsidP="00521DA0">
            <w:pPr>
              <w:pStyle w:val="TableParagraph"/>
              <w:spacing w:before="147"/>
              <w:ind w:right="223"/>
              <w:jc w:val="right"/>
              <w:rPr>
                <w:rFonts w:ascii="Arial-BoldItalicMT" w:hAns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80"/>
                <w:sz w:val="18"/>
              </w:rPr>
              <w:t>Lección</w:t>
            </w:r>
            <w:r>
              <w:rPr>
                <w:b/>
                <w:color w:val="FFFFFF"/>
                <w:spacing w:val="18"/>
                <w:w w:val="80"/>
                <w:sz w:val="18"/>
              </w:rPr>
              <w:t xml:space="preserve"> </w:t>
            </w:r>
            <w:r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861" w:type="dxa"/>
            <w:shd w:val="clear" w:color="auto" w:fill="FE8B8A"/>
          </w:tcPr>
          <w:p w14:paraId="663EBF32" w14:textId="77777777" w:rsidR="00521DA0" w:rsidRDefault="00521DA0" w:rsidP="00521DA0">
            <w:pPr>
              <w:pStyle w:val="TableParagraph"/>
              <w:spacing w:before="42"/>
              <w:ind w:left="133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</w:p>
          <w:p w14:paraId="1039C413" w14:textId="77777777" w:rsidR="00521DA0" w:rsidRDefault="00521DA0" w:rsidP="00521DA0">
            <w:pPr>
              <w:pStyle w:val="TableParagraph"/>
              <w:spacing w:before="3"/>
              <w:ind w:left="67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861" w:type="dxa"/>
            <w:shd w:val="clear" w:color="auto" w:fill="FE8B8A"/>
          </w:tcPr>
          <w:p w14:paraId="1323B764" w14:textId="77777777" w:rsidR="00521DA0" w:rsidRDefault="00521DA0" w:rsidP="00521DA0">
            <w:pPr>
              <w:pStyle w:val="TableParagraph"/>
              <w:spacing w:before="42" w:line="242" w:lineRule="auto"/>
              <w:ind w:left="99" w:firstLine="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0"/>
                <w:sz w:val="18"/>
              </w:rPr>
              <w:t>libro</w:t>
            </w:r>
            <w:r>
              <w:rPr>
                <w:b/>
                <w:color w:val="FFFFFF"/>
                <w:spacing w:val="-3"/>
                <w:w w:val="80"/>
                <w:sz w:val="18"/>
              </w:rPr>
              <w:t xml:space="preserve"> </w:t>
            </w:r>
            <w:r>
              <w:rPr>
                <w:b/>
                <w:color w:val="FFFFFF"/>
                <w:w w:val="80"/>
                <w:sz w:val="18"/>
              </w:rPr>
              <w:t>SEP</w:t>
            </w:r>
          </w:p>
        </w:tc>
      </w:tr>
      <w:tr w:rsidR="00521DA0" w14:paraId="312BF9E3" w14:textId="77777777" w:rsidTr="00521DA0">
        <w:trPr>
          <w:trHeight w:val="613"/>
        </w:trPr>
        <w:tc>
          <w:tcPr>
            <w:tcW w:w="50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E4B9327" w14:textId="77777777" w:rsidR="00521DA0" w:rsidRDefault="00521DA0" w:rsidP="00521DA0">
            <w:pPr>
              <w:pStyle w:val="TableParagraph"/>
              <w:spacing w:before="11"/>
              <w:rPr>
                <w:sz w:val="18"/>
              </w:rPr>
            </w:pPr>
          </w:p>
          <w:p w14:paraId="34592D2A" w14:textId="77777777" w:rsidR="00521DA0" w:rsidRDefault="00521DA0" w:rsidP="00521DA0">
            <w:pPr>
              <w:pStyle w:val="TableParagraph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9</w:t>
            </w:r>
          </w:p>
        </w:tc>
        <w:tc>
          <w:tcPr>
            <w:tcW w:w="1060" w:type="dxa"/>
            <w:vMerge w:val="restart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C26709C" w14:textId="77777777" w:rsidR="00521DA0" w:rsidRDefault="00521DA0" w:rsidP="00521DA0">
            <w:pPr>
              <w:pStyle w:val="TableParagraph"/>
              <w:rPr>
                <w:sz w:val="18"/>
              </w:rPr>
            </w:pPr>
          </w:p>
          <w:p w14:paraId="49BAEE08" w14:textId="77777777" w:rsidR="00521DA0" w:rsidRDefault="00521DA0" w:rsidP="00521DA0">
            <w:pPr>
              <w:pStyle w:val="TableParagraph"/>
              <w:rPr>
                <w:sz w:val="18"/>
              </w:rPr>
            </w:pPr>
          </w:p>
          <w:p w14:paraId="234A8F2F" w14:textId="77777777" w:rsidR="00521DA0" w:rsidRDefault="00521DA0" w:rsidP="00521DA0">
            <w:pPr>
              <w:pStyle w:val="TableParagraph"/>
              <w:rPr>
                <w:sz w:val="18"/>
              </w:rPr>
            </w:pPr>
          </w:p>
          <w:p w14:paraId="7E63D596" w14:textId="77777777" w:rsidR="00521DA0" w:rsidRDefault="00521DA0" w:rsidP="00521DA0">
            <w:pPr>
              <w:pStyle w:val="TableParagraph"/>
              <w:spacing w:before="125" w:line="247" w:lineRule="auto"/>
              <w:ind w:left="65" w:right="372"/>
              <w:rPr>
                <w:sz w:val="16"/>
              </w:rPr>
            </w:pPr>
            <w:r>
              <w:rPr>
                <w:color w:val="231F20"/>
                <w:sz w:val="16"/>
              </w:rPr>
              <w:t>Sentido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numérico</w:t>
            </w:r>
          </w:p>
          <w:p w14:paraId="5705E1B0" w14:textId="77777777" w:rsidR="00521DA0" w:rsidRDefault="00521DA0" w:rsidP="00521DA0">
            <w:pPr>
              <w:pStyle w:val="TableParagraph"/>
              <w:spacing w:before="1" w:line="247" w:lineRule="auto"/>
              <w:ind w:left="65" w:right="41"/>
              <w:rPr>
                <w:sz w:val="16"/>
              </w:rPr>
            </w:pPr>
            <w:r>
              <w:rPr>
                <w:color w:val="231F20"/>
                <w:spacing w:val="-1"/>
                <w:w w:val="90"/>
                <w:sz w:val="16"/>
              </w:rPr>
              <w:t>y pensamiento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algebraico</w:t>
            </w:r>
          </w:p>
        </w:tc>
        <w:tc>
          <w:tcPr>
            <w:tcW w:w="1419" w:type="dxa"/>
            <w:vMerge w:val="restart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7B00311" w14:textId="77777777" w:rsidR="00521DA0" w:rsidRDefault="00521DA0" w:rsidP="00521DA0">
            <w:pPr>
              <w:pStyle w:val="TableParagraph"/>
              <w:rPr>
                <w:sz w:val="18"/>
              </w:rPr>
            </w:pPr>
          </w:p>
          <w:p w14:paraId="56726CC1" w14:textId="77777777" w:rsidR="00521DA0" w:rsidRDefault="00521DA0" w:rsidP="00521DA0">
            <w:pPr>
              <w:pStyle w:val="TableParagraph"/>
              <w:rPr>
                <w:sz w:val="18"/>
              </w:rPr>
            </w:pPr>
          </w:p>
          <w:p w14:paraId="7EC3102F" w14:textId="77777777" w:rsidR="00521DA0" w:rsidRDefault="00521DA0" w:rsidP="00521DA0">
            <w:pPr>
              <w:pStyle w:val="TableParagraph"/>
              <w:spacing w:before="115" w:line="247" w:lineRule="auto"/>
              <w:ind w:left="65" w:right="90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Números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sistemas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de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numeración</w:t>
            </w:r>
          </w:p>
        </w:tc>
        <w:tc>
          <w:tcPr>
            <w:tcW w:w="3118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C50E6BE" w14:textId="77777777" w:rsidR="00521DA0" w:rsidRDefault="00521DA0" w:rsidP="00521DA0">
            <w:pPr>
              <w:pStyle w:val="TableParagraph"/>
              <w:spacing w:before="122" w:line="247" w:lineRule="auto"/>
              <w:ind w:left="64" w:righ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Usa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fracciones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para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expresar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cocientes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divisiones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entre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dos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números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naturales.</w:t>
            </w:r>
          </w:p>
        </w:tc>
        <w:tc>
          <w:tcPr>
            <w:tcW w:w="1821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6B0D0AD" w14:textId="77777777" w:rsidR="00521DA0" w:rsidRDefault="00521DA0" w:rsidP="00521DA0">
            <w:pPr>
              <w:pStyle w:val="TableParagraph"/>
              <w:spacing w:before="21" w:line="190" w:lineRule="atLeast"/>
              <w:ind w:left="64"/>
              <w:rPr>
                <w:sz w:val="16"/>
              </w:rPr>
            </w:pPr>
            <w:r>
              <w:rPr>
                <w:color w:val="231F20"/>
                <w:sz w:val="16"/>
              </w:rPr>
              <w:t>Diferentes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representaciones</w:t>
            </w:r>
            <w:r>
              <w:rPr>
                <w:color w:val="231F20"/>
                <w:spacing w:val="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2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una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fracción</w:t>
            </w:r>
          </w:p>
        </w:tc>
        <w:tc>
          <w:tcPr>
            <w:tcW w:w="861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8426BE5" w14:textId="77777777" w:rsidR="00521DA0" w:rsidRDefault="00521DA0" w:rsidP="00521DA0">
            <w:pPr>
              <w:pStyle w:val="TableParagraph"/>
              <w:spacing w:before="10"/>
              <w:rPr>
                <w:sz w:val="18"/>
              </w:rPr>
            </w:pPr>
          </w:p>
          <w:p w14:paraId="1731EB03" w14:textId="77777777" w:rsidR="00521DA0" w:rsidRDefault="00521DA0" w:rsidP="00521DA0">
            <w:pPr>
              <w:pStyle w:val="TableParagraph"/>
              <w:ind w:left="111" w:right="96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107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108</w:t>
            </w:r>
          </w:p>
        </w:tc>
        <w:tc>
          <w:tcPr>
            <w:tcW w:w="861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1119C1E" w14:textId="77777777" w:rsidR="00521DA0" w:rsidRDefault="00521DA0" w:rsidP="00521DA0">
            <w:pPr>
              <w:pStyle w:val="TableParagraph"/>
              <w:spacing w:before="10"/>
              <w:rPr>
                <w:sz w:val="18"/>
              </w:rPr>
            </w:pPr>
          </w:p>
          <w:p w14:paraId="4B9F166C" w14:textId="77777777" w:rsidR="00521DA0" w:rsidRDefault="00521DA0" w:rsidP="00521DA0">
            <w:pPr>
              <w:pStyle w:val="TableParagraph"/>
              <w:ind w:left="109" w:right="96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50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53</w:t>
            </w:r>
          </w:p>
        </w:tc>
      </w:tr>
      <w:tr w:rsidR="00521DA0" w14:paraId="179F7715" w14:textId="77777777" w:rsidTr="00521DA0">
        <w:trPr>
          <w:trHeight w:val="80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F1E4C55" w14:textId="77777777" w:rsidR="00521DA0" w:rsidRDefault="00521DA0" w:rsidP="00521DA0">
            <w:pPr>
              <w:pStyle w:val="TableParagraph"/>
              <w:rPr>
                <w:sz w:val="18"/>
              </w:rPr>
            </w:pPr>
          </w:p>
          <w:p w14:paraId="48635509" w14:textId="77777777" w:rsidR="00521DA0" w:rsidRDefault="00521DA0" w:rsidP="00521DA0">
            <w:pPr>
              <w:pStyle w:val="TableParagraph"/>
              <w:spacing w:before="105"/>
              <w:ind w:left="89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10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5C2135C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16D8924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232DFF5" w14:textId="77777777" w:rsidR="00521DA0" w:rsidRDefault="00521DA0" w:rsidP="00521DA0">
            <w:pPr>
              <w:pStyle w:val="TableParagraph"/>
              <w:spacing w:before="21" w:line="190" w:lineRule="atLeast"/>
              <w:ind w:left="64" w:right="17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Resuelve problemas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 impliquen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leer,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escribir y comparar números naturales,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fraccionarios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decimales,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explicitando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criterios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comparación.</w:t>
            </w:r>
          </w:p>
        </w:tc>
        <w:tc>
          <w:tcPr>
            <w:tcW w:w="1821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4C65E1E" w14:textId="77777777" w:rsidR="00521DA0" w:rsidRDefault="00521DA0" w:rsidP="00521DA0">
            <w:pPr>
              <w:pStyle w:val="TableParagraph"/>
              <w:spacing w:before="10"/>
              <w:rPr>
                <w:sz w:val="18"/>
              </w:rPr>
            </w:pPr>
          </w:p>
          <w:p w14:paraId="791593DE" w14:textId="77777777" w:rsidR="00521DA0" w:rsidRDefault="00521DA0" w:rsidP="00521DA0">
            <w:pPr>
              <w:pStyle w:val="TableParagraph"/>
              <w:spacing w:line="247" w:lineRule="auto"/>
              <w:ind w:left="64" w:right="302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Significado de la parte</w:t>
            </w:r>
            <w:r>
              <w:rPr>
                <w:color w:val="231F20"/>
                <w:spacing w:val="-38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decimal</w:t>
            </w:r>
          </w:p>
        </w:tc>
        <w:tc>
          <w:tcPr>
            <w:tcW w:w="861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BD69CDD" w14:textId="77777777" w:rsidR="00521DA0" w:rsidRDefault="00521DA0" w:rsidP="00521DA0">
            <w:pPr>
              <w:pStyle w:val="TableParagraph"/>
              <w:rPr>
                <w:sz w:val="18"/>
              </w:rPr>
            </w:pPr>
          </w:p>
          <w:p w14:paraId="034CB5D0" w14:textId="77777777" w:rsidR="00521DA0" w:rsidRDefault="00521DA0" w:rsidP="00521DA0">
            <w:pPr>
              <w:pStyle w:val="TableParagraph"/>
              <w:spacing w:before="105"/>
              <w:ind w:left="107" w:right="96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109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110</w:t>
            </w:r>
          </w:p>
        </w:tc>
        <w:tc>
          <w:tcPr>
            <w:tcW w:w="861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0E792C7" w14:textId="77777777" w:rsidR="00521DA0" w:rsidRDefault="00521DA0" w:rsidP="00521DA0">
            <w:pPr>
              <w:pStyle w:val="TableParagraph"/>
              <w:rPr>
                <w:sz w:val="18"/>
              </w:rPr>
            </w:pPr>
          </w:p>
          <w:p w14:paraId="3EF6A833" w14:textId="77777777" w:rsidR="00521DA0" w:rsidRDefault="00521DA0" w:rsidP="00521DA0">
            <w:pPr>
              <w:pStyle w:val="TableParagraph"/>
              <w:spacing w:before="105"/>
              <w:ind w:left="109" w:right="96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54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57</w:t>
            </w:r>
          </w:p>
        </w:tc>
      </w:tr>
      <w:tr w:rsidR="00521DA0" w14:paraId="6C21672E" w14:textId="77777777" w:rsidTr="00521DA0">
        <w:trPr>
          <w:trHeight w:val="80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BA83034" w14:textId="77777777" w:rsidR="00521DA0" w:rsidRDefault="00521DA0" w:rsidP="00521DA0">
            <w:pPr>
              <w:pStyle w:val="TableParagraph"/>
              <w:rPr>
                <w:sz w:val="18"/>
              </w:rPr>
            </w:pPr>
          </w:p>
          <w:p w14:paraId="5E4E10FB" w14:textId="77777777" w:rsidR="00521DA0" w:rsidRDefault="00521DA0" w:rsidP="00521DA0">
            <w:pPr>
              <w:pStyle w:val="TableParagraph"/>
              <w:spacing w:before="105"/>
              <w:ind w:left="86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11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3EE6212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B35342B" w14:textId="77777777" w:rsidR="00521DA0" w:rsidRDefault="00521DA0" w:rsidP="00521DA0">
            <w:pPr>
              <w:pStyle w:val="TableParagraph"/>
              <w:spacing w:before="10"/>
              <w:rPr>
                <w:sz w:val="18"/>
              </w:rPr>
            </w:pPr>
          </w:p>
          <w:p w14:paraId="631F1130" w14:textId="77777777" w:rsidR="00521DA0" w:rsidRDefault="00521DA0" w:rsidP="00521DA0">
            <w:pPr>
              <w:pStyle w:val="TableParagraph"/>
              <w:spacing w:line="247" w:lineRule="auto"/>
              <w:ind w:left="65" w:right="215"/>
              <w:rPr>
                <w:sz w:val="16"/>
              </w:rPr>
            </w:pPr>
            <w:r>
              <w:rPr>
                <w:color w:val="231F20"/>
                <w:sz w:val="16"/>
              </w:rPr>
              <w:t>Problemas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multiplicativos</w:t>
            </w:r>
          </w:p>
        </w:tc>
        <w:tc>
          <w:tcPr>
            <w:tcW w:w="3118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9E347CA" w14:textId="77777777" w:rsidR="00521DA0" w:rsidRDefault="00521DA0" w:rsidP="00521DA0">
            <w:pPr>
              <w:pStyle w:val="TableParagraph"/>
              <w:spacing w:before="21" w:line="190" w:lineRule="atLeast"/>
              <w:ind w:left="64" w:righ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Identifica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problemas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se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pueden</w:t>
            </w:r>
            <w:r>
              <w:rPr>
                <w:color w:val="231F20"/>
                <w:spacing w:val="1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resolver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 una división y utiliza el algoritmo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convencional en los casos en que sea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necesario.</w:t>
            </w:r>
          </w:p>
        </w:tc>
        <w:tc>
          <w:tcPr>
            <w:tcW w:w="1821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F45D2B1" w14:textId="77777777" w:rsidR="00521DA0" w:rsidRDefault="00521DA0" w:rsidP="00521DA0">
            <w:pPr>
              <w:pStyle w:val="TableParagraph"/>
              <w:spacing w:before="10"/>
              <w:rPr>
                <w:sz w:val="18"/>
              </w:rPr>
            </w:pPr>
          </w:p>
          <w:p w14:paraId="14B0C6FD" w14:textId="77777777" w:rsidR="00521DA0" w:rsidRDefault="00521DA0" w:rsidP="00521DA0">
            <w:pPr>
              <w:pStyle w:val="TableParagraph"/>
              <w:spacing w:line="247" w:lineRule="auto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Divisiones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cociente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decimal</w:t>
            </w:r>
          </w:p>
        </w:tc>
        <w:tc>
          <w:tcPr>
            <w:tcW w:w="861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CCEA6F5" w14:textId="77777777" w:rsidR="00521DA0" w:rsidRDefault="00521DA0" w:rsidP="00521DA0">
            <w:pPr>
              <w:pStyle w:val="TableParagraph"/>
              <w:rPr>
                <w:sz w:val="18"/>
              </w:rPr>
            </w:pPr>
          </w:p>
          <w:p w14:paraId="7EE7F70B" w14:textId="77777777" w:rsidR="00521DA0" w:rsidRDefault="00521DA0" w:rsidP="00521DA0">
            <w:pPr>
              <w:pStyle w:val="TableParagraph"/>
              <w:spacing w:before="105"/>
              <w:ind w:left="111" w:right="96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111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112</w:t>
            </w:r>
          </w:p>
        </w:tc>
        <w:tc>
          <w:tcPr>
            <w:tcW w:w="861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3FD4C5F" w14:textId="77777777" w:rsidR="00521DA0" w:rsidRDefault="00521DA0" w:rsidP="00521DA0">
            <w:pPr>
              <w:pStyle w:val="TableParagraph"/>
              <w:rPr>
                <w:sz w:val="18"/>
              </w:rPr>
            </w:pPr>
          </w:p>
          <w:p w14:paraId="4767973A" w14:textId="77777777" w:rsidR="00521DA0" w:rsidRDefault="00521DA0" w:rsidP="00521DA0">
            <w:pPr>
              <w:pStyle w:val="TableParagraph"/>
              <w:spacing w:before="105"/>
              <w:ind w:left="109" w:right="96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55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60</w:t>
            </w:r>
          </w:p>
        </w:tc>
      </w:tr>
      <w:tr w:rsidR="00521DA0" w14:paraId="4D3BA751" w14:textId="77777777" w:rsidTr="00521DA0">
        <w:trPr>
          <w:trHeight w:val="61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8804B1E" w14:textId="77777777" w:rsidR="00521DA0" w:rsidRDefault="00521DA0" w:rsidP="00521DA0">
            <w:pPr>
              <w:pStyle w:val="TableParagraph"/>
              <w:spacing w:before="10"/>
              <w:rPr>
                <w:sz w:val="18"/>
              </w:rPr>
            </w:pPr>
          </w:p>
          <w:p w14:paraId="4CCE9E08" w14:textId="77777777" w:rsidR="00521DA0" w:rsidRDefault="00521DA0" w:rsidP="00521DA0">
            <w:pPr>
              <w:pStyle w:val="TableParagraph"/>
              <w:ind w:left="91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12</w:t>
            </w:r>
          </w:p>
        </w:tc>
        <w:tc>
          <w:tcPr>
            <w:tcW w:w="10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D917478" w14:textId="77777777" w:rsidR="00521DA0" w:rsidRDefault="00521DA0" w:rsidP="00521DA0">
            <w:pPr>
              <w:pStyle w:val="TableParagraph"/>
              <w:spacing w:before="21" w:line="190" w:lineRule="atLeast"/>
              <w:ind w:left="65" w:right="390"/>
              <w:rPr>
                <w:sz w:val="16"/>
              </w:rPr>
            </w:pPr>
            <w:r>
              <w:rPr>
                <w:color w:val="231F20"/>
                <w:sz w:val="16"/>
              </w:rPr>
              <w:t>Forma,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espacio y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medida</w:t>
            </w:r>
          </w:p>
        </w:tc>
        <w:tc>
          <w:tcPr>
            <w:tcW w:w="1419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02DF816" w14:textId="77777777" w:rsidR="00521DA0" w:rsidRDefault="00521DA0" w:rsidP="00521DA0">
            <w:pPr>
              <w:pStyle w:val="TableParagraph"/>
              <w:spacing w:before="10"/>
              <w:rPr>
                <w:sz w:val="18"/>
              </w:rPr>
            </w:pPr>
          </w:p>
          <w:p w14:paraId="3E932B53" w14:textId="77777777" w:rsidR="00521DA0" w:rsidRDefault="00521DA0" w:rsidP="00521DA0">
            <w:pPr>
              <w:pStyle w:val="TableParagraph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Figuras y cuerpos</w:t>
            </w:r>
          </w:p>
        </w:tc>
        <w:tc>
          <w:tcPr>
            <w:tcW w:w="3118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EF1E5FF" w14:textId="77777777" w:rsidR="00521DA0" w:rsidRDefault="00521DA0" w:rsidP="00521DA0">
            <w:pPr>
              <w:pStyle w:val="TableParagraph"/>
              <w:spacing w:before="21" w:line="190" w:lineRule="atLeast"/>
              <w:ind w:left="64" w:righ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Resuelve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problemas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implican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uso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características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propiedades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triángulos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cuadriláteros.</w:t>
            </w:r>
          </w:p>
        </w:tc>
        <w:tc>
          <w:tcPr>
            <w:tcW w:w="1821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1112F1F" w14:textId="77777777" w:rsidR="00521DA0" w:rsidRDefault="00521DA0" w:rsidP="00521DA0">
            <w:pPr>
              <w:pStyle w:val="TableParagraph"/>
              <w:spacing w:before="10"/>
              <w:rPr>
                <w:sz w:val="18"/>
              </w:rPr>
            </w:pPr>
          </w:p>
          <w:p w14:paraId="5B4976AD" w14:textId="77777777" w:rsidR="00521DA0" w:rsidRDefault="00521DA0" w:rsidP="00521DA0">
            <w:pPr>
              <w:pStyle w:val="TableParagraph"/>
              <w:ind w:right="188"/>
              <w:jc w:val="right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Alturas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triángulos</w:t>
            </w:r>
          </w:p>
        </w:tc>
        <w:tc>
          <w:tcPr>
            <w:tcW w:w="861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C5AB074" w14:textId="77777777" w:rsidR="00521DA0" w:rsidRDefault="00521DA0" w:rsidP="00521DA0">
            <w:pPr>
              <w:pStyle w:val="TableParagraph"/>
              <w:spacing w:before="10"/>
              <w:rPr>
                <w:sz w:val="18"/>
              </w:rPr>
            </w:pPr>
          </w:p>
          <w:p w14:paraId="2E30114E" w14:textId="77777777" w:rsidR="00521DA0" w:rsidRDefault="00521DA0" w:rsidP="00521DA0">
            <w:pPr>
              <w:pStyle w:val="TableParagraph"/>
              <w:ind w:left="111" w:right="96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113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114</w:t>
            </w:r>
          </w:p>
        </w:tc>
        <w:tc>
          <w:tcPr>
            <w:tcW w:w="861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514BBE6" w14:textId="77777777" w:rsidR="00521DA0" w:rsidRDefault="00521DA0" w:rsidP="00521DA0">
            <w:pPr>
              <w:pStyle w:val="TableParagraph"/>
              <w:spacing w:before="10"/>
              <w:rPr>
                <w:sz w:val="18"/>
              </w:rPr>
            </w:pPr>
          </w:p>
          <w:p w14:paraId="077922E0" w14:textId="77777777" w:rsidR="00521DA0" w:rsidRDefault="00521DA0" w:rsidP="00521DA0">
            <w:pPr>
              <w:pStyle w:val="TableParagraph"/>
              <w:ind w:left="109" w:right="96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61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63</w:t>
            </w:r>
          </w:p>
        </w:tc>
      </w:tr>
    </w:tbl>
    <w:p w14:paraId="1F8A0ECB" w14:textId="5029C572" w:rsidR="00521DA0" w:rsidRDefault="00521DA0"/>
    <w:p w14:paraId="6D88851F" w14:textId="2967E6E1" w:rsidR="00521DA0" w:rsidRDefault="00521DA0"/>
    <w:p w14:paraId="7B070000" w14:textId="4FBD43D2" w:rsidR="00521DA0" w:rsidRDefault="00521DA0" w:rsidP="00521DA0">
      <w:pPr>
        <w:pStyle w:val="Ttulo2"/>
        <w:ind w:left="0"/>
        <w:rPr>
          <w:color w:val="F03D52"/>
        </w:rPr>
      </w:pPr>
      <w:r>
        <w:rPr>
          <w:color w:val="F03D52"/>
        </w:rPr>
        <w:t>Segundo</w:t>
      </w:r>
      <w:r w:rsidRPr="00393C47">
        <w:rPr>
          <w:color w:val="F03D52"/>
        </w:rPr>
        <w:t xml:space="preserve"> periodo</w:t>
      </w:r>
    </w:p>
    <w:p w14:paraId="2ADFC0A8" w14:textId="64EEC00D" w:rsidR="00521DA0" w:rsidRDefault="00521DA0" w:rsidP="00521DA0">
      <w:pPr>
        <w:pStyle w:val="Ttulo2"/>
        <w:ind w:left="0"/>
        <w:rPr>
          <w:color w:val="F03D52"/>
        </w:rPr>
      </w:pPr>
    </w:p>
    <w:tbl>
      <w:tblPr>
        <w:tblStyle w:val="TableNormal"/>
        <w:tblW w:w="9675" w:type="dxa"/>
        <w:tblInd w:w="-10" w:type="dxa"/>
        <w:tblBorders>
          <w:top w:val="single" w:sz="8" w:space="0" w:color="FB505D"/>
          <w:left w:val="single" w:sz="8" w:space="0" w:color="FB505D"/>
          <w:bottom w:val="single" w:sz="8" w:space="0" w:color="FB505D"/>
          <w:right w:val="single" w:sz="8" w:space="0" w:color="FB505D"/>
          <w:insideH w:val="single" w:sz="8" w:space="0" w:color="FB505D"/>
          <w:insideV w:val="single" w:sz="8" w:space="0" w:color="FB505D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211"/>
        <w:gridCol w:w="1368"/>
        <w:gridCol w:w="3282"/>
        <w:gridCol w:w="1594"/>
        <w:gridCol w:w="860"/>
        <w:gridCol w:w="860"/>
      </w:tblGrid>
      <w:tr w:rsidR="00521DA0" w14:paraId="7E20BD1C" w14:textId="77777777" w:rsidTr="00521DA0">
        <w:trPr>
          <w:trHeight w:val="451"/>
        </w:trPr>
        <w:tc>
          <w:tcPr>
            <w:tcW w:w="500" w:type="dxa"/>
            <w:shd w:val="clear" w:color="auto" w:fill="FE8B8A"/>
          </w:tcPr>
          <w:p w14:paraId="667AB0E9" w14:textId="77777777" w:rsidR="00521DA0" w:rsidRDefault="00521DA0" w:rsidP="00521DA0">
            <w:pPr>
              <w:pStyle w:val="TableParagraph"/>
              <w:spacing w:before="127"/>
              <w:ind w:left="24" w:right="4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Sem.</w:t>
            </w:r>
          </w:p>
        </w:tc>
        <w:tc>
          <w:tcPr>
            <w:tcW w:w="1211" w:type="dxa"/>
            <w:shd w:val="clear" w:color="auto" w:fill="FE8B8A"/>
          </w:tcPr>
          <w:p w14:paraId="0BE1D382" w14:textId="77777777" w:rsidR="00521DA0" w:rsidRDefault="00521DA0" w:rsidP="00521DA0">
            <w:pPr>
              <w:pStyle w:val="TableParagraph"/>
              <w:spacing w:before="127"/>
              <w:ind w:left="456" w:right="437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Eje</w:t>
            </w:r>
          </w:p>
        </w:tc>
        <w:tc>
          <w:tcPr>
            <w:tcW w:w="1368" w:type="dxa"/>
            <w:shd w:val="clear" w:color="auto" w:fill="FE8B8A"/>
          </w:tcPr>
          <w:p w14:paraId="717BD52D" w14:textId="77777777" w:rsidR="00521DA0" w:rsidRDefault="00521DA0" w:rsidP="00521DA0">
            <w:pPr>
              <w:pStyle w:val="TableParagraph"/>
              <w:spacing w:before="127"/>
              <w:ind w:left="451" w:right="432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3282" w:type="dxa"/>
            <w:shd w:val="clear" w:color="auto" w:fill="FE8B8A"/>
          </w:tcPr>
          <w:p w14:paraId="36AE0CF8" w14:textId="77777777" w:rsidR="00521DA0" w:rsidRDefault="00521DA0" w:rsidP="00521DA0">
            <w:pPr>
              <w:pStyle w:val="TableParagraph"/>
              <w:spacing w:before="127"/>
              <w:ind w:left="753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594" w:type="dxa"/>
            <w:shd w:val="clear" w:color="auto" w:fill="FE8B8A"/>
          </w:tcPr>
          <w:p w14:paraId="4E34560B" w14:textId="77777777" w:rsidR="00521DA0" w:rsidRDefault="00521DA0" w:rsidP="00521DA0">
            <w:pPr>
              <w:pStyle w:val="TableParagraph"/>
              <w:spacing w:before="127"/>
              <w:ind w:left="130"/>
              <w:rPr>
                <w:rFonts w:ascii="Arial-BoldItalicMT" w:hAns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80"/>
                <w:sz w:val="18"/>
              </w:rPr>
              <w:t>Lección</w:t>
            </w:r>
            <w:r>
              <w:rPr>
                <w:b/>
                <w:color w:val="FFFFFF"/>
                <w:spacing w:val="18"/>
                <w:w w:val="80"/>
                <w:sz w:val="18"/>
              </w:rPr>
              <w:t xml:space="preserve"> </w:t>
            </w:r>
            <w:r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FE8B8A"/>
          </w:tcPr>
          <w:p w14:paraId="48D5B691" w14:textId="77777777" w:rsidR="00521DA0" w:rsidRDefault="00521DA0" w:rsidP="00521DA0">
            <w:pPr>
              <w:pStyle w:val="TableParagraph"/>
              <w:spacing w:before="22"/>
              <w:ind w:left="134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</w:p>
          <w:p w14:paraId="49C9B8F5" w14:textId="77777777" w:rsidR="00521DA0" w:rsidRDefault="00521DA0" w:rsidP="00521DA0">
            <w:pPr>
              <w:pStyle w:val="TableParagraph"/>
              <w:spacing w:before="3" w:line="199" w:lineRule="exact"/>
              <w:ind w:left="68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FE8B8A"/>
          </w:tcPr>
          <w:p w14:paraId="5AC97880" w14:textId="77777777" w:rsidR="00521DA0" w:rsidRDefault="00521DA0" w:rsidP="00521DA0">
            <w:pPr>
              <w:pStyle w:val="TableParagraph"/>
              <w:spacing w:before="11" w:line="210" w:lineRule="atLeast"/>
              <w:ind w:left="102" w:firstLine="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spacing w:val="-1"/>
                <w:w w:val="80"/>
                <w:sz w:val="18"/>
              </w:rPr>
              <w:t>libro</w:t>
            </w:r>
            <w:r>
              <w:rPr>
                <w:b/>
                <w:color w:val="FFFFFF"/>
                <w:w w:val="80"/>
                <w:sz w:val="18"/>
              </w:rPr>
              <w:t xml:space="preserve"> SEP</w:t>
            </w:r>
          </w:p>
        </w:tc>
      </w:tr>
      <w:tr w:rsidR="00521DA0" w14:paraId="44FF75D3" w14:textId="77777777" w:rsidTr="00521DA0">
        <w:trPr>
          <w:trHeight w:val="613"/>
        </w:trPr>
        <w:tc>
          <w:tcPr>
            <w:tcW w:w="50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903C99E" w14:textId="77777777" w:rsidR="00521DA0" w:rsidRDefault="00521DA0" w:rsidP="00521DA0">
            <w:pPr>
              <w:pStyle w:val="TableParagraph"/>
              <w:spacing w:before="11"/>
              <w:rPr>
                <w:b/>
                <w:sz w:val="18"/>
              </w:rPr>
            </w:pPr>
          </w:p>
          <w:p w14:paraId="315A8259" w14:textId="77777777" w:rsidR="00521DA0" w:rsidRDefault="00521DA0" w:rsidP="00521DA0">
            <w:pPr>
              <w:pStyle w:val="TableParagraph"/>
              <w:ind w:left="92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13</w:t>
            </w:r>
          </w:p>
        </w:tc>
        <w:tc>
          <w:tcPr>
            <w:tcW w:w="1211" w:type="dxa"/>
            <w:vMerge w:val="restart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84762E6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65AA1833" w14:textId="77777777" w:rsidR="00521DA0" w:rsidRDefault="00521DA0" w:rsidP="00521DA0">
            <w:pPr>
              <w:pStyle w:val="TableParagraph"/>
              <w:spacing w:before="132" w:line="247" w:lineRule="auto"/>
              <w:ind w:left="65" w:right="168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Forma, espacio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medida</w:t>
            </w:r>
          </w:p>
        </w:tc>
        <w:tc>
          <w:tcPr>
            <w:tcW w:w="1368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96F461A" w14:textId="77777777" w:rsidR="00521DA0" w:rsidRDefault="00521DA0" w:rsidP="00521DA0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4CE12AA9" w14:textId="77777777" w:rsidR="00521DA0" w:rsidRDefault="00521DA0" w:rsidP="00521DA0">
            <w:pPr>
              <w:pStyle w:val="TableParagraph"/>
              <w:spacing w:before="1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Ubicación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espacial</w:t>
            </w:r>
          </w:p>
        </w:tc>
        <w:tc>
          <w:tcPr>
            <w:tcW w:w="3282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52E7FB7" w14:textId="77777777" w:rsidR="00521DA0" w:rsidRDefault="00521DA0" w:rsidP="00521DA0">
            <w:pPr>
              <w:pStyle w:val="TableParagraph"/>
              <w:spacing w:before="22" w:line="190" w:lineRule="atLeast"/>
              <w:ind w:left="64" w:right="128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Utiliza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sistema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coordenadas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cartesianas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para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ubicar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puntos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trazar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figuras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primer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cuadrante.</w:t>
            </w:r>
          </w:p>
        </w:tc>
        <w:tc>
          <w:tcPr>
            <w:tcW w:w="1594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3E68605" w14:textId="77777777" w:rsidR="00521DA0" w:rsidRDefault="00521DA0" w:rsidP="00521DA0">
            <w:pPr>
              <w:pStyle w:val="TableParagraph"/>
              <w:spacing w:before="123" w:line="247" w:lineRule="auto"/>
              <w:ind w:left="64" w:right="8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Reproducción 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figuras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una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retícula</w:t>
            </w:r>
          </w:p>
        </w:tc>
        <w:tc>
          <w:tcPr>
            <w:tcW w:w="86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DB02F15" w14:textId="77777777" w:rsidR="00521DA0" w:rsidRDefault="00521DA0" w:rsidP="00521DA0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3B0AF41F" w14:textId="77777777" w:rsidR="00521DA0" w:rsidRDefault="00521DA0" w:rsidP="00521DA0">
            <w:pPr>
              <w:pStyle w:val="TableParagraph"/>
              <w:spacing w:before="1"/>
              <w:ind w:right="118"/>
              <w:jc w:val="right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115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116</w:t>
            </w:r>
          </w:p>
        </w:tc>
        <w:tc>
          <w:tcPr>
            <w:tcW w:w="86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E442BA5" w14:textId="77777777" w:rsidR="00521DA0" w:rsidRDefault="00521DA0" w:rsidP="00521DA0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084B1F61" w14:textId="77777777" w:rsidR="00521DA0" w:rsidRDefault="00521DA0" w:rsidP="00521DA0">
            <w:pPr>
              <w:pStyle w:val="TableParagraph"/>
              <w:spacing w:before="1"/>
              <w:ind w:left="112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64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67</w:t>
            </w:r>
          </w:p>
        </w:tc>
      </w:tr>
      <w:tr w:rsidR="00521DA0" w14:paraId="69815167" w14:textId="77777777" w:rsidTr="00521DA0">
        <w:trPr>
          <w:trHeight w:val="42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757F23A" w14:textId="77777777" w:rsidR="00521DA0" w:rsidRDefault="00521DA0" w:rsidP="00521DA0">
            <w:pPr>
              <w:pStyle w:val="TableParagraph"/>
              <w:spacing w:before="122"/>
              <w:ind w:left="89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14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3F454FE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1368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F6D5768" w14:textId="77777777" w:rsidR="00521DA0" w:rsidRDefault="00521DA0" w:rsidP="00521DA0">
            <w:pPr>
              <w:pStyle w:val="TableParagraph"/>
              <w:spacing w:before="122"/>
              <w:ind w:left="64"/>
              <w:rPr>
                <w:sz w:val="16"/>
              </w:rPr>
            </w:pPr>
            <w:r>
              <w:rPr>
                <w:color w:val="231F20"/>
                <w:sz w:val="16"/>
              </w:rPr>
              <w:t>Medida</w:t>
            </w:r>
          </w:p>
        </w:tc>
        <w:tc>
          <w:tcPr>
            <w:tcW w:w="3282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0BF2764" w14:textId="77777777" w:rsidR="00521DA0" w:rsidRDefault="00521DA0" w:rsidP="00521DA0">
            <w:pPr>
              <w:pStyle w:val="TableParagraph"/>
              <w:spacing w:before="21" w:line="190" w:lineRule="atLeast"/>
              <w:ind w:left="64" w:right="128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Calcula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perímetro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área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triángulos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cuadriláteros.</w:t>
            </w:r>
          </w:p>
        </w:tc>
        <w:tc>
          <w:tcPr>
            <w:tcW w:w="1594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05715D9" w14:textId="77777777" w:rsidR="00521DA0" w:rsidRDefault="00521DA0" w:rsidP="00521DA0">
            <w:pPr>
              <w:pStyle w:val="TableParagraph"/>
              <w:spacing w:before="21" w:line="190" w:lineRule="atLeast"/>
              <w:ind w:left="64" w:right="532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Área de rombos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romboides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7EDFC9A" w14:textId="77777777" w:rsidR="00521DA0" w:rsidRDefault="00521DA0" w:rsidP="00521DA0">
            <w:pPr>
              <w:pStyle w:val="TableParagraph"/>
              <w:spacing w:before="122"/>
              <w:ind w:right="119"/>
              <w:jc w:val="right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117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118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0006075" w14:textId="77777777" w:rsidR="00521DA0" w:rsidRDefault="00521DA0" w:rsidP="00521DA0">
            <w:pPr>
              <w:pStyle w:val="TableParagraph"/>
              <w:spacing w:before="122"/>
              <w:ind w:left="112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68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72</w:t>
            </w:r>
          </w:p>
        </w:tc>
      </w:tr>
      <w:tr w:rsidR="00521DA0" w14:paraId="31D82B22" w14:textId="77777777" w:rsidTr="00521DA0">
        <w:trPr>
          <w:trHeight w:val="42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11CC1A6" w14:textId="77777777" w:rsidR="00521DA0" w:rsidRDefault="00521DA0" w:rsidP="00521DA0">
            <w:pPr>
              <w:pStyle w:val="TableParagraph"/>
              <w:spacing w:before="122"/>
              <w:ind w:left="90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15</w:t>
            </w:r>
          </w:p>
        </w:tc>
        <w:tc>
          <w:tcPr>
            <w:tcW w:w="1211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73DBFFD" w14:textId="77777777" w:rsidR="00521DA0" w:rsidRDefault="00521DA0" w:rsidP="00521DA0">
            <w:pPr>
              <w:pStyle w:val="TableParagraph"/>
              <w:spacing w:before="21" w:line="190" w:lineRule="atLeast"/>
              <w:ind w:left="64" w:right="33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Manejo de la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información</w:t>
            </w:r>
          </w:p>
        </w:tc>
        <w:tc>
          <w:tcPr>
            <w:tcW w:w="1368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6FB4013" w14:textId="77777777" w:rsidR="00521DA0" w:rsidRDefault="00521DA0" w:rsidP="00521DA0">
            <w:pPr>
              <w:pStyle w:val="TableParagraph"/>
              <w:spacing w:before="21" w:line="190" w:lineRule="atLeast"/>
              <w:ind w:left="64" w:right="166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Proporcionalidad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funciones</w:t>
            </w:r>
          </w:p>
        </w:tc>
        <w:tc>
          <w:tcPr>
            <w:tcW w:w="3282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FD5F9B6" w14:textId="77777777" w:rsidR="00521DA0" w:rsidRDefault="00521DA0" w:rsidP="00521DA0">
            <w:pPr>
              <w:pStyle w:val="TableParagraph"/>
              <w:spacing w:before="21" w:line="190" w:lineRule="atLeast"/>
              <w:ind w:left="64" w:right="122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Resuelve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problemas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valor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faltante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razón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interna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externa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es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número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natural.</w:t>
            </w:r>
          </w:p>
        </w:tc>
        <w:tc>
          <w:tcPr>
            <w:tcW w:w="1594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ED988AB" w14:textId="77777777" w:rsidR="00521DA0" w:rsidRDefault="00521DA0" w:rsidP="00521DA0">
            <w:pPr>
              <w:pStyle w:val="TableParagraph"/>
              <w:spacing w:before="21" w:line="190" w:lineRule="atLeast"/>
              <w:ind w:left="64" w:right="8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Constante 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proporcionalidad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A5CE1E3" w14:textId="77777777" w:rsidR="00521DA0" w:rsidRDefault="00521DA0" w:rsidP="00521DA0">
            <w:pPr>
              <w:pStyle w:val="TableParagraph"/>
              <w:spacing w:before="122"/>
              <w:ind w:right="115"/>
              <w:jc w:val="right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119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120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8528C2C" w14:textId="77777777" w:rsidR="00521DA0" w:rsidRDefault="00521DA0" w:rsidP="00521DA0">
            <w:pPr>
              <w:pStyle w:val="TableParagraph"/>
              <w:spacing w:before="122"/>
              <w:ind w:left="111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73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76</w:t>
            </w:r>
          </w:p>
        </w:tc>
      </w:tr>
      <w:tr w:rsidR="00521DA0" w14:paraId="26B2F48E" w14:textId="77777777" w:rsidTr="00521DA0">
        <w:trPr>
          <w:trHeight w:val="80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CFB8534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6831EB2A" w14:textId="77777777" w:rsidR="00521DA0" w:rsidRDefault="00521DA0" w:rsidP="00521DA0">
            <w:pPr>
              <w:pStyle w:val="TableParagraph"/>
              <w:spacing w:before="105"/>
              <w:ind w:left="88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16</w:t>
            </w:r>
          </w:p>
        </w:tc>
        <w:tc>
          <w:tcPr>
            <w:tcW w:w="1211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E178AD7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4836391D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6339F3A9" w14:textId="77777777" w:rsidR="00521DA0" w:rsidRDefault="00521DA0" w:rsidP="00521DA0">
            <w:pPr>
              <w:pStyle w:val="TableParagraph"/>
              <w:spacing w:before="141" w:line="247" w:lineRule="auto"/>
              <w:ind w:left="64" w:right="524"/>
              <w:rPr>
                <w:sz w:val="16"/>
              </w:rPr>
            </w:pPr>
            <w:r>
              <w:rPr>
                <w:color w:val="231F20"/>
                <w:sz w:val="16"/>
              </w:rPr>
              <w:t>Sentido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numérico</w:t>
            </w:r>
          </w:p>
          <w:p w14:paraId="41458A56" w14:textId="77777777" w:rsidR="00521DA0" w:rsidRDefault="00521DA0" w:rsidP="00521DA0">
            <w:pPr>
              <w:pStyle w:val="TableParagraph"/>
              <w:spacing w:before="1" w:line="247" w:lineRule="auto"/>
              <w:ind w:left="64" w:right="193"/>
              <w:rPr>
                <w:sz w:val="16"/>
              </w:rPr>
            </w:pPr>
            <w:r>
              <w:rPr>
                <w:color w:val="231F20"/>
                <w:spacing w:val="-1"/>
                <w:w w:val="90"/>
                <w:sz w:val="16"/>
              </w:rPr>
              <w:t>y pensamiento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algebraico</w:t>
            </w:r>
          </w:p>
        </w:tc>
        <w:tc>
          <w:tcPr>
            <w:tcW w:w="1368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3D8ED52" w14:textId="77777777" w:rsidR="00521DA0" w:rsidRDefault="00521DA0" w:rsidP="00521DA0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541521BA" w14:textId="77777777" w:rsidR="00521DA0" w:rsidRDefault="00521DA0" w:rsidP="00521DA0">
            <w:pPr>
              <w:pStyle w:val="TableParagraph"/>
              <w:spacing w:line="247" w:lineRule="auto"/>
              <w:ind w:left="64" w:right="40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Números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sistemas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de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numeración</w:t>
            </w:r>
          </w:p>
        </w:tc>
        <w:tc>
          <w:tcPr>
            <w:tcW w:w="3282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9BBCC96" w14:textId="77777777" w:rsidR="00521DA0" w:rsidRDefault="00521DA0" w:rsidP="00521DA0">
            <w:pPr>
              <w:pStyle w:val="TableParagraph"/>
              <w:spacing w:before="21" w:line="190" w:lineRule="atLeast"/>
              <w:ind w:left="64" w:right="42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Resuelve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problemas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impliquen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leer,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escribir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comparar números naturales, fraccionarios y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decimales, explicitando los criterios de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comparación.</w:t>
            </w:r>
          </w:p>
        </w:tc>
        <w:tc>
          <w:tcPr>
            <w:tcW w:w="1594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4A48589" w14:textId="77777777" w:rsidR="00521DA0" w:rsidRDefault="00521DA0" w:rsidP="00521DA0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76A3B9F3" w14:textId="77777777" w:rsidR="00521DA0" w:rsidRDefault="00521DA0" w:rsidP="00521DA0">
            <w:pPr>
              <w:pStyle w:val="TableParagraph"/>
              <w:spacing w:line="247" w:lineRule="auto"/>
              <w:ind w:left="64" w:right="8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Comparación de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fracciones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2218FAD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5C917EA4" w14:textId="77777777" w:rsidR="00521DA0" w:rsidRDefault="00521DA0" w:rsidP="00521DA0">
            <w:pPr>
              <w:pStyle w:val="TableParagraph"/>
              <w:spacing w:before="105"/>
              <w:ind w:right="113"/>
              <w:jc w:val="right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121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122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4B44C85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23E86D39" w14:textId="77777777" w:rsidR="00521DA0" w:rsidRDefault="00521DA0" w:rsidP="00521DA0">
            <w:pPr>
              <w:pStyle w:val="TableParagraph"/>
              <w:spacing w:before="105"/>
              <w:ind w:left="111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78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80</w:t>
            </w:r>
          </w:p>
        </w:tc>
      </w:tr>
      <w:tr w:rsidR="00521DA0" w14:paraId="7BF6F202" w14:textId="77777777" w:rsidTr="00521DA0">
        <w:trPr>
          <w:trHeight w:val="42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A5CC50D" w14:textId="77777777" w:rsidR="00521DA0" w:rsidRDefault="00521DA0" w:rsidP="00521DA0">
            <w:pPr>
              <w:pStyle w:val="TableParagraph"/>
              <w:spacing w:before="122"/>
              <w:ind w:left="87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17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40058EB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1368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C5FF700" w14:textId="77777777" w:rsidR="00521DA0" w:rsidRDefault="00521DA0" w:rsidP="00521DA0">
            <w:pPr>
              <w:pStyle w:val="TableParagraph"/>
              <w:spacing w:before="122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Problemas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aditivos</w:t>
            </w:r>
          </w:p>
        </w:tc>
        <w:tc>
          <w:tcPr>
            <w:tcW w:w="3282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893ADB7" w14:textId="77777777" w:rsidR="00521DA0" w:rsidRDefault="00521DA0" w:rsidP="00521DA0">
            <w:pPr>
              <w:pStyle w:val="TableParagraph"/>
              <w:spacing w:before="21" w:line="190" w:lineRule="atLeast"/>
              <w:ind w:left="64" w:right="42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Resuelve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problemas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implican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sumar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restar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números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fraccionarios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distinto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denominador.</w:t>
            </w:r>
          </w:p>
        </w:tc>
        <w:tc>
          <w:tcPr>
            <w:tcW w:w="1594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47C22EB" w14:textId="77777777" w:rsidR="00521DA0" w:rsidRDefault="00521DA0" w:rsidP="00521DA0">
            <w:pPr>
              <w:pStyle w:val="TableParagraph"/>
              <w:spacing w:before="21" w:line="190" w:lineRule="atLeast"/>
              <w:ind w:left="64" w:right="31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Sumas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restas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cálculo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mental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9545840" w14:textId="77777777" w:rsidR="00521DA0" w:rsidRDefault="00521DA0" w:rsidP="00521DA0">
            <w:pPr>
              <w:pStyle w:val="TableParagraph"/>
              <w:spacing w:before="121"/>
              <w:ind w:right="113"/>
              <w:jc w:val="right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123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124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3CA8902" w14:textId="77777777" w:rsidR="00521DA0" w:rsidRDefault="00521DA0" w:rsidP="00521DA0">
            <w:pPr>
              <w:pStyle w:val="TableParagraph"/>
              <w:spacing w:before="121"/>
              <w:ind w:left="111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81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82</w:t>
            </w:r>
          </w:p>
        </w:tc>
      </w:tr>
      <w:tr w:rsidR="00521DA0" w14:paraId="1BFBDED2" w14:textId="77777777" w:rsidTr="00521DA0">
        <w:trPr>
          <w:trHeight w:val="61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BAF203A" w14:textId="77777777" w:rsidR="00521DA0" w:rsidRDefault="00521DA0" w:rsidP="00521DA0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18742152" w14:textId="77777777" w:rsidR="00521DA0" w:rsidRDefault="00521DA0" w:rsidP="00521DA0">
            <w:pPr>
              <w:pStyle w:val="TableParagraph"/>
              <w:ind w:left="90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18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A2F0EDF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1368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A5A50D0" w14:textId="77777777" w:rsidR="00521DA0" w:rsidRDefault="00521DA0" w:rsidP="00521DA0">
            <w:pPr>
              <w:pStyle w:val="TableParagraph"/>
              <w:spacing w:before="121" w:line="247" w:lineRule="auto"/>
              <w:ind w:left="64"/>
              <w:rPr>
                <w:sz w:val="16"/>
              </w:rPr>
            </w:pPr>
            <w:r>
              <w:rPr>
                <w:color w:val="231F20"/>
                <w:sz w:val="16"/>
              </w:rPr>
              <w:t>Problemas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multiplicativos</w:t>
            </w:r>
          </w:p>
        </w:tc>
        <w:tc>
          <w:tcPr>
            <w:tcW w:w="3282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5DB0033" w14:textId="77777777" w:rsidR="00521DA0" w:rsidRDefault="00521DA0" w:rsidP="00521DA0">
            <w:pPr>
              <w:pStyle w:val="TableParagraph"/>
              <w:spacing w:before="20" w:line="190" w:lineRule="atLeast"/>
              <w:ind w:left="64" w:right="128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Identifica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problemas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se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pueden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resolver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una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división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utiliza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algoritmo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convencional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casos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sea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necesario.</w:t>
            </w:r>
          </w:p>
        </w:tc>
        <w:tc>
          <w:tcPr>
            <w:tcW w:w="1594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DA366B1" w14:textId="77777777" w:rsidR="00521DA0" w:rsidRDefault="00521DA0" w:rsidP="00521DA0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70A756AF" w14:textId="77777777" w:rsidR="00521DA0" w:rsidRDefault="00521DA0" w:rsidP="00521DA0">
            <w:pPr>
              <w:pStyle w:val="TableParagraph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Cálculo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del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residuo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EB5753A" w14:textId="77777777" w:rsidR="00521DA0" w:rsidRDefault="00521DA0" w:rsidP="00521DA0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725F236F" w14:textId="77777777" w:rsidR="00521DA0" w:rsidRDefault="00521DA0" w:rsidP="00521DA0">
            <w:pPr>
              <w:pStyle w:val="TableParagraph"/>
              <w:ind w:right="113"/>
              <w:jc w:val="right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125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126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6DF52B5" w14:textId="77777777" w:rsidR="00521DA0" w:rsidRDefault="00521DA0" w:rsidP="00521DA0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0074CD7D" w14:textId="77777777" w:rsidR="00521DA0" w:rsidRDefault="00521DA0" w:rsidP="00521DA0">
            <w:pPr>
              <w:pStyle w:val="TableParagraph"/>
              <w:ind w:left="111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83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85</w:t>
            </w:r>
          </w:p>
        </w:tc>
      </w:tr>
      <w:tr w:rsidR="00521DA0" w14:paraId="7F94B091" w14:textId="77777777" w:rsidTr="00521DA0">
        <w:trPr>
          <w:trHeight w:val="61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89FF0CA" w14:textId="77777777" w:rsidR="00521DA0" w:rsidRDefault="00521DA0" w:rsidP="00521DA0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1AE533D7" w14:textId="77777777" w:rsidR="00521DA0" w:rsidRDefault="00521DA0" w:rsidP="00521DA0">
            <w:pPr>
              <w:pStyle w:val="TableParagraph"/>
              <w:ind w:left="89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19</w:t>
            </w:r>
          </w:p>
        </w:tc>
        <w:tc>
          <w:tcPr>
            <w:tcW w:w="1211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6026EA5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065BA698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0512CD92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3D64FDEE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666E6D86" w14:textId="77777777" w:rsidR="00521DA0" w:rsidRDefault="00521DA0" w:rsidP="00521DA0">
            <w:pPr>
              <w:pStyle w:val="TableParagraph"/>
              <w:spacing w:before="133" w:line="247" w:lineRule="auto"/>
              <w:ind w:left="64" w:right="168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Forma,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espacio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medida</w:t>
            </w:r>
          </w:p>
        </w:tc>
        <w:tc>
          <w:tcPr>
            <w:tcW w:w="1368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56C9442" w14:textId="77777777" w:rsidR="00521DA0" w:rsidRDefault="00521DA0" w:rsidP="00521DA0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21807501" w14:textId="77777777" w:rsidR="00521DA0" w:rsidRDefault="00521DA0" w:rsidP="00521DA0">
            <w:pPr>
              <w:pStyle w:val="TableParagraph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Figuras y cuerpos</w:t>
            </w:r>
          </w:p>
        </w:tc>
        <w:tc>
          <w:tcPr>
            <w:tcW w:w="3282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81576B6" w14:textId="77777777" w:rsidR="00521DA0" w:rsidRDefault="00521DA0" w:rsidP="00521DA0">
            <w:pPr>
              <w:pStyle w:val="TableParagraph"/>
              <w:spacing w:before="20" w:line="190" w:lineRule="atLeast"/>
              <w:ind w:left="64" w:right="42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Explica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características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diversos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cuerpos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geométricos (número de caras, aristas, etcétera),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usa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lenguaje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formal.</w:t>
            </w:r>
          </w:p>
        </w:tc>
        <w:tc>
          <w:tcPr>
            <w:tcW w:w="1594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A780BAB" w14:textId="77777777" w:rsidR="00521DA0" w:rsidRDefault="00521DA0" w:rsidP="00521DA0">
            <w:pPr>
              <w:pStyle w:val="TableParagraph"/>
              <w:spacing w:before="121" w:line="247" w:lineRule="auto"/>
              <w:ind w:left="64" w:right="8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Construcción 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cuerpos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geométricos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A647A02" w14:textId="77777777" w:rsidR="00521DA0" w:rsidRDefault="00521DA0" w:rsidP="00521DA0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7BA9853A" w14:textId="77777777" w:rsidR="00521DA0" w:rsidRDefault="00521DA0" w:rsidP="00521DA0">
            <w:pPr>
              <w:pStyle w:val="TableParagraph"/>
              <w:ind w:right="113"/>
              <w:jc w:val="right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127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128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168EE7E" w14:textId="77777777" w:rsidR="00521DA0" w:rsidRDefault="00521DA0" w:rsidP="00521DA0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21922B52" w14:textId="77777777" w:rsidR="00521DA0" w:rsidRDefault="00521DA0" w:rsidP="00521DA0">
            <w:pPr>
              <w:pStyle w:val="TableParagraph"/>
              <w:ind w:left="111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86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89</w:t>
            </w:r>
          </w:p>
        </w:tc>
      </w:tr>
      <w:tr w:rsidR="00521DA0" w14:paraId="09D539FD" w14:textId="77777777" w:rsidTr="00521DA0">
        <w:trPr>
          <w:trHeight w:val="61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646AB55" w14:textId="77777777" w:rsidR="00521DA0" w:rsidRDefault="00521DA0" w:rsidP="00521DA0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60278AB5" w14:textId="77777777" w:rsidR="00521DA0" w:rsidRDefault="00521DA0" w:rsidP="00521DA0">
            <w:pPr>
              <w:pStyle w:val="TableParagraph"/>
              <w:ind w:left="91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20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8012FBF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1368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091A51B" w14:textId="77777777" w:rsidR="00521DA0" w:rsidRDefault="00521DA0" w:rsidP="00521DA0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3E77B3CE" w14:textId="77777777" w:rsidR="00521DA0" w:rsidRDefault="00521DA0" w:rsidP="00521DA0">
            <w:pPr>
              <w:pStyle w:val="TableParagraph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Ubicación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espacial</w:t>
            </w:r>
          </w:p>
        </w:tc>
        <w:tc>
          <w:tcPr>
            <w:tcW w:w="3282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139CC1E" w14:textId="77777777" w:rsidR="00521DA0" w:rsidRDefault="00521DA0" w:rsidP="00521DA0">
            <w:pPr>
              <w:pStyle w:val="TableParagraph"/>
              <w:spacing w:before="20" w:line="190" w:lineRule="atLeast"/>
              <w:ind w:left="64" w:right="128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Describe rutas y ubica lugares utilizando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sistemas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referencia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convencionales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aparecen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planos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mapas.</w:t>
            </w:r>
          </w:p>
        </w:tc>
        <w:tc>
          <w:tcPr>
            <w:tcW w:w="1594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1584C0C" w14:textId="77777777" w:rsidR="00521DA0" w:rsidRDefault="00521DA0" w:rsidP="00521DA0">
            <w:pPr>
              <w:pStyle w:val="TableParagraph"/>
              <w:spacing w:before="121" w:line="247" w:lineRule="auto"/>
              <w:ind w:left="64" w:right="31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Rutas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distancias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un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mapa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36A6E8E" w14:textId="77777777" w:rsidR="00521DA0" w:rsidRDefault="00521DA0" w:rsidP="00521DA0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052023B8" w14:textId="77777777" w:rsidR="00521DA0" w:rsidRDefault="00521DA0" w:rsidP="00521DA0">
            <w:pPr>
              <w:pStyle w:val="TableParagraph"/>
              <w:ind w:right="111"/>
              <w:jc w:val="right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129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130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D06ED10" w14:textId="77777777" w:rsidR="00521DA0" w:rsidRDefault="00521DA0" w:rsidP="00521DA0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4DC14086" w14:textId="77777777" w:rsidR="00521DA0" w:rsidRDefault="00521DA0" w:rsidP="00521DA0">
            <w:pPr>
              <w:pStyle w:val="TableParagraph"/>
              <w:ind w:left="111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90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94</w:t>
            </w:r>
          </w:p>
        </w:tc>
      </w:tr>
      <w:tr w:rsidR="00521DA0" w14:paraId="6684A7B2" w14:textId="77777777" w:rsidTr="00521DA0">
        <w:trPr>
          <w:trHeight w:val="42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41E4233" w14:textId="77777777" w:rsidR="00521DA0" w:rsidRDefault="00521DA0" w:rsidP="00521DA0">
            <w:pPr>
              <w:pStyle w:val="TableParagraph"/>
              <w:spacing w:before="121"/>
              <w:ind w:left="90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21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7DE8D93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1368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FE9FB39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6E5783BC" w14:textId="77777777" w:rsidR="00521DA0" w:rsidRDefault="00521DA0" w:rsidP="00521DA0">
            <w:pPr>
              <w:pStyle w:val="TableParagraph"/>
              <w:spacing w:before="7"/>
              <w:rPr>
                <w:b/>
                <w:sz w:val="19"/>
              </w:rPr>
            </w:pPr>
          </w:p>
          <w:p w14:paraId="2E65AED2" w14:textId="77777777" w:rsidR="00521DA0" w:rsidRDefault="00521DA0" w:rsidP="00521DA0">
            <w:pPr>
              <w:pStyle w:val="TableParagraph"/>
              <w:ind w:left="64"/>
              <w:rPr>
                <w:sz w:val="16"/>
              </w:rPr>
            </w:pPr>
            <w:r>
              <w:rPr>
                <w:color w:val="231F20"/>
                <w:sz w:val="16"/>
              </w:rPr>
              <w:t>Medida</w:t>
            </w:r>
          </w:p>
        </w:tc>
        <w:tc>
          <w:tcPr>
            <w:tcW w:w="3282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DF07AF2" w14:textId="77777777" w:rsidR="00521DA0" w:rsidRDefault="00521DA0" w:rsidP="00521DA0">
            <w:pPr>
              <w:pStyle w:val="TableParagraph"/>
              <w:spacing w:before="20" w:line="190" w:lineRule="atLeast"/>
              <w:ind w:left="64" w:right="128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Calcula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perímetro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área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triángulos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cuadriláteros.</w:t>
            </w:r>
          </w:p>
        </w:tc>
        <w:tc>
          <w:tcPr>
            <w:tcW w:w="1594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DA9426C" w14:textId="77777777" w:rsidR="00521DA0" w:rsidRDefault="00521DA0" w:rsidP="00521DA0">
            <w:pPr>
              <w:pStyle w:val="TableParagraph"/>
              <w:spacing w:before="20" w:line="190" w:lineRule="atLeast"/>
              <w:ind w:left="64" w:right="331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Área de triángulos</w:t>
            </w:r>
            <w:r>
              <w:rPr>
                <w:color w:val="231F20"/>
                <w:spacing w:val="-3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trapecios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165FF07" w14:textId="77777777" w:rsidR="00521DA0" w:rsidRDefault="00521DA0" w:rsidP="00521DA0">
            <w:pPr>
              <w:pStyle w:val="TableParagraph"/>
              <w:spacing w:before="121"/>
              <w:ind w:right="113"/>
              <w:jc w:val="right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131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132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0F58890" w14:textId="77777777" w:rsidR="00521DA0" w:rsidRDefault="00521DA0" w:rsidP="00521DA0">
            <w:pPr>
              <w:pStyle w:val="TableParagraph"/>
              <w:spacing w:before="121"/>
              <w:ind w:left="110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95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101</w:t>
            </w:r>
          </w:p>
        </w:tc>
      </w:tr>
      <w:tr w:rsidR="00521DA0" w14:paraId="2BAF128A" w14:textId="77777777" w:rsidTr="00521DA0">
        <w:trPr>
          <w:trHeight w:val="61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A223807" w14:textId="77777777" w:rsidR="00521DA0" w:rsidRDefault="00521DA0" w:rsidP="00521DA0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5DCC13BF" w14:textId="77777777" w:rsidR="00521DA0" w:rsidRDefault="00521DA0" w:rsidP="00521DA0">
            <w:pPr>
              <w:pStyle w:val="TableParagraph"/>
              <w:ind w:left="91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22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91E70DB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1368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FDC8609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3282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A0EC023" w14:textId="77777777" w:rsidR="00521DA0" w:rsidRDefault="00521DA0" w:rsidP="00521DA0">
            <w:pPr>
              <w:pStyle w:val="TableParagraph"/>
              <w:spacing w:before="20" w:line="190" w:lineRule="atLeast"/>
              <w:ind w:left="63" w:right="7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Resuelve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problemas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3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implican</w:t>
            </w:r>
            <w:r>
              <w:rPr>
                <w:color w:val="231F20"/>
                <w:spacing w:val="3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conversiones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Sistema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Internacional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(SI)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Sistema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Inglés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Medidas.</w:t>
            </w:r>
          </w:p>
        </w:tc>
        <w:tc>
          <w:tcPr>
            <w:tcW w:w="1594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2EDF9BF" w14:textId="77777777" w:rsidR="00521DA0" w:rsidRDefault="00521DA0" w:rsidP="00521DA0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0E92F7F8" w14:textId="77777777" w:rsidR="00521DA0" w:rsidRDefault="00521DA0" w:rsidP="00521DA0">
            <w:pPr>
              <w:pStyle w:val="TableParagraph"/>
              <w:ind w:left="63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Unidades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superficie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73FA7EE" w14:textId="77777777" w:rsidR="00521DA0" w:rsidRDefault="00521DA0" w:rsidP="00521DA0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201A3034" w14:textId="77777777" w:rsidR="00521DA0" w:rsidRDefault="00521DA0" w:rsidP="00521DA0">
            <w:pPr>
              <w:pStyle w:val="TableParagraph"/>
              <w:ind w:right="111"/>
              <w:jc w:val="right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133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134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7B7ED18" w14:textId="77777777" w:rsidR="00521DA0" w:rsidRDefault="00521DA0" w:rsidP="00521DA0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560F8005" w14:textId="77777777" w:rsidR="00521DA0" w:rsidRDefault="00521DA0" w:rsidP="00521DA0">
            <w:pPr>
              <w:pStyle w:val="TableParagraph"/>
              <w:ind w:left="110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102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105</w:t>
            </w:r>
          </w:p>
        </w:tc>
      </w:tr>
      <w:tr w:rsidR="00521DA0" w14:paraId="6E8AE619" w14:textId="77777777" w:rsidTr="00521DA0">
        <w:trPr>
          <w:trHeight w:val="42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666FFFC" w14:textId="77777777" w:rsidR="00521DA0" w:rsidRDefault="00521DA0" w:rsidP="00521DA0">
            <w:pPr>
              <w:pStyle w:val="TableParagraph"/>
              <w:spacing w:before="121"/>
              <w:ind w:left="90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23</w:t>
            </w:r>
          </w:p>
        </w:tc>
        <w:tc>
          <w:tcPr>
            <w:tcW w:w="1211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8776E2A" w14:textId="77777777" w:rsidR="00521DA0" w:rsidRDefault="00521DA0" w:rsidP="00521DA0">
            <w:pPr>
              <w:pStyle w:val="TableParagraph"/>
              <w:spacing w:before="20" w:line="190" w:lineRule="atLeast"/>
              <w:ind w:left="64" w:right="33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Manejo de la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información</w:t>
            </w:r>
          </w:p>
        </w:tc>
        <w:tc>
          <w:tcPr>
            <w:tcW w:w="1368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8CA38C5" w14:textId="77777777" w:rsidR="00521DA0" w:rsidRDefault="00521DA0" w:rsidP="00521DA0">
            <w:pPr>
              <w:pStyle w:val="TableParagraph"/>
              <w:spacing w:before="20" w:line="190" w:lineRule="atLeast"/>
              <w:ind w:left="63" w:right="166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Proporcionalidad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funciones</w:t>
            </w:r>
          </w:p>
        </w:tc>
        <w:tc>
          <w:tcPr>
            <w:tcW w:w="3282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0F0AC8B" w14:textId="77777777" w:rsidR="00521DA0" w:rsidRDefault="00521DA0" w:rsidP="00521DA0">
            <w:pPr>
              <w:pStyle w:val="TableParagraph"/>
              <w:spacing w:before="20" w:line="190" w:lineRule="atLeast"/>
              <w:ind w:left="63" w:right="122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Resuelve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problemas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valor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faltante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razón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interna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externa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es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número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natural.</w:t>
            </w:r>
          </w:p>
        </w:tc>
        <w:tc>
          <w:tcPr>
            <w:tcW w:w="1594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C181534" w14:textId="77777777" w:rsidR="00521DA0" w:rsidRDefault="00521DA0" w:rsidP="00521DA0">
            <w:pPr>
              <w:pStyle w:val="TableParagraph"/>
              <w:spacing w:before="20" w:line="190" w:lineRule="atLeast"/>
              <w:ind w:left="63" w:right="370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Cálculo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valores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intermedios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2F25B62" w14:textId="77777777" w:rsidR="00521DA0" w:rsidRDefault="00521DA0" w:rsidP="00521DA0">
            <w:pPr>
              <w:pStyle w:val="TableParagraph"/>
              <w:spacing w:before="121"/>
              <w:ind w:right="113"/>
              <w:jc w:val="right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135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136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6A8A33A" w14:textId="77777777" w:rsidR="00521DA0" w:rsidRDefault="00521DA0" w:rsidP="00521DA0">
            <w:pPr>
              <w:pStyle w:val="TableParagraph"/>
              <w:spacing w:before="121"/>
              <w:ind w:left="110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106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108</w:t>
            </w:r>
          </w:p>
        </w:tc>
      </w:tr>
    </w:tbl>
    <w:p w14:paraId="364A9674" w14:textId="77777777" w:rsidR="00521DA0" w:rsidRDefault="00521DA0" w:rsidP="00521DA0">
      <w:pPr>
        <w:pStyle w:val="Ttulo2"/>
        <w:ind w:left="0"/>
        <w:rPr>
          <w:color w:val="F03D52"/>
        </w:rPr>
      </w:pPr>
    </w:p>
    <w:p w14:paraId="12111FE1" w14:textId="2CFE1E0A" w:rsidR="00521DA0" w:rsidRDefault="00521DA0"/>
    <w:p w14:paraId="2BD321BA" w14:textId="5DC1A9F8" w:rsidR="00521DA0" w:rsidRDefault="00521DA0"/>
    <w:p w14:paraId="69A28148" w14:textId="1A46A078" w:rsidR="00521DA0" w:rsidRDefault="00521DA0"/>
    <w:tbl>
      <w:tblPr>
        <w:tblStyle w:val="TableNormal"/>
        <w:tblW w:w="9675" w:type="dxa"/>
        <w:tblInd w:w="-10" w:type="dxa"/>
        <w:tblBorders>
          <w:top w:val="single" w:sz="8" w:space="0" w:color="FB505D"/>
          <w:left w:val="single" w:sz="8" w:space="0" w:color="FB505D"/>
          <w:bottom w:val="single" w:sz="8" w:space="0" w:color="FB505D"/>
          <w:right w:val="single" w:sz="8" w:space="0" w:color="FB505D"/>
          <w:insideH w:val="single" w:sz="8" w:space="0" w:color="FB505D"/>
          <w:insideV w:val="single" w:sz="8" w:space="0" w:color="FB505D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211"/>
        <w:gridCol w:w="1368"/>
        <w:gridCol w:w="3282"/>
        <w:gridCol w:w="1594"/>
        <w:gridCol w:w="860"/>
        <w:gridCol w:w="860"/>
      </w:tblGrid>
      <w:tr w:rsidR="00521DA0" w14:paraId="24982BFA" w14:textId="77777777" w:rsidTr="00521DA0">
        <w:trPr>
          <w:trHeight w:val="451"/>
        </w:trPr>
        <w:tc>
          <w:tcPr>
            <w:tcW w:w="500" w:type="dxa"/>
            <w:shd w:val="clear" w:color="auto" w:fill="FE8B8A"/>
          </w:tcPr>
          <w:p w14:paraId="0266B7BE" w14:textId="77777777" w:rsidR="00521DA0" w:rsidRDefault="00521DA0" w:rsidP="00521DA0">
            <w:pPr>
              <w:pStyle w:val="TableParagraph"/>
              <w:spacing w:before="127"/>
              <w:ind w:left="24" w:right="4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lastRenderedPageBreak/>
              <w:t>Sem.</w:t>
            </w:r>
          </w:p>
        </w:tc>
        <w:tc>
          <w:tcPr>
            <w:tcW w:w="1211" w:type="dxa"/>
            <w:shd w:val="clear" w:color="auto" w:fill="FE8B8A"/>
          </w:tcPr>
          <w:p w14:paraId="39A39ECF" w14:textId="77777777" w:rsidR="00521DA0" w:rsidRDefault="00521DA0" w:rsidP="00521DA0">
            <w:pPr>
              <w:pStyle w:val="TableParagraph"/>
              <w:spacing w:before="127"/>
              <w:ind w:left="456" w:right="437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Eje</w:t>
            </w:r>
          </w:p>
        </w:tc>
        <w:tc>
          <w:tcPr>
            <w:tcW w:w="1368" w:type="dxa"/>
            <w:shd w:val="clear" w:color="auto" w:fill="FE8B8A"/>
          </w:tcPr>
          <w:p w14:paraId="55103A2D" w14:textId="77777777" w:rsidR="00521DA0" w:rsidRDefault="00521DA0" w:rsidP="00521DA0">
            <w:pPr>
              <w:pStyle w:val="TableParagraph"/>
              <w:spacing w:before="127"/>
              <w:ind w:left="451" w:right="432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3282" w:type="dxa"/>
            <w:shd w:val="clear" w:color="auto" w:fill="FE8B8A"/>
          </w:tcPr>
          <w:p w14:paraId="6A94AC0F" w14:textId="77777777" w:rsidR="00521DA0" w:rsidRDefault="00521DA0" w:rsidP="00521DA0">
            <w:pPr>
              <w:pStyle w:val="TableParagraph"/>
              <w:spacing w:before="127"/>
              <w:ind w:left="753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594" w:type="dxa"/>
            <w:shd w:val="clear" w:color="auto" w:fill="FE8B8A"/>
          </w:tcPr>
          <w:p w14:paraId="6499A1E0" w14:textId="77777777" w:rsidR="00521DA0" w:rsidRDefault="00521DA0" w:rsidP="00521DA0">
            <w:pPr>
              <w:pStyle w:val="TableParagraph"/>
              <w:spacing w:before="127"/>
              <w:ind w:left="130"/>
              <w:rPr>
                <w:rFonts w:ascii="Arial-BoldItalicMT" w:hAns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80"/>
                <w:sz w:val="18"/>
              </w:rPr>
              <w:t>Lección</w:t>
            </w:r>
            <w:r>
              <w:rPr>
                <w:b/>
                <w:color w:val="FFFFFF"/>
                <w:spacing w:val="18"/>
                <w:w w:val="80"/>
                <w:sz w:val="18"/>
              </w:rPr>
              <w:t xml:space="preserve"> </w:t>
            </w:r>
            <w:r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860" w:type="dxa"/>
            <w:tcBorders>
              <w:right w:val="single" w:sz="12" w:space="0" w:color="FB505D"/>
            </w:tcBorders>
            <w:shd w:val="clear" w:color="auto" w:fill="FE8B8A"/>
          </w:tcPr>
          <w:p w14:paraId="74E3F3D3" w14:textId="77777777" w:rsidR="00521DA0" w:rsidRDefault="00521DA0" w:rsidP="00521DA0">
            <w:pPr>
              <w:pStyle w:val="TableParagraph"/>
              <w:spacing w:before="22"/>
              <w:ind w:left="129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</w:p>
          <w:p w14:paraId="680DE39B" w14:textId="77777777" w:rsidR="00521DA0" w:rsidRDefault="00521DA0" w:rsidP="00521DA0">
            <w:pPr>
              <w:pStyle w:val="TableParagraph"/>
              <w:spacing w:before="3" w:line="199" w:lineRule="exact"/>
              <w:ind w:left="63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860" w:type="dxa"/>
            <w:tcBorders>
              <w:left w:val="single" w:sz="12" w:space="0" w:color="FB505D"/>
            </w:tcBorders>
            <w:shd w:val="clear" w:color="auto" w:fill="FE8B8A"/>
          </w:tcPr>
          <w:p w14:paraId="77E1982F" w14:textId="77777777" w:rsidR="00521DA0" w:rsidRDefault="00521DA0" w:rsidP="00521DA0">
            <w:pPr>
              <w:pStyle w:val="TableParagraph"/>
              <w:spacing w:before="11" w:line="210" w:lineRule="atLeast"/>
              <w:ind w:left="97" w:firstLine="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1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spacing w:val="-1"/>
                <w:w w:val="80"/>
                <w:sz w:val="18"/>
              </w:rPr>
              <w:t xml:space="preserve">libro </w:t>
            </w:r>
            <w:r>
              <w:rPr>
                <w:b/>
                <w:color w:val="FFFFFF"/>
                <w:w w:val="80"/>
                <w:sz w:val="18"/>
              </w:rPr>
              <w:t>SEP</w:t>
            </w:r>
          </w:p>
        </w:tc>
      </w:tr>
      <w:tr w:rsidR="00521DA0" w14:paraId="75ED8933" w14:textId="77777777" w:rsidTr="00521DA0">
        <w:trPr>
          <w:trHeight w:val="613"/>
        </w:trPr>
        <w:tc>
          <w:tcPr>
            <w:tcW w:w="500" w:type="dxa"/>
            <w:vMerge w:val="restart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CDBD4AF" w14:textId="77777777" w:rsidR="00521DA0" w:rsidRDefault="00521DA0" w:rsidP="00521DA0">
            <w:pPr>
              <w:pStyle w:val="TableParagraph"/>
              <w:rPr>
                <w:sz w:val="18"/>
              </w:rPr>
            </w:pPr>
          </w:p>
          <w:p w14:paraId="187B26A0" w14:textId="77777777" w:rsidR="00521DA0" w:rsidRDefault="00521DA0" w:rsidP="00521DA0">
            <w:pPr>
              <w:pStyle w:val="TableParagraph"/>
              <w:rPr>
                <w:sz w:val="18"/>
              </w:rPr>
            </w:pPr>
          </w:p>
          <w:p w14:paraId="47859514" w14:textId="77777777" w:rsidR="00521DA0" w:rsidRDefault="00521DA0" w:rsidP="00521DA0">
            <w:pPr>
              <w:pStyle w:val="TableParagraph"/>
              <w:spacing w:before="115"/>
              <w:ind w:left="176"/>
              <w:rPr>
                <w:sz w:val="16"/>
              </w:rPr>
            </w:pPr>
            <w:r>
              <w:rPr>
                <w:color w:val="231F20"/>
                <w:sz w:val="16"/>
              </w:rPr>
              <w:t>24</w:t>
            </w:r>
          </w:p>
        </w:tc>
        <w:tc>
          <w:tcPr>
            <w:tcW w:w="1211" w:type="dxa"/>
            <w:vMerge w:val="restart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AB4E8A5" w14:textId="77777777" w:rsidR="00521DA0" w:rsidRDefault="00521DA0" w:rsidP="00521DA0">
            <w:pPr>
              <w:pStyle w:val="TableParagraph"/>
              <w:rPr>
                <w:sz w:val="18"/>
              </w:rPr>
            </w:pPr>
          </w:p>
          <w:p w14:paraId="394DED9D" w14:textId="77777777" w:rsidR="00521DA0" w:rsidRDefault="00521DA0" w:rsidP="00521DA0">
            <w:pPr>
              <w:pStyle w:val="TableParagraph"/>
              <w:rPr>
                <w:sz w:val="18"/>
              </w:rPr>
            </w:pPr>
          </w:p>
          <w:p w14:paraId="7DA17A8C" w14:textId="77777777" w:rsidR="00521DA0" w:rsidRDefault="00521DA0" w:rsidP="00521DA0">
            <w:pPr>
              <w:pStyle w:val="TableParagraph"/>
              <w:rPr>
                <w:sz w:val="18"/>
              </w:rPr>
            </w:pPr>
          </w:p>
          <w:p w14:paraId="36E736E2" w14:textId="77777777" w:rsidR="00521DA0" w:rsidRDefault="00521DA0" w:rsidP="00521DA0">
            <w:pPr>
              <w:pStyle w:val="TableParagraph"/>
              <w:spacing w:before="6"/>
              <w:rPr>
                <w:sz w:val="20"/>
              </w:rPr>
            </w:pPr>
          </w:p>
          <w:p w14:paraId="5F3156D7" w14:textId="77777777" w:rsidR="00521DA0" w:rsidRDefault="00521DA0" w:rsidP="00521DA0">
            <w:pPr>
              <w:pStyle w:val="TableParagraph"/>
              <w:spacing w:before="1" w:line="247" w:lineRule="auto"/>
              <w:ind w:left="65" w:right="291"/>
              <w:rPr>
                <w:sz w:val="16"/>
              </w:rPr>
            </w:pPr>
            <w:r>
              <w:rPr>
                <w:color w:val="231F20"/>
                <w:sz w:val="16"/>
              </w:rPr>
              <w:t>Sentido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numérico y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pensamiento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algebraico</w:t>
            </w:r>
          </w:p>
        </w:tc>
        <w:tc>
          <w:tcPr>
            <w:tcW w:w="1368" w:type="dxa"/>
            <w:vMerge w:val="restart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2DD4EAD" w14:textId="77777777" w:rsidR="00521DA0" w:rsidRDefault="00521DA0" w:rsidP="00521DA0">
            <w:pPr>
              <w:pStyle w:val="TableParagraph"/>
              <w:rPr>
                <w:sz w:val="18"/>
              </w:rPr>
            </w:pPr>
          </w:p>
          <w:p w14:paraId="7F1FEAC8" w14:textId="77777777" w:rsidR="00521DA0" w:rsidRDefault="00521DA0" w:rsidP="00521DA0">
            <w:pPr>
              <w:pStyle w:val="TableParagraph"/>
              <w:spacing w:before="9"/>
              <w:rPr>
                <w:sz w:val="19"/>
              </w:rPr>
            </w:pPr>
          </w:p>
          <w:p w14:paraId="067EF3BF" w14:textId="77777777" w:rsidR="00521DA0" w:rsidRDefault="00521DA0" w:rsidP="00521DA0">
            <w:pPr>
              <w:pStyle w:val="TableParagraph"/>
              <w:spacing w:line="247" w:lineRule="auto"/>
              <w:ind w:left="64" w:right="40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Números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sistemas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de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numeración</w:t>
            </w:r>
          </w:p>
        </w:tc>
        <w:tc>
          <w:tcPr>
            <w:tcW w:w="3282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F599EF5" w14:textId="77777777" w:rsidR="00521DA0" w:rsidRDefault="00521DA0" w:rsidP="00521DA0">
            <w:pPr>
              <w:pStyle w:val="TableParagraph"/>
              <w:spacing w:before="21" w:line="190" w:lineRule="atLeast"/>
              <w:ind w:left="64" w:right="387"/>
              <w:jc w:val="both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Explica las similitudes y diferencias entre el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sistema decimal de numeración y un sistema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posicional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no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posicional.</w:t>
            </w:r>
          </w:p>
        </w:tc>
        <w:tc>
          <w:tcPr>
            <w:tcW w:w="1594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C33FC2A" w14:textId="77777777" w:rsidR="00521DA0" w:rsidRDefault="00521DA0" w:rsidP="00521DA0">
            <w:pPr>
              <w:pStyle w:val="TableParagraph"/>
              <w:spacing w:before="21" w:line="190" w:lineRule="atLeast"/>
              <w:ind w:left="64" w:right="13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Sistemas 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numeración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romano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egipcio</w:t>
            </w:r>
          </w:p>
        </w:tc>
        <w:tc>
          <w:tcPr>
            <w:tcW w:w="860" w:type="dxa"/>
            <w:tcBorders>
              <w:left w:val="single" w:sz="4" w:space="0" w:color="FB505D"/>
              <w:bottom w:val="single" w:sz="4" w:space="0" w:color="FB505D"/>
              <w:right w:val="single" w:sz="6" w:space="0" w:color="FB505D"/>
            </w:tcBorders>
          </w:tcPr>
          <w:p w14:paraId="315DA4F6" w14:textId="77777777" w:rsidR="00521DA0" w:rsidRDefault="00521DA0" w:rsidP="00521DA0">
            <w:pPr>
              <w:pStyle w:val="TableParagraph"/>
              <w:spacing w:before="10"/>
              <w:rPr>
                <w:sz w:val="18"/>
              </w:rPr>
            </w:pPr>
          </w:p>
          <w:p w14:paraId="708E32B4" w14:textId="77777777" w:rsidR="00521DA0" w:rsidRDefault="00521DA0" w:rsidP="00521DA0">
            <w:pPr>
              <w:pStyle w:val="TableParagraph"/>
              <w:ind w:left="112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137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138</w:t>
            </w:r>
          </w:p>
        </w:tc>
        <w:tc>
          <w:tcPr>
            <w:tcW w:w="860" w:type="dxa"/>
            <w:tcBorders>
              <w:left w:val="single" w:sz="6" w:space="0" w:color="FB505D"/>
              <w:bottom w:val="single" w:sz="4" w:space="0" w:color="FB505D"/>
              <w:right w:val="single" w:sz="4" w:space="0" w:color="FB505D"/>
            </w:tcBorders>
          </w:tcPr>
          <w:p w14:paraId="1A3C0C38" w14:textId="77777777" w:rsidR="00521DA0" w:rsidRDefault="00521DA0" w:rsidP="00521DA0">
            <w:pPr>
              <w:pStyle w:val="TableParagraph"/>
              <w:spacing w:before="10"/>
              <w:rPr>
                <w:sz w:val="18"/>
              </w:rPr>
            </w:pPr>
          </w:p>
          <w:p w14:paraId="0CAD7852" w14:textId="77777777" w:rsidR="00521DA0" w:rsidRDefault="00521DA0" w:rsidP="00521DA0">
            <w:pPr>
              <w:pStyle w:val="TableParagraph"/>
              <w:ind w:left="112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110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116</w:t>
            </w:r>
          </w:p>
        </w:tc>
      </w:tr>
      <w:tr w:rsidR="00521DA0" w14:paraId="706F8A46" w14:textId="77777777" w:rsidTr="00521DA0">
        <w:trPr>
          <w:trHeight w:val="613"/>
        </w:trPr>
        <w:tc>
          <w:tcPr>
            <w:tcW w:w="5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4B55833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1211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C055AF2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1368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47EB527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3282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BF87EB2" w14:textId="77777777" w:rsidR="00521DA0" w:rsidRDefault="00521DA0" w:rsidP="00521DA0">
            <w:pPr>
              <w:pStyle w:val="TableParagraph"/>
              <w:spacing w:before="27" w:line="247" w:lineRule="auto"/>
              <w:ind w:left="64" w:right="128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Resuelve</w:t>
            </w:r>
            <w:r>
              <w:rPr>
                <w:color w:val="231F20"/>
                <w:spacing w:val="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problemas</w:t>
            </w:r>
            <w:r>
              <w:rPr>
                <w:color w:val="231F20"/>
                <w:spacing w:val="2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implican</w:t>
            </w:r>
            <w:r>
              <w:rPr>
                <w:color w:val="231F20"/>
                <w:spacing w:val="2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identificar</w:t>
            </w:r>
            <w:r>
              <w:rPr>
                <w:color w:val="231F20"/>
                <w:spacing w:val="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regularidad 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sucesiones con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progresión</w:t>
            </w:r>
          </w:p>
          <w:p w14:paraId="37215139" w14:textId="77777777" w:rsidR="00521DA0" w:rsidRDefault="00521DA0" w:rsidP="00521DA0">
            <w:pPr>
              <w:pStyle w:val="TableParagraph"/>
              <w:spacing w:before="1"/>
              <w:ind w:left="6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aritmética</w:t>
            </w:r>
            <w:r>
              <w:rPr>
                <w:color w:val="231F20"/>
                <w:spacing w:val="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</w:t>
            </w:r>
            <w:r>
              <w:rPr>
                <w:color w:val="231F20"/>
                <w:spacing w:val="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geométrica.</w:t>
            </w:r>
          </w:p>
        </w:tc>
        <w:tc>
          <w:tcPr>
            <w:tcW w:w="1594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435DA8A" w14:textId="77777777" w:rsidR="00521DA0" w:rsidRDefault="00521DA0" w:rsidP="00521DA0">
            <w:pPr>
              <w:pStyle w:val="TableParagraph"/>
              <w:spacing w:before="122" w:line="247" w:lineRule="auto"/>
              <w:ind w:left="64" w:right="8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Regularidad en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sucesiones</w:t>
            </w:r>
            <w:r>
              <w:rPr>
                <w:color w:val="231F20"/>
                <w:spacing w:val="2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numéricas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6" w:space="0" w:color="FB505D"/>
            </w:tcBorders>
          </w:tcPr>
          <w:p w14:paraId="710DAA02" w14:textId="77777777" w:rsidR="00521DA0" w:rsidRDefault="00521DA0" w:rsidP="00521DA0">
            <w:pPr>
              <w:pStyle w:val="TableParagraph"/>
              <w:spacing w:before="10"/>
              <w:rPr>
                <w:sz w:val="18"/>
              </w:rPr>
            </w:pPr>
          </w:p>
          <w:p w14:paraId="344012AD" w14:textId="77777777" w:rsidR="00521DA0" w:rsidRDefault="00521DA0" w:rsidP="00521DA0">
            <w:pPr>
              <w:pStyle w:val="TableParagraph"/>
              <w:ind w:left="112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139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140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6" w:space="0" w:color="FB505D"/>
              <w:bottom w:val="single" w:sz="4" w:space="0" w:color="FB505D"/>
              <w:right w:val="single" w:sz="4" w:space="0" w:color="FB505D"/>
            </w:tcBorders>
          </w:tcPr>
          <w:p w14:paraId="19194BBE" w14:textId="77777777" w:rsidR="00521DA0" w:rsidRDefault="00521DA0" w:rsidP="00521DA0">
            <w:pPr>
              <w:pStyle w:val="TableParagraph"/>
              <w:spacing w:before="10"/>
              <w:rPr>
                <w:sz w:val="18"/>
              </w:rPr>
            </w:pPr>
          </w:p>
          <w:p w14:paraId="7A7B8A24" w14:textId="77777777" w:rsidR="00521DA0" w:rsidRDefault="00521DA0" w:rsidP="00521DA0">
            <w:pPr>
              <w:pStyle w:val="TableParagraph"/>
              <w:ind w:left="112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117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118</w:t>
            </w:r>
          </w:p>
        </w:tc>
      </w:tr>
      <w:tr w:rsidR="00521DA0" w14:paraId="3A6E1B63" w14:textId="77777777" w:rsidTr="00521DA0">
        <w:trPr>
          <w:trHeight w:val="42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218A1BC" w14:textId="77777777" w:rsidR="00521DA0" w:rsidRDefault="00521DA0" w:rsidP="00521DA0">
            <w:pPr>
              <w:pStyle w:val="TableParagraph"/>
              <w:spacing w:before="122"/>
              <w:ind w:left="91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25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60157FB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1368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C98F1E1" w14:textId="77777777" w:rsidR="00521DA0" w:rsidRDefault="00521DA0" w:rsidP="00521DA0">
            <w:pPr>
              <w:pStyle w:val="TableParagraph"/>
              <w:spacing w:before="122"/>
              <w:ind w:left="71" w:right="8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Problemas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aditivos</w:t>
            </w:r>
          </w:p>
        </w:tc>
        <w:tc>
          <w:tcPr>
            <w:tcW w:w="3282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2843054" w14:textId="77777777" w:rsidR="00521DA0" w:rsidRDefault="00521DA0" w:rsidP="00521DA0">
            <w:pPr>
              <w:pStyle w:val="TableParagraph"/>
              <w:spacing w:before="21" w:line="190" w:lineRule="atLeast"/>
              <w:ind w:left="64" w:right="42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Resuelve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problemas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implican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sumar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restar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números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fraccionarios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distinto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denominador.</w:t>
            </w:r>
          </w:p>
        </w:tc>
        <w:tc>
          <w:tcPr>
            <w:tcW w:w="1594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43ECAEC" w14:textId="77777777" w:rsidR="00521DA0" w:rsidRDefault="00521DA0" w:rsidP="00521DA0">
            <w:pPr>
              <w:pStyle w:val="TableParagraph"/>
              <w:spacing w:before="21" w:line="190" w:lineRule="atLeast"/>
              <w:ind w:left="64" w:right="509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Suma y resta de</w:t>
            </w:r>
            <w:r>
              <w:rPr>
                <w:color w:val="231F20"/>
                <w:spacing w:val="-36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fracciones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6" w:space="0" w:color="FB505D"/>
            </w:tcBorders>
          </w:tcPr>
          <w:p w14:paraId="27FBB9B8" w14:textId="77777777" w:rsidR="00521DA0" w:rsidRDefault="00521DA0" w:rsidP="00521DA0">
            <w:pPr>
              <w:pStyle w:val="TableParagraph"/>
              <w:spacing w:before="122"/>
              <w:ind w:left="112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141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142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6" w:space="0" w:color="FB505D"/>
              <w:bottom w:val="single" w:sz="4" w:space="0" w:color="FB505D"/>
              <w:right w:val="single" w:sz="4" w:space="0" w:color="FB505D"/>
            </w:tcBorders>
          </w:tcPr>
          <w:p w14:paraId="7F109697" w14:textId="77777777" w:rsidR="00521DA0" w:rsidRDefault="00521DA0" w:rsidP="00521DA0">
            <w:pPr>
              <w:pStyle w:val="TableParagraph"/>
              <w:spacing w:before="122"/>
              <w:ind w:left="112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119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120</w:t>
            </w:r>
          </w:p>
        </w:tc>
      </w:tr>
      <w:tr w:rsidR="00521DA0" w14:paraId="636C248A" w14:textId="77777777" w:rsidTr="00521DA0">
        <w:trPr>
          <w:trHeight w:val="78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D1D7A9C" w14:textId="77777777" w:rsidR="00521DA0" w:rsidRDefault="00521DA0" w:rsidP="00521DA0">
            <w:pPr>
              <w:pStyle w:val="TableParagraph"/>
              <w:spacing w:before="3"/>
              <w:rPr>
                <w:sz w:val="26"/>
              </w:rPr>
            </w:pPr>
          </w:p>
          <w:p w14:paraId="5EF57DC0" w14:textId="77777777" w:rsidR="00521DA0" w:rsidRDefault="00521DA0" w:rsidP="00521DA0">
            <w:pPr>
              <w:pStyle w:val="TableParagraph"/>
              <w:ind w:left="90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26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AE608BE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1368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5EA1A45" w14:textId="77777777" w:rsidR="00521DA0" w:rsidRDefault="00521DA0" w:rsidP="00521DA0">
            <w:pPr>
              <w:pStyle w:val="TableParagraph"/>
              <w:rPr>
                <w:sz w:val="18"/>
              </w:rPr>
            </w:pPr>
          </w:p>
          <w:p w14:paraId="70FE9A36" w14:textId="77777777" w:rsidR="00521DA0" w:rsidRDefault="00521DA0" w:rsidP="00521DA0">
            <w:pPr>
              <w:pStyle w:val="TableParagraph"/>
              <w:spacing w:line="247" w:lineRule="auto"/>
              <w:ind w:left="64"/>
              <w:rPr>
                <w:sz w:val="16"/>
              </w:rPr>
            </w:pPr>
            <w:r>
              <w:rPr>
                <w:color w:val="231F20"/>
                <w:sz w:val="16"/>
              </w:rPr>
              <w:t>Problemas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multiplicativos</w:t>
            </w:r>
          </w:p>
        </w:tc>
        <w:tc>
          <w:tcPr>
            <w:tcW w:w="3282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26EFEF4" w14:textId="77777777" w:rsidR="00521DA0" w:rsidRDefault="00521DA0" w:rsidP="00521DA0">
            <w:pPr>
              <w:pStyle w:val="TableParagraph"/>
              <w:spacing w:before="112" w:line="247" w:lineRule="auto"/>
              <w:ind w:left="64" w:right="128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Identifica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problemas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se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pueden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resolver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una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división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utiliza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algoritmo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convencional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casos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sea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necesario.</w:t>
            </w:r>
          </w:p>
        </w:tc>
        <w:tc>
          <w:tcPr>
            <w:tcW w:w="1594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737C1DD" w14:textId="77777777" w:rsidR="00521DA0" w:rsidRDefault="00521DA0" w:rsidP="00521DA0">
            <w:pPr>
              <w:pStyle w:val="TableParagraph"/>
              <w:spacing w:before="112" w:line="247" w:lineRule="auto"/>
              <w:ind w:left="64" w:right="156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multiplicación</w:t>
            </w:r>
            <w:r>
              <w:rPr>
                <w:color w:val="231F20"/>
                <w:spacing w:val="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división como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operaciones</w:t>
            </w:r>
            <w:r>
              <w:rPr>
                <w:color w:val="231F20"/>
                <w:spacing w:val="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inversas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6" w:space="0" w:color="FB505D"/>
            </w:tcBorders>
          </w:tcPr>
          <w:p w14:paraId="2115126E" w14:textId="77777777" w:rsidR="00521DA0" w:rsidRDefault="00521DA0" w:rsidP="00521DA0">
            <w:pPr>
              <w:pStyle w:val="TableParagraph"/>
              <w:spacing w:before="2"/>
              <w:rPr>
                <w:sz w:val="26"/>
              </w:rPr>
            </w:pPr>
          </w:p>
          <w:p w14:paraId="4070C2F4" w14:textId="77777777" w:rsidR="00521DA0" w:rsidRDefault="00521DA0" w:rsidP="00521DA0">
            <w:pPr>
              <w:pStyle w:val="TableParagraph"/>
              <w:spacing w:before="1"/>
              <w:ind w:left="111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143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144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6" w:space="0" w:color="FB505D"/>
              <w:bottom w:val="single" w:sz="4" w:space="0" w:color="FB505D"/>
              <w:right w:val="single" w:sz="4" w:space="0" w:color="FB505D"/>
            </w:tcBorders>
          </w:tcPr>
          <w:p w14:paraId="40F3DEEF" w14:textId="77777777" w:rsidR="00521DA0" w:rsidRDefault="00521DA0" w:rsidP="00521DA0">
            <w:pPr>
              <w:pStyle w:val="TableParagraph"/>
              <w:spacing w:before="2"/>
              <w:rPr>
                <w:sz w:val="26"/>
              </w:rPr>
            </w:pPr>
          </w:p>
          <w:p w14:paraId="66BC5DEC" w14:textId="77777777" w:rsidR="00521DA0" w:rsidRDefault="00521DA0" w:rsidP="00521DA0">
            <w:pPr>
              <w:pStyle w:val="TableParagraph"/>
              <w:spacing w:before="1"/>
              <w:ind w:left="111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121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125</w:t>
            </w:r>
          </w:p>
        </w:tc>
      </w:tr>
    </w:tbl>
    <w:p w14:paraId="2286D1FE" w14:textId="6E81C0CE" w:rsidR="00521DA0" w:rsidRDefault="00521DA0"/>
    <w:p w14:paraId="02CE8604" w14:textId="77777777" w:rsidR="00521DA0" w:rsidRDefault="00521DA0"/>
    <w:p w14:paraId="45E248A6" w14:textId="4A60614E" w:rsidR="00521DA0" w:rsidRDefault="00521DA0" w:rsidP="00521DA0">
      <w:pPr>
        <w:pStyle w:val="Ttulo2"/>
        <w:ind w:left="0"/>
        <w:rPr>
          <w:color w:val="F03D52"/>
        </w:rPr>
      </w:pPr>
      <w:r>
        <w:rPr>
          <w:color w:val="F03D52"/>
        </w:rPr>
        <w:t>Tercer</w:t>
      </w:r>
      <w:r w:rsidRPr="00393C47">
        <w:rPr>
          <w:color w:val="F03D52"/>
        </w:rPr>
        <w:t xml:space="preserve"> periodo</w:t>
      </w:r>
    </w:p>
    <w:p w14:paraId="43BD07D5" w14:textId="67D5ACA6" w:rsidR="00521DA0" w:rsidRDefault="00521DA0"/>
    <w:tbl>
      <w:tblPr>
        <w:tblStyle w:val="TableNormal"/>
        <w:tblW w:w="9682" w:type="dxa"/>
        <w:tblInd w:w="-10" w:type="dxa"/>
        <w:tblBorders>
          <w:top w:val="single" w:sz="8" w:space="0" w:color="FB505D"/>
          <w:left w:val="single" w:sz="8" w:space="0" w:color="FB505D"/>
          <w:bottom w:val="single" w:sz="8" w:space="0" w:color="FB505D"/>
          <w:right w:val="single" w:sz="8" w:space="0" w:color="FB505D"/>
          <w:insideH w:val="single" w:sz="8" w:space="0" w:color="FB505D"/>
          <w:insideV w:val="single" w:sz="8" w:space="0" w:color="FB505D"/>
        </w:tblBorders>
        <w:tblLayout w:type="fixed"/>
        <w:tblLook w:val="01E0" w:firstRow="1" w:lastRow="1" w:firstColumn="1" w:lastColumn="1" w:noHBand="0" w:noVBand="0"/>
      </w:tblPr>
      <w:tblGrid>
        <w:gridCol w:w="618"/>
        <w:gridCol w:w="1080"/>
        <w:gridCol w:w="1320"/>
        <w:gridCol w:w="3552"/>
        <w:gridCol w:w="1392"/>
        <w:gridCol w:w="860"/>
        <w:gridCol w:w="860"/>
      </w:tblGrid>
      <w:tr w:rsidR="00521DA0" w14:paraId="5EFE2288" w14:textId="77777777" w:rsidTr="00521DA0">
        <w:trPr>
          <w:trHeight w:val="491"/>
        </w:trPr>
        <w:tc>
          <w:tcPr>
            <w:tcW w:w="618" w:type="dxa"/>
            <w:shd w:val="clear" w:color="auto" w:fill="FE8B8A"/>
          </w:tcPr>
          <w:p w14:paraId="2DF78609" w14:textId="77777777" w:rsidR="00521DA0" w:rsidRDefault="00521DA0" w:rsidP="00521DA0">
            <w:pPr>
              <w:pStyle w:val="TableParagraph"/>
              <w:spacing w:before="147"/>
              <w:ind w:left="73" w:right="53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Sem.</w:t>
            </w:r>
          </w:p>
        </w:tc>
        <w:tc>
          <w:tcPr>
            <w:tcW w:w="1080" w:type="dxa"/>
            <w:shd w:val="clear" w:color="auto" w:fill="FE8B8A"/>
          </w:tcPr>
          <w:p w14:paraId="0BDDCD1B" w14:textId="77777777" w:rsidR="00521DA0" w:rsidRDefault="00521DA0" w:rsidP="00521DA0">
            <w:pPr>
              <w:pStyle w:val="TableParagraph"/>
              <w:spacing w:before="147"/>
              <w:ind w:left="265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Ámbito</w:t>
            </w:r>
          </w:p>
        </w:tc>
        <w:tc>
          <w:tcPr>
            <w:tcW w:w="1320" w:type="dxa"/>
            <w:shd w:val="clear" w:color="auto" w:fill="FE8B8A"/>
          </w:tcPr>
          <w:p w14:paraId="5712435F" w14:textId="77777777" w:rsidR="00521DA0" w:rsidRDefault="00521DA0" w:rsidP="00521DA0">
            <w:pPr>
              <w:pStyle w:val="TableParagraph"/>
              <w:spacing w:before="42" w:line="242" w:lineRule="auto"/>
              <w:ind w:left="200" w:hanging="88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Práctica</w:t>
            </w:r>
            <w:r>
              <w:rPr>
                <w:b/>
                <w:color w:val="FFFFFF"/>
                <w:spacing w:val="1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social</w:t>
            </w:r>
            <w:r>
              <w:rPr>
                <w:b/>
                <w:color w:val="FFFFFF"/>
                <w:spacing w:val="-39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del</w:t>
            </w:r>
            <w:r>
              <w:rPr>
                <w:b/>
                <w:color w:val="FFFFFF"/>
                <w:spacing w:val="4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lenguaje</w:t>
            </w:r>
          </w:p>
        </w:tc>
        <w:tc>
          <w:tcPr>
            <w:tcW w:w="3552" w:type="dxa"/>
            <w:shd w:val="clear" w:color="auto" w:fill="FE8B8A"/>
          </w:tcPr>
          <w:p w14:paraId="72AF870C" w14:textId="77777777" w:rsidR="00521DA0" w:rsidRDefault="00521DA0" w:rsidP="00521DA0">
            <w:pPr>
              <w:pStyle w:val="TableParagraph"/>
              <w:spacing w:before="147"/>
              <w:ind w:left="888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392" w:type="dxa"/>
            <w:shd w:val="clear" w:color="auto" w:fill="FE8B8A"/>
          </w:tcPr>
          <w:p w14:paraId="52DCDB02" w14:textId="77777777" w:rsidR="00521DA0" w:rsidRDefault="00521DA0" w:rsidP="00521DA0">
            <w:pPr>
              <w:pStyle w:val="TableParagraph"/>
              <w:spacing w:before="42"/>
              <w:ind w:left="409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Lección</w:t>
            </w:r>
          </w:p>
          <w:p w14:paraId="7DCABB1B" w14:textId="77777777" w:rsidR="00521DA0" w:rsidRDefault="00521DA0" w:rsidP="00521DA0">
            <w:pPr>
              <w:pStyle w:val="TableParagraph"/>
              <w:spacing w:before="4"/>
              <w:ind w:left="335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95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FE8B8A"/>
          </w:tcPr>
          <w:p w14:paraId="657903C7" w14:textId="77777777" w:rsidR="00521DA0" w:rsidRDefault="00521DA0" w:rsidP="00521DA0">
            <w:pPr>
              <w:pStyle w:val="TableParagraph"/>
              <w:spacing w:before="42"/>
              <w:ind w:left="135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</w:p>
          <w:p w14:paraId="6E92C4A1" w14:textId="77777777" w:rsidR="00521DA0" w:rsidRDefault="00521DA0" w:rsidP="00521DA0">
            <w:pPr>
              <w:pStyle w:val="TableParagraph"/>
              <w:spacing w:before="4"/>
              <w:ind w:left="69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FE8B8A"/>
          </w:tcPr>
          <w:p w14:paraId="0F8E3E71" w14:textId="77777777" w:rsidR="00521DA0" w:rsidRDefault="00521DA0" w:rsidP="00521DA0">
            <w:pPr>
              <w:pStyle w:val="TableParagraph"/>
              <w:spacing w:before="42" w:line="242" w:lineRule="auto"/>
              <w:ind w:left="102" w:firstLine="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0"/>
                <w:sz w:val="18"/>
              </w:rPr>
              <w:t>libro</w:t>
            </w:r>
            <w:r>
              <w:rPr>
                <w:b/>
                <w:color w:val="FFFFFF"/>
                <w:spacing w:val="-3"/>
                <w:w w:val="80"/>
                <w:sz w:val="18"/>
              </w:rPr>
              <w:t xml:space="preserve"> </w:t>
            </w:r>
            <w:r>
              <w:rPr>
                <w:b/>
                <w:color w:val="FFFFFF"/>
                <w:w w:val="80"/>
                <w:sz w:val="18"/>
              </w:rPr>
              <w:t>SEP</w:t>
            </w:r>
          </w:p>
        </w:tc>
      </w:tr>
      <w:tr w:rsidR="00521DA0" w14:paraId="6BD9BF90" w14:textId="77777777" w:rsidTr="00521DA0">
        <w:trPr>
          <w:trHeight w:val="613"/>
        </w:trPr>
        <w:tc>
          <w:tcPr>
            <w:tcW w:w="618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67F9F0F" w14:textId="77777777" w:rsidR="00521DA0" w:rsidRDefault="00521DA0" w:rsidP="00521DA0">
            <w:pPr>
              <w:pStyle w:val="TableParagraph"/>
              <w:spacing w:before="11"/>
              <w:rPr>
                <w:b/>
                <w:sz w:val="18"/>
              </w:rPr>
            </w:pPr>
          </w:p>
          <w:p w14:paraId="7905F29D" w14:textId="77777777" w:rsidR="00521DA0" w:rsidRDefault="00521DA0" w:rsidP="00521DA0">
            <w:pPr>
              <w:pStyle w:val="TableParagraph"/>
              <w:ind w:left="73" w:right="5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27</w:t>
            </w:r>
          </w:p>
        </w:tc>
        <w:tc>
          <w:tcPr>
            <w:tcW w:w="1080" w:type="dxa"/>
            <w:vMerge w:val="restart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4396E03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5A3E6864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2737B58C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1F3C80F2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6F2B8985" w14:textId="77777777" w:rsidR="00521DA0" w:rsidRDefault="00521DA0" w:rsidP="00521DA0">
            <w:pPr>
              <w:pStyle w:val="TableParagraph"/>
              <w:spacing w:before="7"/>
              <w:rPr>
                <w:b/>
                <w:sz w:val="17"/>
              </w:rPr>
            </w:pPr>
          </w:p>
          <w:p w14:paraId="7447A9B3" w14:textId="77777777" w:rsidR="00521DA0" w:rsidRDefault="00521DA0" w:rsidP="00521DA0">
            <w:pPr>
              <w:pStyle w:val="TableParagraph"/>
              <w:spacing w:before="1" w:line="247" w:lineRule="auto"/>
              <w:ind w:left="65" w:right="19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Forma, espacio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medida</w:t>
            </w:r>
          </w:p>
        </w:tc>
        <w:tc>
          <w:tcPr>
            <w:tcW w:w="132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C4637ED" w14:textId="77777777" w:rsidR="00521DA0" w:rsidRDefault="00521DA0" w:rsidP="00521DA0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2CDC81B3" w14:textId="77777777" w:rsidR="00521DA0" w:rsidRDefault="00521DA0" w:rsidP="00521DA0">
            <w:pPr>
              <w:pStyle w:val="TableParagraph"/>
              <w:spacing w:before="1"/>
              <w:ind w:left="57" w:right="4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Ubicación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espacial</w:t>
            </w:r>
          </w:p>
        </w:tc>
        <w:tc>
          <w:tcPr>
            <w:tcW w:w="3552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2687A95" w14:textId="77777777" w:rsidR="00521DA0" w:rsidRDefault="00521DA0" w:rsidP="00521DA0">
            <w:pPr>
              <w:pStyle w:val="TableParagraph"/>
              <w:spacing w:before="22" w:line="190" w:lineRule="atLeast"/>
              <w:ind w:left="65" w:right="32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Describe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rutas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ubica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lugares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utilizando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sistemas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referencia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convencionales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aparecen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planos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mapas.</w:t>
            </w:r>
          </w:p>
        </w:tc>
        <w:tc>
          <w:tcPr>
            <w:tcW w:w="1392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D3375B5" w14:textId="77777777" w:rsidR="00521DA0" w:rsidRDefault="00521DA0" w:rsidP="00521DA0">
            <w:pPr>
              <w:pStyle w:val="TableParagraph"/>
              <w:spacing w:before="123" w:line="247" w:lineRule="auto"/>
              <w:ind w:left="65" w:right="98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Ubicación 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objetos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plano</w:t>
            </w:r>
          </w:p>
        </w:tc>
        <w:tc>
          <w:tcPr>
            <w:tcW w:w="86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A37507B" w14:textId="77777777" w:rsidR="00521DA0" w:rsidRDefault="00521DA0" w:rsidP="00521DA0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17177393" w14:textId="77777777" w:rsidR="00521DA0" w:rsidRDefault="00521DA0" w:rsidP="00521DA0">
            <w:pPr>
              <w:pStyle w:val="TableParagraph"/>
              <w:spacing w:before="1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145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146</w:t>
            </w:r>
          </w:p>
        </w:tc>
        <w:tc>
          <w:tcPr>
            <w:tcW w:w="86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9B98FA9" w14:textId="77777777" w:rsidR="00521DA0" w:rsidRDefault="00521DA0" w:rsidP="00521DA0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5EC94E9D" w14:textId="77777777" w:rsidR="00521DA0" w:rsidRDefault="00521DA0" w:rsidP="00521DA0">
            <w:pPr>
              <w:pStyle w:val="TableParagraph"/>
              <w:spacing w:before="1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126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129</w:t>
            </w:r>
          </w:p>
        </w:tc>
      </w:tr>
      <w:tr w:rsidR="00521DA0" w14:paraId="7487D093" w14:textId="77777777" w:rsidTr="00521DA0">
        <w:trPr>
          <w:trHeight w:val="1183"/>
        </w:trPr>
        <w:tc>
          <w:tcPr>
            <w:tcW w:w="618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B96F20C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08D07E38" w14:textId="77777777" w:rsidR="00521DA0" w:rsidRDefault="00521DA0" w:rsidP="00521DA0">
            <w:pPr>
              <w:pStyle w:val="TableParagraph"/>
              <w:spacing w:before="8"/>
              <w:rPr>
                <w:b/>
                <w:sz w:val="25"/>
              </w:rPr>
            </w:pPr>
          </w:p>
          <w:p w14:paraId="4186E53D" w14:textId="77777777" w:rsidR="00521DA0" w:rsidRDefault="00521DA0" w:rsidP="00521DA0">
            <w:pPr>
              <w:pStyle w:val="TableParagraph"/>
              <w:ind w:left="74" w:right="5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F152628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132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965B3EF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6DB4A4C6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46222EAC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2865684F" w14:textId="77777777" w:rsidR="00521DA0" w:rsidRDefault="00521DA0" w:rsidP="00521DA0">
            <w:pPr>
              <w:pStyle w:val="TableParagraph"/>
              <w:spacing w:before="9"/>
              <w:rPr>
                <w:b/>
                <w:sz w:val="16"/>
              </w:rPr>
            </w:pPr>
          </w:p>
          <w:p w14:paraId="555F60C9" w14:textId="77777777" w:rsidR="00521DA0" w:rsidRDefault="00521DA0" w:rsidP="00521DA0">
            <w:pPr>
              <w:pStyle w:val="TableParagraph"/>
              <w:ind w:left="65"/>
              <w:rPr>
                <w:sz w:val="16"/>
              </w:rPr>
            </w:pPr>
            <w:r>
              <w:rPr>
                <w:color w:val="231F20"/>
                <w:sz w:val="16"/>
              </w:rPr>
              <w:t>Medida</w:t>
            </w:r>
          </w:p>
        </w:tc>
        <w:tc>
          <w:tcPr>
            <w:tcW w:w="3552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710E0CD" w14:textId="77777777" w:rsidR="00521DA0" w:rsidRDefault="00521DA0" w:rsidP="00521DA0">
            <w:pPr>
              <w:pStyle w:val="TableParagraph"/>
              <w:spacing w:before="28" w:line="247" w:lineRule="auto"/>
              <w:ind w:left="65" w:right="32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Resuelve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problemas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implican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cálculo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cualquiera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variables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fórmulas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calcular el perímetro y el área de triángulos,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cuadriláteros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polígonos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regulares.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Explica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</w:p>
          <w:p w14:paraId="6D8CF3E2" w14:textId="77777777" w:rsidR="00521DA0" w:rsidRDefault="00521DA0" w:rsidP="00521DA0">
            <w:pPr>
              <w:pStyle w:val="TableParagraph"/>
              <w:spacing w:line="190" w:lineRule="exact"/>
              <w:ind w:left="65" w:right="32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relación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que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existe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entre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perímetro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área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figuras.</w:t>
            </w:r>
          </w:p>
        </w:tc>
        <w:tc>
          <w:tcPr>
            <w:tcW w:w="1392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3751605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4DDA8D77" w14:textId="77777777" w:rsidR="00521DA0" w:rsidRDefault="00521DA0" w:rsidP="00521DA0">
            <w:pPr>
              <w:pStyle w:val="TableParagraph"/>
              <w:spacing w:before="4"/>
              <w:rPr>
                <w:b/>
                <w:sz w:val="17"/>
              </w:rPr>
            </w:pPr>
          </w:p>
          <w:p w14:paraId="5471EB4A" w14:textId="77777777" w:rsidR="00521DA0" w:rsidRDefault="00521DA0" w:rsidP="00521DA0">
            <w:pPr>
              <w:pStyle w:val="TableParagraph"/>
              <w:spacing w:before="1" w:line="247" w:lineRule="auto"/>
              <w:ind w:left="65" w:right="478"/>
              <w:rPr>
                <w:sz w:val="16"/>
              </w:rPr>
            </w:pPr>
            <w:r>
              <w:rPr>
                <w:color w:val="231F20"/>
                <w:sz w:val="16"/>
              </w:rPr>
              <w:t>Perímetro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6"/>
              </w:rPr>
              <w:t>de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6"/>
              </w:rPr>
              <w:t>polígonos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15C66A7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40DAD64E" w14:textId="77777777" w:rsidR="00521DA0" w:rsidRDefault="00521DA0" w:rsidP="00521DA0">
            <w:pPr>
              <w:pStyle w:val="TableParagraph"/>
              <w:spacing w:before="7"/>
              <w:rPr>
                <w:b/>
                <w:sz w:val="25"/>
              </w:rPr>
            </w:pPr>
          </w:p>
          <w:p w14:paraId="265C4CAC" w14:textId="77777777" w:rsidR="00521DA0" w:rsidRDefault="00521DA0" w:rsidP="00521DA0">
            <w:pPr>
              <w:pStyle w:val="TableParagraph"/>
              <w:spacing w:before="1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147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148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DF63043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28A642A6" w14:textId="77777777" w:rsidR="00521DA0" w:rsidRDefault="00521DA0" w:rsidP="00521DA0">
            <w:pPr>
              <w:pStyle w:val="TableParagraph"/>
              <w:spacing w:before="7"/>
              <w:rPr>
                <w:b/>
                <w:sz w:val="25"/>
              </w:rPr>
            </w:pPr>
          </w:p>
          <w:p w14:paraId="0D5798A6" w14:textId="77777777" w:rsidR="00521DA0" w:rsidRDefault="00521DA0" w:rsidP="00521DA0">
            <w:pPr>
              <w:pStyle w:val="TableParagraph"/>
              <w:spacing w:before="1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130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135</w:t>
            </w:r>
          </w:p>
        </w:tc>
      </w:tr>
      <w:tr w:rsidR="00521DA0" w14:paraId="55432CEB" w14:textId="77777777" w:rsidTr="00521DA0">
        <w:trPr>
          <w:trHeight w:val="613"/>
        </w:trPr>
        <w:tc>
          <w:tcPr>
            <w:tcW w:w="618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959810E" w14:textId="77777777" w:rsidR="00521DA0" w:rsidRDefault="00521DA0" w:rsidP="00521DA0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19B8AE0F" w14:textId="77777777" w:rsidR="00521DA0" w:rsidRDefault="00521DA0" w:rsidP="00521DA0">
            <w:pPr>
              <w:pStyle w:val="TableParagraph"/>
              <w:ind w:left="74" w:right="5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CFA4339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132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7F1D061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3552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2D3D794" w14:textId="77777777" w:rsidR="00521DA0" w:rsidRDefault="00521DA0" w:rsidP="00521DA0">
            <w:pPr>
              <w:pStyle w:val="TableParagraph"/>
              <w:spacing w:before="21" w:line="190" w:lineRule="atLeast"/>
              <w:ind w:left="65" w:right="32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Resuelve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problemas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implican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conversiones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entre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unidades de medida, de longitud, capacidad, peso y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tiempo.</w:t>
            </w:r>
          </w:p>
        </w:tc>
        <w:tc>
          <w:tcPr>
            <w:tcW w:w="1392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4022766" w14:textId="77777777" w:rsidR="00521DA0" w:rsidRDefault="00521DA0" w:rsidP="00521DA0">
            <w:pPr>
              <w:pStyle w:val="TableParagraph"/>
              <w:spacing w:before="122" w:line="247" w:lineRule="auto"/>
              <w:ind w:left="65" w:right="98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Múltiplos y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submúltiplos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1AE5DB5" w14:textId="77777777" w:rsidR="00521DA0" w:rsidRDefault="00521DA0" w:rsidP="00521DA0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694DA0B9" w14:textId="77777777" w:rsidR="00521DA0" w:rsidRDefault="00521DA0" w:rsidP="00521DA0">
            <w:pPr>
              <w:pStyle w:val="TableParagraph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149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150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21BCD58" w14:textId="77777777" w:rsidR="00521DA0" w:rsidRDefault="00521DA0" w:rsidP="00521DA0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5FA197A3" w14:textId="77777777" w:rsidR="00521DA0" w:rsidRDefault="00521DA0" w:rsidP="00521DA0">
            <w:pPr>
              <w:pStyle w:val="TableParagraph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136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143</w:t>
            </w:r>
          </w:p>
        </w:tc>
      </w:tr>
      <w:tr w:rsidR="00521DA0" w14:paraId="456C9869" w14:textId="77777777" w:rsidTr="00521DA0">
        <w:trPr>
          <w:trHeight w:val="613"/>
        </w:trPr>
        <w:tc>
          <w:tcPr>
            <w:tcW w:w="618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D1F1202" w14:textId="77777777" w:rsidR="00521DA0" w:rsidRDefault="00521DA0" w:rsidP="00521DA0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7C029A02" w14:textId="77777777" w:rsidR="00521DA0" w:rsidRDefault="00521DA0" w:rsidP="00521DA0">
            <w:pPr>
              <w:pStyle w:val="TableParagraph"/>
              <w:ind w:left="74" w:right="5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30</w:t>
            </w:r>
          </w:p>
        </w:tc>
        <w:tc>
          <w:tcPr>
            <w:tcW w:w="108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ADB4347" w14:textId="77777777" w:rsidR="00521DA0" w:rsidRDefault="00521DA0" w:rsidP="00521DA0">
            <w:pPr>
              <w:pStyle w:val="TableParagraph"/>
              <w:spacing w:before="122" w:line="247" w:lineRule="auto"/>
              <w:ind w:left="65" w:right="199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Manejo de la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información</w:t>
            </w:r>
          </w:p>
        </w:tc>
        <w:tc>
          <w:tcPr>
            <w:tcW w:w="13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8B0BAB6" w14:textId="77777777" w:rsidR="00521DA0" w:rsidRDefault="00521DA0" w:rsidP="00521DA0">
            <w:pPr>
              <w:pStyle w:val="TableParagraph"/>
              <w:spacing w:before="21" w:line="190" w:lineRule="atLeast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Análisis y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representación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datos</w:t>
            </w:r>
          </w:p>
        </w:tc>
        <w:tc>
          <w:tcPr>
            <w:tcW w:w="3552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EF78945" w14:textId="77777777" w:rsidR="00521DA0" w:rsidRDefault="00521DA0" w:rsidP="00521DA0">
            <w:pPr>
              <w:pStyle w:val="TableParagraph"/>
              <w:spacing w:before="122" w:line="247" w:lineRule="auto"/>
              <w:ind w:left="65" w:right="32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Resuelve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problemas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implican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leer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representar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información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gráficas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barras.</w:t>
            </w:r>
          </w:p>
        </w:tc>
        <w:tc>
          <w:tcPr>
            <w:tcW w:w="1392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959FBE7" w14:textId="77777777" w:rsidR="00521DA0" w:rsidRDefault="00521DA0" w:rsidP="00521DA0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5C218C9B" w14:textId="77777777" w:rsidR="00521DA0" w:rsidRDefault="00521DA0" w:rsidP="00521DA0">
            <w:pPr>
              <w:pStyle w:val="TableParagraph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Gráficas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barras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E1BFF49" w14:textId="77777777" w:rsidR="00521DA0" w:rsidRDefault="00521DA0" w:rsidP="00521DA0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631D595A" w14:textId="77777777" w:rsidR="00521DA0" w:rsidRDefault="00521DA0" w:rsidP="00521DA0">
            <w:pPr>
              <w:pStyle w:val="TableParagraph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151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152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7F9B69F" w14:textId="77777777" w:rsidR="00521DA0" w:rsidRDefault="00521DA0" w:rsidP="00521DA0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41DFE54D" w14:textId="77777777" w:rsidR="00521DA0" w:rsidRDefault="00521DA0" w:rsidP="00521DA0">
            <w:pPr>
              <w:pStyle w:val="TableParagraph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144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150</w:t>
            </w:r>
          </w:p>
        </w:tc>
      </w:tr>
      <w:tr w:rsidR="00521DA0" w14:paraId="46479F92" w14:textId="77777777" w:rsidTr="00521DA0">
        <w:trPr>
          <w:trHeight w:val="613"/>
        </w:trPr>
        <w:tc>
          <w:tcPr>
            <w:tcW w:w="618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21FBB06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4656CEF0" w14:textId="77777777" w:rsidR="00521DA0" w:rsidRDefault="00521DA0" w:rsidP="00521DA0">
            <w:pPr>
              <w:pStyle w:val="TableParagraph"/>
              <w:spacing w:before="7"/>
              <w:rPr>
                <w:b/>
                <w:sz w:val="19"/>
              </w:rPr>
            </w:pPr>
          </w:p>
          <w:p w14:paraId="0B4DAD79" w14:textId="77777777" w:rsidR="00521DA0" w:rsidRDefault="00521DA0" w:rsidP="00521DA0">
            <w:pPr>
              <w:pStyle w:val="TableParagraph"/>
              <w:spacing w:before="1"/>
              <w:ind w:left="71" w:right="5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31</w:t>
            </w:r>
          </w:p>
        </w:tc>
        <w:tc>
          <w:tcPr>
            <w:tcW w:w="108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E04BE18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56FD6EF7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5396E82D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5F55D625" w14:textId="77777777" w:rsidR="00521DA0" w:rsidRDefault="00521DA0" w:rsidP="00521DA0">
            <w:pPr>
              <w:pStyle w:val="TableParagraph"/>
              <w:spacing w:before="150" w:line="247" w:lineRule="auto"/>
              <w:ind w:left="65" w:right="160"/>
              <w:rPr>
                <w:sz w:val="16"/>
              </w:rPr>
            </w:pPr>
            <w:r>
              <w:rPr>
                <w:color w:val="231F20"/>
                <w:sz w:val="16"/>
              </w:rPr>
              <w:t>Sentido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numérico y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pensamiento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algebraico</w:t>
            </w:r>
          </w:p>
        </w:tc>
        <w:tc>
          <w:tcPr>
            <w:tcW w:w="132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B053470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11B99537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179E2172" w14:textId="77777777" w:rsidR="00521DA0" w:rsidRDefault="00521DA0" w:rsidP="00521DA0">
            <w:pPr>
              <w:pStyle w:val="TableParagraph"/>
              <w:spacing w:before="141" w:line="247" w:lineRule="auto"/>
              <w:ind w:left="65" w:right="472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Números y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sistemas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numeración</w:t>
            </w:r>
          </w:p>
        </w:tc>
        <w:tc>
          <w:tcPr>
            <w:tcW w:w="3552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875CA50" w14:textId="77777777" w:rsidR="00521DA0" w:rsidRDefault="00521DA0" w:rsidP="00521DA0">
            <w:pPr>
              <w:pStyle w:val="TableParagraph"/>
              <w:spacing w:before="20" w:line="190" w:lineRule="atLeast"/>
              <w:ind w:left="65" w:right="168"/>
              <w:jc w:val="both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Explica las similitudes y diferencias entre el sistema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decimal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numeración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sistema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posicional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no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posicional.</w:t>
            </w:r>
          </w:p>
        </w:tc>
        <w:tc>
          <w:tcPr>
            <w:tcW w:w="1392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9DF25DF" w14:textId="77777777" w:rsidR="00521DA0" w:rsidRDefault="00521DA0" w:rsidP="00521DA0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10BCA871" w14:textId="77777777" w:rsidR="00521DA0" w:rsidRDefault="00521DA0" w:rsidP="00521DA0">
            <w:pPr>
              <w:pStyle w:val="TableParagraph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números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mayas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096B505" w14:textId="77777777" w:rsidR="00521DA0" w:rsidRDefault="00521DA0" w:rsidP="00521DA0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20AB3C9D" w14:textId="77777777" w:rsidR="00521DA0" w:rsidRDefault="00521DA0" w:rsidP="00521DA0">
            <w:pPr>
              <w:pStyle w:val="TableParagraph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153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154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4410490" w14:textId="77777777" w:rsidR="00521DA0" w:rsidRDefault="00521DA0" w:rsidP="00521DA0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2D58E4A0" w14:textId="77777777" w:rsidR="00521DA0" w:rsidRDefault="00521DA0" w:rsidP="00521DA0">
            <w:pPr>
              <w:pStyle w:val="TableParagraph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152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157</w:t>
            </w:r>
          </w:p>
        </w:tc>
      </w:tr>
      <w:tr w:rsidR="00521DA0" w14:paraId="3C0E4568" w14:textId="77777777" w:rsidTr="00521DA0">
        <w:trPr>
          <w:trHeight w:val="423"/>
        </w:trPr>
        <w:tc>
          <w:tcPr>
            <w:tcW w:w="618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4C18EE3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093750D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132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3FE64B7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3552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16A9707" w14:textId="77777777" w:rsidR="00521DA0" w:rsidRDefault="00521DA0" w:rsidP="00521DA0">
            <w:pPr>
              <w:pStyle w:val="TableParagraph"/>
              <w:spacing w:before="20" w:line="190" w:lineRule="atLeast"/>
              <w:ind w:left="65" w:right="32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Usa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fracciones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para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expresar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cocientes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divisiones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entre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dos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números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naturales.</w:t>
            </w:r>
          </w:p>
        </w:tc>
        <w:tc>
          <w:tcPr>
            <w:tcW w:w="1392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1309327" w14:textId="77777777" w:rsidR="00521DA0" w:rsidRDefault="00521DA0" w:rsidP="00521DA0">
            <w:pPr>
              <w:pStyle w:val="TableParagraph"/>
              <w:spacing w:before="20" w:line="190" w:lineRule="atLeast"/>
              <w:ind w:left="65" w:right="98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Repartos como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fracciones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F8A0E10" w14:textId="77777777" w:rsidR="00521DA0" w:rsidRDefault="00521DA0" w:rsidP="00521DA0">
            <w:pPr>
              <w:pStyle w:val="TableParagraph"/>
              <w:spacing w:before="121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155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156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E4A8647" w14:textId="77777777" w:rsidR="00521DA0" w:rsidRDefault="00521DA0" w:rsidP="00521DA0">
            <w:pPr>
              <w:pStyle w:val="TableParagraph"/>
              <w:spacing w:before="121"/>
              <w:ind w:left="113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158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160</w:t>
            </w:r>
          </w:p>
        </w:tc>
      </w:tr>
      <w:tr w:rsidR="00521DA0" w14:paraId="278FF0DD" w14:textId="77777777" w:rsidTr="00521DA0">
        <w:trPr>
          <w:trHeight w:val="613"/>
        </w:trPr>
        <w:tc>
          <w:tcPr>
            <w:tcW w:w="618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A898B1D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59AA9354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7FE2D567" w14:textId="77777777" w:rsidR="00521DA0" w:rsidRDefault="00521DA0" w:rsidP="00521DA0">
            <w:pPr>
              <w:pStyle w:val="TableParagraph"/>
              <w:spacing w:before="114"/>
              <w:ind w:left="72" w:right="5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C21D318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132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8AC112A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3552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C1B631A" w14:textId="77777777" w:rsidR="00521DA0" w:rsidRDefault="00521DA0" w:rsidP="00521DA0">
            <w:pPr>
              <w:pStyle w:val="TableParagraph"/>
              <w:spacing w:before="20" w:line="190" w:lineRule="atLeast"/>
              <w:ind w:left="64" w:right="120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Resuelve problemas que implican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identificar la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regularidad de sucesiones con progresión aritmética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geométrica.</w:t>
            </w:r>
          </w:p>
        </w:tc>
        <w:tc>
          <w:tcPr>
            <w:tcW w:w="1392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1B5DD8C" w14:textId="77777777" w:rsidR="00521DA0" w:rsidRDefault="00521DA0" w:rsidP="00521DA0">
            <w:pPr>
              <w:pStyle w:val="TableParagraph"/>
              <w:spacing w:before="20" w:line="190" w:lineRule="atLeast"/>
              <w:ind w:left="64" w:right="337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Sucesiones con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progresión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geométrica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9011C7F" w14:textId="77777777" w:rsidR="00521DA0" w:rsidRDefault="00521DA0" w:rsidP="00521DA0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3AAF2FC5" w14:textId="77777777" w:rsidR="00521DA0" w:rsidRDefault="00521DA0" w:rsidP="00521DA0">
            <w:pPr>
              <w:pStyle w:val="TableParagraph"/>
              <w:ind w:left="113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157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158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DC86750" w14:textId="77777777" w:rsidR="00521DA0" w:rsidRDefault="00521DA0" w:rsidP="00521DA0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3C306498" w14:textId="77777777" w:rsidR="00521DA0" w:rsidRDefault="00521DA0" w:rsidP="00521DA0">
            <w:pPr>
              <w:pStyle w:val="TableParagraph"/>
              <w:ind w:left="113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161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166</w:t>
            </w:r>
          </w:p>
        </w:tc>
      </w:tr>
      <w:tr w:rsidR="00521DA0" w14:paraId="703A4161" w14:textId="77777777" w:rsidTr="00521DA0">
        <w:trPr>
          <w:trHeight w:val="613"/>
        </w:trPr>
        <w:tc>
          <w:tcPr>
            <w:tcW w:w="618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818195D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F91DEC6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13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A1C318B" w14:textId="77777777" w:rsidR="00521DA0" w:rsidRDefault="00521DA0" w:rsidP="00521DA0">
            <w:pPr>
              <w:pStyle w:val="TableParagraph"/>
              <w:spacing w:before="121" w:line="247" w:lineRule="auto"/>
              <w:ind w:left="65"/>
              <w:rPr>
                <w:sz w:val="16"/>
              </w:rPr>
            </w:pPr>
            <w:r>
              <w:rPr>
                <w:color w:val="231F20"/>
                <w:sz w:val="16"/>
              </w:rPr>
              <w:t>Problemas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multiplicativos</w:t>
            </w:r>
          </w:p>
        </w:tc>
        <w:tc>
          <w:tcPr>
            <w:tcW w:w="3552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6A54C47" w14:textId="77777777" w:rsidR="00521DA0" w:rsidRDefault="00521DA0" w:rsidP="00521DA0">
            <w:pPr>
              <w:pStyle w:val="TableParagraph"/>
              <w:spacing w:before="121" w:line="247" w:lineRule="auto"/>
              <w:ind w:left="65" w:right="32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Resuelve</w:t>
            </w:r>
            <w:r>
              <w:rPr>
                <w:color w:val="231F20"/>
                <w:spacing w:val="2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problemas</w:t>
            </w:r>
            <w:r>
              <w:rPr>
                <w:color w:val="231F20"/>
                <w:spacing w:val="2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2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implican</w:t>
            </w:r>
            <w:r>
              <w:rPr>
                <w:color w:val="231F20"/>
                <w:spacing w:val="2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multiplicar</w:t>
            </w:r>
            <w:r>
              <w:rPr>
                <w:color w:val="231F20"/>
                <w:spacing w:val="2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números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decimales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por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números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naturales.</w:t>
            </w:r>
          </w:p>
        </w:tc>
        <w:tc>
          <w:tcPr>
            <w:tcW w:w="1392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E6C3522" w14:textId="77777777" w:rsidR="00521DA0" w:rsidRDefault="00521DA0" w:rsidP="00521DA0">
            <w:pPr>
              <w:pStyle w:val="TableParagraph"/>
              <w:spacing w:before="20" w:line="190" w:lineRule="atLeast"/>
              <w:ind w:left="6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Multiplicación de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números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decimales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por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naturales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83F1E36" w14:textId="77777777" w:rsidR="00521DA0" w:rsidRDefault="00521DA0" w:rsidP="00521DA0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0876D4B0" w14:textId="77777777" w:rsidR="00521DA0" w:rsidRDefault="00521DA0" w:rsidP="00521DA0">
            <w:pPr>
              <w:pStyle w:val="TableParagraph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159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160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1CA19F6" w14:textId="77777777" w:rsidR="00521DA0" w:rsidRDefault="00521DA0" w:rsidP="00521DA0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5152CAC8" w14:textId="77777777" w:rsidR="00521DA0" w:rsidRDefault="00521DA0" w:rsidP="00521DA0">
            <w:pPr>
              <w:pStyle w:val="TableParagraph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167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169</w:t>
            </w:r>
          </w:p>
        </w:tc>
      </w:tr>
      <w:tr w:rsidR="00521DA0" w14:paraId="25D7F1AD" w14:textId="77777777" w:rsidTr="00521DA0">
        <w:trPr>
          <w:trHeight w:val="423"/>
        </w:trPr>
        <w:tc>
          <w:tcPr>
            <w:tcW w:w="618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5EB2792" w14:textId="77777777" w:rsidR="00521DA0" w:rsidRDefault="00521DA0" w:rsidP="00521DA0">
            <w:pPr>
              <w:pStyle w:val="TableParagraph"/>
              <w:spacing w:before="121"/>
              <w:ind w:left="72" w:right="5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33</w:t>
            </w:r>
          </w:p>
        </w:tc>
        <w:tc>
          <w:tcPr>
            <w:tcW w:w="108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959ACEF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704C1CB2" w14:textId="77777777" w:rsidR="00521DA0" w:rsidRDefault="00521DA0" w:rsidP="00521DA0">
            <w:pPr>
              <w:pStyle w:val="TableParagraph"/>
              <w:spacing w:before="130" w:line="247" w:lineRule="auto"/>
              <w:ind w:left="65" w:right="19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Forma, espacio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medida</w:t>
            </w:r>
          </w:p>
        </w:tc>
        <w:tc>
          <w:tcPr>
            <w:tcW w:w="13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2F5CAA2" w14:textId="77777777" w:rsidR="00521DA0" w:rsidRDefault="00521DA0" w:rsidP="00521DA0">
            <w:pPr>
              <w:pStyle w:val="TableParagraph"/>
              <w:spacing w:before="121"/>
              <w:ind w:left="57" w:right="131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Figuras y cuerpos</w:t>
            </w:r>
          </w:p>
        </w:tc>
        <w:tc>
          <w:tcPr>
            <w:tcW w:w="3552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A6B66F8" w14:textId="77777777" w:rsidR="00521DA0" w:rsidRDefault="00521DA0" w:rsidP="00521DA0">
            <w:pPr>
              <w:pStyle w:val="TableParagraph"/>
              <w:spacing w:before="20" w:line="190" w:lineRule="atLeast"/>
              <w:ind w:left="65" w:right="32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Construye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círculos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polígonos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regulares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cumplan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ciertas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condiciones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establecidas.</w:t>
            </w:r>
          </w:p>
        </w:tc>
        <w:tc>
          <w:tcPr>
            <w:tcW w:w="1392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55A01D3" w14:textId="77777777" w:rsidR="00521DA0" w:rsidRDefault="00521DA0" w:rsidP="00521DA0">
            <w:pPr>
              <w:pStyle w:val="TableParagraph"/>
              <w:spacing w:before="20" w:line="190" w:lineRule="atLeast"/>
              <w:ind w:left="65" w:right="640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Elementos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 círculo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904CB4E" w14:textId="77777777" w:rsidR="00521DA0" w:rsidRDefault="00521DA0" w:rsidP="00521DA0">
            <w:pPr>
              <w:pStyle w:val="TableParagraph"/>
              <w:spacing w:before="121"/>
              <w:ind w:left="113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161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162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7F82609" w14:textId="77777777" w:rsidR="00521DA0" w:rsidRDefault="00521DA0" w:rsidP="00521DA0">
            <w:pPr>
              <w:pStyle w:val="TableParagraph"/>
              <w:spacing w:before="121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170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179</w:t>
            </w:r>
          </w:p>
        </w:tc>
      </w:tr>
      <w:tr w:rsidR="00521DA0" w14:paraId="580EA24F" w14:textId="77777777" w:rsidTr="00521DA0">
        <w:trPr>
          <w:trHeight w:val="613"/>
        </w:trPr>
        <w:tc>
          <w:tcPr>
            <w:tcW w:w="618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85F3B7C" w14:textId="77777777" w:rsidR="00521DA0" w:rsidRDefault="00521DA0" w:rsidP="00521DA0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2879E262" w14:textId="77777777" w:rsidR="00521DA0" w:rsidRDefault="00521DA0" w:rsidP="00521DA0">
            <w:pPr>
              <w:pStyle w:val="TableParagraph"/>
              <w:spacing w:before="1"/>
              <w:ind w:left="74" w:right="5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6EE9760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13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A322C8B" w14:textId="77777777" w:rsidR="00521DA0" w:rsidRDefault="00521DA0" w:rsidP="00521DA0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21E3B534" w14:textId="77777777" w:rsidR="00521DA0" w:rsidRDefault="00521DA0" w:rsidP="00521DA0">
            <w:pPr>
              <w:pStyle w:val="TableParagraph"/>
              <w:spacing w:before="1"/>
              <w:ind w:left="57" w:right="4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Ubicación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espacial</w:t>
            </w:r>
          </w:p>
        </w:tc>
        <w:tc>
          <w:tcPr>
            <w:tcW w:w="3552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7AB442A" w14:textId="77777777" w:rsidR="00521DA0" w:rsidRDefault="00521DA0" w:rsidP="00521DA0">
            <w:pPr>
              <w:pStyle w:val="TableParagraph"/>
              <w:spacing w:before="120" w:line="247" w:lineRule="auto"/>
              <w:ind w:left="65" w:right="32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Utiliza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sistema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coordenadas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cartesianas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ubicar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puntos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trazar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figuras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primer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cuadrante.</w:t>
            </w:r>
          </w:p>
        </w:tc>
        <w:tc>
          <w:tcPr>
            <w:tcW w:w="1392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062C28B" w14:textId="77777777" w:rsidR="00521DA0" w:rsidRDefault="00521DA0" w:rsidP="00521DA0">
            <w:pPr>
              <w:pStyle w:val="TableParagraph"/>
              <w:spacing w:before="19" w:line="190" w:lineRule="atLeast"/>
              <w:ind w:left="65" w:right="360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Ubicación 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 xml:space="preserve">objetos </w:t>
            </w:r>
            <w:r>
              <w:rPr>
                <w:color w:val="231F20"/>
                <w:w w:val="90"/>
                <w:sz w:val="16"/>
              </w:rPr>
              <w:t>en una</w:t>
            </w:r>
            <w:r>
              <w:rPr>
                <w:color w:val="231F20"/>
                <w:spacing w:val="-38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cuadrícula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7CE2CAF" w14:textId="77777777" w:rsidR="00521DA0" w:rsidRDefault="00521DA0" w:rsidP="00521DA0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2B94F56A" w14:textId="77777777" w:rsidR="00521DA0" w:rsidRDefault="00521DA0" w:rsidP="00521DA0">
            <w:pPr>
              <w:pStyle w:val="TableParagraph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163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164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C97B40F" w14:textId="77777777" w:rsidR="00521DA0" w:rsidRDefault="00521DA0" w:rsidP="00521DA0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32E3610B" w14:textId="77777777" w:rsidR="00521DA0" w:rsidRDefault="00521DA0" w:rsidP="00521DA0">
            <w:pPr>
              <w:pStyle w:val="TableParagraph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180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182</w:t>
            </w:r>
          </w:p>
        </w:tc>
      </w:tr>
      <w:tr w:rsidR="00521DA0" w14:paraId="4BFD5EAF" w14:textId="77777777" w:rsidTr="00521DA0">
        <w:trPr>
          <w:trHeight w:val="423"/>
        </w:trPr>
        <w:tc>
          <w:tcPr>
            <w:tcW w:w="618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4759D32" w14:textId="77777777" w:rsidR="00521DA0" w:rsidRDefault="00521DA0" w:rsidP="00521DA0">
            <w:pPr>
              <w:pStyle w:val="TableParagraph"/>
              <w:spacing w:before="120"/>
              <w:ind w:left="71" w:right="5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35</w:t>
            </w:r>
          </w:p>
        </w:tc>
        <w:tc>
          <w:tcPr>
            <w:tcW w:w="108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F1C619A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2ED93400" w14:textId="77777777" w:rsidR="00521DA0" w:rsidRDefault="00521DA0" w:rsidP="00521DA0">
            <w:pPr>
              <w:pStyle w:val="TableParagraph"/>
              <w:spacing w:before="158" w:line="247" w:lineRule="auto"/>
              <w:ind w:left="65" w:right="199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Manejo de la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información</w:t>
            </w:r>
          </w:p>
        </w:tc>
        <w:tc>
          <w:tcPr>
            <w:tcW w:w="13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DACC2EF" w14:textId="77777777" w:rsidR="00521DA0" w:rsidRDefault="00521DA0" w:rsidP="00521DA0">
            <w:pPr>
              <w:pStyle w:val="TableParagraph"/>
              <w:spacing w:before="19" w:line="190" w:lineRule="atLeast"/>
              <w:ind w:left="65" w:right="116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Proporcionalidad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funciones</w:t>
            </w:r>
          </w:p>
        </w:tc>
        <w:tc>
          <w:tcPr>
            <w:tcW w:w="3552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7BF29FC" w14:textId="77777777" w:rsidR="00521DA0" w:rsidRDefault="00521DA0" w:rsidP="00521DA0">
            <w:pPr>
              <w:pStyle w:val="TableParagraph"/>
              <w:spacing w:before="19" w:line="190" w:lineRule="atLeast"/>
              <w:ind w:left="65" w:right="29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Calcula porcentajes e identifica distintas formas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representación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(fracción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común,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decimal,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%).</w:t>
            </w:r>
          </w:p>
        </w:tc>
        <w:tc>
          <w:tcPr>
            <w:tcW w:w="1392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BBA7640" w14:textId="77777777" w:rsidR="00521DA0" w:rsidRDefault="00521DA0" w:rsidP="00521DA0">
            <w:pPr>
              <w:pStyle w:val="TableParagraph"/>
              <w:spacing w:before="120"/>
              <w:ind w:left="6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Tanto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por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ciento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B573697" w14:textId="77777777" w:rsidR="00521DA0" w:rsidRDefault="00521DA0" w:rsidP="00521DA0">
            <w:pPr>
              <w:pStyle w:val="TableParagraph"/>
              <w:spacing w:before="120"/>
              <w:ind w:left="113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165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166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BD60152" w14:textId="77777777" w:rsidR="00521DA0" w:rsidRDefault="00521DA0" w:rsidP="00521DA0">
            <w:pPr>
              <w:pStyle w:val="TableParagraph"/>
              <w:spacing w:before="120"/>
              <w:ind w:left="113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183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188</w:t>
            </w:r>
          </w:p>
        </w:tc>
      </w:tr>
      <w:tr w:rsidR="00521DA0" w14:paraId="0BC291AF" w14:textId="77777777" w:rsidTr="00521DA0">
        <w:trPr>
          <w:trHeight w:val="669"/>
        </w:trPr>
        <w:tc>
          <w:tcPr>
            <w:tcW w:w="618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2264CBE" w14:textId="77777777" w:rsidR="00521DA0" w:rsidRDefault="00521DA0" w:rsidP="00521DA0">
            <w:pPr>
              <w:pStyle w:val="TableParagraph"/>
              <w:spacing w:before="1"/>
              <w:rPr>
                <w:b/>
                <w:sz w:val="21"/>
              </w:rPr>
            </w:pPr>
          </w:p>
          <w:p w14:paraId="225B07D1" w14:textId="77777777" w:rsidR="00521DA0" w:rsidRDefault="00521DA0" w:rsidP="00521DA0">
            <w:pPr>
              <w:pStyle w:val="TableParagraph"/>
              <w:ind w:left="74" w:right="5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9479AE5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13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B0DFEFB" w14:textId="77777777" w:rsidR="00521DA0" w:rsidRDefault="00521DA0" w:rsidP="00521DA0">
            <w:pPr>
              <w:pStyle w:val="TableParagraph"/>
              <w:spacing w:before="53" w:line="247" w:lineRule="auto"/>
              <w:ind w:left="65" w:right="16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Análisis y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representación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datos</w:t>
            </w:r>
          </w:p>
        </w:tc>
        <w:tc>
          <w:tcPr>
            <w:tcW w:w="3552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2FBE171" w14:textId="77777777" w:rsidR="00521DA0" w:rsidRDefault="00521DA0" w:rsidP="00521DA0">
            <w:pPr>
              <w:pStyle w:val="TableParagraph"/>
              <w:spacing w:before="148" w:line="247" w:lineRule="auto"/>
              <w:ind w:left="65" w:right="32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Resuelve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problemas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involucran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uso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medidas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tendencia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central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(media,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mediana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moda).</w:t>
            </w:r>
          </w:p>
        </w:tc>
        <w:tc>
          <w:tcPr>
            <w:tcW w:w="1392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4046212" w14:textId="77777777" w:rsidR="00521DA0" w:rsidRDefault="00521DA0" w:rsidP="00521DA0">
            <w:pPr>
              <w:pStyle w:val="TableParagraph"/>
              <w:spacing w:before="1"/>
              <w:rPr>
                <w:b/>
                <w:sz w:val="21"/>
              </w:rPr>
            </w:pPr>
          </w:p>
          <w:p w14:paraId="17334B52" w14:textId="77777777" w:rsidR="00521DA0" w:rsidRDefault="00521DA0" w:rsidP="00521DA0">
            <w:pPr>
              <w:pStyle w:val="TableParagraph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media</w:t>
            </w:r>
            <w:r>
              <w:rPr>
                <w:color w:val="231F20"/>
                <w:spacing w:val="-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-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moda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5DD4928" w14:textId="77777777" w:rsidR="00521DA0" w:rsidRDefault="00521DA0" w:rsidP="00521DA0">
            <w:pPr>
              <w:pStyle w:val="TableParagraph"/>
              <w:spacing w:before="1"/>
              <w:rPr>
                <w:b/>
                <w:sz w:val="21"/>
              </w:rPr>
            </w:pPr>
          </w:p>
          <w:p w14:paraId="354C3822" w14:textId="77777777" w:rsidR="00521DA0" w:rsidRDefault="00521DA0" w:rsidP="00521DA0">
            <w:pPr>
              <w:pStyle w:val="TableParagraph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167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168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8123775" w14:textId="77777777" w:rsidR="00521DA0" w:rsidRDefault="00521DA0" w:rsidP="00521DA0">
            <w:pPr>
              <w:pStyle w:val="TableParagraph"/>
              <w:spacing w:before="1"/>
              <w:rPr>
                <w:b/>
                <w:sz w:val="21"/>
              </w:rPr>
            </w:pPr>
          </w:p>
          <w:p w14:paraId="7DE66BCD" w14:textId="77777777" w:rsidR="00521DA0" w:rsidRDefault="00521DA0" w:rsidP="00521DA0">
            <w:pPr>
              <w:pStyle w:val="TableParagraph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189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192</w:t>
            </w:r>
          </w:p>
        </w:tc>
      </w:tr>
    </w:tbl>
    <w:p w14:paraId="0B4D425C" w14:textId="7A61C09E" w:rsidR="00521DA0" w:rsidRDefault="00521DA0"/>
    <w:p w14:paraId="374E62C7" w14:textId="35035F95" w:rsidR="00521DA0" w:rsidRPr="00393C47" w:rsidRDefault="00521DA0" w:rsidP="00521DA0">
      <w:pPr>
        <w:pStyle w:val="Materia"/>
        <w:rPr>
          <w:color w:val="05B29D"/>
        </w:rPr>
      </w:pPr>
      <w:r>
        <w:rPr>
          <w:color w:val="05B29D"/>
        </w:rPr>
        <w:lastRenderedPageBreak/>
        <w:t>Ciencias Naturales</w:t>
      </w:r>
    </w:p>
    <w:p w14:paraId="55303C77" w14:textId="77777777" w:rsidR="00521DA0" w:rsidRDefault="00521DA0" w:rsidP="00521DA0">
      <w:pPr>
        <w:pStyle w:val="Ttulo2"/>
        <w:ind w:left="851"/>
      </w:pPr>
    </w:p>
    <w:p w14:paraId="368C88B5" w14:textId="77777777" w:rsidR="00521DA0" w:rsidRDefault="00521DA0" w:rsidP="00521DA0">
      <w:pPr>
        <w:pStyle w:val="Ttulo2"/>
        <w:ind w:left="0"/>
        <w:rPr>
          <w:color w:val="F03D52"/>
        </w:rPr>
      </w:pPr>
      <w:r w:rsidRPr="00393C47">
        <w:rPr>
          <w:color w:val="F03D52"/>
        </w:rPr>
        <w:t>Primer periodo</w:t>
      </w:r>
    </w:p>
    <w:p w14:paraId="13275B06" w14:textId="58E19592" w:rsidR="00521DA0" w:rsidRDefault="00521DA0"/>
    <w:tbl>
      <w:tblPr>
        <w:tblStyle w:val="TableNormal"/>
        <w:tblW w:w="9685" w:type="dxa"/>
        <w:tblInd w:w="-10" w:type="dxa"/>
        <w:tblBorders>
          <w:top w:val="single" w:sz="8" w:space="0" w:color="FB505D"/>
          <w:left w:val="single" w:sz="8" w:space="0" w:color="FB505D"/>
          <w:bottom w:val="single" w:sz="8" w:space="0" w:color="FB505D"/>
          <w:right w:val="single" w:sz="8" w:space="0" w:color="FB505D"/>
          <w:insideH w:val="single" w:sz="8" w:space="0" w:color="FB505D"/>
          <w:insideV w:val="single" w:sz="8" w:space="0" w:color="FB505D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020"/>
        <w:gridCol w:w="1185"/>
        <w:gridCol w:w="3820"/>
        <w:gridCol w:w="1440"/>
        <w:gridCol w:w="860"/>
        <w:gridCol w:w="860"/>
      </w:tblGrid>
      <w:tr w:rsidR="00521DA0" w14:paraId="687D9900" w14:textId="77777777" w:rsidTr="00521DA0">
        <w:trPr>
          <w:trHeight w:val="491"/>
        </w:trPr>
        <w:tc>
          <w:tcPr>
            <w:tcW w:w="500" w:type="dxa"/>
            <w:shd w:val="clear" w:color="auto" w:fill="FE8B8A"/>
          </w:tcPr>
          <w:p w14:paraId="1EFFA779" w14:textId="77777777" w:rsidR="00521DA0" w:rsidRDefault="00521DA0" w:rsidP="00521DA0">
            <w:pPr>
              <w:pStyle w:val="TableParagraph"/>
              <w:spacing w:before="147"/>
              <w:ind w:left="24" w:right="4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Sem.</w:t>
            </w:r>
          </w:p>
        </w:tc>
        <w:tc>
          <w:tcPr>
            <w:tcW w:w="1020" w:type="dxa"/>
            <w:shd w:val="clear" w:color="auto" w:fill="FE8B8A"/>
          </w:tcPr>
          <w:p w14:paraId="50C87D36" w14:textId="77777777" w:rsidR="00521DA0" w:rsidRDefault="00521DA0" w:rsidP="00521DA0">
            <w:pPr>
              <w:pStyle w:val="TableParagraph"/>
              <w:spacing w:before="147"/>
              <w:ind w:left="361" w:right="342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Eje</w:t>
            </w:r>
          </w:p>
        </w:tc>
        <w:tc>
          <w:tcPr>
            <w:tcW w:w="1185" w:type="dxa"/>
            <w:shd w:val="clear" w:color="auto" w:fill="FE8B8A"/>
          </w:tcPr>
          <w:p w14:paraId="3678598F" w14:textId="77777777" w:rsidR="00521DA0" w:rsidRDefault="00521DA0" w:rsidP="00521DA0">
            <w:pPr>
              <w:pStyle w:val="TableParagraph"/>
              <w:spacing w:before="147"/>
              <w:ind w:left="401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3820" w:type="dxa"/>
            <w:shd w:val="clear" w:color="auto" w:fill="FE8B8A"/>
          </w:tcPr>
          <w:p w14:paraId="42108DBA" w14:textId="77777777" w:rsidR="00521DA0" w:rsidRDefault="00521DA0" w:rsidP="00521DA0">
            <w:pPr>
              <w:pStyle w:val="TableParagraph"/>
              <w:spacing w:before="147"/>
              <w:ind w:left="102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440" w:type="dxa"/>
            <w:shd w:val="clear" w:color="auto" w:fill="FE8B8A"/>
          </w:tcPr>
          <w:p w14:paraId="1019FD0D" w14:textId="77777777" w:rsidR="00521DA0" w:rsidRDefault="00521DA0" w:rsidP="00521DA0">
            <w:pPr>
              <w:pStyle w:val="TableParagraph"/>
              <w:spacing w:before="42"/>
              <w:ind w:left="432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Lección</w:t>
            </w:r>
          </w:p>
          <w:p w14:paraId="500DA574" w14:textId="77777777" w:rsidR="00521DA0" w:rsidRDefault="00521DA0" w:rsidP="00521DA0">
            <w:pPr>
              <w:pStyle w:val="TableParagraph"/>
              <w:spacing w:before="3"/>
              <w:ind w:left="359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95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FE8B8A"/>
          </w:tcPr>
          <w:p w14:paraId="369122CA" w14:textId="77777777" w:rsidR="00521DA0" w:rsidRDefault="00521DA0" w:rsidP="00521DA0">
            <w:pPr>
              <w:pStyle w:val="TableParagraph"/>
              <w:spacing w:before="42"/>
              <w:ind w:left="135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</w:p>
          <w:p w14:paraId="78F07C71" w14:textId="77777777" w:rsidR="00521DA0" w:rsidRDefault="00521DA0" w:rsidP="00521DA0">
            <w:pPr>
              <w:pStyle w:val="TableParagraph"/>
              <w:spacing w:before="3"/>
              <w:ind w:left="69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FE8B8A"/>
          </w:tcPr>
          <w:p w14:paraId="3CE2EBD2" w14:textId="77777777" w:rsidR="00521DA0" w:rsidRDefault="00521DA0" w:rsidP="00521DA0">
            <w:pPr>
              <w:pStyle w:val="TableParagraph"/>
              <w:spacing w:before="42" w:line="242" w:lineRule="auto"/>
              <w:ind w:left="103" w:firstLine="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spacing w:val="-1"/>
                <w:w w:val="80"/>
                <w:sz w:val="18"/>
              </w:rPr>
              <w:t>libro</w:t>
            </w:r>
            <w:r>
              <w:rPr>
                <w:b/>
                <w:color w:val="FFFFFF"/>
                <w:w w:val="80"/>
                <w:sz w:val="18"/>
              </w:rPr>
              <w:t xml:space="preserve"> SEP</w:t>
            </w:r>
          </w:p>
        </w:tc>
      </w:tr>
      <w:tr w:rsidR="00521DA0" w14:paraId="089D8C71" w14:textId="77777777" w:rsidTr="00521DA0">
        <w:trPr>
          <w:trHeight w:val="803"/>
        </w:trPr>
        <w:tc>
          <w:tcPr>
            <w:tcW w:w="50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5637A4E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4457CBFE" w14:textId="77777777" w:rsidR="00521DA0" w:rsidRDefault="00521DA0" w:rsidP="00521DA0">
            <w:pPr>
              <w:pStyle w:val="TableParagraph"/>
              <w:spacing w:before="106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1</w:t>
            </w:r>
          </w:p>
        </w:tc>
        <w:tc>
          <w:tcPr>
            <w:tcW w:w="1020" w:type="dxa"/>
            <w:vMerge w:val="restart"/>
            <w:tcBorders>
              <w:left w:val="single" w:sz="4" w:space="0" w:color="FB505D"/>
              <w:bottom w:val="nil"/>
              <w:right w:val="single" w:sz="4" w:space="0" w:color="FB505D"/>
            </w:tcBorders>
          </w:tcPr>
          <w:p w14:paraId="773997F3" w14:textId="77777777" w:rsidR="00521DA0" w:rsidRDefault="00521DA0" w:rsidP="00521DA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85" w:type="dxa"/>
            <w:vMerge w:val="restart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7874CD2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1C9B04C2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021252AF" w14:textId="77777777" w:rsidR="00521DA0" w:rsidRDefault="00521DA0" w:rsidP="00521DA0">
            <w:pPr>
              <w:pStyle w:val="TableParagraph"/>
              <w:spacing w:before="115" w:line="247" w:lineRule="auto"/>
              <w:ind w:left="65" w:right="77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¿Me alimento de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manera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correcta?</w:t>
            </w:r>
          </w:p>
        </w:tc>
        <w:tc>
          <w:tcPr>
            <w:tcW w:w="382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3FAACA3" w14:textId="77777777" w:rsidR="00521DA0" w:rsidRDefault="00521DA0" w:rsidP="00521DA0">
            <w:pPr>
              <w:pStyle w:val="TableParagraph"/>
              <w:spacing w:before="21" w:line="190" w:lineRule="atLeast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Analiza</w:t>
            </w:r>
            <w:r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sus</w:t>
            </w:r>
            <w:r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necesidades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nutrimentales</w:t>
            </w:r>
            <w:r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relación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</w:t>
            </w:r>
            <w:r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características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dieta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correcta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costumbres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alimentarias de su comunidad para propiciar la toma de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decisiones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que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impliquen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mejorar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su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alimentación.</w:t>
            </w:r>
          </w:p>
        </w:tc>
        <w:tc>
          <w:tcPr>
            <w:tcW w:w="144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2BDB160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124A7749" w14:textId="77777777" w:rsidR="00521DA0" w:rsidRDefault="00521DA0" w:rsidP="00521DA0">
            <w:pPr>
              <w:pStyle w:val="TableParagraph"/>
              <w:spacing w:before="105"/>
              <w:ind w:left="6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Una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dieta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correcta</w:t>
            </w:r>
          </w:p>
        </w:tc>
        <w:tc>
          <w:tcPr>
            <w:tcW w:w="86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DCEE2F7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14E60775" w14:textId="77777777" w:rsidR="00521DA0" w:rsidRDefault="00521DA0" w:rsidP="00521DA0">
            <w:pPr>
              <w:pStyle w:val="TableParagraph"/>
              <w:spacing w:before="105"/>
              <w:ind w:left="113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170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171</w:t>
            </w:r>
          </w:p>
        </w:tc>
        <w:tc>
          <w:tcPr>
            <w:tcW w:w="86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7B8D24B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68686953" w14:textId="77777777" w:rsidR="00521DA0" w:rsidRDefault="00521DA0" w:rsidP="00521DA0">
            <w:pPr>
              <w:pStyle w:val="TableParagraph"/>
              <w:spacing w:before="105"/>
              <w:ind w:right="189"/>
              <w:jc w:val="right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11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18</w:t>
            </w:r>
          </w:p>
        </w:tc>
      </w:tr>
      <w:tr w:rsidR="00521DA0" w14:paraId="3CF277C9" w14:textId="77777777" w:rsidTr="00521DA0">
        <w:trPr>
          <w:trHeight w:val="80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F21851F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63FCC755" w14:textId="77777777" w:rsidR="00521DA0" w:rsidRDefault="00521DA0" w:rsidP="00521DA0">
            <w:pPr>
              <w:pStyle w:val="TableParagraph"/>
              <w:spacing w:before="105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2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FB505D"/>
              <w:bottom w:val="nil"/>
              <w:right w:val="single" w:sz="4" w:space="0" w:color="FB505D"/>
            </w:tcBorders>
          </w:tcPr>
          <w:p w14:paraId="7377F63F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1185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C2EBE14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38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83EF463" w14:textId="77777777" w:rsidR="00521DA0" w:rsidRDefault="00521DA0" w:rsidP="00521DA0">
            <w:pPr>
              <w:pStyle w:val="TableParagraph"/>
              <w:spacing w:before="27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Describe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causas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consecuencias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del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sobrepeso</w:t>
            </w:r>
          </w:p>
          <w:p w14:paraId="72323BC0" w14:textId="77777777" w:rsidR="00521DA0" w:rsidRDefault="00521DA0" w:rsidP="00521DA0">
            <w:pPr>
              <w:pStyle w:val="TableParagraph"/>
              <w:spacing w:line="190" w:lineRule="atLeast"/>
              <w:ind w:left="64" w:right="236" w:firstLine="31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obesidad,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su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prevención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mediante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una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dieta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correcta, el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consumo 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agua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simple potable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actividad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física.</w:t>
            </w:r>
          </w:p>
        </w:tc>
        <w:tc>
          <w:tcPr>
            <w:tcW w:w="144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C2B2106" w14:textId="77777777" w:rsidR="00521DA0" w:rsidRDefault="00521DA0" w:rsidP="00521DA0">
            <w:pPr>
              <w:pStyle w:val="TableParagraph"/>
              <w:spacing w:before="122"/>
              <w:ind w:left="6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Causas</w:t>
            </w:r>
          </w:p>
          <w:p w14:paraId="6D9EA8C9" w14:textId="77777777" w:rsidR="00521DA0" w:rsidRDefault="00521DA0" w:rsidP="00521DA0">
            <w:pPr>
              <w:pStyle w:val="TableParagraph"/>
              <w:spacing w:before="6" w:line="247" w:lineRule="auto"/>
              <w:ind w:left="64" w:firstLine="3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y consecuencias 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una</w:t>
            </w:r>
            <w:r>
              <w:rPr>
                <w:color w:val="231F20"/>
                <w:spacing w:val="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dieta</w:t>
            </w:r>
            <w:r>
              <w:rPr>
                <w:color w:val="231F20"/>
                <w:spacing w:val="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incorrecta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ABE1D67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6A7AF851" w14:textId="77777777" w:rsidR="00521DA0" w:rsidRDefault="00521DA0" w:rsidP="00521DA0">
            <w:pPr>
              <w:pStyle w:val="TableParagraph"/>
              <w:spacing w:before="105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172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173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A953E08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1A795D06" w14:textId="77777777" w:rsidR="00521DA0" w:rsidRDefault="00521DA0" w:rsidP="00521DA0">
            <w:pPr>
              <w:pStyle w:val="TableParagraph"/>
              <w:spacing w:before="105"/>
              <w:ind w:right="188"/>
              <w:jc w:val="right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19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25</w:t>
            </w:r>
          </w:p>
        </w:tc>
      </w:tr>
      <w:tr w:rsidR="00521DA0" w14:paraId="43F58854" w14:textId="77777777" w:rsidTr="00521DA0">
        <w:trPr>
          <w:trHeight w:val="61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CEA343C" w14:textId="77777777" w:rsidR="00521DA0" w:rsidRDefault="00521DA0" w:rsidP="00521DA0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7FE2AFF2" w14:textId="77777777" w:rsidR="00521DA0" w:rsidRDefault="00521DA0" w:rsidP="00521DA0">
            <w:pPr>
              <w:pStyle w:val="TableParagraph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3</w:t>
            </w:r>
          </w:p>
        </w:tc>
        <w:tc>
          <w:tcPr>
            <w:tcW w:w="1020" w:type="dxa"/>
            <w:vMerge w:val="restart"/>
            <w:tcBorders>
              <w:top w:val="nil"/>
              <w:left w:val="single" w:sz="4" w:space="0" w:color="FB505D"/>
              <w:bottom w:val="nil"/>
              <w:right w:val="single" w:sz="4" w:space="0" w:color="FB505D"/>
            </w:tcBorders>
          </w:tcPr>
          <w:p w14:paraId="3684C210" w14:textId="77777777" w:rsidR="00521DA0" w:rsidRDefault="00521DA0" w:rsidP="00521DA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85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E15B010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41101DE5" w14:textId="77777777" w:rsidR="00521DA0" w:rsidRDefault="00521DA0" w:rsidP="00521DA0">
            <w:pPr>
              <w:pStyle w:val="TableParagraph"/>
              <w:spacing w:before="131" w:line="247" w:lineRule="auto"/>
              <w:ind w:left="65" w:right="212"/>
              <w:rPr>
                <w:sz w:val="16"/>
              </w:rPr>
            </w:pPr>
            <w:r>
              <w:rPr>
                <w:color w:val="231F20"/>
                <w:spacing w:val="-2"/>
                <w:w w:val="85"/>
                <w:sz w:val="16"/>
              </w:rPr>
              <w:t xml:space="preserve">¿Por qué </w:t>
            </w:r>
            <w:r>
              <w:rPr>
                <w:color w:val="231F20"/>
                <w:spacing w:val="-1"/>
                <w:w w:val="85"/>
                <w:sz w:val="16"/>
              </w:rPr>
              <w:t>debo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evitar las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adicciones?</w:t>
            </w:r>
          </w:p>
        </w:tc>
        <w:tc>
          <w:tcPr>
            <w:tcW w:w="38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257A9FE" w14:textId="77777777" w:rsidR="00521DA0" w:rsidRDefault="00521DA0" w:rsidP="00521DA0">
            <w:pPr>
              <w:pStyle w:val="TableParagraph"/>
              <w:spacing w:before="21" w:line="190" w:lineRule="atLeast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Explica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daños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sistemas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respiratorio,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nervioso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circulatorio, generados por el consumo de sustancias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adictivas,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como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tabaco,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inhalables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bebidas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alcohólicas.</w:t>
            </w:r>
          </w:p>
        </w:tc>
        <w:tc>
          <w:tcPr>
            <w:tcW w:w="144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82139E9" w14:textId="77777777" w:rsidR="00521DA0" w:rsidRDefault="00521DA0" w:rsidP="00521DA0">
            <w:pPr>
              <w:pStyle w:val="TableParagraph"/>
              <w:spacing w:before="122" w:line="247" w:lineRule="auto"/>
              <w:ind w:left="65" w:right="90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Las adicciones y sus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consecuencias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DB761CE" w14:textId="77777777" w:rsidR="00521DA0" w:rsidRDefault="00521DA0" w:rsidP="00521DA0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0F300497" w14:textId="77777777" w:rsidR="00521DA0" w:rsidRDefault="00521DA0" w:rsidP="00521DA0">
            <w:pPr>
              <w:pStyle w:val="TableParagraph"/>
              <w:spacing w:before="1"/>
              <w:ind w:left="104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174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02CC5C9" w14:textId="77777777" w:rsidR="00521DA0" w:rsidRDefault="00521DA0" w:rsidP="00521DA0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10AC7AF3" w14:textId="77777777" w:rsidR="00521DA0" w:rsidRDefault="00521DA0" w:rsidP="00521DA0">
            <w:pPr>
              <w:pStyle w:val="TableParagraph"/>
              <w:spacing w:before="1"/>
              <w:ind w:right="188"/>
              <w:jc w:val="right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27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33</w:t>
            </w:r>
          </w:p>
        </w:tc>
      </w:tr>
      <w:tr w:rsidR="00521DA0" w14:paraId="48576D4F" w14:textId="77777777" w:rsidTr="00521DA0">
        <w:trPr>
          <w:trHeight w:val="61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D7BE65E" w14:textId="77777777" w:rsidR="00521DA0" w:rsidRDefault="00521DA0" w:rsidP="00521DA0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5541748C" w14:textId="77777777" w:rsidR="00521DA0" w:rsidRDefault="00521DA0" w:rsidP="00521DA0">
            <w:pPr>
              <w:pStyle w:val="TableParagraph"/>
              <w:spacing w:before="1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4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FB505D"/>
              <w:bottom w:val="nil"/>
              <w:right w:val="single" w:sz="4" w:space="0" w:color="FB505D"/>
            </w:tcBorders>
          </w:tcPr>
          <w:p w14:paraId="4B20F4E0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1185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A5F234B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38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ED9DFFE" w14:textId="77777777" w:rsidR="00521DA0" w:rsidRDefault="00521DA0" w:rsidP="00521DA0">
            <w:pPr>
              <w:pStyle w:val="TableParagraph"/>
              <w:spacing w:before="21" w:line="190" w:lineRule="atLeast"/>
              <w:ind w:left="65" w:right="452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Argumenta la importancia de prevenir situaciones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riesgo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asociadas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adicciones: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accidentes,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violencia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género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abuso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sexual.</w:t>
            </w:r>
          </w:p>
        </w:tc>
        <w:tc>
          <w:tcPr>
            <w:tcW w:w="144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772F4C1" w14:textId="77777777" w:rsidR="00521DA0" w:rsidRDefault="00521DA0" w:rsidP="00521DA0">
            <w:pPr>
              <w:pStyle w:val="TableParagraph"/>
              <w:spacing w:before="121" w:line="247" w:lineRule="auto"/>
              <w:ind w:left="65" w:right="90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Situaciones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riesgo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0247605" w14:textId="77777777" w:rsidR="00521DA0" w:rsidRDefault="00521DA0" w:rsidP="00521DA0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31D0527E" w14:textId="77777777" w:rsidR="00521DA0" w:rsidRDefault="00521DA0" w:rsidP="00521DA0">
            <w:pPr>
              <w:pStyle w:val="TableParagraph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175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FF979DA" w14:textId="77777777" w:rsidR="00521DA0" w:rsidRDefault="00521DA0" w:rsidP="00521DA0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40C45E03" w14:textId="77777777" w:rsidR="00521DA0" w:rsidRDefault="00521DA0" w:rsidP="00521DA0">
            <w:pPr>
              <w:pStyle w:val="TableParagraph"/>
              <w:ind w:right="188"/>
              <w:jc w:val="right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27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33</w:t>
            </w:r>
          </w:p>
        </w:tc>
      </w:tr>
      <w:tr w:rsidR="00521DA0" w14:paraId="2F37C99E" w14:textId="77777777" w:rsidTr="00521DA0">
        <w:trPr>
          <w:trHeight w:val="61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D094FD5" w14:textId="77777777" w:rsidR="00521DA0" w:rsidRDefault="00521DA0" w:rsidP="00521DA0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494879F1" w14:textId="77777777" w:rsidR="00521DA0" w:rsidRDefault="00521DA0" w:rsidP="00521DA0">
            <w:pPr>
              <w:pStyle w:val="TableParagraph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5</w:t>
            </w:r>
          </w:p>
        </w:tc>
        <w:tc>
          <w:tcPr>
            <w:tcW w:w="1020" w:type="dxa"/>
            <w:vMerge w:val="restart"/>
            <w:tcBorders>
              <w:top w:val="nil"/>
              <w:left w:val="single" w:sz="4" w:space="0" w:color="FB505D"/>
              <w:bottom w:val="nil"/>
              <w:right w:val="single" w:sz="4" w:space="0" w:color="FB505D"/>
            </w:tcBorders>
          </w:tcPr>
          <w:p w14:paraId="7C7AEB0A" w14:textId="77777777" w:rsidR="00521DA0" w:rsidRDefault="00521DA0" w:rsidP="00521DA0">
            <w:pPr>
              <w:pStyle w:val="TableParagraph"/>
              <w:spacing w:before="70" w:line="247" w:lineRule="auto"/>
              <w:ind w:left="65" w:right="23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Desarrollo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humano</w:t>
            </w:r>
          </w:p>
          <w:p w14:paraId="1297CC55" w14:textId="77777777" w:rsidR="00521DA0" w:rsidRDefault="00521DA0" w:rsidP="00521DA0">
            <w:pPr>
              <w:pStyle w:val="TableParagraph"/>
              <w:spacing w:line="247" w:lineRule="auto"/>
              <w:ind w:left="65" w:right="23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y cuidado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-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salud</w:t>
            </w:r>
          </w:p>
        </w:tc>
        <w:tc>
          <w:tcPr>
            <w:tcW w:w="1185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486895B" w14:textId="77777777" w:rsidR="00521DA0" w:rsidRDefault="00521DA0" w:rsidP="00521DA0">
            <w:pPr>
              <w:pStyle w:val="TableParagraph"/>
              <w:spacing w:before="1"/>
              <w:rPr>
                <w:b/>
                <w:sz w:val="21"/>
              </w:rPr>
            </w:pPr>
          </w:p>
          <w:p w14:paraId="185055E8" w14:textId="77777777" w:rsidR="00521DA0" w:rsidRDefault="00521DA0" w:rsidP="00521DA0">
            <w:pPr>
              <w:pStyle w:val="TableParagraph"/>
              <w:spacing w:line="247" w:lineRule="auto"/>
              <w:ind w:left="65" w:right="217"/>
              <w:rPr>
                <w:sz w:val="16"/>
              </w:rPr>
            </w:pPr>
            <w:r>
              <w:rPr>
                <w:color w:val="231F20"/>
                <w:w w:val="80"/>
                <w:sz w:val="16"/>
              </w:rPr>
              <w:t>¿Cómo nos</w:t>
            </w:r>
            <w:r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reproducimos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 seres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humanos?</w:t>
            </w:r>
          </w:p>
        </w:tc>
        <w:tc>
          <w:tcPr>
            <w:tcW w:w="38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CFC63B2" w14:textId="77777777" w:rsidR="00521DA0" w:rsidRDefault="00521DA0" w:rsidP="00521DA0">
            <w:pPr>
              <w:pStyle w:val="TableParagraph"/>
              <w:spacing w:before="20" w:line="190" w:lineRule="atLeast"/>
              <w:ind w:left="6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Explica la periodicidad, la duración, los cambios en el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cuerpo y el periodo fértil del ciclo menstrual, así como su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relación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concepción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prevención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embarazos.</w:t>
            </w:r>
          </w:p>
        </w:tc>
        <w:tc>
          <w:tcPr>
            <w:tcW w:w="144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9898944" w14:textId="77777777" w:rsidR="00521DA0" w:rsidRDefault="00521DA0" w:rsidP="00521DA0">
            <w:pPr>
              <w:pStyle w:val="TableParagraph"/>
              <w:spacing w:before="20" w:line="190" w:lineRule="atLeast"/>
              <w:ind w:left="65" w:right="49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2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sistema</w:t>
            </w:r>
            <w:r>
              <w:rPr>
                <w:color w:val="231F20"/>
                <w:spacing w:val="2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glandular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 los aparatos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sexuales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C63DB3C" w14:textId="77777777" w:rsidR="00521DA0" w:rsidRDefault="00521DA0" w:rsidP="00521DA0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6DDE44FE" w14:textId="77777777" w:rsidR="00521DA0" w:rsidRDefault="00521DA0" w:rsidP="00521DA0">
            <w:pPr>
              <w:pStyle w:val="TableParagraph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176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177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309A6F5" w14:textId="77777777" w:rsidR="00521DA0" w:rsidRDefault="00521DA0" w:rsidP="00521DA0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2456C106" w14:textId="77777777" w:rsidR="00521DA0" w:rsidRDefault="00521DA0" w:rsidP="00521DA0">
            <w:pPr>
              <w:pStyle w:val="TableParagraph"/>
              <w:ind w:right="188"/>
              <w:jc w:val="right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35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43</w:t>
            </w:r>
          </w:p>
        </w:tc>
      </w:tr>
      <w:tr w:rsidR="00521DA0" w14:paraId="0377A601" w14:textId="77777777" w:rsidTr="00521DA0">
        <w:trPr>
          <w:trHeight w:val="61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A3E72FE" w14:textId="77777777" w:rsidR="00521DA0" w:rsidRDefault="00521DA0" w:rsidP="00521DA0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18CE1D6B" w14:textId="77777777" w:rsidR="00521DA0" w:rsidRDefault="00521DA0" w:rsidP="00521DA0">
            <w:pPr>
              <w:pStyle w:val="TableParagraph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6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FB505D"/>
              <w:bottom w:val="nil"/>
              <w:right w:val="single" w:sz="4" w:space="0" w:color="FB505D"/>
            </w:tcBorders>
          </w:tcPr>
          <w:p w14:paraId="364B4C9E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1185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1C70C77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38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C35D426" w14:textId="77777777" w:rsidR="00521DA0" w:rsidRDefault="00521DA0" w:rsidP="00521DA0">
            <w:pPr>
              <w:pStyle w:val="TableParagraph"/>
              <w:spacing w:before="20" w:line="190" w:lineRule="atLeast"/>
              <w:ind w:left="65" w:right="160"/>
              <w:jc w:val="both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Describe el proceso general de reproducción en los seres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humanos: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fecundación,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embarazo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parto,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valorando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aspectos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afectivos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responsabilidades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implicadas.</w:t>
            </w:r>
          </w:p>
        </w:tc>
        <w:tc>
          <w:tcPr>
            <w:tcW w:w="144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8188202" w14:textId="77777777" w:rsidR="00521DA0" w:rsidRDefault="00521DA0" w:rsidP="00521DA0">
            <w:pPr>
              <w:pStyle w:val="TableParagraph"/>
              <w:spacing w:before="121" w:line="247" w:lineRule="auto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Reproducción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humana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F406D27" w14:textId="77777777" w:rsidR="00521DA0" w:rsidRDefault="00521DA0" w:rsidP="00521DA0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15A856A0" w14:textId="77777777" w:rsidR="00521DA0" w:rsidRDefault="00521DA0" w:rsidP="00521DA0">
            <w:pPr>
              <w:pStyle w:val="TableParagraph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178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179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60FE980" w14:textId="77777777" w:rsidR="00521DA0" w:rsidRDefault="00521DA0" w:rsidP="00521DA0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5B7DC83D" w14:textId="77777777" w:rsidR="00521DA0" w:rsidRDefault="00521DA0" w:rsidP="00521DA0">
            <w:pPr>
              <w:pStyle w:val="TableParagraph"/>
              <w:ind w:right="188"/>
              <w:jc w:val="right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35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43</w:t>
            </w:r>
          </w:p>
        </w:tc>
      </w:tr>
      <w:tr w:rsidR="00521DA0" w14:paraId="2DEB5289" w14:textId="77777777" w:rsidTr="00521DA0">
        <w:trPr>
          <w:trHeight w:val="2068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nil"/>
              <w:right w:val="single" w:sz="4" w:space="0" w:color="FB505D"/>
            </w:tcBorders>
          </w:tcPr>
          <w:p w14:paraId="20281FAD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3E53E2E0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3333799A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58CCD4B2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4508A301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77623E3E" w14:textId="77777777" w:rsidR="00521DA0" w:rsidRDefault="00521DA0" w:rsidP="00521DA0">
            <w:pPr>
              <w:pStyle w:val="TableParagraph"/>
              <w:spacing w:before="131"/>
              <w:ind w:left="92" w:right="72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7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8</w:t>
            </w:r>
          </w:p>
        </w:tc>
        <w:tc>
          <w:tcPr>
            <w:tcW w:w="1020" w:type="dxa"/>
            <w:tcBorders>
              <w:top w:val="nil"/>
              <w:left w:val="single" w:sz="4" w:space="0" w:color="FB505D"/>
              <w:bottom w:val="nil"/>
              <w:right w:val="single" w:sz="4" w:space="0" w:color="FB505D"/>
            </w:tcBorders>
          </w:tcPr>
          <w:p w14:paraId="0EFACB69" w14:textId="77777777" w:rsidR="00521DA0" w:rsidRDefault="00521DA0" w:rsidP="00521DA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85" w:type="dxa"/>
            <w:tcBorders>
              <w:top w:val="single" w:sz="4" w:space="0" w:color="FB505D"/>
              <w:left w:val="single" w:sz="4" w:space="0" w:color="FB505D"/>
              <w:bottom w:val="nil"/>
              <w:right w:val="single" w:sz="4" w:space="0" w:color="FB505D"/>
            </w:tcBorders>
          </w:tcPr>
          <w:p w14:paraId="465A2A6D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0C1A62AE" w14:textId="77777777" w:rsidR="00521DA0" w:rsidRDefault="00521DA0" w:rsidP="00521DA0">
            <w:pPr>
              <w:pStyle w:val="TableParagraph"/>
              <w:spacing w:before="6"/>
              <w:rPr>
                <w:b/>
                <w:sz w:val="25"/>
              </w:rPr>
            </w:pPr>
          </w:p>
          <w:p w14:paraId="6B4860D6" w14:textId="77777777" w:rsidR="00521DA0" w:rsidRDefault="00521DA0" w:rsidP="00521DA0">
            <w:pPr>
              <w:pStyle w:val="TableParagraph"/>
              <w:spacing w:line="247" w:lineRule="auto"/>
              <w:ind w:left="65" w:right="77"/>
              <w:rPr>
                <w:sz w:val="16"/>
              </w:rPr>
            </w:pPr>
            <w:r>
              <w:rPr>
                <w:color w:val="231F20"/>
                <w:sz w:val="16"/>
              </w:rPr>
              <w:t>Proyecto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estudiantil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para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desarrollar,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integrar y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aplicar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aprendizajes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esperados y las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competencias.</w:t>
            </w:r>
          </w:p>
        </w:tc>
        <w:tc>
          <w:tcPr>
            <w:tcW w:w="3820" w:type="dxa"/>
            <w:tcBorders>
              <w:top w:val="single" w:sz="4" w:space="0" w:color="FB505D"/>
              <w:left w:val="single" w:sz="4" w:space="0" w:color="FB505D"/>
              <w:bottom w:val="nil"/>
              <w:right w:val="single" w:sz="4" w:space="0" w:color="FB505D"/>
            </w:tcBorders>
          </w:tcPr>
          <w:p w14:paraId="52B7D15A" w14:textId="77777777" w:rsidR="00521DA0" w:rsidRDefault="00521DA0" w:rsidP="00521DA0">
            <w:pPr>
              <w:pStyle w:val="TableParagraph"/>
              <w:spacing w:before="25" w:line="247" w:lineRule="auto"/>
              <w:ind w:left="65"/>
              <w:rPr>
                <w:sz w:val="16"/>
              </w:rPr>
            </w:pPr>
            <w:r>
              <w:rPr>
                <w:color w:val="231F20"/>
                <w:spacing w:val="-1"/>
                <w:w w:val="90"/>
                <w:sz w:val="16"/>
              </w:rPr>
              <w:t xml:space="preserve">Aplica habilidades, </w:t>
            </w:r>
            <w:r>
              <w:rPr>
                <w:color w:val="231F20"/>
                <w:w w:val="90"/>
                <w:sz w:val="16"/>
              </w:rPr>
              <w:t>actitudes y valores de la formación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científica básica durante la planeación, el desarrollo, la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comunicación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y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la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evaluación</w:t>
            </w:r>
            <w:r>
              <w:rPr>
                <w:color w:val="231F20"/>
                <w:spacing w:val="-12"/>
                <w:w w:val="90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de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un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proyecto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1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su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interés,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1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que</w:t>
            </w:r>
            <w:r>
              <w:rPr>
                <w:color w:val="231F20"/>
                <w:spacing w:val="-1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integra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contenidos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1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bloque.</w:t>
            </w:r>
          </w:p>
          <w:p w14:paraId="70E73AD7" w14:textId="77777777" w:rsidR="00521DA0" w:rsidRDefault="00521DA0" w:rsidP="00521DA0">
            <w:pPr>
              <w:pStyle w:val="TableParagraph"/>
              <w:spacing w:before="8"/>
              <w:rPr>
                <w:b/>
                <w:sz w:val="16"/>
              </w:rPr>
            </w:pPr>
          </w:p>
          <w:p w14:paraId="71C93F71" w14:textId="77777777" w:rsidR="00521DA0" w:rsidRDefault="00521DA0" w:rsidP="00521DA0">
            <w:pPr>
              <w:pStyle w:val="TableParagraph"/>
              <w:spacing w:line="247" w:lineRule="auto"/>
              <w:ind w:left="65" w:right="15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Aplica sus conocimientos relacionados con la dieta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correcta y la sexualidad, en el desarrollo de un proyecto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 su interés. Indaga, obtiene y selecciona información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para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argumentar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posibles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soluciones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problemas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identificados.</w:t>
            </w:r>
          </w:p>
        </w:tc>
        <w:tc>
          <w:tcPr>
            <w:tcW w:w="1440" w:type="dxa"/>
            <w:tcBorders>
              <w:top w:val="single" w:sz="4" w:space="0" w:color="FB505D"/>
              <w:left w:val="single" w:sz="4" w:space="0" w:color="FB505D"/>
              <w:bottom w:val="nil"/>
              <w:right w:val="single" w:sz="4" w:space="0" w:color="FB505D"/>
            </w:tcBorders>
          </w:tcPr>
          <w:p w14:paraId="5093BD46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4ED0FD92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429CAD65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0FB4CFFD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269BDDA6" w14:textId="77777777" w:rsidR="00521DA0" w:rsidRDefault="00521DA0" w:rsidP="00521DA0">
            <w:pPr>
              <w:pStyle w:val="TableParagraph"/>
              <w:spacing w:before="147" w:line="247" w:lineRule="auto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Proyecto: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Acciones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para promover la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salud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nil"/>
              <w:right w:val="single" w:sz="4" w:space="0" w:color="FB505D"/>
            </w:tcBorders>
          </w:tcPr>
          <w:p w14:paraId="449300BF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56907840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7F62196B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71762CD5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5DA2D718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4B22AD54" w14:textId="77777777" w:rsidR="00521DA0" w:rsidRDefault="00521DA0" w:rsidP="00521DA0">
            <w:pPr>
              <w:pStyle w:val="TableParagraph"/>
              <w:spacing w:before="130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180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nil"/>
              <w:right w:val="single" w:sz="4" w:space="0" w:color="FB505D"/>
            </w:tcBorders>
          </w:tcPr>
          <w:p w14:paraId="0C6041CA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63C8A6CA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23B38D5E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3A431DE6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3BDED6B9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6EE04CB3" w14:textId="77777777" w:rsidR="00521DA0" w:rsidRDefault="00521DA0" w:rsidP="00521DA0">
            <w:pPr>
              <w:pStyle w:val="TableParagraph"/>
              <w:spacing w:before="130"/>
              <w:ind w:right="188"/>
              <w:jc w:val="right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44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45</w:t>
            </w:r>
          </w:p>
        </w:tc>
      </w:tr>
      <w:tr w:rsidR="00521DA0" w14:paraId="40C31DDA" w14:textId="77777777" w:rsidTr="00521DA0">
        <w:trPr>
          <w:trHeight w:val="445"/>
        </w:trPr>
        <w:tc>
          <w:tcPr>
            <w:tcW w:w="500" w:type="dxa"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7CA0DA3" w14:textId="77777777" w:rsidR="00521DA0" w:rsidRDefault="00521DA0" w:rsidP="00521DA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20" w:type="dxa"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D7A0513" w14:textId="77777777" w:rsidR="00521DA0" w:rsidRDefault="00521DA0" w:rsidP="00521DA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85" w:type="dxa"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D218218" w14:textId="77777777" w:rsidR="00521DA0" w:rsidRDefault="00521DA0" w:rsidP="00521DA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820" w:type="dxa"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988A48A" w14:textId="77777777" w:rsidR="00521DA0" w:rsidRDefault="00521DA0" w:rsidP="00521DA0">
            <w:pPr>
              <w:pStyle w:val="TableParagraph"/>
              <w:spacing w:before="41" w:line="190" w:lineRule="atLeast"/>
              <w:ind w:left="65" w:right="15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Utiliza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diversos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medios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para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comunicar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resultados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su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trabajo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investigación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comunidad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escolar.</w:t>
            </w:r>
          </w:p>
        </w:tc>
        <w:tc>
          <w:tcPr>
            <w:tcW w:w="1440" w:type="dxa"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A1D2976" w14:textId="77777777" w:rsidR="00521DA0" w:rsidRDefault="00521DA0" w:rsidP="00521DA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60" w:type="dxa"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BCC59ED" w14:textId="77777777" w:rsidR="00521DA0" w:rsidRDefault="00521DA0" w:rsidP="00521DA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60" w:type="dxa"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9A2AC92" w14:textId="77777777" w:rsidR="00521DA0" w:rsidRDefault="00521DA0" w:rsidP="00521DA0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521DA0" w14:paraId="69234F74" w14:textId="77777777" w:rsidTr="00521DA0">
        <w:trPr>
          <w:trHeight w:val="42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85D129C" w14:textId="77777777" w:rsidR="00521DA0" w:rsidRDefault="00521DA0" w:rsidP="00521DA0">
            <w:pPr>
              <w:pStyle w:val="TableParagraph"/>
              <w:spacing w:before="120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9</w:t>
            </w:r>
          </w:p>
        </w:tc>
        <w:tc>
          <w:tcPr>
            <w:tcW w:w="1020" w:type="dxa"/>
            <w:tcBorders>
              <w:top w:val="single" w:sz="4" w:space="0" w:color="FB505D"/>
              <w:left w:val="single" w:sz="4" w:space="0" w:color="FB505D"/>
              <w:bottom w:val="nil"/>
              <w:right w:val="single" w:sz="4" w:space="0" w:color="FB505D"/>
            </w:tcBorders>
          </w:tcPr>
          <w:p w14:paraId="459F990D" w14:textId="77777777" w:rsidR="00521DA0" w:rsidRDefault="00521DA0" w:rsidP="00521DA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85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6BF7246" w14:textId="77777777" w:rsidR="00521DA0" w:rsidRDefault="00521DA0" w:rsidP="00521DA0">
            <w:pPr>
              <w:pStyle w:val="TableParagraph"/>
              <w:spacing w:before="18" w:line="190" w:lineRule="atLeast"/>
              <w:ind w:left="65" w:right="161"/>
              <w:rPr>
                <w:sz w:val="16"/>
              </w:rPr>
            </w:pPr>
            <w:r>
              <w:rPr>
                <w:color w:val="231F20"/>
                <w:w w:val="80"/>
                <w:sz w:val="16"/>
              </w:rPr>
              <w:t>¿Qué es la</w:t>
            </w:r>
            <w:r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biodiversidad?</w:t>
            </w:r>
          </w:p>
        </w:tc>
        <w:tc>
          <w:tcPr>
            <w:tcW w:w="38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98FA625" w14:textId="77777777" w:rsidR="00521DA0" w:rsidRDefault="00521DA0" w:rsidP="00521DA0">
            <w:pPr>
              <w:pStyle w:val="TableParagraph"/>
              <w:spacing w:before="18" w:line="190" w:lineRule="atLeast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Reconoce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biodiversidad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está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conformada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por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variedad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seres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vivos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ecosistemas.</w:t>
            </w:r>
          </w:p>
        </w:tc>
        <w:tc>
          <w:tcPr>
            <w:tcW w:w="144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6E5B48E" w14:textId="77777777" w:rsidR="00521DA0" w:rsidRDefault="00521DA0" w:rsidP="00521DA0">
            <w:pPr>
              <w:pStyle w:val="TableParagraph"/>
              <w:spacing w:before="119"/>
              <w:ind w:left="65"/>
              <w:rPr>
                <w:sz w:val="16"/>
              </w:rPr>
            </w:pPr>
            <w:r>
              <w:rPr>
                <w:color w:val="231F20"/>
                <w:sz w:val="16"/>
              </w:rPr>
              <w:t>Biodiversidad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54C80A1" w14:textId="77777777" w:rsidR="00521DA0" w:rsidRDefault="00521DA0" w:rsidP="00521DA0">
            <w:pPr>
              <w:pStyle w:val="TableParagraph"/>
              <w:spacing w:before="119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181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182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2EF808B" w14:textId="77777777" w:rsidR="00521DA0" w:rsidRDefault="00521DA0" w:rsidP="00521DA0">
            <w:pPr>
              <w:pStyle w:val="TableParagraph"/>
              <w:spacing w:before="119"/>
              <w:ind w:right="190"/>
              <w:jc w:val="right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51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56</w:t>
            </w:r>
          </w:p>
        </w:tc>
      </w:tr>
      <w:tr w:rsidR="00521DA0" w14:paraId="23D36551" w14:textId="77777777" w:rsidTr="00521DA0">
        <w:trPr>
          <w:trHeight w:val="42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AABF1D5" w14:textId="77777777" w:rsidR="00521DA0" w:rsidRDefault="00521DA0" w:rsidP="00521DA0">
            <w:pPr>
              <w:pStyle w:val="TableParagraph"/>
              <w:spacing w:before="119"/>
              <w:ind w:left="90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10</w:t>
            </w:r>
          </w:p>
        </w:tc>
        <w:tc>
          <w:tcPr>
            <w:tcW w:w="1020" w:type="dxa"/>
            <w:vMerge w:val="restart"/>
            <w:tcBorders>
              <w:top w:val="nil"/>
              <w:left w:val="single" w:sz="4" w:space="0" w:color="FB505D"/>
              <w:bottom w:val="nil"/>
              <w:right w:val="single" w:sz="4" w:space="0" w:color="FB505D"/>
            </w:tcBorders>
          </w:tcPr>
          <w:p w14:paraId="01691FF2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38FB36CB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1871E636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64996A1A" w14:textId="77777777" w:rsidR="00521DA0" w:rsidRDefault="00521DA0" w:rsidP="00521DA0">
            <w:pPr>
              <w:pStyle w:val="TableParagraph"/>
              <w:spacing w:before="6"/>
              <w:rPr>
                <w:b/>
                <w:sz w:val="26"/>
              </w:rPr>
            </w:pPr>
          </w:p>
          <w:p w14:paraId="6C884208" w14:textId="77777777" w:rsidR="00521DA0" w:rsidRDefault="00521DA0" w:rsidP="00521DA0">
            <w:pPr>
              <w:pStyle w:val="TableParagraph"/>
              <w:spacing w:line="247" w:lineRule="auto"/>
              <w:ind w:left="65" w:right="58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Biodiversidad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 protección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ambiente</w:t>
            </w:r>
          </w:p>
        </w:tc>
        <w:tc>
          <w:tcPr>
            <w:tcW w:w="1185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25A1DE6" w14:textId="77777777" w:rsidR="00521DA0" w:rsidRDefault="00521DA0" w:rsidP="00521DA0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1639D71A" w14:textId="77777777" w:rsidR="00521DA0" w:rsidRDefault="00521DA0" w:rsidP="00521DA0">
            <w:pPr>
              <w:pStyle w:val="TableParagraph"/>
              <w:spacing w:line="247" w:lineRule="auto"/>
              <w:ind w:left="65" w:right="323"/>
              <w:jc w:val="both"/>
              <w:rPr>
                <w:sz w:val="16"/>
              </w:rPr>
            </w:pPr>
            <w:r>
              <w:rPr>
                <w:color w:val="231F20"/>
                <w:w w:val="80"/>
                <w:sz w:val="16"/>
              </w:rPr>
              <w:t>¿Qué son los</w:t>
            </w:r>
            <w:r>
              <w:rPr>
                <w:color w:val="231F20"/>
                <w:spacing w:val="-33"/>
                <w:w w:val="8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ecosistemas</w:t>
            </w:r>
            <w:r>
              <w:rPr>
                <w:color w:val="231F20"/>
                <w:spacing w:val="-3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cómo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</w:p>
          <w:p w14:paraId="43FDAC0E" w14:textId="77777777" w:rsidR="00521DA0" w:rsidRDefault="00521DA0" w:rsidP="00521DA0">
            <w:pPr>
              <w:pStyle w:val="TableParagraph"/>
              <w:spacing w:before="1"/>
              <w:ind w:left="6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aprovechamos?</w:t>
            </w:r>
          </w:p>
        </w:tc>
        <w:tc>
          <w:tcPr>
            <w:tcW w:w="38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5BE63FC" w14:textId="77777777" w:rsidR="00521DA0" w:rsidRDefault="00521DA0" w:rsidP="00521DA0">
            <w:pPr>
              <w:pStyle w:val="TableParagraph"/>
              <w:spacing w:before="18" w:line="190" w:lineRule="atLeast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Compara las características básicas de los diversos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ecosistemas</w:t>
            </w:r>
            <w:r>
              <w:rPr>
                <w:color w:val="231F20"/>
                <w:spacing w:val="1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del</w:t>
            </w:r>
            <w:r>
              <w:rPr>
                <w:color w:val="231F20"/>
                <w:spacing w:val="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país</w:t>
            </w:r>
            <w:r>
              <w:rPr>
                <w:color w:val="231F20"/>
                <w:spacing w:val="1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para</w:t>
            </w:r>
            <w:r>
              <w:rPr>
                <w:color w:val="231F20"/>
                <w:spacing w:val="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valorar</w:t>
            </w:r>
            <w:r>
              <w:rPr>
                <w:color w:val="231F20"/>
                <w:spacing w:val="1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nuestra</w:t>
            </w:r>
            <w:r>
              <w:rPr>
                <w:color w:val="231F20"/>
                <w:spacing w:val="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riqueza</w:t>
            </w:r>
            <w:r>
              <w:rPr>
                <w:color w:val="231F20"/>
                <w:spacing w:val="1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natural.</w:t>
            </w:r>
          </w:p>
        </w:tc>
        <w:tc>
          <w:tcPr>
            <w:tcW w:w="144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40E9EA7" w14:textId="77777777" w:rsidR="00521DA0" w:rsidRDefault="00521DA0" w:rsidP="00521DA0">
            <w:pPr>
              <w:pStyle w:val="TableParagraph"/>
              <w:spacing w:before="119"/>
              <w:ind w:left="65"/>
              <w:rPr>
                <w:sz w:val="16"/>
              </w:rPr>
            </w:pPr>
            <w:r>
              <w:rPr>
                <w:color w:val="231F20"/>
                <w:sz w:val="16"/>
              </w:rPr>
              <w:t>Ecosistemas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FE939EB" w14:textId="77777777" w:rsidR="00521DA0" w:rsidRDefault="00521DA0" w:rsidP="00521DA0">
            <w:pPr>
              <w:pStyle w:val="TableParagraph"/>
              <w:spacing w:before="119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183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184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15FD0A1" w14:textId="77777777" w:rsidR="00521DA0" w:rsidRDefault="00521DA0" w:rsidP="00521DA0">
            <w:pPr>
              <w:pStyle w:val="TableParagraph"/>
              <w:spacing w:before="119"/>
              <w:ind w:right="188"/>
              <w:jc w:val="right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57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67</w:t>
            </w:r>
          </w:p>
        </w:tc>
      </w:tr>
      <w:tr w:rsidR="00521DA0" w14:paraId="42ACB92D" w14:textId="77777777" w:rsidTr="00521DA0">
        <w:trPr>
          <w:trHeight w:val="80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FE28A12" w14:textId="77777777" w:rsidR="00521DA0" w:rsidRDefault="00521DA0" w:rsidP="00521DA0">
            <w:pPr>
              <w:pStyle w:val="TableParagraph"/>
              <w:spacing w:before="10"/>
              <w:rPr>
                <w:b/>
                <w:sz w:val="26"/>
              </w:rPr>
            </w:pPr>
          </w:p>
          <w:p w14:paraId="30D7D6D7" w14:textId="77777777" w:rsidR="00521DA0" w:rsidRDefault="00521DA0" w:rsidP="00521DA0">
            <w:pPr>
              <w:pStyle w:val="TableParagraph"/>
              <w:ind w:left="87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11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FB505D"/>
              <w:bottom w:val="nil"/>
              <w:right w:val="single" w:sz="4" w:space="0" w:color="FB505D"/>
            </w:tcBorders>
          </w:tcPr>
          <w:p w14:paraId="6359CB26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1185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6D350DE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38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3D202E0" w14:textId="77777777" w:rsidR="00521DA0" w:rsidRDefault="00521DA0" w:rsidP="00521DA0">
            <w:pPr>
              <w:pStyle w:val="TableParagraph"/>
              <w:spacing w:before="24" w:line="247" w:lineRule="auto"/>
              <w:ind w:left="65" w:right="81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Analiza el deterioro de los ecosistemas, a partir del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aprovechamiento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recursos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avances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técnicos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las diferentes etapas del desarrollo de la sociedad: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recolectora-cazadora,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agrícola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industrial.</w:t>
            </w:r>
          </w:p>
        </w:tc>
        <w:tc>
          <w:tcPr>
            <w:tcW w:w="144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AC54E59" w14:textId="77777777" w:rsidR="00521DA0" w:rsidRDefault="00521DA0" w:rsidP="00521DA0">
            <w:pPr>
              <w:pStyle w:val="TableParagraph"/>
              <w:spacing w:before="7"/>
              <w:rPr>
                <w:b/>
                <w:sz w:val="18"/>
              </w:rPr>
            </w:pPr>
          </w:p>
          <w:p w14:paraId="5E5B99A7" w14:textId="77777777" w:rsidR="00521DA0" w:rsidRDefault="00521DA0" w:rsidP="00521DA0">
            <w:pPr>
              <w:pStyle w:val="TableParagraph"/>
              <w:spacing w:line="247" w:lineRule="auto"/>
              <w:ind w:left="65" w:right="218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El ser humano y la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naturaleza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B227607" w14:textId="77777777" w:rsidR="00521DA0" w:rsidRDefault="00521DA0" w:rsidP="00521DA0">
            <w:pPr>
              <w:pStyle w:val="TableParagraph"/>
              <w:spacing w:before="10"/>
              <w:rPr>
                <w:b/>
                <w:sz w:val="26"/>
              </w:rPr>
            </w:pPr>
          </w:p>
          <w:p w14:paraId="7416ECFE" w14:textId="77777777" w:rsidR="00521DA0" w:rsidRDefault="00521DA0" w:rsidP="00521DA0">
            <w:pPr>
              <w:pStyle w:val="TableParagraph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185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186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E8EAF41" w14:textId="77777777" w:rsidR="00521DA0" w:rsidRDefault="00521DA0" w:rsidP="00521DA0">
            <w:pPr>
              <w:pStyle w:val="TableParagraph"/>
              <w:spacing w:before="10"/>
              <w:rPr>
                <w:b/>
                <w:sz w:val="26"/>
              </w:rPr>
            </w:pPr>
          </w:p>
          <w:p w14:paraId="32E62881" w14:textId="77777777" w:rsidR="00521DA0" w:rsidRDefault="00521DA0" w:rsidP="00521DA0">
            <w:pPr>
              <w:pStyle w:val="TableParagraph"/>
              <w:ind w:right="188"/>
              <w:jc w:val="right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57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67</w:t>
            </w:r>
          </w:p>
        </w:tc>
      </w:tr>
      <w:tr w:rsidR="00521DA0" w14:paraId="6FE35600" w14:textId="77777777" w:rsidTr="00521DA0">
        <w:trPr>
          <w:trHeight w:val="994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nil"/>
              <w:right w:val="single" w:sz="4" w:space="0" w:color="FB505D"/>
            </w:tcBorders>
          </w:tcPr>
          <w:p w14:paraId="7748C4CB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3DB28A98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057BC3F6" w14:textId="77777777" w:rsidR="00521DA0" w:rsidRDefault="00521DA0" w:rsidP="00521DA0">
            <w:pPr>
              <w:pStyle w:val="TableParagraph"/>
              <w:spacing w:before="7"/>
              <w:rPr>
                <w:b/>
                <w:sz w:val="25"/>
              </w:rPr>
            </w:pPr>
          </w:p>
          <w:p w14:paraId="78196691" w14:textId="77777777" w:rsidR="00521DA0" w:rsidRDefault="00521DA0" w:rsidP="00521DA0">
            <w:pPr>
              <w:pStyle w:val="TableParagraph"/>
              <w:ind w:left="91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12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FB505D"/>
              <w:bottom w:val="nil"/>
              <w:right w:val="single" w:sz="4" w:space="0" w:color="FB505D"/>
            </w:tcBorders>
          </w:tcPr>
          <w:p w14:paraId="0180BD58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1185" w:type="dxa"/>
            <w:tcBorders>
              <w:top w:val="single" w:sz="4" w:space="0" w:color="FB505D"/>
              <w:left w:val="single" w:sz="4" w:space="0" w:color="FB505D"/>
              <w:bottom w:val="nil"/>
              <w:right w:val="single" w:sz="4" w:space="0" w:color="FB505D"/>
            </w:tcBorders>
          </w:tcPr>
          <w:p w14:paraId="42EC8567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06C68F3F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0A722620" w14:textId="77777777" w:rsidR="00521DA0" w:rsidRDefault="00521DA0" w:rsidP="00521DA0">
            <w:pPr>
              <w:pStyle w:val="TableParagraph"/>
              <w:spacing w:before="7"/>
              <w:rPr>
                <w:b/>
                <w:sz w:val="15"/>
              </w:rPr>
            </w:pPr>
          </w:p>
          <w:p w14:paraId="582D62FB" w14:textId="77777777" w:rsidR="00521DA0" w:rsidRDefault="00521DA0" w:rsidP="00521DA0">
            <w:pPr>
              <w:pStyle w:val="TableParagraph"/>
              <w:spacing w:line="190" w:lineRule="atLeast"/>
              <w:ind w:left="65" w:right="143"/>
              <w:rPr>
                <w:sz w:val="16"/>
              </w:rPr>
            </w:pPr>
            <w:r>
              <w:rPr>
                <w:color w:val="231F20"/>
                <w:spacing w:val="-1"/>
                <w:w w:val="85"/>
                <w:sz w:val="16"/>
              </w:rPr>
              <w:t xml:space="preserve">¿Cómo </w:t>
            </w:r>
            <w:r>
              <w:rPr>
                <w:color w:val="231F20"/>
                <w:w w:val="85"/>
                <w:sz w:val="16"/>
              </w:rPr>
              <w:t>cuido la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biodiversidad?</w:t>
            </w:r>
          </w:p>
        </w:tc>
        <w:tc>
          <w:tcPr>
            <w:tcW w:w="3820" w:type="dxa"/>
            <w:tcBorders>
              <w:top w:val="single" w:sz="4" w:space="0" w:color="FB505D"/>
              <w:left w:val="single" w:sz="4" w:space="0" w:color="FB505D"/>
              <w:bottom w:val="nil"/>
              <w:right w:val="single" w:sz="4" w:space="0" w:color="FB505D"/>
            </w:tcBorders>
          </w:tcPr>
          <w:p w14:paraId="603B0A5A" w14:textId="77777777" w:rsidR="00521DA0" w:rsidRDefault="00521DA0" w:rsidP="00521DA0">
            <w:pPr>
              <w:pStyle w:val="TableParagraph"/>
              <w:spacing w:before="4"/>
              <w:rPr>
                <w:b/>
                <w:sz w:val="20"/>
              </w:rPr>
            </w:pPr>
          </w:p>
          <w:p w14:paraId="5409105C" w14:textId="77777777" w:rsidR="00521DA0" w:rsidRDefault="00521DA0" w:rsidP="00521DA0">
            <w:pPr>
              <w:pStyle w:val="TableParagraph"/>
              <w:spacing w:line="247" w:lineRule="auto"/>
              <w:ind w:left="65" w:right="67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Propone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participa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algunas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acciones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para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cuidado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 la diversidad biológica del lugar donde vive, a partir de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reconocer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algunas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causas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pérdida.</w:t>
            </w:r>
          </w:p>
        </w:tc>
        <w:tc>
          <w:tcPr>
            <w:tcW w:w="1440" w:type="dxa"/>
            <w:tcBorders>
              <w:top w:val="single" w:sz="4" w:space="0" w:color="FB505D"/>
              <w:left w:val="single" w:sz="4" w:space="0" w:color="FB505D"/>
              <w:bottom w:val="nil"/>
              <w:right w:val="single" w:sz="4" w:space="0" w:color="FB505D"/>
            </w:tcBorders>
          </w:tcPr>
          <w:p w14:paraId="7AC58850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070B5EAD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5A3BBED4" w14:textId="77777777" w:rsidR="00521DA0" w:rsidRDefault="00521DA0" w:rsidP="00521DA0">
            <w:pPr>
              <w:pStyle w:val="TableParagraph"/>
              <w:spacing w:before="7"/>
              <w:rPr>
                <w:b/>
                <w:sz w:val="15"/>
              </w:rPr>
            </w:pPr>
          </w:p>
          <w:p w14:paraId="4114BCC2" w14:textId="77777777" w:rsidR="00521DA0" w:rsidRDefault="00521DA0" w:rsidP="00521DA0">
            <w:pPr>
              <w:pStyle w:val="TableParagraph"/>
              <w:spacing w:line="190" w:lineRule="atLeast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prioridades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ambientales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nil"/>
              <w:right w:val="single" w:sz="4" w:space="0" w:color="FB505D"/>
            </w:tcBorders>
          </w:tcPr>
          <w:p w14:paraId="539A2DFA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5CE29EF1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7CF87C8E" w14:textId="77777777" w:rsidR="00521DA0" w:rsidRDefault="00521DA0" w:rsidP="00521DA0">
            <w:pPr>
              <w:pStyle w:val="TableParagraph"/>
              <w:spacing w:before="7"/>
              <w:rPr>
                <w:b/>
                <w:sz w:val="25"/>
              </w:rPr>
            </w:pPr>
          </w:p>
          <w:p w14:paraId="63CF6133" w14:textId="77777777" w:rsidR="00521DA0" w:rsidRDefault="00521DA0" w:rsidP="00521DA0">
            <w:pPr>
              <w:pStyle w:val="TableParagraph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187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188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nil"/>
              <w:right w:val="single" w:sz="4" w:space="0" w:color="FB505D"/>
            </w:tcBorders>
          </w:tcPr>
          <w:p w14:paraId="25D0C70F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557142A5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7516969E" w14:textId="77777777" w:rsidR="00521DA0" w:rsidRDefault="00521DA0" w:rsidP="00521DA0">
            <w:pPr>
              <w:pStyle w:val="TableParagraph"/>
              <w:spacing w:before="7"/>
              <w:rPr>
                <w:b/>
                <w:sz w:val="25"/>
              </w:rPr>
            </w:pPr>
          </w:p>
          <w:p w14:paraId="7E9D3410" w14:textId="77777777" w:rsidR="00521DA0" w:rsidRDefault="00521DA0" w:rsidP="00521DA0">
            <w:pPr>
              <w:pStyle w:val="TableParagraph"/>
              <w:ind w:right="188"/>
              <w:jc w:val="right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69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71</w:t>
            </w:r>
          </w:p>
        </w:tc>
      </w:tr>
      <w:tr w:rsidR="00521DA0" w14:paraId="126E0094" w14:textId="77777777" w:rsidTr="00521DA0">
        <w:trPr>
          <w:trHeight w:val="608"/>
        </w:trPr>
        <w:tc>
          <w:tcPr>
            <w:tcW w:w="500" w:type="dxa"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F673881" w14:textId="77777777" w:rsidR="00521DA0" w:rsidRDefault="00521DA0" w:rsidP="00521DA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20" w:type="dxa"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5EFAC78" w14:textId="77777777" w:rsidR="00521DA0" w:rsidRDefault="00521DA0" w:rsidP="00521DA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85" w:type="dxa"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6B837F5" w14:textId="77777777" w:rsidR="00521DA0" w:rsidRDefault="00521DA0" w:rsidP="00521DA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820" w:type="dxa"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4478CF8" w14:textId="77777777" w:rsidR="00521DA0" w:rsidRDefault="00521DA0" w:rsidP="00521DA0">
            <w:pPr>
              <w:pStyle w:val="TableParagraph"/>
              <w:spacing w:line="247" w:lineRule="auto"/>
              <w:ind w:left="65" w:right="23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Propone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participa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acciones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contribuyan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prevenir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contaminación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agua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ecosistemas.</w:t>
            </w:r>
          </w:p>
        </w:tc>
        <w:tc>
          <w:tcPr>
            <w:tcW w:w="1440" w:type="dxa"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7F7CD33" w14:textId="77777777" w:rsidR="00521DA0" w:rsidRDefault="00521DA0" w:rsidP="00521DA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60" w:type="dxa"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88805D4" w14:textId="77777777" w:rsidR="00521DA0" w:rsidRDefault="00521DA0" w:rsidP="00521DA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60" w:type="dxa"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55469DD" w14:textId="77777777" w:rsidR="00521DA0" w:rsidRDefault="00521DA0" w:rsidP="00521DA0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6133E5B1" w14:textId="51A11554" w:rsidR="00521DA0" w:rsidRDefault="00521DA0"/>
    <w:p w14:paraId="2BBC1494" w14:textId="696E3C2B" w:rsidR="00521DA0" w:rsidRDefault="00521DA0"/>
    <w:p w14:paraId="3E3B2319" w14:textId="30A69506" w:rsidR="00521DA0" w:rsidRDefault="00521DA0" w:rsidP="00521DA0">
      <w:pPr>
        <w:pStyle w:val="Ttulo2"/>
        <w:ind w:left="0"/>
        <w:rPr>
          <w:color w:val="F03D52"/>
        </w:rPr>
      </w:pPr>
      <w:r>
        <w:rPr>
          <w:color w:val="F03D52"/>
        </w:rPr>
        <w:lastRenderedPageBreak/>
        <w:t>Segundo</w:t>
      </w:r>
      <w:r w:rsidRPr="00393C47">
        <w:rPr>
          <w:color w:val="F03D52"/>
        </w:rPr>
        <w:t xml:space="preserve"> periodo</w:t>
      </w:r>
    </w:p>
    <w:p w14:paraId="01AFCAEB" w14:textId="500854A4" w:rsidR="00521DA0" w:rsidRDefault="00521DA0" w:rsidP="00521DA0">
      <w:pPr>
        <w:pStyle w:val="Ttulo2"/>
        <w:ind w:left="0"/>
        <w:rPr>
          <w:color w:val="F03D52"/>
        </w:rPr>
      </w:pPr>
    </w:p>
    <w:tbl>
      <w:tblPr>
        <w:tblStyle w:val="TableNormal"/>
        <w:tblW w:w="9660" w:type="dxa"/>
        <w:tblInd w:w="-10" w:type="dxa"/>
        <w:tblBorders>
          <w:top w:val="single" w:sz="8" w:space="0" w:color="FB505D"/>
          <w:left w:val="single" w:sz="8" w:space="0" w:color="FB505D"/>
          <w:bottom w:val="single" w:sz="8" w:space="0" w:color="FB505D"/>
          <w:right w:val="single" w:sz="8" w:space="0" w:color="FB505D"/>
          <w:insideH w:val="single" w:sz="8" w:space="0" w:color="FB505D"/>
          <w:insideV w:val="single" w:sz="8" w:space="0" w:color="FB505D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260"/>
        <w:gridCol w:w="1460"/>
        <w:gridCol w:w="3420"/>
        <w:gridCol w:w="1300"/>
        <w:gridCol w:w="860"/>
        <w:gridCol w:w="860"/>
      </w:tblGrid>
      <w:tr w:rsidR="00521DA0" w14:paraId="1C6E6AE4" w14:textId="77777777" w:rsidTr="00521DA0">
        <w:trPr>
          <w:trHeight w:val="451"/>
        </w:trPr>
        <w:tc>
          <w:tcPr>
            <w:tcW w:w="500" w:type="dxa"/>
            <w:shd w:val="clear" w:color="auto" w:fill="FE8B8A"/>
          </w:tcPr>
          <w:p w14:paraId="582A4FFE" w14:textId="77777777" w:rsidR="00521DA0" w:rsidRDefault="00521DA0" w:rsidP="00521DA0">
            <w:pPr>
              <w:pStyle w:val="TableParagraph"/>
              <w:spacing w:before="127"/>
              <w:ind w:left="24" w:right="4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Sem.</w:t>
            </w:r>
          </w:p>
        </w:tc>
        <w:tc>
          <w:tcPr>
            <w:tcW w:w="1260" w:type="dxa"/>
            <w:shd w:val="clear" w:color="auto" w:fill="FE8B8A"/>
          </w:tcPr>
          <w:p w14:paraId="6A4B9FF5" w14:textId="77777777" w:rsidR="00521DA0" w:rsidRDefault="00521DA0" w:rsidP="00521DA0">
            <w:pPr>
              <w:pStyle w:val="TableParagraph"/>
              <w:spacing w:before="127"/>
              <w:ind w:left="397" w:right="378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Eje</w:t>
            </w:r>
          </w:p>
        </w:tc>
        <w:tc>
          <w:tcPr>
            <w:tcW w:w="1460" w:type="dxa"/>
            <w:shd w:val="clear" w:color="auto" w:fill="FE8B8A"/>
          </w:tcPr>
          <w:p w14:paraId="72446E4A" w14:textId="77777777" w:rsidR="00521DA0" w:rsidRDefault="00521DA0" w:rsidP="00521DA0">
            <w:pPr>
              <w:pStyle w:val="TableParagraph"/>
              <w:spacing w:before="127"/>
              <w:ind w:left="497" w:right="477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3420" w:type="dxa"/>
            <w:shd w:val="clear" w:color="auto" w:fill="FE8B8A"/>
          </w:tcPr>
          <w:p w14:paraId="4648097D" w14:textId="77777777" w:rsidR="00521DA0" w:rsidRDefault="00521DA0" w:rsidP="00521DA0">
            <w:pPr>
              <w:pStyle w:val="TableParagraph"/>
              <w:spacing w:before="127"/>
              <w:ind w:left="82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300" w:type="dxa"/>
            <w:shd w:val="clear" w:color="auto" w:fill="FE8B8A"/>
          </w:tcPr>
          <w:p w14:paraId="54A0DCF2" w14:textId="77777777" w:rsidR="00521DA0" w:rsidRDefault="00521DA0" w:rsidP="00521DA0">
            <w:pPr>
              <w:pStyle w:val="TableParagraph"/>
              <w:spacing w:before="22"/>
              <w:ind w:left="363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Lección</w:t>
            </w:r>
          </w:p>
          <w:p w14:paraId="3A491644" w14:textId="77777777" w:rsidR="00521DA0" w:rsidRDefault="00521DA0" w:rsidP="00521DA0">
            <w:pPr>
              <w:pStyle w:val="TableParagraph"/>
              <w:spacing w:before="3" w:line="199" w:lineRule="exact"/>
              <w:ind w:left="289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95"/>
                <w:sz w:val="18"/>
              </w:rPr>
              <w:t>Aplicados</w:t>
            </w:r>
          </w:p>
        </w:tc>
        <w:tc>
          <w:tcPr>
            <w:tcW w:w="860" w:type="dxa"/>
            <w:tcBorders>
              <w:right w:val="single" w:sz="12" w:space="0" w:color="FB505D"/>
            </w:tcBorders>
            <w:shd w:val="clear" w:color="auto" w:fill="FE8B8A"/>
          </w:tcPr>
          <w:p w14:paraId="20E80D31" w14:textId="77777777" w:rsidR="00521DA0" w:rsidRDefault="00521DA0" w:rsidP="00521DA0">
            <w:pPr>
              <w:pStyle w:val="TableParagraph"/>
              <w:spacing w:before="22"/>
              <w:ind w:left="130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</w:p>
          <w:p w14:paraId="014EC627" w14:textId="77777777" w:rsidR="00521DA0" w:rsidRDefault="00521DA0" w:rsidP="00521DA0">
            <w:pPr>
              <w:pStyle w:val="TableParagraph"/>
              <w:spacing w:before="3" w:line="199" w:lineRule="exact"/>
              <w:ind w:left="64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860" w:type="dxa"/>
            <w:tcBorders>
              <w:left w:val="single" w:sz="12" w:space="0" w:color="FB505D"/>
            </w:tcBorders>
            <w:shd w:val="clear" w:color="auto" w:fill="FE8B8A"/>
          </w:tcPr>
          <w:p w14:paraId="4614863B" w14:textId="77777777" w:rsidR="00521DA0" w:rsidRDefault="00521DA0" w:rsidP="00521DA0">
            <w:pPr>
              <w:pStyle w:val="TableParagraph"/>
              <w:spacing w:before="11" w:line="210" w:lineRule="atLeast"/>
              <w:ind w:left="97" w:firstLine="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1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0"/>
                <w:sz w:val="18"/>
              </w:rPr>
              <w:t>libro</w:t>
            </w:r>
            <w:r>
              <w:rPr>
                <w:b/>
                <w:color w:val="FFFFFF"/>
                <w:spacing w:val="-3"/>
                <w:w w:val="80"/>
                <w:sz w:val="18"/>
              </w:rPr>
              <w:t xml:space="preserve"> </w:t>
            </w:r>
            <w:r>
              <w:rPr>
                <w:b/>
                <w:color w:val="FFFFFF"/>
                <w:w w:val="80"/>
                <w:sz w:val="18"/>
              </w:rPr>
              <w:t>SEP</w:t>
            </w:r>
          </w:p>
        </w:tc>
      </w:tr>
      <w:tr w:rsidR="00521DA0" w14:paraId="310F9896" w14:textId="77777777" w:rsidTr="00521DA0">
        <w:trPr>
          <w:trHeight w:val="423"/>
        </w:trPr>
        <w:tc>
          <w:tcPr>
            <w:tcW w:w="50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3076985" w14:textId="77777777" w:rsidR="00521DA0" w:rsidRDefault="00521DA0" w:rsidP="00521DA0">
            <w:pPr>
              <w:pStyle w:val="TableParagraph"/>
              <w:spacing w:before="123"/>
              <w:ind w:left="92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13</w:t>
            </w:r>
          </w:p>
        </w:tc>
        <w:tc>
          <w:tcPr>
            <w:tcW w:w="1260" w:type="dxa"/>
            <w:vMerge w:val="restart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E67F219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54BFA0AB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56839610" w14:textId="77777777" w:rsidR="00521DA0" w:rsidRDefault="00521DA0" w:rsidP="00521DA0">
            <w:pPr>
              <w:pStyle w:val="TableParagraph"/>
              <w:spacing w:before="115" w:line="247" w:lineRule="auto"/>
              <w:ind w:left="65" w:right="268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Biodiversidad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 protección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ambiente</w:t>
            </w:r>
          </w:p>
        </w:tc>
        <w:tc>
          <w:tcPr>
            <w:tcW w:w="146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120CAC4" w14:textId="77777777" w:rsidR="00521DA0" w:rsidRDefault="00521DA0" w:rsidP="00521DA0">
            <w:pPr>
              <w:pStyle w:val="TableParagraph"/>
              <w:spacing w:before="22" w:line="190" w:lineRule="atLeast"/>
              <w:ind w:left="65" w:right="418"/>
              <w:rPr>
                <w:sz w:val="16"/>
              </w:rPr>
            </w:pPr>
            <w:r>
              <w:rPr>
                <w:color w:val="231F20"/>
                <w:spacing w:val="-1"/>
                <w:w w:val="85"/>
                <w:sz w:val="16"/>
              </w:rPr>
              <w:t xml:space="preserve">¿Cómo </w:t>
            </w:r>
            <w:r>
              <w:rPr>
                <w:color w:val="231F20"/>
                <w:w w:val="85"/>
                <w:sz w:val="16"/>
              </w:rPr>
              <w:t>cuido la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biodiversidad?</w:t>
            </w:r>
          </w:p>
        </w:tc>
        <w:tc>
          <w:tcPr>
            <w:tcW w:w="342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20F8AB5" w14:textId="77777777" w:rsidR="00521DA0" w:rsidRDefault="00521DA0" w:rsidP="00521DA0">
            <w:pPr>
              <w:pStyle w:val="TableParagraph"/>
              <w:spacing w:before="28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Identifica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algunas</w:t>
            </w:r>
            <w:r>
              <w:rPr>
                <w:color w:val="231F20"/>
                <w:spacing w:val="1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especies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endémicas</w:t>
            </w:r>
          </w:p>
          <w:p w14:paraId="194922DD" w14:textId="77777777" w:rsidR="00521DA0" w:rsidRDefault="00521DA0" w:rsidP="00521DA0">
            <w:pPr>
              <w:pStyle w:val="TableParagraph"/>
              <w:spacing w:before="6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del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país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consecuencias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pérdida.</w:t>
            </w:r>
          </w:p>
        </w:tc>
        <w:tc>
          <w:tcPr>
            <w:tcW w:w="130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5CB3B59" w14:textId="77777777" w:rsidR="00521DA0" w:rsidRDefault="00521DA0" w:rsidP="00521DA0">
            <w:pPr>
              <w:pStyle w:val="TableParagraph"/>
              <w:spacing w:before="22" w:line="190" w:lineRule="atLeast"/>
              <w:ind w:left="65" w:right="38"/>
              <w:rPr>
                <w:sz w:val="16"/>
              </w:rPr>
            </w:pPr>
            <w:r>
              <w:rPr>
                <w:color w:val="231F20"/>
                <w:w w:val="95"/>
                <w:sz w:val="16"/>
              </w:rPr>
              <w:t>Especies</w:t>
            </w:r>
            <w:r>
              <w:rPr>
                <w:color w:val="231F20"/>
                <w:spacing w:val="1"/>
                <w:w w:val="9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endémicas</w:t>
            </w:r>
          </w:p>
        </w:tc>
        <w:tc>
          <w:tcPr>
            <w:tcW w:w="86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0B08E9E" w14:textId="77777777" w:rsidR="00521DA0" w:rsidRDefault="00521DA0" w:rsidP="00521DA0">
            <w:pPr>
              <w:pStyle w:val="TableParagraph"/>
              <w:spacing w:before="123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189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190</w:t>
            </w:r>
          </w:p>
        </w:tc>
        <w:tc>
          <w:tcPr>
            <w:tcW w:w="86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05BE93E" w14:textId="77777777" w:rsidR="00521DA0" w:rsidRDefault="00521DA0" w:rsidP="00521DA0">
            <w:pPr>
              <w:pStyle w:val="TableParagraph"/>
              <w:spacing w:before="123"/>
              <w:ind w:left="113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72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75</w:t>
            </w:r>
          </w:p>
        </w:tc>
      </w:tr>
      <w:tr w:rsidR="00521DA0" w14:paraId="289F505E" w14:textId="77777777" w:rsidTr="00521DA0">
        <w:trPr>
          <w:trHeight w:val="118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E5D8626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24F04539" w14:textId="77777777" w:rsidR="00521DA0" w:rsidRDefault="00521DA0" w:rsidP="00521DA0">
            <w:pPr>
              <w:pStyle w:val="TableParagraph"/>
              <w:spacing w:before="5"/>
              <w:rPr>
                <w:b/>
                <w:sz w:val="17"/>
              </w:rPr>
            </w:pPr>
          </w:p>
          <w:p w14:paraId="309C5C99" w14:textId="77777777" w:rsidR="00521DA0" w:rsidRDefault="00521DA0" w:rsidP="00521DA0">
            <w:pPr>
              <w:pStyle w:val="TableParagraph"/>
              <w:ind w:left="127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14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</w:p>
          <w:p w14:paraId="79991898" w14:textId="77777777" w:rsidR="00521DA0" w:rsidRDefault="00521DA0" w:rsidP="00521DA0">
            <w:pPr>
              <w:pStyle w:val="TableParagraph"/>
              <w:spacing w:before="6"/>
              <w:ind w:left="175"/>
              <w:rPr>
                <w:sz w:val="16"/>
              </w:rPr>
            </w:pPr>
            <w:r>
              <w:rPr>
                <w:color w:val="231F20"/>
                <w:sz w:val="16"/>
              </w:rPr>
              <w:t>15</w:t>
            </w:r>
          </w:p>
        </w:tc>
        <w:tc>
          <w:tcPr>
            <w:tcW w:w="12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1517636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D3093D1" w14:textId="77777777" w:rsidR="00521DA0" w:rsidRDefault="00521DA0" w:rsidP="00521DA0">
            <w:pPr>
              <w:pStyle w:val="TableParagraph"/>
              <w:spacing w:before="21" w:line="190" w:lineRule="atLeast"/>
              <w:ind w:left="6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Proyecto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estudiantil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para desarrollar,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integrar y aplicar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aprendizajes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esperados y las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competencias.</w:t>
            </w:r>
          </w:p>
        </w:tc>
        <w:tc>
          <w:tcPr>
            <w:tcW w:w="34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BA3741F" w14:textId="77777777" w:rsidR="00521DA0" w:rsidRDefault="00521DA0" w:rsidP="00521DA0">
            <w:pPr>
              <w:pStyle w:val="TableParagraph"/>
              <w:spacing w:before="122" w:line="247" w:lineRule="auto"/>
              <w:ind w:left="64" w:right="72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Aplica habilidades, actitudes y valores de la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formación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científica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básica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durante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planeación,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desarrollo,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comunicación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evaluación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proyecto de su interés en el que integra contenidos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bloque.</w:t>
            </w:r>
          </w:p>
        </w:tc>
        <w:tc>
          <w:tcPr>
            <w:tcW w:w="13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8AA9B46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14138BAC" w14:textId="77777777" w:rsidR="00521DA0" w:rsidRDefault="00521DA0" w:rsidP="00521DA0">
            <w:pPr>
              <w:pStyle w:val="TableParagraph"/>
              <w:spacing w:before="105" w:line="247" w:lineRule="auto"/>
              <w:ind w:left="64" w:right="38"/>
              <w:rPr>
                <w:sz w:val="16"/>
              </w:rPr>
            </w:pPr>
            <w:r>
              <w:rPr>
                <w:color w:val="231F20"/>
                <w:sz w:val="16"/>
              </w:rPr>
              <w:t>Proyecto: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acciones para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cuidar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ambiente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CE204A6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15D932DE" w14:textId="77777777" w:rsidR="00521DA0" w:rsidRDefault="00521DA0" w:rsidP="00521DA0">
            <w:pPr>
              <w:pStyle w:val="TableParagraph"/>
              <w:spacing w:before="7"/>
              <w:rPr>
                <w:b/>
                <w:sz w:val="25"/>
              </w:rPr>
            </w:pPr>
          </w:p>
          <w:p w14:paraId="48812AF7" w14:textId="77777777" w:rsidR="00521DA0" w:rsidRDefault="00521DA0" w:rsidP="00521DA0">
            <w:pPr>
              <w:pStyle w:val="TableParagraph"/>
              <w:ind w:left="113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191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192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E5A280A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03BEC71A" w14:textId="77777777" w:rsidR="00521DA0" w:rsidRDefault="00521DA0" w:rsidP="00521DA0">
            <w:pPr>
              <w:pStyle w:val="TableParagraph"/>
              <w:spacing w:before="7"/>
              <w:rPr>
                <w:b/>
                <w:sz w:val="25"/>
              </w:rPr>
            </w:pPr>
          </w:p>
          <w:p w14:paraId="48E8DE27" w14:textId="77777777" w:rsidR="00521DA0" w:rsidRDefault="00521DA0" w:rsidP="00521DA0">
            <w:pPr>
              <w:pStyle w:val="TableParagraph"/>
              <w:ind w:left="113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72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75</w:t>
            </w:r>
          </w:p>
        </w:tc>
      </w:tr>
      <w:tr w:rsidR="00521DA0" w14:paraId="7AE6F6BD" w14:textId="77777777" w:rsidTr="00521DA0">
        <w:trPr>
          <w:trHeight w:val="118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2DAE398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2259EF99" w14:textId="77777777" w:rsidR="00521DA0" w:rsidRDefault="00521DA0" w:rsidP="00521DA0">
            <w:pPr>
              <w:pStyle w:val="TableParagraph"/>
              <w:spacing w:before="7"/>
              <w:rPr>
                <w:b/>
                <w:sz w:val="25"/>
              </w:rPr>
            </w:pPr>
          </w:p>
          <w:p w14:paraId="6F498EF5" w14:textId="77777777" w:rsidR="00521DA0" w:rsidRDefault="00521DA0" w:rsidP="00521DA0">
            <w:pPr>
              <w:pStyle w:val="TableParagraph"/>
              <w:ind w:left="89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16</w:t>
            </w:r>
          </w:p>
        </w:tc>
        <w:tc>
          <w:tcPr>
            <w:tcW w:w="126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3FE3DB1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7B91B6B1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201AAD32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3A732B9C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6F5CCE58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5664FB88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7B126A18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0C7D04D2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332EA78F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1FDEE66D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453AB665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78740F83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17841817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419CFBCE" w14:textId="77777777" w:rsidR="00521DA0" w:rsidRDefault="00521DA0" w:rsidP="00521DA0">
            <w:pPr>
              <w:pStyle w:val="TableParagraph"/>
              <w:spacing w:before="155" w:line="247" w:lineRule="auto"/>
              <w:ind w:left="65" w:right="116"/>
              <w:rPr>
                <w:sz w:val="16"/>
              </w:rPr>
            </w:pPr>
            <w:r>
              <w:rPr>
                <w:color w:val="231F20"/>
                <w:w w:val="80"/>
                <w:sz w:val="16"/>
              </w:rPr>
              <w:t>Cambio e</w:t>
            </w:r>
            <w:r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interacciones en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fenómenos y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procesos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físicos</w:t>
            </w:r>
          </w:p>
        </w:tc>
        <w:tc>
          <w:tcPr>
            <w:tcW w:w="14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E74D252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22B56E61" w14:textId="77777777" w:rsidR="00521DA0" w:rsidRDefault="00521DA0" w:rsidP="00521DA0">
            <w:pPr>
              <w:pStyle w:val="TableParagraph"/>
              <w:spacing w:before="104" w:line="247" w:lineRule="auto"/>
              <w:ind w:left="65" w:right="418"/>
              <w:rPr>
                <w:sz w:val="16"/>
              </w:rPr>
            </w:pPr>
            <w:r>
              <w:rPr>
                <w:color w:val="231F20"/>
                <w:sz w:val="16"/>
              </w:rPr>
              <w:t>Importancia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del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agua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como</w:t>
            </w:r>
          </w:p>
          <w:p w14:paraId="255849DE" w14:textId="77777777" w:rsidR="00521DA0" w:rsidRDefault="00521DA0" w:rsidP="00521DA0">
            <w:pPr>
              <w:pStyle w:val="TableParagraph"/>
              <w:spacing w:before="1"/>
              <w:ind w:left="6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disolvente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universal</w:t>
            </w:r>
          </w:p>
        </w:tc>
        <w:tc>
          <w:tcPr>
            <w:tcW w:w="34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716A031" w14:textId="77777777" w:rsidR="00521DA0" w:rsidRDefault="00521DA0" w:rsidP="00521DA0">
            <w:pPr>
              <w:pStyle w:val="TableParagraph"/>
              <w:spacing w:before="20" w:line="190" w:lineRule="atLeast"/>
              <w:ind w:left="65" w:right="112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Identifica el agua como disolvente de muchas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sustancias a partir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 su aprovechamiento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diversas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situaciones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cotidianas.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Relaciona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solubilidad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sustancias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algunos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procesos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 contaminación del agua, a fin de identificar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acciones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para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evitarla.</w:t>
            </w:r>
          </w:p>
        </w:tc>
        <w:tc>
          <w:tcPr>
            <w:tcW w:w="13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A0C49C6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5476FFD4" w14:textId="77777777" w:rsidR="00521DA0" w:rsidRDefault="00521DA0" w:rsidP="00521DA0">
            <w:pPr>
              <w:pStyle w:val="TableParagraph"/>
              <w:spacing w:before="3"/>
              <w:rPr>
                <w:b/>
                <w:sz w:val="17"/>
              </w:rPr>
            </w:pPr>
          </w:p>
          <w:p w14:paraId="74414C1E" w14:textId="77777777" w:rsidR="00521DA0" w:rsidRDefault="00521DA0" w:rsidP="00521DA0">
            <w:pPr>
              <w:pStyle w:val="TableParagraph"/>
              <w:spacing w:line="247" w:lineRule="auto"/>
              <w:ind w:left="65" w:right="381"/>
              <w:rPr>
                <w:sz w:val="16"/>
              </w:rPr>
            </w:pPr>
            <w:r>
              <w:rPr>
                <w:color w:val="231F20"/>
                <w:spacing w:val="-1"/>
                <w:w w:val="85"/>
                <w:sz w:val="16"/>
              </w:rPr>
              <w:t xml:space="preserve">El agua </w:t>
            </w:r>
            <w:r>
              <w:rPr>
                <w:color w:val="231F20"/>
                <w:w w:val="85"/>
                <w:sz w:val="16"/>
              </w:rPr>
              <w:t>como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disolvente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8120E84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37C39BEB" w14:textId="77777777" w:rsidR="00521DA0" w:rsidRDefault="00521DA0" w:rsidP="00521DA0">
            <w:pPr>
              <w:pStyle w:val="TableParagraph"/>
              <w:spacing w:before="6"/>
              <w:rPr>
                <w:b/>
                <w:sz w:val="25"/>
              </w:rPr>
            </w:pPr>
          </w:p>
          <w:p w14:paraId="66416886" w14:textId="77777777" w:rsidR="00521DA0" w:rsidRDefault="00521DA0" w:rsidP="00521DA0">
            <w:pPr>
              <w:pStyle w:val="TableParagraph"/>
              <w:ind w:left="113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193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194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653DAEE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0A02DF24" w14:textId="77777777" w:rsidR="00521DA0" w:rsidRDefault="00521DA0" w:rsidP="00521DA0">
            <w:pPr>
              <w:pStyle w:val="TableParagraph"/>
              <w:spacing w:before="6"/>
              <w:rPr>
                <w:b/>
                <w:sz w:val="25"/>
              </w:rPr>
            </w:pPr>
          </w:p>
          <w:p w14:paraId="2B37132A" w14:textId="77777777" w:rsidR="00521DA0" w:rsidRDefault="00521DA0" w:rsidP="00521DA0">
            <w:pPr>
              <w:pStyle w:val="TableParagraph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81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87</w:t>
            </w:r>
          </w:p>
        </w:tc>
      </w:tr>
      <w:tr w:rsidR="00521DA0" w14:paraId="684E1E50" w14:textId="77777777" w:rsidTr="00521DA0">
        <w:trPr>
          <w:trHeight w:val="42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994B19E" w14:textId="77777777" w:rsidR="00521DA0" w:rsidRDefault="00521DA0" w:rsidP="00521DA0">
            <w:pPr>
              <w:pStyle w:val="TableParagraph"/>
              <w:spacing w:before="121"/>
              <w:ind w:left="88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17</w:t>
            </w:r>
          </w:p>
        </w:tc>
        <w:tc>
          <w:tcPr>
            <w:tcW w:w="12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86E9EBE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6CC962C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61A9E3D5" w14:textId="77777777" w:rsidR="00521DA0" w:rsidRDefault="00521DA0" w:rsidP="00521DA0">
            <w:pPr>
              <w:pStyle w:val="TableParagraph"/>
              <w:spacing w:before="130" w:line="247" w:lineRule="auto"/>
              <w:ind w:left="65" w:right="297"/>
              <w:rPr>
                <w:sz w:val="16"/>
              </w:rPr>
            </w:pPr>
            <w:r>
              <w:rPr>
                <w:color w:val="231F20"/>
                <w:w w:val="80"/>
                <w:sz w:val="16"/>
              </w:rPr>
              <w:t>¿Qué</w:t>
            </w:r>
            <w:r>
              <w:rPr>
                <w:color w:val="231F20"/>
                <w:spacing w:val="3"/>
                <w:w w:val="80"/>
                <w:sz w:val="16"/>
              </w:rPr>
              <w:t xml:space="preserve"> </w:t>
            </w:r>
            <w:r>
              <w:rPr>
                <w:color w:val="231F20"/>
                <w:w w:val="80"/>
                <w:sz w:val="16"/>
              </w:rPr>
              <w:t>son</w:t>
            </w:r>
            <w:r>
              <w:rPr>
                <w:color w:val="231F20"/>
                <w:spacing w:val="3"/>
                <w:w w:val="80"/>
                <w:sz w:val="16"/>
              </w:rPr>
              <w:t xml:space="preserve"> </w:t>
            </w:r>
            <w:r>
              <w:rPr>
                <w:color w:val="231F20"/>
                <w:w w:val="80"/>
                <w:sz w:val="16"/>
              </w:rPr>
              <w:t>la</w:t>
            </w:r>
            <w:r>
              <w:rPr>
                <w:color w:val="231F20"/>
                <w:spacing w:val="3"/>
                <w:w w:val="80"/>
                <w:sz w:val="16"/>
              </w:rPr>
              <w:t xml:space="preserve"> </w:t>
            </w:r>
            <w:r>
              <w:rPr>
                <w:color w:val="231F20"/>
                <w:w w:val="80"/>
                <w:sz w:val="16"/>
              </w:rPr>
              <w:t>masa</w:t>
            </w:r>
            <w:r>
              <w:rPr>
                <w:color w:val="231F20"/>
                <w:spacing w:val="-33"/>
                <w:w w:val="8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volumen?</w:t>
            </w:r>
          </w:p>
        </w:tc>
        <w:tc>
          <w:tcPr>
            <w:tcW w:w="34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D965804" w14:textId="77777777" w:rsidR="00521DA0" w:rsidRDefault="00521DA0" w:rsidP="00521DA0">
            <w:pPr>
              <w:pStyle w:val="TableParagraph"/>
              <w:spacing w:before="19" w:line="190" w:lineRule="atLeast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Identifica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masa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al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volumen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como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propiedades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medibles.</w:t>
            </w:r>
          </w:p>
        </w:tc>
        <w:tc>
          <w:tcPr>
            <w:tcW w:w="13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BBB720A" w14:textId="77777777" w:rsidR="00521DA0" w:rsidRDefault="00521DA0" w:rsidP="00521DA0">
            <w:pPr>
              <w:pStyle w:val="TableParagraph"/>
              <w:spacing w:before="120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Masa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volumen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112A248" w14:textId="77777777" w:rsidR="00521DA0" w:rsidRDefault="00521DA0" w:rsidP="00521DA0">
            <w:pPr>
              <w:pStyle w:val="TableParagraph"/>
              <w:spacing w:before="120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195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2E863EC" w14:textId="77777777" w:rsidR="00521DA0" w:rsidRDefault="00521DA0" w:rsidP="00521DA0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521DA0" w14:paraId="584A5F45" w14:textId="77777777" w:rsidTr="00521DA0">
        <w:trPr>
          <w:trHeight w:val="61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7EDD69B" w14:textId="77777777" w:rsidR="00521DA0" w:rsidRDefault="00521DA0" w:rsidP="00521DA0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1A4EAF3C" w14:textId="77777777" w:rsidR="00521DA0" w:rsidRDefault="00521DA0" w:rsidP="00521DA0">
            <w:pPr>
              <w:pStyle w:val="TableParagraph"/>
              <w:ind w:left="91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18</w:t>
            </w:r>
          </w:p>
        </w:tc>
        <w:tc>
          <w:tcPr>
            <w:tcW w:w="12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7A549BE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B0AD9A8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34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A4D07DA" w14:textId="77777777" w:rsidR="00521DA0" w:rsidRDefault="00521DA0" w:rsidP="00521DA0">
            <w:pPr>
              <w:pStyle w:val="TableParagraph"/>
              <w:spacing w:before="120" w:line="247" w:lineRule="auto"/>
              <w:ind w:left="65" w:right="193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Identifica</w:t>
            </w:r>
            <w:r>
              <w:rPr>
                <w:color w:val="231F20"/>
                <w:spacing w:val="-1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relación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entre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1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masa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1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volumen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objetos</w:t>
            </w:r>
            <w:r>
              <w:rPr>
                <w:color w:val="231F20"/>
                <w:spacing w:val="-1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diferentes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materiales.</w:t>
            </w:r>
          </w:p>
        </w:tc>
        <w:tc>
          <w:tcPr>
            <w:tcW w:w="13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8331FEC" w14:textId="77777777" w:rsidR="00521DA0" w:rsidRDefault="00521DA0" w:rsidP="00521DA0">
            <w:pPr>
              <w:pStyle w:val="TableParagraph"/>
              <w:spacing w:before="19" w:line="190" w:lineRule="atLeast"/>
              <w:ind w:left="65" w:right="21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Masa y volumen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 distintos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objetos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C5C5F86" w14:textId="77777777" w:rsidR="00521DA0" w:rsidRDefault="00521DA0" w:rsidP="00521DA0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0EC979C4" w14:textId="77777777" w:rsidR="00521DA0" w:rsidRDefault="00521DA0" w:rsidP="00521DA0">
            <w:pPr>
              <w:pStyle w:val="TableParagraph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196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250FEC3" w14:textId="77777777" w:rsidR="00521DA0" w:rsidRDefault="00521DA0" w:rsidP="00521DA0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521DA0" w14:paraId="4D747743" w14:textId="77777777" w:rsidTr="00521DA0">
        <w:trPr>
          <w:trHeight w:val="61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835D181" w14:textId="77777777" w:rsidR="00521DA0" w:rsidRDefault="00521DA0" w:rsidP="00521DA0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03B309E0" w14:textId="77777777" w:rsidR="00521DA0" w:rsidRDefault="00521DA0" w:rsidP="00521DA0">
            <w:pPr>
              <w:pStyle w:val="TableParagraph"/>
              <w:ind w:left="90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19</w:t>
            </w:r>
          </w:p>
        </w:tc>
        <w:tc>
          <w:tcPr>
            <w:tcW w:w="12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68E78D9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2BEBF3A" w14:textId="77777777" w:rsidR="00521DA0" w:rsidRDefault="00521DA0" w:rsidP="00521DA0">
            <w:pPr>
              <w:pStyle w:val="TableParagraph"/>
              <w:rPr>
                <w:b/>
                <w:sz w:val="21"/>
              </w:rPr>
            </w:pPr>
          </w:p>
          <w:p w14:paraId="0ABAD5DC" w14:textId="77777777" w:rsidR="00521DA0" w:rsidRDefault="00521DA0" w:rsidP="00521DA0">
            <w:pPr>
              <w:pStyle w:val="TableParagraph"/>
              <w:spacing w:line="247" w:lineRule="auto"/>
              <w:ind w:left="65" w:right="241"/>
              <w:jc w:val="both"/>
              <w:rPr>
                <w:sz w:val="16"/>
              </w:rPr>
            </w:pPr>
            <w:r>
              <w:rPr>
                <w:color w:val="231F20"/>
                <w:w w:val="80"/>
                <w:sz w:val="16"/>
              </w:rPr>
              <w:t>¿Qué permanece y</w:t>
            </w:r>
            <w:r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qué cambia en las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mezclas?</w:t>
            </w:r>
          </w:p>
        </w:tc>
        <w:tc>
          <w:tcPr>
            <w:tcW w:w="34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CAB1ED5" w14:textId="77777777" w:rsidR="00521DA0" w:rsidRDefault="00521DA0" w:rsidP="00521DA0">
            <w:pPr>
              <w:pStyle w:val="TableParagraph"/>
              <w:spacing w:before="19" w:line="190" w:lineRule="atLeast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Distingue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al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mezclar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materiales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cambian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propiedades, como olor, sabor, color y textura,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mientras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masa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permanece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constante.</w:t>
            </w:r>
          </w:p>
        </w:tc>
        <w:tc>
          <w:tcPr>
            <w:tcW w:w="13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BCA96EA" w14:textId="77777777" w:rsidR="00521DA0" w:rsidRDefault="00521DA0" w:rsidP="00521DA0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760C580F" w14:textId="77777777" w:rsidR="00521DA0" w:rsidRDefault="00521DA0" w:rsidP="00521DA0">
            <w:pPr>
              <w:pStyle w:val="TableParagraph"/>
              <w:ind w:left="65"/>
              <w:rPr>
                <w:sz w:val="16"/>
              </w:rPr>
            </w:pPr>
            <w:r>
              <w:rPr>
                <w:color w:val="231F20"/>
                <w:w w:val="95"/>
                <w:sz w:val="16"/>
              </w:rPr>
              <w:t>Mezclas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29B3B79" w14:textId="77777777" w:rsidR="00521DA0" w:rsidRDefault="00521DA0" w:rsidP="00521DA0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28456CE5" w14:textId="77777777" w:rsidR="00521DA0" w:rsidRDefault="00521DA0" w:rsidP="00521DA0">
            <w:pPr>
              <w:pStyle w:val="TableParagraph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197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198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A6F622A" w14:textId="77777777" w:rsidR="00521DA0" w:rsidRDefault="00521DA0" w:rsidP="00521DA0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6E1597FB" w14:textId="77777777" w:rsidR="00521DA0" w:rsidRDefault="00521DA0" w:rsidP="00521DA0">
            <w:pPr>
              <w:pStyle w:val="TableParagraph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89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93</w:t>
            </w:r>
          </w:p>
        </w:tc>
      </w:tr>
      <w:tr w:rsidR="00521DA0" w14:paraId="5A786316" w14:textId="77777777" w:rsidTr="00521DA0">
        <w:trPr>
          <w:trHeight w:val="42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8102195" w14:textId="77777777" w:rsidR="00521DA0" w:rsidRDefault="00521DA0" w:rsidP="00521DA0">
            <w:pPr>
              <w:pStyle w:val="TableParagraph"/>
              <w:spacing w:before="120"/>
              <w:ind w:left="92" w:right="72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20</w:t>
            </w:r>
          </w:p>
        </w:tc>
        <w:tc>
          <w:tcPr>
            <w:tcW w:w="12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DE4F53E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3A13A7F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34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B4DCE10" w14:textId="77777777" w:rsidR="00521DA0" w:rsidRDefault="00521DA0" w:rsidP="00521DA0">
            <w:pPr>
              <w:pStyle w:val="TableParagraph"/>
              <w:spacing w:before="19" w:line="190" w:lineRule="atLeast"/>
              <w:ind w:left="6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Identifica mezclas de su entorno y formas de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separarlas:</w:t>
            </w:r>
            <w:r>
              <w:rPr>
                <w:color w:val="231F20"/>
                <w:spacing w:val="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tamizado,</w:t>
            </w:r>
            <w:r>
              <w:rPr>
                <w:color w:val="231F20"/>
                <w:spacing w:val="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decantación</w:t>
            </w:r>
            <w:r>
              <w:rPr>
                <w:color w:val="231F20"/>
                <w:spacing w:val="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</w:t>
            </w:r>
            <w:r>
              <w:rPr>
                <w:color w:val="231F20"/>
                <w:spacing w:val="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filtración.</w:t>
            </w:r>
          </w:p>
        </w:tc>
        <w:tc>
          <w:tcPr>
            <w:tcW w:w="13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2E710EE" w14:textId="77777777" w:rsidR="00521DA0" w:rsidRDefault="00521DA0" w:rsidP="00521DA0">
            <w:pPr>
              <w:pStyle w:val="TableParagraph"/>
              <w:spacing w:before="19" w:line="190" w:lineRule="atLeast"/>
              <w:ind w:left="65" w:right="5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Formas de separar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mezclas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581617E" w14:textId="77777777" w:rsidR="00521DA0" w:rsidRDefault="00521DA0" w:rsidP="00521DA0">
            <w:pPr>
              <w:pStyle w:val="TableParagraph"/>
              <w:spacing w:before="120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199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200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F85C8E2" w14:textId="77777777" w:rsidR="00521DA0" w:rsidRDefault="00521DA0" w:rsidP="00521DA0">
            <w:pPr>
              <w:pStyle w:val="TableParagraph"/>
              <w:spacing w:before="120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89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93</w:t>
            </w:r>
          </w:p>
        </w:tc>
      </w:tr>
      <w:tr w:rsidR="00521DA0" w14:paraId="4D824596" w14:textId="77777777" w:rsidTr="00521DA0">
        <w:trPr>
          <w:trHeight w:val="80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77E2CCA" w14:textId="77777777" w:rsidR="00521DA0" w:rsidRDefault="00521DA0" w:rsidP="00521DA0">
            <w:pPr>
              <w:pStyle w:val="TableParagraph"/>
              <w:spacing w:before="10"/>
              <w:rPr>
                <w:b/>
                <w:sz w:val="26"/>
              </w:rPr>
            </w:pPr>
          </w:p>
          <w:p w14:paraId="1E892D82" w14:textId="77777777" w:rsidR="00521DA0" w:rsidRDefault="00521DA0" w:rsidP="00521DA0">
            <w:pPr>
              <w:pStyle w:val="TableParagraph"/>
              <w:spacing w:before="1"/>
              <w:ind w:left="91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21</w:t>
            </w:r>
          </w:p>
        </w:tc>
        <w:tc>
          <w:tcPr>
            <w:tcW w:w="12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FA38BD4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037EEF4" w14:textId="77777777" w:rsidR="00521DA0" w:rsidRDefault="00521DA0" w:rsidP="00521DA0">
            <w:pPr>
              <w:pStyle w:val="TableParagraph"/>
              <w:spacing w:before="25" w:line="247" w:lineRule="auto"/>
              <w:ind w:left="65" w:right="5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Relación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caída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 el peso de los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objetos con la fuerza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gravedad</w:t>
            </w:r>
          </w:p>
        </w:tc>
        <w:tc>
          <w:tcPr>
            <w:tcW w:w="34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CD6BD30" w14:textId="77777777" w:rsidR="00521DA0" w:rsidRDefault="00521DA0" w:rsidP="00521DA0">
            <w:pPr>
              <w:pStyle w:val="TableParagraph"/>
              <w:spacing w:before="24" w:line="247" w:lineRule="auto"/>
              <w:ind w:left="65" w:right="88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Reconoce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caída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objetos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como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evidencia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 acción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 la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fuerza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 gravedad.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Deduce que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peso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un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objeto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produce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efectos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sobre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otros,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debido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fuerza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atracción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ejerce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Tierra.</w:t>
            </w:r>
          </w:p>
        </w:tc>
        <w:tc>
          <w:tcPr>
            <w:tcW w:w="13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524BD44" w14:textId="77777777" w:rsidR="00521DA0" w:rsidRDefault="00521DA0" w:rsidP="00521DA0">
            <w:pPr>
              <w:pStyle w:val="TableParagraph"/>
              <w:spacing w:before="7"/>
              <w:rPr>
                <w:b/>
                <w:sz w:val="18"/>
              </w:rPr>
            </w:pPr>
          </w:p>
          <w:p w14:paraId="4D7DC9F2" w14:textId="77777777" w:rsidR="00521DA0" w:rsidRDefault="00521DA0" w:rsidP="00521DA0">
            <w:pPr>
              <w:pStyle w:val="TableParagraph"/>
              <w:spacing w:line="247" w:lineRule="auto"/>
              <w:ind w:left="65" w:right="38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La fuerza de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gravedad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DB9267F" w14:textId="77777777" w:rsidR="00521DA0" w:rsidRDefault="00521DA0" w:rsidP="00521DA0">
            <w:pPr>
              <w:pStyle w:val="TableParagraph"/>
              <w:spacing w:before="10"/>
              <w:rPr>
                <w:b/>
                <w:sz w:val="26"/>
              </w:rPr>
            </w:pPr>
          </w:p>
          <w:p w14:paraId="7306D151" w14:textId="77777777" w:rsidR="00521DA0" w:rsidRDefault="00521DA0" w:rsidP="00521DA0">
            <w:pPr>
              <w:pStyle w:val="TableParagraph"/>
              <w:ind w:left="112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201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79901F1" w14:textId="77777777" w:rsidR="00521DA0" w:rsidRDefault="00521DA0" w:rsidP="00521DA0">
            <w:pPr>
              <w:pStyle w:val="TableParagraph"/>
              <w:spacing w:before="10"/>
              <w:rPr>
                <w:b/>
                <w:sz w:val="26"/>
              </w:rPr>
            </w:pPr>
          </w:p>
          <w:p w14:paraId="73EC5B94" w14:textId="77777777" w:rsidR="00521DA0" w:rsidRDefault="00521DA0" w:rsidP="00521DA0">
            <w:pPr>
              <w:pStyle w:val="TableParagraph"/>
              <w:ind w:left="113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95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97</w:t>
            </w:r>
          </w:p>
        </w:tc>
      </w:tr>
      <w:tr w:rsidR="00521DA0" w14:paraId="7BB46C26" w14:textId="77777777" w:rsidTr="00521DA0">
        <w:trPr>
          <w:trHeight w:val="232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9B4590C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36C8D4C3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5197078B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2A093D02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3F764394" w14:textId="77777777" w:rsidR="00521DA0" w:rsidRDefault="00521DA0" w:rsidP="00521DA0">
            <w:pPr>
              <w:pStyle w:val="TableParagraph"/>
              <w:spacing w:before="146"/>
              <w:ind w:left="12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22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</w:p>
          <w:p w14:paraId="370B540A" w14:textId="77777777" w:rsidR="00521DA0" w:rsidRDefault="00521DA0" w:rsidP="00521DA0">
            <w:pPr>
              <w:pStyle w:val="TableParagraph"/>
              <w:spacing w:before="6"/>
              <w:ind w:left="175"/>
              <w:rPr>
                <w:sz w:val="16"/>
              </w:rPr>
            </w:pPr>
            <w:r>
              <w:rPr>
                <w:color w:val="231F20"/>
                <w:sz w:val="16"/>
              </w:rPr>
              <w:t>23</w:t>
            </w:r>
          </w:p>
        </w:tc>
        <w:tc>
          <w:tcPr>
            <w:tcW w:w="12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8A3E437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276F0FD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3808000A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25F64937" w14:textId="77777777" w:rsidR="00521DA0" w:rsidRDefault="00521DA0" w:rsidP="00521DA0">
            <w:pPr>
              <w:pStyle w:val="TableParagraph"/>
              <w:spacing w:before="7"/>
              <w:rPr>
                <w:b/>
                <w:sz w:val="15"/>
              </w:rPr>
            </w:pPr>
          </w:p>
          <w:p w14:paraId="746384B1" w14:textId="77777777" w:rsidR="00521DA0" w:rsidRDefault="00521DA0" w:rsidP="00521DA0">
            <w:pPr>
              <w:pStyle w:val="TableParagraph"/>
              <w:spacing w:line="247" w:lineRule="auto"/>
              <w:ind w:left="6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Proyecto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estudiantil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para desarrollar,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integrar y aplicar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aprendizajes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esperados y las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competencias</w:t>
            </w:r>
          </w:p>
        </w:tc>
        <w:tc>
          <w:tcPr>
            <w:tcW w:w="34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8E65F9B" w14:textId="77777777" w:rsidR="00521DA0" w:rsidRDefault="00521DA0" w:rsidP="00521DA0">
            <w:pPr>
              <w:pStyle w:val="TableParagraph"/>
              <w:spacing w:before="23" w:line="247" w:lineRule="auto"/>
              <w:ind w:left="65" w:right="61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Aplica habilidades, actitudes y valores de la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formación</w:t>
            </w:r>
            <w:r>
              <w:rPr>
                <w:color w:val="231F20"/>
                <w:spacing w:val="1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científica</w:t>
            </w:r>
            <w:r>
              <w:rPr>
                <w:color w:val="231F20"/>
                <w:spacing w:val="1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básica</w:t>
            </w:r>
            <w:r>
              <w:rPr>
                <w:color w:val="231F20"/>
                <w:spacing w:val="1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durante</w:t>
            </w:r>
            <w:r>
              <w:rPr>
                <w:color w:val="231F20"/>
                <w:spacing w:val="1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1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planeación,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desarrollo,</w:t>
            </w:r>
            <w:r>
              <w:rPr>
                <w:color w:val="231F20"/>
                <w:spacing w:val="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comunicación</w:t>
            </w:r>
            <w:r>
              <w:rPr>
                <w:color w:val="231F20"/>
                <w:spacing w:val="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evaluación</w:t>
            </w:r>
            <w:r>
              <w:rPr>
                <w:color w:val="231F20"/>
                <w:spacing w:val="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 proyecto de su interés en el que integra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contenidos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bloque.</w:t>
            </w:r>
          </w:p>
          <w:p w14:paraId="28EE86F7" w14:textId="77777777" w:rsidR="00521DA0" w:rsidRDefault="00521DA0" w:rsidP="00521DA0">
            <w:pPr>
              <w:pStyle w:val="TableParagraph"/>
              <w:spacing w:before="3" w:line="247" w:lineRule="auto"/>
              <w:ind w:left="65" w:right="63"/>
              <w:rPr>
                <w:sz w:val="16"/>
              </w:rPr>
            </w:pPr>
            <w:r>
              <w:rPr>
                <w:color w:val="231F20"/>
                <w:spacing w:val="-1"/>
                <w:w w:val="90"/>
                <w:sz w:val="16"/>
              </w:rPr>
              <w:t xml:space="preserve">Aplica sus conocimientos para explicar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funcionamiento y construcción de dispositivos.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Explica el funcionamiento de un filtro o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dinamómetro,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base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características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materiales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que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se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utilizan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su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construcción.</w:t>
            </w:r>
          </w:p>
          <w:p w14:paraId="61BC7A69" w14:textId="77777777" w:rsidR="00521DA0" w:rsidRDefault="00521DA0" w:rsidP="00521DA0">
            <w:pPr>
              <w:pStyle w:val="TableParagraph"/>
              <w:spacing w:before="2" w:line="247" w:lineRule="auto"/>
              <w:ind w:left="65" w:right="112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Diseña,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construye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evalúa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un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dispositivo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base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criterios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predeterminados.</w:t>
            </w:r>
          </w:p>
        </w:tc>
        <w:tc>
          <w:tcPr>
            <w:tcW w:w="13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6B0EF54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1CDA338C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79F84704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44C95765" w14:textId="77777777" w:rsidR="00521DA0" w:rsidRDefault="00521DA0" w:rsidP="00521DA0">
            <w:pPr>
              <w:pStyle w:val="TableParagraph"/>
              <w:spacing w:before="3"/>
              <w:rPr>
                <w:b/>
              </w:rPr>
            </w:pPr>
          </w:p>
          <w:p w14:paraId="7B2A89BE" w14:textId="77777777" w:rsidR="00521DA0" w:rsidRDefault="00521DA0" w:rsidP="00521DA0">
            <w:pPr>
              <w:pStyle w:val="TableParagraph"/>
              <w:spacing w:before="1" w:line="247" w:lineRule="auto"/>
              <w:ind w:left="65" w:right="180"/>
              <w:rPr>
                <w:sz w:val="16"/>
              </w:rPr>
            </w:pPr>
            <w:r>
              <w:rPr>
                <w:color w:val="231F20"/>
                <w:sz w:val="16"/>
              </w:rPr>
              <w:t>Proyecto: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funcionamiento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dispositivos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9F325E0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7000D2EC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6AA88BB0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5F03C4C3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2EA06746" w14:textId="77777777" w:rsidR="00521DA0" w:rsidRDefault="00521DA0" w:rsidP="00521DA0">
            <w:pPr>
              <w:pStyle w:val="TableParagraph"/>
              <w:spacing w:before="9"/>
              <w:rPr>
                <w:b/>
                <w:sz w:val="20"/>
              </w:rPr>
            </w:pPr>
          </w:p>
          <w:p w14:paraId="5AA6BAA0" w14:textId="77777777" w:rsidR="00521DA0" w:rsidRDefault="00521DA0" w:rsidP="00521DA0">
            <w:pPr>
              <w:pStyle w:val="TableParagraph"/>
              <w:spacing w:before="1"/>
              <w:ind w:left="113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202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9526FEE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7A9CD533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6DABFA43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79ACDC8A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7795923D" w14:textId="77777777" w:rsidR="00521DA0" w:rsidRDefault="00521DA0" w:rsidP="00521DA0">
            <w:pPr>
              <w:pStyle w:val="TableParagraph"/>
              <w:spacing w:before="9"/>
              <w:rPr>
                <w:b/>
                <w:sz w:val="20"/>
              </w:rPr>
            </w:pPr>
          </w:p>
          <w:p w14:paraId="401834F5" w14:textId="77777777" w:rsidR="00521DA0" w:rsidRDefault="00521DA0" w:rsidP="00521DA0">
            <w:pPr>
              <w:pStyle w:val="TableParagraph"/>
              <w:spacing w:before="1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98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99</w:t>
            </w:r>
          </w:p>
        </w:tc>
      </w:tr>
      <w:tr w:rsidR="00521DA0" w14:paraId="28168FFE" w14:textId="77777777" w:rsidTr="00521DA0">
        <w:trPr>
          <w:trHeight w:val="423"/>
        </w:trPr>
        <w:tc>
          <w:tcPr>
            <w:tcW w:w="50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3A5E324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1E07C74E" w14:textId="77777777" w:rsidR="00521DA0" w:rsidRDefault="00521DA0" w:rsidP="00521DA0">
            <w:pPr>
              <w:pStyle w:val="TableParagraph"/>
              <w:spacing w:before="3"/>
              <w:rPr>
                <w:b/>
                <w:sz w:val="19"/>
              </w:rPr>
            </w:pPr>
          </w:p>
          <w:p w14:paraId="2B75AC0A" w14:textId="77777777" w:rsidR="00521DA0" w:rsidRDefault="00521DA0" w:rsidP="00521DA0">
            <w:pPr>
              <w:pStyle w:val="TableParagraph"/>
              <w:spacing w:before="1"/>
              <w:ind w:left="176"/>
              <w:rPr>
                <w:sz w:val="16"/>
              </w:rPr>
            </w:pPr>
            <w:r>
              <w:rPr>
                <w:color w:val="231F20"/>
                <w:sz w:val="16"/>
              </w:rPr>
              <w:t>24</w:t>
            </w:r>
          </w:p>
        </w:tc>
        <w:tc>
          <w:tcPr>
            <w:tcW w:w="126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C55D805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644D103B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7B748E28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417E95DC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3047E02E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50701495" w14:textId="77777777" w:rsidR="00521DA0" w:rsidRDefault="00521DA0" w:rsidP="00521DA0">
            <w:pPr>
              <w:pStyle w:val="TableParagraph"/>
              <w:spacing w:before="4"/>
              <w:rPr>
                <w:b/>
                <w:sz w:val="20"/>
              </w:rPr>
            </w:pPr>
          </w:p>
          <w:p w14:paraId="76D28A18" w14:textId="77777777" w:rsidR="00521DA0" w:rsidRDefault="00521DA0" w:rsidP="00521DA0">
            <w:pPr>
              <w:pStyle w:val="TableParagraph"/>
              <w:spacing w:line="247" w:lineRule="auto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Propiedades y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transformaciones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materiales</w:t>
            </w:r>
          </w:p>
        </w:tc>
        <w:tc>
          <w:tcPr>
            <w:tcW w:w="146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6089F20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13CD5164" w14:textId="77777777" w:rsidR="00521DA0" w:rsidRDefault="00521DA0" w:rsidP="00521DA0">
            <w:pPr>
              <w:pStyle w:val="TableParagraph"/>
              <w:spacing w:before="127" w:line="247" w:lineRule="auto"/>
              <w:ind w:left="65" w:right="581"/>
              <w:rPr>
                <w:sz w:val="16"/>
              </w:rPr>
            </w:pPr>
            <w:r>
              <w:rPr>
                <w:color w:val="231F20"/>
                <w:w w:val="80"/>
                <w:sz w:val="16"/>
              </w:rPr>
              <w:t>¿Cómo</w:t>
            </w:r>
            <w:r>
              <w:rPr>
                <w:color w:val="231F20"/>
                <w:spacing w:val="9"/>
                <w:w w:val="80"/>
                <w:sz w:val="16"/>
              </w:rPr>
              <w:t xml:space="preserve"> </w:t>
            </w:r>
            <w:r>
              <w:rPr>
                <w:color w:val="231F20"/>
                <w:w w:val="80"/>
                <w:sz w:val="16"/>
              </w:rPr>
              <w:t>viaja</w:t>
            </w:r>
            <w:r>
              <w:rPr>
                <w:color w:val="231F20"/>
                <w:spacing w:val="-33"/>
                <w:w w:val="8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sonido?</w:t>
            </w:r>
          </w:p>
        </w:tc>
        <w:tc>
          <w:tcPr>
            <w:tcW w:w="34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6B816BC" w14:textId="77777777" w:rsidR="00521DA0" w:rsidRDefault="00521DA0" w:rsidP="00521DA0">
            <w:pPr>
              <w:pStyle w:val="TableParagraph"/>
              <w:spacing w:before="22" w:line="247" w:lineRule="auto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Relaciona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vibración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materiales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propagación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sonido.</w:t>
            </w:r>
          </w:p>
        </w:tc>
        <w:tc>
          <w:tcPr>
            <w:tcW w:w="13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F4D06FC" w14:textId="77777777" w:rsidR="00521DA0" w:rsidRDefault="00521DA0" w:rsidP="00521DA0">
            <w:pPr>
              <w:pStyle w:val="TableParagraph"/>
              <w:spacing w:before="117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-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sonido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911BF78" w14:textId="77777777" w:rsidR="00521DA0" w:rsidRDefault="00521DA0" w:rsidP="00521DA0">
            <w:pPr>
              <w:pStyle w:val="TableParagraph"/>
              <w:spacing w:before="117"/>
              <w:ind w:left="112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203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8EB5B33" w14:textId="77777777" w:rsidR="00521DA0" w:rsidRDefault="00521DA0" w:rsidP="00521DA0">
            <w:pPr>
              <w:pStyle w:val="TableParagraph"/>
              <w:spacing w:before="117"/>
              <w:ind w:left="110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105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110</w:t>
            </w:r>
          </w:p>
        </w:tc>
      </w:tr>
      <w:tr w:rsidR="00521DA0" w14:paraId="2D24D28A" w14:textId="77777777" w:rsidTr="00521DA0">
        <w:trPr>
          <w:trHeight w:val="613"/>
        </w:trPr>
        <w:tc>
          <w:tcPr>
            <w:tcW w:w="5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49EBC4C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8AA6BDA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CF86589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34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05BFC5C" w14:textId="77777777" w:rsidR="00521DA0" w:rsidRDefault="00521DA0" w:rsidP="00521DA0">
            <w:pPr>
              <w:pStyle w:val="TableParagraph"/>
              <w:spacing w:before="117" w:line="247" w:lineRule="auto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Describe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propagación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del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sonido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oído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importancia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evitar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sonidos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intensos.</w:t>
            </w:r>
          </w:p>
        </w:tc>
        <w:tc>
          <w:tcPr>
            <w:tcW w:w="13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3ED02C0" w14:textId="77777777" w:rsidR="00521DA0" w:rsidRDefault="00521DA0" w:rsidP="00521DA0">
            <w:pPr>
              <w:pStyle w:val="TableParagraph"/>
              <w:spacing w:before="22" w:line="247" w:lineRule="auto"/>
              <w:ind w:left="65" w:right="180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Funcionamiento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 cuidados del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oído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68F7BD6" w14:textId="77777777" w:rsidR="00521DA0" w:rsidRDefault="00521DA0" w:rsidP="00521DA0">
            <w:pPr>
              <w:pStyle w:val="TableParagraph"/>
              <w:spacing w:before="5"/>
              <w:rPr>
                <w:b/>
                <w:sz w:val="18"/>
              </w:rPr>
            </w:pPr>
          </w:p>
          <w:p w14:paraId="198E7AD0" w14:textId="77777777" w:rsidR="00521DA0" w:rsidRDefault="00521DA0" w:rsidP="00521DA0">
            <w:pPr>
              <w:pStyle w:val="TableParagraph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204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A0A4EA3" w14:textId="77777777" w:rsidR="00521DA0" w:rsidRDefault="00521DA0" w:rsidP="00521DA0">
            <w:pPr>
              <w:pStyle w:val="TableParagraph"/>
              <w:spacing w:before="5"/>
              <w:rPr>
                <w:b/>
                <w:sz w:val="18"/>
              </w:rPr>
            </w:pPr>
          </w:p>
          <w:p w14:paraId="48778B39" w14:textId="77777777" w:rsidR="00521DA0" w:rsidRDefault="00521DA0" w:rsidP="00521DA0">
            <w:pPr>
              <w:pStyle w:val="TableParagraph"/>
              <w:ind w:left="110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105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110</w:t>
            </w:r>
          </w:p>
        </w:tc>
      </w:tr>
      <w:tr w:rsidR="00521DA0" w14:paraId="25EECCD6" w14:textId="77777777" w:rsidTr="00521DA0">
        <w:trPr>
          <w:trHeight w:val="613"/>
        </w:trPr>
        <w:tc>
          <w:tcPr>
            <w:tcW w:w="50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8ADC0E3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3CCDAC9E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3963EF75" w14:textId="77777777" w:rsidR="00521DA0" w:rsidRDefault="00521DA0" w:rsidP="00521DA0">
            <w:pPr>
              <w:pStyle w:val="TableParagraph"/>
              <w:spacing w:before="9"/>
              <w:rPr>
                <w:b/>
                <w:sz w:val="17"/>
              </w:rPr>
            </w:pPr>
          </w:p>
          <w:p w14:paraId="49E62EF9" w14:textId="77777777" w:rsidR="00521DA0" w:rsidRDefault="00521DA0" w:rsidP="00521DA0">
            <w:pPr>
              <w:pStyle w:val="TableParagraph"/>
              <w:ind w:left="175"/>
              <w:rPr>
                <w:sz w:val="16"/>
              </w:rPr>
            </w:pPr>
            <w:r>
              <w:rPr>
                <w:color w:val="231F20"/>
                <w:sz w:val="16"/>
              </w:rPr>
              <w:t>25</w:t>
            </w:r>
          </w:p>
        </w:tc>
        <w:tc>
          <w:tcPr>
            <w:tcW w:w="12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EA4EDA3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83D3E43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208A6516" w14:textId="77777777" w:rsidR="00521DA0" w:rsidRDefault="00521DA0" w:rsidP="00521DA0">
            <w:pPr>
              <w:pStyle w:val="TableParagraph"/>
              <w:rPr>
                <w:b/>
                <w:sz w:val="18"/>
              </w:rPr>
            </w:pPr>
          </w:p>
          <w:p w14:paraId="7854C12C" w14:textId="77777777" w:rsidR="00521DA0" w:rsidRDefault="00521DA0" w:rsidP="00521DA0">
            <w:pPr>
              <w:pStyle w:val="TableParagraph"/>
              <w:spacing w:before="110" w:line="247" w:lineRule="auto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¿Cómo elaboro un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circuito</w:t>
            </w:r>
            <w:r>
              <w:rPr>
                <w:color w:val="231F20"/>
                <w:spacing w:val="3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eléctrico?</w:t>
            </w:r>
          </w:p>
        </w:tc>
        <w:tc>
          <w:tcPr>
            <w:tcW w:w="34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683C06D" w14:textId="77777777" w:rsidR="00521DA0" w:rsidRDefault="00521DA0" w:rsidP="00521DA0">
            <w:pPr>
              <w:pStyle w:val="TableParagraph"/>
              <w:spacing w:before="22" w:line="247" w:lineRule="auto"/>
              <w:ind w:left="6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Explica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funcionamiento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circuito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eléctrico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partir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sus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componentes,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como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conductores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aislantes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energía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eléctrica.</w:t>
            </w:r>
          </w:p>
        </w:tc>
        <w:tc>
          <w:tcPr>
            <w:tcW w:w="13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779F0C9" w14:textId="77777777" w:rsidR="00521DA0" w:rsidRDefault="00521DA0" w:rsidP="00521DA0">
            <w:pPr>
              <w:pStyle w:val="TableParagraph"/>
              <w:spacing w:before="22" w:line="247" w:lineRule="auto"/>
              <w:ind w:left="65" w:right="38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La energía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eléctrica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</w:p>
          <w:p w14:paraId="4C172B08" w14:textId="77777777" w:rsidR="00521DA0" w:rsidRDefault="00521DA0" w:rsidP="00521DA0">
            <w:pPr>
              <w:pStyle w:val="TableParagraph"/>
              <w:spacing w:before="1"/>
              <w:ind w:left="6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circuito</w:t>
            </w:r>
            <w:r>
              <w:rPr>
                <w:color w:val="231F20"/>
                <w:spacing w:val="1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eléctrico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FDAADD8" w14:textId="77777777" w:rsidR="00521DA0" w:rsidRDefault="00521DA0" w:rsidP="00521DA0">
            <w:pPr>
              <w:pStyle w:val="TableParagraph"/>
              <w:spacing w:before="5"/>
              <w:rPr>
                <w:b/>
                <w:sz w:val="18"/>
              </w:rPr>
            </w:pPr>
          </w:p>
          <w:p w14:paraId="734C0C6F" w14:textId="77777777" w:rsidR="00521DA0" w:rsidRDefault="00521DA0" w:rsidP="00521DA0">
            <w:pPr>
              <w:pStyle w:val="TableParagraph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205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785FDC7" w14:textId="77777777" w:rsidR="00521DA0" w:rsidRDefault="00521DA0" w:rsidP="00521DA0">
            <w:pPr>
              <w:pStyle w:val="TableParagraph"/>
              <w:spacing w:before="5"/>
              <w:rPr>
                <w:b/>
                <w:sz w:val="18"/>
              </w:rPr>
            </w:pPr>
          </w:p>
          <w:p w14:paraId="7A659414" w14:textId="77777777" w:rsidR="00521DA0" w:rsidRDefault="00521DA0" w:rsidP="00521DA0">
            <w:pPr>
              <w:pStyle w:val="TableParagraph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113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117</w:t>
            </w:r>
          </w:p>
        </w:tc>
      </w:tr>
      <w:tr w:rsidR="00521DA0" w14:paraId="594DF48E" w14:textId="77777777" w:rsidTr="00521DA0">
        <w:trPr>
          <w:trHeight w:val="803"/>
        </w:trPr>
        <w:tc>
          <w:tcPr>
            <w:tcW w:w="5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534F419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B85526C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4B7F649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34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07054DE" w14:textId="77777777" w:rsidR="00521DA0" w:rsidRDefault="00521DA0" w:rsidP="00521DA0">
            <w:pPr>
              <w:pStyle w:val="TableParagraph"/>
              <w:spacing w:before="5"/>
              <w:rPr>
                <w:b/>
                <w:sz w:val="18"/>
              </w:rPr>
            </w:pPr>
          </w:p>
          <w:p w14:paraId="0074965A" w14:textId="77777777" w:rsidR="00521DA0" w:rsidRDefault="00521DA0" w:rsidP="00521DA0">
            <w:pPr>
              <w:pStyle w:val="TableParagraph"/>
              <w:spacing w:line="247" w:lineRule="auto"/>
              <w:ind w:left="65" w:right="112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Identifica</w:t>
            </w:r>
            <w:r>
              <w:rPr>
                <w:color w:val="231F20"/>
                <w:spacing w:val="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las</w:t>
            </w:r>
            <w:r>
              <w:rPr>
                <w:color w:val="231F20"/>
                <w:spacing w:val="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transformaciones</w:t>
            </w:r>
            <w:r>
              <w:rPr>
                <w:color w:val="231F20"/>
                <w:spacing w:val="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electricidad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vida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cotidiana.</w:t>
            </w:r>
          </w:p>
        </w:tc>
        <w:tc>
          <w:tcPr>
            <w:tcW w:w="13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3B8BC09" w14:textId="77777777" w:rsidR="00521DA0" w:rsidRDefault="00521DA0" w:rsidP="00521DA0">
            <w:pPr>
              <w:pStyle w:val="TableParagraph"/>
              <w:spacing w:before="22" w:line="247" w:lineRule="auto"/>
              <w:ind w:left="65" w:right="38"/>
              <w:rPr>
                <w:sz w:val="16"/>
              </w:rPr>
            </w:pPr>
            <w:r>
              <w:rPr>
                <w:color w:val="231F20"/>
                <w:sz w:val="16"/>
              </w:rPr>
              <w:t>Conductores,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aislantes y la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generación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electricidad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11267BC" w14:textId="77777777" w:rsidR="00521DA0" w:rsidRDefault="00521DA0" w:rsidP="00521DA0">
            <w:pPr>
              <w:pStyle w:val="TableParagraph"/>
              <w:spacing w:before="7"/>
              <w:rPr>
                <w:b/>
                <w:sz w:val="26"/>
              </w:rPr>
            </w:pPr>
          </w:p>
          <w:p w14:paraId="2A225AB2" w14:textId="77777777" w:rsidR="00521DA0" w:rsidRDefault="00521DA0" w:rsidP="00521DA0">
            <w:pPr>
              <w:pStyle w:val="TableParagraph"/>
              <w:spacing w:before="1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206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2FE3420" w14:textId="77777777" w:rsidR="00521DA0" w:rsidRDefault="00521DA0" w:rsidP="00521DA0">
            <w:pPr>
              <w:pStyle w:val="TableParagraph"/>
              <w:spacing w:before="7"/>
              <w:rPr>
                <w:b/>
                <w:sz w:val="26"/>
              </w:rPr>
            </w:pPr>
          </w:p>
          <w:p w14:paraId="6D225619" w14:textId="77777777" w:rsidR="00521DA0" w:rsidRDefault="00521DA0" w:rsidP="00521DA0">
            <w:pPr>
              <w:pStyle w:val="TableParagraph"/>
              <w:spacing w:before="1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113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117</w:t>
            </w:r>
          </w:p>
        </w:tc>
      </w:tr>
      <w:tr w:rsidR="00521DA0" w14:paraId="1E91DA55" w14:textId="77777777" w:rsidTr="00521DA0">
        <w:trPr>
          <w:trHeight w:val="61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EABE14D" w14:textId="77777777" w:rsidR="00521DA0" w:rsidRDefault="00521DA0" w:rsidP="00521DA0">
            <w:pPr>
              <w:pStyle w:val="TableParagraph"/>
              <w:spacing w:before="4"/>
              <w:rPr>
                <w:b/>
                <w:sz w:val="18"/>
              </w:rPr>
            </w:pPr>
          </w:p>
          <w:p w14:paraId="42EF0829" w14:textId="77777777" w:rsidR="00521DA0" w:rsidRDefault="00521DA0" w:rsidP="00521DA0">
            <w:pPr>
              <w:pStyle w:val="TableParagraph"/>
              <w:spacing w:before="1"/>
              <w:ind w:left="91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26</w:t>
            </w:r>
          </w:p>
        </w:tc>
        <w:tc>
          <w:tcPr>
            <w:tcW w:w="12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718E7C8" w14:textId="77777777" w:rsidR="00521DA0" w:rsidRDefault="00521DA0" w:rsidP="00521DA0"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5C1C80D" w14:textId="77777777" w:rsidR="00521DA0" w:rsidRDefault="00521DA0" w:rsidP="00521DA0">
            <w:pPr>
              <w:pStyle w:val="TableParagraph"/>
              <w:spacing w:before="22" w:line="247" w:lineRule="auto"/>
              <w:ind w:left="65" w:right="245"/>
              <w:rPr>
                <w:color w:val="231F20"/>
                <w:w w:val="90"/>
                <w:sz w:val="16"/>
              </w:rPr>
            </w:pPr>
            <w:r>
              <w:rPr>
                <w:color w:val="231F20"/>
                <w:w w:val="85"/>
                <w:sz w:val="16"/>
              </w:rPr>
              <w:t>Tipos</w:t>
            </w:r>
            <w:r>
              <w:rPr>
                <w:color w:val="231F20"/>
                <w:spacing w:val="3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3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energía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0"/>
                <w:sz w:val="16"/>
              </w:rPr>
              <w:t>y sus</w:t>
            </w:r>
            <w:r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transformaciones</w:t>
            </w:r>
          </w:p>
          <w:p w14:paraId="4180CA29" w14:textId="36246B46" w:rsidR="00521DA0" w:rsidRPr="00521DA0" w:rsidRDefault="00521DA0" w:rsidP="00521DA0">
            <w:pPr>
              <w:tabs>
                <w:tab w:val="left" w:pos="1379"/>
              </w:tabs>
              <w:rPr>
                <w:lang w:val="es-ES"/>
              </w:rPr>
            </w:pPr>
            <w:r>
              <w:rPr>
                <w:lang w:val="es-ES"/>
              </w:rPr>
              <w:tab/>
            </w:r>
          </w:p>
        </w:tc>
        <w:tc>
          <w:tcPr>
            <w:tcW w:w="34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4D84CF5" w14:textId="77777777" w:rsidR="00521DA0" w:rsidRDefault="00521DA0" w:rsidP="00521DA0">
            <w:pPr>
              <w:pStyle w:val="TableParagraph"/>
              <w:spacing w:before="116" w:line="247" w:lineRule="auto"/>
              <w:ind w:left="65" w:right="147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Identifica las transformaciones de la energía en la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vida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cotidiana.</w:t>
            </w:r>
          </w:p>
        </w:tc>
        <w:tc>
          <w:tcPr>
            <w:tcW w:w="13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90D001C" w14:textId="77777777" w:rsidR="00521DA0" w:rsidRDefault="00521DA0" w:rsidP="00521DA0">
            <w:pPr>
              <w:pStyle w:val="TableParagraph"/>
              <w:spacing w:before="21" w:line="247" w:lineRule="auto"/>
              <w:ind w:left="65" w:right="78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Tipos de energía y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su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aprovechamiento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2CA195A" w14:textId="77777777" w:rsidR="00521DA0" w:rsidRDefault="00521DA0" w:rsidP="00521DA0">
            <w:pPr>
              <w:pStyle w:val="TableParagraph"/>
              <w:spacing w:before="4"/>
              <w:rPr>
                <w:b/>
                <w:sz w:val="18"/>
              </w:rPr>
            </w:pPr>
          </w:p>
          <w:p w14:paraId="1E3B49D2" w14:textId="77777777" w:rsidR="00521DA0" w:rsidRDefault="00521DA0" w:rsidP="00521DA0">
            <w:pPr>
              <w:pStyle w:val="TableParagraph"/>
              <w:ind w:left="112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207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38BB2A3" w14:textId="77777777" w:rsidR="00521DA0" w:rsidRDefault="00521DA0" w:rsidP="00521DA0">
            <w:pPr>
              <w:pStyle w:val="TableParagraph"/>
              <w:spacing w:before="4"/>
              <w:rPr>
                <w:b/>
                <w:sz w:val="18"/>
              </w:rPr>
            </w:pPr>
          </w:p>
          <w:p w14:paraId="015114A6" w14:textId="77777777" w:rsidR="00521DA0" w:rsidRDefault="00521DA0" w:rsidP="00521DA0">
            <w:pPr>
              <w:pStyle w:val="TableParagraph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119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123</w:t>
            </w:r>
          </w:p>
        </w:tc>
      </w:tr>
    </w:tbl>
    <w:p w14:paraId="46DE0CDF" w14:textId="5C138970" w:rsidR="00473CAE" w:rsidRDefault="00473CAE" w:rsidP="00473CAE">
      <w:pPr>
        <w:pStyle w:val="Ttulo2"/>
        <w:ind w:left="0"/>
        <w:rPr>
          <w:color w:val="F03D52"/>
        </w:rPr>
      </w:pPr>
      <w:r>
        <w:rPr>
          <w:color w:val="F03D52"/>
        </w:rPr>
        <w:lastRenderedPageBreak/>
        <w:t>Tercer</w:t>
      </w:r>
      <w:r w:rsidRPr="00393C47">
        <w:rPr>
          <w:color w:val="F03D52"/>
        </w:rPr>
        <w:t xml:space="preserve"> periodo</w:t>
      </w:r>
    </w:p>
    <w:p w14:paraId="748C7E3A" w14:textId="4CD37087" w:rsidR="00473CAE" w:rsidRDefault="00473CAE" w:rsidP="00473CAE">
      <w:pPr>
        <w:pStyle w:val="Ttulo2"/>
        <w:ind w:left="0"/>
        <w:rPr>
          <w:color w:val="F03D52"/>
        </w:rPr>
      </w:pPr>
    </w:p>
    <w:tbl>
      <w:tblPr>
        <w:tblStyle w:val="TableNormal"/>
        <w:tblW w:w="9648" w:type="dxa"/>
        <w:tblInd w:w="-10" w:type="dxa"/>
        <w:tblBorders>
          <w:top w:val="single" w:sz="8" w:space="0" w:color="FB505D"/>
          <w:left w:val="single" w:sz="8" w:space="0" w:color="FB505D"/>
          <w:bottom w:val="single" w:sz="8" w:space="0" w:color="FB505D"/>
          <w:right w:val="single" w:sz="8" w:space="0" w:color="FB505D"/>
          <w:insideH w:val="single" w:sz="8" w:space="0" w:color="FB505D"/>
          <w:insideV w:val="single" w:sz="8" w:space="0" w:color="FB505D"/>
        </w:tblBorders>
        <w:tblLayout w:type="fixed"/>
        <w:tblLook w:val="01E0" w:firstRow="1" w:lastRow="1" w:firstColumn="1" w:lastColumn="1" w:noHBand="0" w:noVBand="0"/>
      </w:tblPr>
      <w:tblGrid>
        <w:gridCol w:w="618"/>
        <w:gridCol w:w="1032"/>
        <w:gridCol w:w="1460"/>
        <w:gridCol w:w="3162"/>
        <w:gridCol w:w="1460"/>
        <w:gridCol w:w="960"/>
        <w:gridCol w:w="956"/>
      </w:tblGrid>
      <w:tr w:rsidR="00473CAE" w14:paraId="78C59B70" w14:textId="77777777" w:rsidTr="00473CAE">
        <w:trPr>
          <w:trHeight w:val="491"/>
        </w:trPr>
        <w:tc>
          <w:tcPr>
            <w:tcW w:w="618" w:type="dxa"/>
            <w:shd w:val="clear" w:color="auto" w:fill="FE8B8A"/>
          </w:tcPr>
          <w:p w14:paraId="2AE12BC3" w14:textId="77777777" w:rsidR="00473CAE" w:rsidRDefault="00473CAE" w:rsidP="007A7D7E">
            <w:pPr>
              <w:pStyle w:val="TableParagraph"/>
              <w:spacing w:before="147"/>
              <w:ind w:left="73" w:right="53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Sem.</w:t>
            </w:r>
          </w:p>
        </w:tc>
        <w:tc>
          <w:tcPr>
            <w:tcW w:w="1032" w:type="dxa"/>
            <w:shd w:val="clear" w:color="auto" w:fill="FE8B8A"/>
          </w:tcPr>
          <w:p w14:paraId="1B58B235" w14:textId="77777777" w:rsidR="00473CAE" w:rsidRDefault="00473CAE" w:rsidP="007A7D7E">
            <w:pPr>
              <w:pStyle w:val="TableParagraph"/>
              <w:spacing w:before="147"/>
              <w:ind w:left="241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Ámbito</w:t>
            </w:r>
          </w:p>
        </w:tc>
        <w:tc>
          <w:tcPr>
            <w:tcW w:w="1460" w:type="dxa"/>
            <w:shd w:val="clear" w:color="auto" w:fill="FE8B8A"/>
          </w:tcPr>
          <w:p w14:paraId="34B950FA" w14:textId="77777777" w:rsidR="00473CAE" w:rsidRDefault="00473CAE" w:rsidP="007A7D7E">
            <w:pPr>
              <w:pStyle w:val="TableParagraph"/>
              <w:spacing w:before="147"/>
              <w:ind w:left="497" w:right="478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3162" w:type="dxa"/>
            <w:shd w:val="clear" w:color="auto" w:fill="FE8B8A"/>
          </w:tcPr>
          <w:p w14:paraId="446469BA" w14:textId="77777777" w:rsidR="00473CAE" w:rsidRDefault="00473CAE" w:rsidP="007A7D7E">
            <w:pPr>
              <w:pStyle w:val="TableParagraph"/>
              <w:spacing w:before="147"/>
              <w:ind w:left="693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460" w:type="dxa"/>
            <w:shd w:val="clear" w:color="auto" w:fill="FE8B8A"/>
          </w:tcPr>
          <w:p w14:paraId="5B38D56B" w14:textId="77777777" w:rsidR="00473CAE" w:rsidRDefault="00473CAE" w:rsidP="007A7D7E">
            <w:pPr>
              <w:pStyle w:val="TableParagraph"/>
              <w:spacing w:before="42"/>
              <w:ind w:left="442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Lección</w:t>
            </w:r>
          </w:p>
          <w:p w14:paraId="2E604356" w14:textId="77777777" w:rsidR="00473CAE" w:rsidRDefault="00473CAE" w:rsidP="007A7D7E">
            <w:pPr>
              <w:pStyle w:val="TableParagraph"/>
              <w:spacing w:before="3"/>
              <w:ind w:left="369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95"/>
                <w:sz w:val="18"/>
              </w:rPr>
              <w:t>Aplicados</w:t>
            </w:r>
          </w:p>
        </w:tc>
        <w:tc>
          <w:tcPr>
            <w:tcW w:w="960" w:type="dxa"/>
            <w:shd w:val="clear" w:color="auto" w:fill="FE8B8A"/>
          </w:tcPr>
          <w:p w14:paraId="3E040F70" w14:textId="77777777" w:rsidR="00473CAE" w:rsidRDefault="00473CAE" w:rsidP="007A7D7E">
            <w:pPr>
              <w:pStyle w:val="TableParagraph"/>
              <w:spacing w:before="42"/>
              <w:ind w:left="185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</w:p>
          <w:p w14:paraId="3CD10352" w14:textId="77777777" w:rsidR="00473CAE" w:rsidRDefault="00473CAE" w:rsidP="007A7D7E">
            <w:pPr>
              <w:pStyle w:val="TableParagraph"/>
              <w:spacing w:before="3"/>
              <w:ind w:left="119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90"/>
                <w:sz w:val="18"/>
              </w:rPr>
              <w:t>Aplicados</w:t>
            </w:r>
          </w:p>
        </w:tc>
        <w:tc>
          <w:tcPr>
            <w:tcW w:w="956" w:type="dxa"/>
            <w:shd w:val="clear" w:color="auto" w:fill="FE8B8A"/>
          </w:tcPr>
          <w:p w14:paraId="39792D24" w14:textId="77777777" w:rsidR="00473CAE" w:rsidRDefault="00473CAE" w:rsidP="007A7D7E">
            <w:pPr>
              <w:pStyle w:val="TableParagraph"/>
              <w:spacing w:before="42" w:line="242" w:lineRule="auto"/>
              <w:ind w:left="150" w:firstLine="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spacing w:val="-1"/>
                <w:w w:val="80"/>
                <w:sz w:val="18"/>
              </w:rPr>
              <w:t>libro</w:t>
            </w:r>
            <w:r>
              <w:rPr>
                <w:b/>
                <w:color w:val="FFFFFF"/>
                <w:w w:val="80"/>
                <w:sz w:val="18"/>
              </w:rPr>
              <w:t xml:space="preserve"> SEP</w:t>
            </w:r>
          </w:p>
        </w:tc>
      </w:tr>
      <w:tr w:rsidR="00473CAE" w14:paraId="3BF77AB0" w14:textId="77777777" w:rsidTr="00473CAE">
        <w:trPr>
          <w:trHeight w:val="653"/>
        </w:trPr>
        <w:tc>
          <w:tcPr>
            <w:tcW w:w="618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FE8FDF7" w14:textId="77777777" w:rsidR="00473CAE" w:rsidRDefault="00473CAE" w:rsidP="007A7D7E">
            <w:pPr>
              <w:pStyle w:val="TableParagraph"/>
              <w:spacing w:before="8"/>
              <w:rPr>
                <w:b/>
                <w:sz w:val="20"/>
              </w:rPr>
            </w:pPr>
          </w:p>
          <w:p w14:paraId="3863C453" w14:textId="77777777" w:rsidR="00473CAE" w:rsidRDefault="00473CAE" w:rsidP="007A7D7E">
            <w:pPr>
              <w:pStyle w:val="TableParagraph"/>
              <w:ind w:left="73" w:right="5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27</w:t>
            </w:r>
          </w:p>
        </w:tc>
        <w:tc>
          <w:tcPr>
            <w:tcW w:w="1032" w:type="dxa"/>
            <w:vMerge w:val="restart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66F6497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5A72D6C9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02A6C65F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5314ECD3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64CE2AFA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54539EDF" w14:textId="77777777" w:rsidR="00473CAE" w:rsidRDefault="00473CAE" w:rsidP="007A7D7E">
            <w:pPr>
              <w:pStyle w:val="TableParagraph"/>
              <w:spacing w:before="151" w:line="247" w:lineRule="auto"/>
              <w:ind w:left="85" w:right="68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Propiedades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y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spacing w:val="-16"/>
                <w:w w:val="90"/>
                <w:sz w:val="16"/>
              </w:rPr>
              <w:t>transformaciones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 los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materiales</w:t>
            </w:r>
          </w:p>
        </w:tc>
        <w:tc>
          <w:tcPr>
            <w:tcW w:w="146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702B9FD" w14:textId="77777777" w:rsidR="00473CAE" w:rsidRDefault="00473CAE" w:rsidP="007A7D7E">
            <w:pPr>
              <w:pStyle w:val="TableParagraph"/>
              <w:spacing w:before="47" w:line="247" w:lineRule="auto"/>
              <w:ind w:left="85" w:right="113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¿Cómo se transfiere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 calor entre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materiales?</w:t>
            </w:r>
          </w:p>
        </w:tc>
        <w:tc>
          <w:tcPr>
            <w:tcW w:w="3162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EA5E4BF" w14:textId="77777777" w:rsidR="00473CAE" w:rsidRDefault="00473CAE" w:rsidP="007A7D7E">
            <w:pPr>
              <w:pStyle w:val="TableParagraph"/>
              <w:spacing w:before="47"/>
              <w:ind w:left="8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Describe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procesos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transferencia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del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calor</w:t>
            </w:r>
          </w:p>
          <w:p w14:paraId="2D4531F4" w14:textId="77777777" w:rsidR="00473CAE" w:rsidRDefault="00473CAE" w:rsidP="007A7D7E">
            <w:pPr>
              <w:pStyle w:val="TableParagraph"/>
              <w:spacing w:before="6" w:line="247" w:lineRule="auto"/>
              <w:ind w:left="8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—conducción y convección— en algunos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materiales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su</w:t>
            </w:r>
            <w:r>
              <w:rPr>
                <w:color w:val="231F20"/>
                <w:spacing w:val="-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importancia</w:t>
            </w:r>
            <w:r>
              <w:rPr>
                <w:color w:val="231F20"/>
                <w:spacing w:val="-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naturaleza.</w:t>
            </w:r>
          </w:p>
        </w:tc>
        <w:tc>
          <w:tcPr>
            <w:tcW w:w="146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29A2AD1" w14:textId="77777777" w:rsidR="00473CAE" w:rsidRDefault="00473CAE" w:rsidP="007A7D7E">
            <w:pPr>
              <w:pStyle w:val="TableParagraph"/>
              <w:spacing w:before="142" w:line="247" w:lineRule="auto"/>
              <w:ind w:left="84" w:right="418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Transferencia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calor</w:t>
            </w:r>
          </w:p>
        </w:tc>
        <w:tc>
          <w:tcPr>
            <w:tcW w:w="96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F697135" w14:textId="77777777" w:rsidR="00473CAE" w:rsidRDefault="00473CAE" w:rsidP="007A7D7E">
            <w:pPr>
              <w:pStyle w:val="TableParagraph"/>
              <w:spacing w:before="7"/>
              <w:rPr>
                <w:b/>
                <w:sz w:val="20"/>
              </w:rPr>
            </w:pPr>
          </w:p>
          <w:p w14:paraId="0B2903EE" w14:textId="77777777" w:rsidR="00473CAE" w:rsidRDefault="00473CAE" w:rsidP="007A7D7E">
            <w:pPr>
              <w:pStyle w:val="TableParagraph"/>
              <w:ind w:left="169" w:right="150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208</w:t>
            </w:r>
          </w:p>
        </w:tc>
        <w:tc>
          <w:tcPr>
            <w:tcW w:w="956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F8876BC" w14:textId="77777777" w:rsidR="00473CAE" w:rsidRDefault="00473CAE" w:rsidP="007A7D7E">
            <w:pPr>
              <w:pStyle w:val="TableParagraph"/>
              <w:spacing w:before="7"/>
              <w:rPr>
                <w:b/>
                <w:sz w:val="20"/>
              </w:rPr>
            </w:pPr>
          </w:p>
          <w:p w14:paraId="713FE9C1" w14:textId="77777777" w:rsidR="00473CAE" w:rsidRDefault="00473CAE" w:rsidP="007A7D7E">
            <w:pPr>
              <w:pStyle w:val="TableParagraph"/>
              <w:ind w:left="18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119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123</w:t>
            </w:r>
          </w:p>
        </w:tc>
      </w:tr>
      <w:tr w:rsidR="00473CAE" w14:paraId="087E94AF" w14:textId="77777777" w:rsidTr="00473CAE">
        <w:trPr>
          <w:trHeight w:val="653"/>
        </w:trPr>
        <w:tc>
          <w:tcPr>
            <w:tcW w:w="618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02A893B" w14:textId="77777777" w:rsidR="00473CAE" w:rsidRDefault="00473CAE" w:rsidP="007A7D7E">
            <w:pPr>
              <w:pStyle w:val="TableParagraph"/>
              <w:spacing w:before="7"/>
              <w:rPr>
                <w:b/>
                <w:sz w:val="20"/>
              </w:rPr>
            </w:pPr>
          </w:p>
          <w:p w14:paraId="1ADF675D" w14:textId="77777777" w:rsidR="00473CAE" w:rsidRDefault="00473CAE" w:rsidP="007A7D7E">
            <w:pPr>
              <w:pStyle w:val="TableParagraph"/>
              <w:ind w:left="74" w:right="5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28</w:t>
            </w:r>
          </w:p>
        </w:tc>
        <w:tc>
          <w:tcPr>
            <w:tcW w:w="1032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78D26D7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D17C798" w14:textId="77777777" w:rsidR="00473CAE" w:rsidRDefault="00473CAE" w:rsidP="007A7D7E">
            <w:pPr>
              <w:pStyle w:val="TableParagraph"/>
              <w:spacing w:before="142" w:line="247" w:lineRule="auto"/>
              <w:ind w:left="85" w:right="245"/>
              <w:rPr>
                <w:sz w:val="16"/>
              </w:rPr>
            </w:pPr>
            <w:r>
              <w:rPr>
                <w:color w:val="231F20"/>
                <w:w w:val="80"/>
                <w:sz w:val="16"/>
              </w:rPr>
              <w:t>¿Cómo</w:t>
            </w:r>
            <w:r>
              <w:rPr>
                <w:color w:val="231F20"/>
                <w:spacing w:val="4"/>
                <w:w w:val="80"/>
                <w:sz w:val="16"/>
              </w:rPr>
              <w:t xml:space="preserve"> </w:t>
            </w:r>
            <w:r>
              <w:rPr>
                <w:color w:val="231F20"/>
                <w:w w:val="80"/>
                <w:sz w:val="16"/>
              </w:rPr>
              <w:t>se</w:t>
            </w:r>
            <w:r>
              <w:rPr>
                <w:color w:val="231F20"/>
                <w:spacing w:val="5"/>
                <w:w w:val="80"/>
                <w:sz w:val="16"/>
              </w:rPr>
              <w:t xml:space="preserve"> </w:t>
            </w:r>
            <w:r>
              <w:rPr>
                <w:color w:val="231F20"/>
                <w:w w:val="80"/>
                <w:sz w:val="16"/>
              </w:rPr>
              <w:t>mueven</w:t>
            </w:r>
            <w:r>
              <w:rPr>
                <w:color w:val="231F20"/>
                <w:spacing w:val="-33"/>
                <w:w w:val="8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objetos?</w:t>
            </w:r>
          </w:p>
        </w:tc>
        <w:tc>
          <w:tcPr>
            <w:tcW w:w="3162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450E29E" w14:textId="77777777" w:rsidR="00473CAE" w:rsidRDefault="00473CAE" w:rsidP="007A7D7E">
            <w:pPr>
              <w:pStyle w:val="TableParagraph"/>
              <w:spacing w:before="47" w:line="247" w:lineRule="auto"/>
              <w:ind w:left="8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Describe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movimiento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algunos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objetos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considerando su trayectoria, dirección y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rapidez.</w:t>
            </w:r>
          </w:p>
        </w:tc>
        <w:tc>
          <w:tcPr>
            <w:tcW w:w="14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E129D6A" w14:textId="77777777" w:rsidR="00473CAE" w:rsidRDefault="00473CAE" w:rsidP="007A7D7E">
            <w:pPr>
              <w:pStyle w:val="TableParagraph"/>
              <w:spacing w:before="142" w:line="247" w:lineRule="auto"/>
              <w:ind w:left="84" w:right="581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Movimiento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rapidez</w:t>
            </w:r>
          </w:p>
        </w:tc>
        <w:tc>
          <w:tcPr>
            <w:tcW w:w="9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B2DD96E" w14:textId="77777777" w:rsidR="00473CAE" w:rsidRDefault="00473CAE" w:rsidP="007A7D7E">
            <w:pPr>
              <w:pStyle w:val="TableParagraph"/>
              <w:spacing w:before="7"/>
              <w:rPr>
                <w:b/>
                <w:sz w:val="20"/>
              </w:rPr>
            </w:pPr>
          </w:p>
          <w:p w14:paraId="68FB1658" w14:textId="77777777" w:rsidR="00473CAE" w:rsidRDefault="00473CAE" w:rsidP="007A7D7E">
            <w:pPr>
              <w:pStyle w:val="TableParagraph"/>
              <w:ind w:left="169" w:right="150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209</w:t>
            </w:r>
          </w:p>
        </w:tc>
        <w:tc>
          <w:tcPr>
            <w:tcW w:w="956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3950F74" w14:textId="77777777" w:rsidR="00473CAE" w:rsidRDefault="00473CAE" w:rsidP="007A7D7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73CAE" w14:paraId="3A6B33BF" w14:textId="77777777" w:rsidTr="00473CAE">
        <w:trPr>
          <w:trHeight w:val="1983"/>
        </w:trPr>
        <w:tc>
          <w:tcPr>
            <w:tcW w:w="618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B1AB23F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4A350F53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7099C77B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56869BD7" w14:textId="77777777" w:rsidR="00473CAE" w:rsidRDefault="00473CAE" w:rsidP="007A7D7E">
            <w:pPr>
              <w:pStyle w:val="TableParagraph"/>
              <w:spacing w:before="5"/>
              <w:rPr>
                <w:b/>
                <w:sz w:val="24"/>
              </w:rPr>
            </w:pPr>
          </w:p>
          <w:p w14:paraId="05155F26" w14:textId="77777777" w:rsidR="00473CAE" w:rsidRDefault="00473CAE" w:rsidP="007A7D7E">
            <w:pPr>
              <w:pStyle w:val="TableParagraph"/>
              <w:ind w:left="74" w:right="5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29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30</w:t>
            </w:r>
          </w:p>
        </w:tc>
        <w:tc>
          <w:tcPr>
            <w:tcW w:w="1032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FEFF8B1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4246781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13A3AB77" w14:textId="77777777" w:rsidR="00473CAE" w:rsidRDefault="00473CAE" w:rsidP="007A7D7E">
            <w:pPr>
              <w:pStyle w:val="TableParagraph"/>
              <w:spacing w:before="1"/>
              <w:rPr>
                <w:b/>
                <w:sz w:val="19"/>
              </w:rPr>
            </w:pPr>
          </w:p>
          <w:p w14:paraId="08F5A16A" w14:textId="77777777" w:rsidR="00473CAE" w:rsidRDefault="00473CAE" w:rsidP="007A7D7E">
            <w:pPr>
              <w:pStyle w:val="TableParagraph"/>
              <w:spacing w:line="247" w:lineRule="auto"/>
              <w:ind w:left="8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Proyecto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estudiantil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para desarrollar,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integrar y aplicar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aprendizajes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esperados y las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competencias</w:t>
            </w:r>
          </w:p>
        </w:tc>
        <w:tc>
          <w:tcPr>
            <w:tcW w:w="3162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23E274A" w14:textId="77777777" w:rsidR="00473CAE" w:rsidRDefault="00473CAE" w:rsidP="007A7D7E">
            <w:pPr>
              <w:pStyle w:val="TableParagraph"/>
              <w:spacing w:before="46" w:line="247" w:lineRule="auto"/>
              <w:ind w:left="85" w:right="109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Aplica habilidades, actitudes y valores de la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formación científica básica durante la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planeación, el desarrollo, la comunicación y la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evaluación de un proyecto de su interés, en el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que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integra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contenidos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bloque.</w:t>
            </w:r>
          </w:p>
          <w:p w14:paraId="35761C2C" w14:textId="77777777" w:rsidR="00473CAE" w:rsidRDefault="00473CAE" w:rsidP="007A7D7E">
            <w:pPr>
              <w:pStyle w:val="TableParagraph"/>
              <w:spacing w:before="2" w:line="247" w:lineRule="auto"/>
              <w:ind w:left="85" w:right="109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Aplica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sus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conocimientos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para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explicar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funcionamiento y construcción de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dispositivos.</w:t>
            </w:r>
          </w:p>
          <w:p w14:paraId="0F23991B" w14:textId="77777777" w:rsidR="00473CAE" w:rsidRDefault="00473CAE" w:rsidP="007A7D7E">
            <w:pPr>
              <w:pStyle w:val="TableParagraph"/>
              <w:spacing w:before="1" w:line="247" w:lineRule="auto"/>
              <w:ind w:left="8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Diseña,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construye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evalúa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un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dispositivo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base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criterios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predeterminados.</w:t>
            </w:r>
          </w:p>
        </w:tc>
        <w:tc>
          <w:tcPr>
            <w:tcW w:w="14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3B56178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40692F6E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1E4D6BF3" w14:textId="77777777" w:rsidR="00473CAE" w:rsidRDefault="00473CAE" w:rsidP="007A7D7E">
            <w:pPr>
              <w:pStyle w:val="TableParagraph"/>
              <w:spacing w:before="9"/>
              <w:rPr>
                <w:b/>
                <w:sz w:val="25"/>
              </w:rPr>
            </w:pPr>
          </w:p>
          <w:p w14:paraId="1B330CB7" w14:textId="77777777" w:rsidR="00473CAE" w:rsidRDefault="00473CAE" w:rsidP="007A7D7E">
            <w:pPr>
              <w:pStyle w:val="TableParagraph"/>
              <w:spacing w:line="247" w:lineRule="auto"/>
              <w:ind w:left="84" w:right="401"/>
              <w:rPr>
                <w:sz w:val="16"/>
              </w:rPr>
            </w:pPr>
            <w:r>
              <w:rPr>
                <w:color w:val="231F20"/>
                <w:sz w:val="16"/>
              </w:rPr>
              <w:t>Proyecto: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construcción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 dispositivos</w:t>
            </w:r>
          </w:p>
        </w:tc>
        <w:tc>
          <w:tcPr>
            <w:tcW w:w="9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07B8E3E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6F0C981E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5134AE8F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6D1980EF" w14:textId="77777777" w:rsidR="00473CAE" w:rsidRDefault="00473CAE" w:rsidP="007A7D7E">
            <w:pPr>
              <w:pStyle w:val="TableParagraph"/>
              <w:spacing w:before="3"/>
              <w:rPr>
                <w:b/>
                <w:sz w:val="24"/>
              </w:rPr>
            </w:pPr>
          </w:p>
          <w:p w14:paraId="06743AA0" w14:textId="77777777" w:rsidR="00473CAE" w:rsidRDefault="00473CAE" w:rsidP="007A7D7E">
            <w:pPr>
              <w:pStyle w:val="TableParagraph"/>
              <w:ind w:left="166" w:right="150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210</w:t>
            </w:r>
          </w:p>
        </w:tc>
        <w:tc>
          <w:tcPr>
            <w:tcW w:w="956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3F9D1E2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11F5A911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18639C1D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4068BB15" w14:textId="77777777" w:rsidR="00473CAE" w:rsidRDefault="00473CAE" w:rsidP="007A7D7E">
            <w:pPr>
              <w:pStyle w:val="TableParagraph"/>
              <w:spacing w:before="3"/>
              <w:rPr>
                <w:b/>
                <w:sz w:val="24"/>
              </w:rPr>
            </w:pPr>
          </w:p>
          <w:p w14:paraId="0CDDF776" w14:textId="77777777" w:rsidR="00473CAE" w:rsidRDefault="00473CAE" w:rsidP="007A7D7E">
            <w:pPr>
              <w:pStyle w:val="TableParagraph"/>
              <w:ind w:left="182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124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125</w:t>
            </w:r>
          </w:p>
        </w:tc>
      </w:tr>
      <w:tr w:rsidR="00473CAE" w14:paraId="02591F15" w14:textId="77777777" w:rsidTr="00473CAE">
        <w:trPr>
          <w:trHeight w:val="463"/>
        </w:trPr>
        <w:tc>
          <w:tcPr>
            <w:tcW w:w="618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DAD03F9" w14:textId="77777777" w:rsidR="00473CAE" w:rsidRDefault="00473CAE" w:rsidP="007A7D7E">
            <w:pPr>
              <w:pStyle w:val="TableParagraph"/>
              <w:spacing w:before="140"/>
              <w:ind w:left="71" w:right="5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31</w:t>
            </w:r>
          </w:p>
        </w:tc>
        <w:tc>
          <w:tcPr>
            <w:tcW w:w="1032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17E3C47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52DB3AF2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3F7136DF" w14:textId="77777777" w:rsidR="00473CAE" w:rsidRDefault="00473CAE" w:rsidP="007A7D7E">
            <w:pPr>
              <w:pStyle w:val="TableParagraph"/>
              <w:spacing w:before="4"/>
              <w:rPr>
                <w:b/>
                <w:sz w:val="17"/>
              </w:rPr>
            </w:pPr>
          </w:p>
          <w:p w14:paraId="7552E47F" w14:textId="77777777" w:rsidR="00473CAE" w:rsidRDefault="00473CAE" w:rsidP="007A7D7E">
            <w:pPr>
              <w:pStyle w:val="TableParagraph"/>
              <w:spacing w:line="247" w:lineRule="auto"/>
              <w:ind w:left="85" w:right="48"/>
              <w:rPr>
                <w:sz w:val="16"/>
              </w:rPr>
            </w:pPr>
            <w:r>
              <w:rPr>
                <w:color w:val="231F20"/>
                <w:spacing w:val="-1"/>
                <w:w w:val="90"/>
                <w:sz w:val="16"/>
              </w:rPr>
              <w:t>Conocimiento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científico y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conocimiento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tecnológico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-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-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sociedad</w:t>
            </w:r>
          </w:p>
        </w:tc>
        <w:tc>
          <w:tcPr>
            <w:tcW w:w="146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814D407" w14:textId="77777777" w:rsidR="00473CAE" w:rsidRDefault="00473CAE" w:rsidP="007A7D7E">
            <w:pPr>
              <w:pStyle w:val="TableParagraph"/>
              <w:spacing w:before="3"/>
              <w:rPr>
                <w:b/>
                <w:sz w:val="16"/>
              </w:rPr>
            </w:pPr>
          </w:p>
          <w:p w14:paraId="2216B5A2" w14:textId="77777777" w:rsidR="00473CAE" w:rsidRDefault="00473CAE" w:rsidP="007A7D7E">
            <w:pPr>
              <w:pStyle w:val="TableParagraph"/>
              <w:spacing w:line="247" w:lineRule="auto"/>
              <w:ind w:left="85" w:right="242"/>
              <w:rPr>
                <w:sz w:val="16"/>
              </w:rPr>
            </w:pPr>
            <w:r>
              <w:rPr>
                <w:color w:val="231F20"/>
                <w:spacing w:val="-1"/>
                <w:w w:val="85"/>
                <w:sz w:val="16"/>
              </w:rPr>
              <w:t>¿Cómo es nuestro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sistema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solar?</w:t>
            </w:r>
          </w:p>
        </w:tc>
        <w:tc>
          <w:tcPr>
            <w:tcW w:w="3162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C42DE51" w14:textId="77777777" w:rsidR="00473CAE" w:rsidRDefault="00473CAE" w:rsidP="007A7D7E">
            <w:pPr>
              <w:pStyle w:val="TableParagraph"/>
              <w:spacing w:before="3"/>
              <w:rPr>
                <w:b/>
                <w:sz w:val="16"/>
              </w:rPr>
            </w:pPr>
          </w:p>
          <w:p w14:paraId="0C57BACC" w14:textId="77777777" w:rsidR="00473CAE" w:rsidRDefault="00473CAE" w:rsidP="007A7D7E">
            <w:pPr>
              <w:pStyle w:val="TableParagraph"/>
              <w:spacing w:line="247" w:lineRule="auto"/>
              <w:ind w:left="85" w:right="143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Describe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características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componentes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del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sistema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solar.</w:t>
            </w:r>
          </w:p>
        </w:tc>
        <w:tc>
          <w:tcPr>
            <w:tcW w:w="14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CA5D0C5" w14:textId="77777777" w:rsidR="00473CAE" w:rsidRDefault="00473CAE" w:rsidP="007A7D7E">
            <w:pPr>
              <w:pStyle w:val="TableParagraph"/>
              <w:spacing w:before="140"/>
              <w:ind w:left="8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sistema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solar</w:t>
            </w:r>
          </w:p>
        </w:tc>
        <w:tc>
          <w:tcPr>
            <w:tcW w:w="9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046D2EF" w14:textId="77777777" w:rsidR="00473CAE" w:rsidRDefault="00473CAE" w:rsidP="007A7D7E">
            <w:pPr>
              <w:pStyle w:val="TableParagraph"/>
              <w:spacing w:before="140"/>
              <w:ind w:left="168" w:right="150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211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212</w:t>
            </w:r>
          </w:p>
        </w:tc>
        <w:tc>
          <w:tcPr>
            <w:tcW w:w="956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816EB99" w14:textId="77777777" w:rsidR="00473CAE" w:rsidRDefault="00473CAE" w:rsidP="007A7D7E">
            <w:pPr>
              <w:pStyle w:val="TableParagraph"/>
              <w:spacing w:before="140"/>
              <w:ind w:left="182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131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147</w:t>
            </w:r>
          </w:p>
        </w:tc>
      </w:tr>
      <w:tr w:rsidR="00473CAE" w14:paraId="0F255271" w14:textId="77777777" w:rsidTr="00473CAE">
        <w:trPr>
          <w:trHeight w:val="273"/>
        </w:trPr>
        <w:tc>
          <w:tcPr>
            <w:tcW w:w="618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00A1B95" w14:textId="77777777" w:rsidR="00473CAE" w:rsidRDefault="00473CAE" w:rsidP="007A7D7E">
            <w:pPr>
              <w:pStyle w:val="TableParagraph"/>
              <w:spacing w:before="45"/>
              <w:ind w:left="72" w:right="5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32</w:t>
            </w:r>
          </w:p>
        </w:tc>
        <w:tc>
          <w:tcPr>
            <w:tcW w:w="1032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ED0EA64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FBCBED6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3162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6F22702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2CF3698" w14:textId="77777777" w:rsidR="00473CAE" w:rsidRDefault="00473CAE" w:rsidP="007A7D7E">
            <w:pPr>
              <w:pStyle w:val="TableParagraph"/>
              <w:spacing w:before="45"/>
              <w:ind w:left="8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telescopio</w:t>
            </w:r>
          </w:p>
        </w:tc>
        <w:tc>
          <w:tcPr>
            <w:tcW w:w="9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26E27E8" w14:textId="77777777" w:rsidR="00473CAE" w:rsidRDefault="00473CAE" w:rsidP="007A7D7E">
            <w:pPr>
              <w:pStyle w:val="TableParagraph"/>
              <w:spacing w:before="45"/>
              <w:ind w:left="169" w:right="150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213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214</w:t>
            </w:r>
          </w:p>
        </w:tc>
        <w:tc>
          <w:tcPr>
            <w:tcW w:w="956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6FDBC15" w14:textId="77777777" w:rsidR="00473CAE" w:rsidRDefault="00473CAE" w:rsidP="007A7D7E">
            <w:pPr>
              <w:pStyle w:val="TableParagraph"/>
              <w:spacing w:before="45"/>
              <w:ind w:left="182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131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147</w:t>
            </w:r>
          </w:p>
        </w:tc>
      </w:tr>
      <w:tr w:rsidR="00473CAE" w14:paraId="2F38B584" w14:textId="77777777" w:rsidTr="00473CAE">
        <w:trPr>
          <w:trHeight w:val="273"/>
        </w:trPr>
        <w:tc>
          <w:tcPr>
            <w:tcW w:w="618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5D8603D" w14:textId="77777777" w:rsidR="00473CAE" w:rsidRDefault="00473CAE" w:rsidP="007A7D7E">
            <w:pPr>
              <w:pStyle w:val="TableParagraph"/>
              <w:spacing w:before="45"/>
              <w:ind w:left="71" w:right="5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33</w:t>
            </w:r>
          </w:p>
        </w:tc>
        <w:tc>
          <w:tcPr>
            <w:tcW w:w="1032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8F0DDEC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B7E97CD" w14:textId="77777777" w:rsidR="00473CAE" w:rsidRDefault="00473CAE" w:rsidP="007A7D7E">
            <w:pPr>
              <w:pStyle w:val="TableParagraph"/>
              <w:spacing w:before="140" w:line="247" w:lineRule="auto"/>
              <w:ind w:left="8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Proyecto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estudiantil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para desarrollar,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integrar y aplicar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aprendizajes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esperados y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competencias.</w:t>
            </w:r>
          </w:p>
        </w:tc>
        <w:tc>
          <w:tcPr>
            <w:tcW w:w="3162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292710F" w14:textId="77777777" w:rsidR="00473CAE" w:rsidRDefault="00473CAE" w:rsidP="007A7D7E">
            <w:pPr>
              <w:pStyle w:val="TableParagraph"/>
              <w:spacing w:before="4"/>
              <w:rPr>
                <w:b/>
                <w:sz w:val="20"/>
              </w:rPr>
            </w:pPr>
          </w:p>
          <w:p w14:paraId="57082144" w14:textId="77777777" w:rsidR="00473CAE" w:rsidRDefault="00473CAE" w:rsidP="007A7D7E">
            <w:pPr>
              <w:pStyle w:val="TableParagraph"/>
              <w:spacing w:before="1" w:line="247" w:lineRule="auto"/>
              <w:ind w:left="84" w:right="110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Aplica habilidades, actitudes y valores de la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formación científica básica durante la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planeación, el desarrollo, la comunicación y la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evaluación de un proyecto de su interés en el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que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integra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contenidos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curso.</w:t>
            </w:r>
          </w:p>
        </w:tc>
        <w:tc>
          <w:tcPr>
            <w:tcW w:w="146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DF11F38" w14:textId="77777777" w:rsidR="00473CAE" w:rsidRDefault="00473CAE" w:rsidP="007A7D7E">
            <w:pPr>
              <w:pStyle w:val="TableParagraph"/>
              <w:spacing w:before="44" w:line="247" w:lineRule="auto"/>
              <w:ind w:left="84" w:right="297"/>
              <w:rPr>
                <w:sz w:val="16"/>
              </w:rPr>
            </w:pPr>
            <w:r>
              <w:rPr>
                <w:color w:val="231F20"/>
                <w:sz w:val="16"/>
              </w:rPr>
              <w:t>Proyecto: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 xml:space="preserve">prevención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adicciones y 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riesgos; cuidado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 ambiente o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aplicación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tecnológica</w:t>
            </w:r>
          </w:p>
        </w:tc>
        <w:tc>
          <w:tcPr>
            <w:tcW w:w="96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647884D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1144CD9D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1790B922" w14:textId="77777777" w:rsidR="00473CAE" w:rsidRDefault="00473CAE" w:rsidP="007A7D7E">
            <w:pPr>
              <w:pStyle w:val="TableParagraph"/>
              <w:spacing w:before="4"/>
              <w:rPr>
                <w:b/>
                <w:sz w:val="17"/>
              </w:rPr>
            </w:pPr>
          </w:p>
          <w:p w14:paraId="261B1090" w14:textId="77777777" w:rsidR="00473CAE" w:rsidRDefault="00473CAE" w:rsidP="007A7D7E">
            <w:pPr>
              <w:pStyle w:val="TableParagraph"/>
              <w:ind w:left="18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215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216</w:t>
            </w:r>
          </w:p>
        </w:tc>
        <w:tc>
          <w:tcPr>
            <w:tcW w:w="956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7573B87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6893945D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00AFAA67" w14:textId="77777777" w:rsidR="00473CAE" w:rsidRDefault="00473CAE" w:rsidP="007A7D7E">
            <w:pPr>
              <w:pStyle w:val="TableParagraph"/>
              <w:spacing w:before="4"/>
              <w:rPr>
                <w:b/>
                <w:sz w:val="17"/>
              </w:rPr>
            </w:pPr>
          </w:p>
          <w:p w14:paraId="6E28D322" w14:textId="77777777" w:rsidR="00473CAE" w:rsidRDefault="00473CAE" w:rsidP="007A7D7E">
            <w:pPr>
              <w:pStyle w:val="TableParagraph"/>
              <w:ind w:left="180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148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151</w:t>
            </w:r>
          </w:p>
        </w:tc>
      </w:tr>
      <w:tr w:rsidR="00473CAE" w14:paraId="7E9676F9" w14:textId="77777777" w:rsidTr="00473CAE">
        <w:trPr>
          <w:trHeight w:val="273"/>
        </w:trPr>
        <w:tc>
          <w:tcPr>
            <w:tcW w:w="618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D985934" w14:textId="77777777" w:rsidR="00473CAE" w:rsidRDefault="00473CAE" w:rsidP="007A7D7E">
            <w:pPr>
              <w:pStyle w:val="TableParagraph"/>
              <w:spacing w:before="44"/>
              <w:ind w:left="74" w:right="5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34</w:t>
            </w:r>
          </w:p>
        </w:tc>
        <w:tc>
          <w:tcPr>
            <w:tcW w:w="1032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8A2E7F9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CAA0B42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3162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27EA79D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FF0F433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9D50AE9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956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D108A4C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</w:tr>
      <w:tr w:rsidR="00473CAE" w14:paraId="33E89AE4" w14:textId="77777777" w:rsidTr="00473CAE">
        <w:trPr>
          <w:trHeight w:val="846"/>
        </w:trPr>
        <w:tc>
          <w:tcPr>
            <w:tcW w:w="618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D5F27EA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768B26C7" w14:textId="77777777" w:rsidR="00473CAE" w:rsidRDefault="00473CAE" w:rsidP="007A7D7E">
            <w:pPr>
              <w:pStyle w:val="TableParagraph"/>
              <w:spacing w:before="124"/>
              <w:ind w:left="74" w:right="5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35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36</w:t>
            </w:r>
          </w:p>
        </w:tc>
        <w:tc>
          <w:tcPr>
            <w:tcW w:w="1032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35B9A5A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C3D447C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3162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579486D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8DC4F59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6DCC354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956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E3E379E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</w:tr>
    </w:tbl>
    <w:p w14:paraId="4507259F" w14:textId="7D9BD4D6" w:rsidR="00521DA0" w:rsidRDefault="00521DA0"/>
    <w:p w14:paraId="007B2788" w14:textId="389C4C2A" w:rsidR="00473CAE" w:rsidRPr="00393C47" w:rsidRDefault="00473CAE" w:rsidP="00473CAE">
      <w:pPr>
        <w:pStyle w:val="Materia"/>
        <w:rPr>
          <w:color w:val="05B29D"/>
        </w:rPr>
      </w:pPr>
      <w:r>
        <w:rPr>
          <w:color w:val="05B29D"/>
        </w:rPr>
        <w:t>Geografía</w:t>
      </w:r>
    </w:p>
    <w:p w14:paraId="0FA84235" w14:textId="77777777" w:rsidR="00473CAE" w:rsidRDefault="00473CAE" w:rsidP="00473CAE">
      <w:pPr>
        <w:pStyle w:val="Ttulo2"/>
        <w:ind w:left="851"/>
      </w:pPr>
    </w:p>
    <w:p w14:paraId="4500AEC4" w14:textId="5F22AE70" w:rsidR="00473CAE" w:rsidRDefault="00473CAE" w:rsidP="00473CAE">
      <w:pPr>
        <w:pStyle w:val="Ttulo2"/>
        <w:ind w:left="0"/>
        <w:rPr>
          <w:color w:val="F03D52"/>
        </w:rPr>
      </w:pPr>
      <w:r w:rsidRPr="00393C47">
        <w:rPr>
          <w:color w:val="F03D52"/>
        </w:rPr>
        <w:t>Primer periodo</w:t>
      </w:r>
    </w:p>
    <w:p w14:paraId="508AEDF5" w14:textId="7CD79FB9" w:rsidR="00473CAE" w:rsidRDefault="00473CAE" w:rsidP="00473CAE">
      <w:pPr>
        <w:pStyle w:val="Ttulo2"/>
        <w:ind w:left="0"/>
        <w:rPr>
          <w:color w:val="F03D52"/>
        </w:rPr>
      </w:pPr>
    </w:p>
    <w:tbl>
      <w:tblPr>
        <w:tblStyle w:val="TableNormal"/>
        <w:tblW w:w="9681" w:type="dxa"/>
        <w:tblInd w:w="-10" w:type="dxa"/>
        <w:tblBorders>
          <w:top w:val="single" w:sz="8" w:space="0" w:color="FB505D"/>
          <w:left w:val="single" w:sz="8" w:space="0" w:color="FB505D"/>
          <w:bottom w:val="single" w:sz="8" w:space="0" w:color="FB505D"/>
          <w:right w:val="single" w:sz="8" w:space="0" w:color="FB505D"/>
          <w:insideH w:val="single" w:sz="8" w:space="0" w:color="FB505D"/>
          <w:insideV w:val="single" w:sz="8" w:space="0" w:color="FB505D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000"/>
        <w:gridCol w:w="1300"/>
        <w:gridCol w:w="3360"/>
        <w:gridCol w:w="1774"/>
        <w:gridCol w:w="860"/>
        <w:gridCol w:w="887"/>
      </w:tblGrid>
      <w:tr w:rsidR="00473CAE" w14:paraId="12184FD0" w14:textId="77777777" w:rsidTr="00473CAE">
        <w:trPr>
          <w:trHeight w:val="491"/>
        </w:trPr>
        <w:tc>
          <w:tcPr>
            <w:tcW w:w="500" w:type="dxa"/>
            <w:shd w:val="clear" w:color="auto" w:fill="FE8B8A"/>
          </w:tcPr>
          <w:p w14:paraId="582221C0" w14:textId="77777777" w:rsidR="00473CAE" w:rsidRDefault="00473CAE" w:rsidP="007A7D7E">
            <w:pPr>
              <w:pStyle w:val="TableParagraph"/>
              <w:spacing w:before="147"/>
              <w:ind w:left="24" w:right="4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Sem.</w:t>
            </w:r>
          </w:p>
        </w:tc>
        <w:tc>
          <w:tcPr>
            <w:tcW w:w="1000" w:type="dxa"/>
            <w:shd w:val="clear" w:color="auto" w:fill="FE8B8A"/>
          </w:tcPr>
          <w:p w14:paraId="30759ACB" w14:textId="77777777" w:rsidR="00473CAE" w:rsidRDefault="00473CAE" w:rsidP="007A7D7E">
            <w:pPr>
              <w:pStyle w:val="TableParagraph"/>
              <w:spacing w:before="147"/>
              <w:ind w:left="351" w:right="332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Eje</w:t>
            </w:r>
          </w:p>
        </w:tc>
        <w:tc>
          <w:tcPr>
            <w:tcW w:w="1300" w:type="dxa"/>
            <w:shd w:val="clear" w:color="auto" w:fill="FE8B8A"/>
          </w:tcPr>
          <w:p w14:paraId="2AC021A2" w14:textId="77777777" w:rsidR="00473CAE" w:rsidRDefault="00473CAE" w:rsidP="007A7D7E">
            <w:pPr>
              <w:pStyle w:val="TableParagraph"/>
              <w:spacing w:before="147"/>
              <w:ind w:left="418" w:right="398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3360" w:type="dxa"/>
            <w:shd w:val="clear" w:color="auto" w:fill="FE8B8A"/>
          </w:tcPr>
          <w:p w14:paraId="27D70D0F" w14:textId="77777777" w:rsidR="00473CAE" w:rsidRDefault="00473CAE" w:rsidP="007A7D7E">
            <w:pPr>
              <w:pStyle w:val="TableParagraph"/>
              <w:spacing w:before="147"/>
              <w:ind w:left="79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774" w:type="dxa"/>
            <w:shd w:val="clear" w:color="auto" w:fill="FE8B8A"/>
          </w:tcPr>
          <w:p w14:paraId="001CBDB0" w14:textId="77777777" w:rsidR="00473CAE" w:rsidRDefault="00473CAE" w:rsidP="007A7D7E">
            <w:pPr>
              <w:pStyle w:val="TableParagraph"/>
              <w:spacing w:before="147"/>
              <w:ind w:left="221"/>
              <w:rPr>
                <w:rFonts w:ascii="Arial-BoldItalicMT" w:hAns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80"/>
                <w:sz w:val="18"/>
              </w:rPr>
              <w:t>Lección</w:t>
            </w:r>
            <w:r>
              <w:rPr>
                <w:b/>
                <w:color w:val="FFFFFF"/>
                <w:spacing w:val="18"/>
                <w:w w:val="80"/>
                <w:sz w:val="18"/>
              </w:rPr>
              <w:t xml:space="preserve"> </w:t>
            </w:r>
            <w:r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860" w:type="dxa"/>
            <w:tcBorders>
              <w:right w:val="single" w:sz="12" w:space="0" w:color="FB505D"/>
            </w:tcBorders>
            <w:shd w:val="clear" w:color="auto" w:fill="FE8B8A"/>
          </w:tcPr>
          <w:p w14:paraId="69A5B61E" w14:textId="77777777" w:rsidR="00473CAE" w:rsidRDefault="00473CAE" w:rsidP="007A7D7E">
            <w:pPr>
              <w:pStyle w:val="TableParagraph"/>
              <w:spacing w:before="42"/>
              <w:ind w:left="130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</w:p>
          <w:p w14:paraId="15488B0C" w14:textId="77777777" w:rsidR="00473CAE" w:rsidRDefault="00473CAE" w:rsidP="007A7D7E">
            <w:pPr>
              <w:pStyle w:val="TableParagraph"/>
              <w:spacing w:before="3"/>
              <w:ind w:left="64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887" w:type="dxa"/>
            <w:tcBorders>
              <w:left w:val="single" w:sz="12" w:space="0" w:color="FB505D"/>
            </w:tcBorders>
            <w:shd w:val="clear" w:color="auto" w:fill="FE8B8A"/>
          </w:tcPr>
          <w:p w14:paraId="1B0B0DAC" w14:textId="77777777" w:rsidR="00473CAE" w:rsidRDefault="00473CAE" w:rsidP="007A7D7E">
            <w:pPr>
              <w:pStyle w:val="TableParagraph"/>
              <w:spacing w:before="42" w:line="242" w:lineRule="auto"/>
              <w:ind w:left="111" w:firstLine="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1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spacing w:val="-1"/>
                <w:w w:val="80"/>
                <w:sz w:val="18"/>
              </w:rPr>
              <w:t xml:space="preserve">libro </w:t>
            </w:r>
            <w:r>
              <w:rPr>
                <w:b/>
                <w:color w:val="FFFFFF"/>
                <w:w w:val="80"/>
                <w:sz w:val="18"/>
              </w:rPr>
              <w:t>SEP</w:t>
            </w:r>
          </w:p>
        </w:tc>
      </w:tr>
      <w:tr w:rsidR="00473CAE" w14:paraId="49EBA042" w14:textId="77777777" w:rsidTr="00473CAE">
        <w:trPr>
          <w:trHeight w:val="423"/>
        </w:trPr>
        <w:tc>
          <w:tcPr>
            <w:tcW w:w="50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9BA8740" w14:textId="77777777" w:rsidR="00473CAE" w:rsidRDefault="00473CAE" w:rsidP="007A7D7E">
            <w:pPr>
              <w:pStyle w:val="TableParagraph"/>
              <w:spacing w:before="123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1</w:t>
            </w:r>
          </w:p>
        </w:tc>
        <w:tc>
          <w:tcPr>
            <w:tcW w:w="1000" w:type="dxa"/>
            <w:vMerge w:val="restart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3E36DEE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16FD0879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043AC89A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5E2E69BA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359ADDBC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113954FC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5F7DF94C" w14:textId="77777777" w:rsidR="00473CAE" w:rsidRDefault="00473CAE" w:rsidP="007A7D7E">
            <w:pPr>
              <w:pStyle w:val="TableParagraph"/>
              <w:spacing w:before="11"/>
              <w:rPr>
                <w:b/>
                <w:sz w:val="23"/>
              </w:rPr>
            </w:pPr>
          </w:p>
          <w:p w14:paraId="7ED1C9D3" w14:textId="77777777" w:rsidR="00473CAE" w:rsidRDefault="00473CAE" w:rsidP="007A7D7E">
            <w:pPr>
              <w:pStyle w:val="TableParagraph"/>
              <w:spacing w:line="247" w:lineRule="auto"/>
              <w:ind w:left="65" w:right="232"/>
              <w:rPr>
                <w:sz w:val="16"/>
              </w:rPr>
            </w:pPr>
            <w:r>
              <w:rPr>
                <w:color w:val="231F20"/>
                <w:sz w:val="16"/>
              </w:rPr>
              <w:t>Espacio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geográfico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0"/>
                <w:sz w:val="16"/>
              </w:rPr>
              <w:t>y</w:t>
            </w:r>
            <w:r>
              <w:rPr>
                <w:color w:val="231F20"/>
                <w:spacing w:val="-3"/>
                <w:w w:val="80"/>
                <w:sz w:val="16"/>
              </w:rPr>
              <w:t xml:space="preserve"> </w:t>
            </w:r>
            <w:r>
              <w:rPr>
                <w:color w:val="231F20"/>
                <w:w w:val="80"/>
                <w:sz w:val="16"/>
              </w:rPr>
              <w:t>mapas</w:t>
            </w:r>
          </w:p>
        </w:tc>
        <w:tc>
          <w:tcPr>
            <w:tcW w:w="1300" w:type="dxa"/>
            <w:vMerge w:val="restart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1388F19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01D69E35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21800EDA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48C6927F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04EEDFB1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5B083CB3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660D9018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315DC63B" w14:textId="77777777" w:rsidR="00473CAE" w:rsidRDefault="00473CAE" w:rsidP="007A7D7E">
            <w:pPr>
              <w:pStyle w:val="TableParagraph"/>
              <w:spacing w:before="5"/>
              <w:rPr>
                <w:b/>
              </w:rPr>
            </w:pPr>
          </w:p>
          <w:p w14:paraId="758A9348" w14:textId="77777777" w:rsidR="00473CAE" w:rsidRDefault="00473CAE" w:rsidP="007A7D7E">
            <w:pPr>
              <w:pStyle w:val="TableParagraph"/>
              <w:ind w:left="6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continentes</w:t>
            </w:r>
          </w:p>
        </w:tc>
        <w:tc>
          <w:tcPr>
            <w:tcW w:w="336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04126CB" w14:textId="77777777" w:rsidR="00473CAE" w:rsidRDefault="00473CAE" w:rsidP="007A7D7E">
            <w:pPr>
              <w:pStyle w:val="TableParagraph"/>
              <w:spacing w:before="22" w:line="190" w:lineRule="atLeast"/>
              <w:ind w:left="65" w:right="9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Identifica</w:t>
            </w:r>
            <w:r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inclinación</w:t>
            </w:r>
            <w:r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eje</w:t>
            </w:r>
            <w:r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terrestre</w:t>
            </w:r>
            <w:r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zonas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térmicas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superficie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Tierra.</w:t>
            </w:r>
          </w:p>
        </w:tc>
        <w:tc>
          <w:tcPr>
            <w:tcW w:w="1774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E7A1A7B" w14:textId="77777777" w:rsidR="00473CAE" w:rsidRDefault="00473CAE" w:rsidP="007A7D7E">
            <w:pPr>
              <w:pStyle w:val="TableParagraph"/>
              <w:spacing w:before="22" w:line="190" w:lineRule="atLeast"/>
              <w:ind w:left="65" w:right="46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Inclinación del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eje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terrestre</w:t>
            </w:r>
            <w:r>
              <w:rPr>
                <w:color w:val="231F20"/>
                <w:spacing w:val="1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zonas</w:t>
            </w:r>
            <w:r>
              <w:rPr>
                <w:color w:val="231F20"/>
                <w:spacing w:val="1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térmicas</w:t>
            </w:r>
          </w:p>
        </w:tc>
        <w:tc>
          <w:tcPr>
            <w:tcW w:w="860" w:type="dxa"/>
            <w:tcBorders>
              <w:left w:val="single" w:sz="4" w:space="0" w:color="FB505D"/>
              <w:bottom w:val="single" w:sz="4" w:space="0" w:color="FB505D"/>
              <w:right w:val="single" w:sz="6" w:space="0" w:color="FB505D"/>
            </w:tcBorders>
          </w:tcPr>
          <w:p w14:paraId="6D56A743" w14:textId="77777777" w:rsidR="00473CAE" w:rsidRDefault="00473CAE" w:rsidP="007A7D7E">
            <w:pPr>
              <w:pStyle w:val="TableParagraph"/>
              <w:spacing w:before="123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218</w:t>
            </w:r>
          </w:p>
        </w:tc>
        <w:tc>
          <w:tcPr>
            <w:tcW w:w="887" w:type="dxa"/>
            <w:tcBorders>
              <w:left w:val="single" w:sz="6" w:space="0" w:color="FB505D"/>
              <w:bottom w:val="single" w:sz="4" w:space="0" w:color="FB505D"/>
              <w:right w:val="single" w:sz="4" w:space="0" w:color="FB505D"/>
            </w:tcBorders>
          </w:tcPr>
          <w:p w14:paraId="305BB997" w14:textId="77777777" w:rsidR="00473CAE" w:rsidRDefault="00473CAE" w:rsidP="007A7D7E">
            <w:pPr>
              <w:pStyle w:val="TableParagraph"/>
              <w:spacing w:before="123"/>
              <w:ind w:left="205" w:right="18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11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15</w:t>
            </w:r>
          </w:p>
        </w:tc>
      </w:tr>
      <w:tr w:rsidR="00473CAE" w14:paraId="065035D1" w14:textId="77777777" w:rsidTr="00473CAE">
        <w:trPr>
          <w:trHeight w:val="42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F6FEBF9" w14:textId="77777777" w:rsidR="00473CAE" w:rsidRDefault="00473CAE" w:rsidP="007A7D7E">
            <w:pPr>
              <w:pStyle w:val="TableParagraph"/>
              <w:spacing w:before="123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2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3BCB428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9583061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33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744EEDF" w14:textId="77777777" w:rsidR="00473CAE" w:rsidRDefault="00473CAE" w:rsidP="007A7D7E">
            <w:pPr>
              <w:pStyle w:val="TableParagraph"/>
              <w:spacing w:before="22" w:line="190" w:lineRule="atLeast"/>
              <w:ind w:left="64" w:right="9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Reconoce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consecuencias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movimientos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Tierra.</w:t>
            </w:r>
          </w:p>
        </w:tc>
        <w:tc>
          <w:tcPr>
            <w:tcW w:w="1774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A8CE7F6" w14:textId="77777777" w:rsidR="00473CAE" w:rsidRDefault="00473CAE" w:rsidP="007A7D7E">
            <w:pPr>
              <w:pStyle w:val="TableParagraph"/>
              <w:spacing w:before="122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Movimientos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Tierra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6" w:space="0" w:color="FB505D"/>
            </w:tcBorders>
          </w:tcPr>
          <w:p w14:paraId="7AAB8116" w14:textId="77777777" w:rsidR="00473CAE" w:rsidRDefault="00473CAE" w:rsidP="007A7D7E">
            <w:pPr>
              <w:pStyle w:val="TableParagraph"/>
              <w:spacing w:before="122"/>
              <w:ind w:left="111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219</w:t>
            </w:r>
          </w:p>
        </w:tc>
        <w:tc>
          <w:tcPr>
            <w:tcW w:w="887" w:type="dxa"/>
            <w:tcBorders>
              <w:top w:val="single" w:sz="4" w:space="0" w:color="FB505D"/>
              <w:left w:val="single" w:sz="6" w:space="0" w:color="FB505D"/>
              <w:bottom w:val="single" w:sz="4" w:space="0" w:color="FB505D"/>
              <w:right w:val="single" w:sz="4" w:space="0" w:color="FB505D"/>
            </w:tcBorders>
          </w:tcPr>
          <w:p w14:paraId="20841617" w14:textId="77777777" w:rsidR="00473CAE" w:rsidRDefault="00473CAE" w:rsidP="007A7D7E">
            <w:pPr>
              <w:pStyle w:val="TableParagraph"/>
              <w:spacing w:before="122"/>
              <w:ind w:left="205" w:right="18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17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21</w:t>
            </w:r>
          </w:p>
        </w:tc>
      </w:tr>
      <w:tr w:rsidR="00473CAE" w14:paraId="1BD174DD" w14:textId="77777777" w:rsidTr="00473CAE">
        <w:trPr>
          <w:trHeight w:val="42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E2D5503" w14:textId="77777777" w:rsidR="00473CAE" w:rsidRDefault="00473CAE" w:rsidP="007A7D7E">
            <w:pPr>
              <w:pStyle w:val="TableParagraph"/>
              <w:spacing w:before="123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3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C2335DF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DD6876D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33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A162B27" w14:textId="77777777" w:rsidR="00473CAE" w:rsidRDefault="00473CAE" w:rsidP="007A7D7E">
            <w:pPr>
              <w:pStyle w:val="TableParagraph"/>
              <w:spacing w:before="21" w:line="190" w:lineRule="atLeast"/>
              <w:ind w:left="64" w:right="42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Reconoce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utilidad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mapas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para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representar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estudiar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superficie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Tierra.</w:t>
            </w:r>
          </w:p>
        </w:tc>
        <w:tc>
          <w:tcPr>
            <w:tcW w:w="1774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F8246BD" w14:textId="77777777" w:rsidR="00473CAE" w:rsidRDefault="00473CAE" w:rsidP="007A7D7E">
            <w:pPr>
              <w:pStyle w:val="TableParagraph"/>
              <w:spacing w:before="122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Utilidad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mapas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6" w:space="0" w:color="FB505D"/>
            </w:tcBorders>
          </w:tcPr>
          <w:p w14:paraId="23E0BD1E" w14:textId="77777777" w:rsidR="00473CAE" w:rsidRDefault="00473CAE" w:rsidP="007A7D7E">
            <w:pPr>
              <w:pStyle w:val="TableParagraph"/>
              <w:spacing w:before="122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220</w:t>
            </w:r>
          </w:p>
        </w:tc>
        <w:tc>
          <w:tcPr>
            <w:tcW w:w="887" w:type="dxa"/>
            <w:tcBorders>
              <w:top w:val="single" w:sz="4" w:space="0" w:color="FB505D"/>
              <w:left w:val="single" w:sz="6" w:space="0" w:color="FB505D"/>
              <w:bottom w:val="single" w:sz="4" w:space="0" w:color="FB505D"/>
              <w:right w:val="single" w:sz="4" w:space="0" w:color="FB505D"/>
            </w:tcBorders>
          </w:tcPr>
          <w:p w14:paraId="7FC3F66B" w14:textId="77777777" w:rsidR="00473CAE" w:rsidRDefault="00473CAE" w:rsidP="007A7D7E">
            <w:pPr>
              <w:pStyle w:val="TableParagraph"/>
              <w:spacing w:before="122"/>
              <w:ind w:left="205" w:right="18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23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27</w:t>
            </w:r>
          </w:p>
        </w:tc>
      </w:tr>
      <w:tr w:rsidR="00473CAE" w14:paraId="1BB3AA09" w14:textId="77777777" w:rsidTr="00473CAE">
        <w:trPr>
          <w:trHeight w:val="80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D7CFDDA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4F237D8B" w14:textId="77777777" w:rsidR="00473CAE" w:rsidRDefault="00473CAE" w:rsidP="007A7D7E">
            <w:pPr>
              <w:pStyle w:val="TableParagraph"/>
              <w:spacing w:before="105"/>
              <w:ind w:left="19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4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F94262C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1893650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33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7F543BF" w14:textId="77777777" w:rsidR="00473CAE" w:rsidRDefault="00473CAE" w:rsidP="007A7D7E">
            <w:pPr>
              <w:pStyle w:val="TableParagraph"/>
              <w:spacing w:before="27" w:line="247" w:lineRule="auto"/>
              <w:ind w:left="64" w:right="552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Identifica polos, el ecuador, los paralelos y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meridianos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Tierra.</w:t>
            </w:r>
          </w:p>
          <w:p w14:paraId="7734E86D" w14:textId="77777777" w:rsidR="00473CAE" w:rsidRDefault="00473CAE" w:rsidP="007A7D7E">
            <w:pPr>
              <w:pStyle w:val="TableParagraph"/>
              <w:spacing w:before="1"/>
              <w:ind w:left="6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Localiza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lugares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representativos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partir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las</w:t>
            </w:r>
          </w:p>
          <w:p w14:paraId="43C588F8" w14:textId="77777777" w:rsidR="00473CAE" w:rsidRDefault="00473CAE" w:rsidP="007A7D7E">
            <w:pPr>
              <w:pStyle w:val="TableParagraph"/>
              <w:spacing w:before="6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coordenadas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geográficas.</w:t>
            </w:r>
          </w:p>
        </w:tc>
        <w:tc>
          <w:tcPr>
            <w:tcW w:w="1774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C24772D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6DFCAE18" w14:textId="77777777" w:rsidR="00473CAE" w:rsidRDefault="00473CAE" w:rsidP="007A7D7E">
            <w:pPr>
              <w:pStyle w:val="TableParagraph"/>
              <w:spacing w:before="105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Coordenadas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geográficas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6" w:space="0" w:color="FB505D"/>
            </w:tcBorders>
          </w:tcPr>
          <w:p w14:paraId="11AFCA21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1FEA0DC3" w14:textId="77777777" w:rsidR="00473CAE" w:rsidRDefault="00473CAE" w:rsidP="007A7D7E">
            <w:pPr>
              <w:pStyle w:val="TableParagraph"/>
              <w:spacing w:before="105"/>
              <w:ind w:left="112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221</w:t>
            </w:r>
          </w:p>
        </w:tc>
        <w:tc>
          <w:tcPr>
            <w:tcW w:w="887" w:type="dxa"/>
            <w:tcBorders>
              <w:top w:val="single" w:sz="4" w:space="0" w:color="FB505D"/>
              <w:left w:val="single" w:sz="6" w:space="0" w:color="FB505D"/>
              <w:bottom w:val="single" w:sz="4" w:space="0" w:color="FB505D"/>
              <w:right w:val="single" w:sz="4" w:space="0" w:color="FB505D"/>
            </w:tcBorders>
          </w:tcPr>
          <w:p w14:paraId="711EA709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3FFB0320" w14:textId="77777777" w:rsidR="00473CAE" w:rsidRDefault="00473CAE" w:rsidP="007A7D7E">
            <w:pPr>
              <w:pStyle w:val="TableParagraph"/>
              <w:spacing w:before="105"/>
              <w:ind w:left="204" w:right="18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29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33</w:t>
            </w:r>
          </w:p>
        </w:tc>
      </w:tr>
      <w:tr w:rsidR="00473CAE" w14:paraId="0632E101" w14:textId="77777777" w:rsidTr="00473CAE">
        <w:trPr>
          <w:trHeight w:val="42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68ED2B7" w14:textId="77777777" w:rsidR="00473CAE" w:rsidRDefault="00473CAE" w:rsidP="007A7D7E">
            <w:pPr>
              <w:pStyle w:val="TableParagraph"/>
              <w:spacing w:before="122"/>
              <w:ind w:left="19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5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036A034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AACD00C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33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2B61814" w14:textId="77777777" w:rsidR="00473CAE" w:rsidRDefault="00473CAE" w:rsidP="007A7D7E">
            <w:pPr>
              <w:pStyle w:val="TableParagraph"/>
              <w:spacing w:before="21" w:line="190" w:lineRule="atLeast"/>
              <w:ind w:left="64" w:right="9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Reconoce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mapas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extensión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límites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territoriales</w:t>
            </w:r>
            <w:r>
              <w:rPr>
                <w:color w:val="231F20"/>
                <w:spacing w:val="-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 los continentes de la Tierra.</w:t>
            </w:r>
          </w:p>
        </w:tc>
        <w:tc>
          <w:tcPr>
            <w:tcW w:w="1774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EC68830" w14:textId="77777777" w:rsidR="00473CAE" w:rsidRDefault="00473CAE" w:rsidP="007A7D7E">
            <w:pPr>
              <w:pStyle w:val="TableParagraph"/>
              <w:spacing w:before="122"/>
              <w:ind w:left="6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continentes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6" w:space="0" w:color="FB505D"/>
            </w:tcBorders>
          </w:tcPr>
          <w:p w14:paraId="616379DE" w14:textId="77777777" w:rsidR="00473CAE" w:rsidRDefault="00473CAE" w:rsidP="007A7D7E">
            <w:pPr>
              <w:pStyle w:val="TableParagraph"/>
              <w:spacing w:before="122"/>
              <w:ind w:left="113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222</w:t>
            </w:r>
          </w:p>
        </w:tc>
        <w:tc>
          <w:tcPr>
            <w:tcW w:w="887" w:type="dxa"/>
            <w:tcBorders>
              <w:top w:val="single" w:sz="4" w:space="0" w:color="FB505D"/>
              <w:left w:val="single" w:sz="6" w:space="0" w:color="FB505D"/>
              <w:bottom w:val="single" w:sz="4" w:space="0" w:color="FB505D"/>
              <w:right w:val="single" w:sz="4" w:space="0" w:color="FB505D"/>
            </w:tcBorders>
          </w:tcPr>
          <w:p w14:paraId="40473116" w14:textId="77777777" w:rsidR="00473CAE" w:rsidRDefault="00473CAE" w:rsidP="007A7D7E">
            <w:pPr>
              <w:pStyle w:val="TableParagraph"/>
              <w:spacing w:before="122"/>
              <w:ind w:left="204" w:right="18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29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33</w:t>
            </w:r>
          </w:p>
        </w:tc>
      </w:tr>
      <w:tr w:rsidR="00473CAE" w14:paraId="61A8907F" w14:textId="77777777" w:rsidTr="00473CAE">
        <w:trPr>
          <w:trHeight w:val="42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8EE85D4" w14:textId="77777777" w:rsidR="00473CAE" w:rsidRDefault="00473CAE" w:rsidP="007A7D7E">
            <w:pPr>
              <w:pStyle w:val="TableParagraph"/>
              <w:spacing w:before="122"/>
              <w:ind w:left="19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6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1910523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37ED180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33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33807C6" w14:textId="77777777" w:rsidR="00473CAE" w:rsidRDefault="00473CAE" w:rsidP="007A7D7E">
            <w:pPr>
              <w:pStyle w:val="TableParagraph"/>
              <w:spacing w:before="122"/>
              <w:ind w:left="6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Reconoce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división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política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continentes.</w:t>
            </w:r>
          </w:p>
        </w:tc>
        <w:tc>
          <w:tcPr>
            <w:tcW w:w="1774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78EFC76" w14:textId="77777777" w:rsidR="00473CAE" w:rsidRDefault="00473CAE" w:rsidP="007A7D7E">
            <w:pPr>
              <w:pStyle w:val="TableParagraph"/>
              <w:spacing w:before="21" w:line="190" w:lineRule="atLeast"/>
              <w:ind w:left="6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División</w:t>
            </w:r>
            <w:r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política</w:t>
            </w:r>
            <w:r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continentes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6" w:space="0" w:color="FB505D"/>
            </w:tcBorders>
          </w:tcPr>
          <w:p w14:paraId="23782A4A" w14:textId="77777777" w:rsidR="00473CAE" w:rsidRDefault="00473CAE" w:rsidP="007A7D7E">
            <w:pPr>
              <w:pStyle w:val="TableParagraph"/>
              <w:spacing w:before="122"/>
              <w:ind w:left="113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223</w:t>
            </w:r>
          </w:p>
        </w:tc>
        <w:tc>
          <w:tcPr>
            <w:tcW w:w="887" w:type="dxa"/>
            <w:tcBorders>
              <w:top w:val="single" w:sz="4" w:space="0" w:color="FB505D"/>
              <w:left w:val="single" w:sz="6" w:space="0" w:color="FB505D"/>
              <w:bottom w:val="single" w:sz="4" w:space="0" w:color="FB505D"/>
              <w:right w:val="single" w:sz="4" w:space="0" w:color="FB505D"/>
            </w:tcBorders>
          </w:tcPr>
          <w:p w14:paraId="53FB102E" w14:textId="77777777" w:rsidR="00473CAE" w:rsidRDefault="00473CAE" w:rsidP="007A7D7E">
            <w:pPr>
              <w:pStyle w:val="TableParagraph"/>
              <w:spacing w:before="122"/>
              <w:ind w:left="204" w:right="18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29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33</w:t>
            </w:r>
          </w:p>
        </w:tc>
      </w:tr>
      <w:tr w:rsidR="00473CAE" w14:paraId="5404A3D4" w14:textId="77777777" w:rsidTr="00473CAE">
        <w:trPr>
          <w:trHeight w:val="61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ABC4589" w14:textId="77777777" w:rsidR="00473CAE" w:rsidRDefault="00473CAE" w:rsidP="007A7D7E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43C453BD" w14:textId="77777777" w:rsidR="00473CAE" w:rsidRDefault="00473CAE" w:rsidP="007A7D7E">
            <w:pPr>
              <w:pStyle w:val="TableParagraph"/>
              <w:ind w:left="91" w:right="7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7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8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DCD51A0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8C14A68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33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A50451C" w14:textId="77777777" w:rsidR="00473CAE" w:rsidRDefault="00473CAE" w:rsidP="007A7D7E">
            <w:pPr>
              <w:pStyle w:val="TableParagraph"/>
              <w:spacing w:before="21" w:line="190" w:lineRule="atLeast"/>
              <w:ind w:left="64" w:right="42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Valora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diversidad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paisajes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continentes,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 partir de sus componentes naturales, sociales,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culturales,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económicos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políticos.</w:t>
            </w:r>
          </w:p>
        </w:tc>
        <w:tc>
          <w:tcPr>
            <w:tcW w:w="1774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4780809" w14:textId="77777777" w:rsidR="00473CAE" w:rsidRDefault="00473CAE" w:rsidP="007A7D7E">
            <w:pPr>
              <w:pStyle w:val="TableParagraph"/>
              <w:spacing w:before="122" w:line="247" w:lineRule="auto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diversidad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paisajes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continentes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6" w:space="0" w:color="FB505D"/>
            </w:tcBorders>
          </w:tcPr>
          <w:p w14:paraId="5BD8F1F9" w14:textId="77777777" w:rsidR="00473CAE" w:rsidRDefault="00473CAE" w:rsidP="007A7D7E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2CC7B9D8" w14:textId="77777777" w:rsidR="00473CAE" w:rsidRDefault="00473CAE" w:rsidP="007A7D7E">
            <w:pPr>
              <w:pStyle w:val="TableParagraph"/>
              <w:ind w:left="110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224</w:t>
            </w:r>
          </w:p>
        </w:tc>
        <w:tc>
          <w:tcPr>
            <w:tcW w:w="887" w:type="dxa"/>
            <w:tcBorders>
              <w:top w:val="single" w:sz="4" w:space="0" w:color="FB505D"/>
              <w:left w:val="single" w:sz="6" w:space="0" w:color="FB505D"/>
              <w:bottom w:val="single" w:sz="4" w:space="0" w:color="FB505D"/>
              <w:right w:val="single" w:sz="4" w:space="0" w:color="FB505D"/>
            </w:tcBorders>
          </w:tcPr>
          <w:p w14:paraId="05316BE3" w14:textId="77777777" w:rsidR="00473CAE" w:rsidRDefault="00473CAE" w:rsidP="007A7D7E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77178699" w14:textId="77777777" w:rsidR="00473CAE" w:rsidRDefault="00473CAE" w:rsidP="00473CAE">
      <w:pPr>
        <w:pStyle w:val="Ttulo2"/>
        <w:ind w:left="0"/>
        <w:rPr>
          <w:color w:val="F03D52"/>
        </w:rPr>
      </w:pPr>
    </w:p>
    <w:tbl>
      <w:tblPr>
        <w:tblStyle w:val="TableNormal"/>
        <w:tblW w:w="9681" w:type="dxa"/>
        <w:tblInd w:w="-10" w:type="dxa"/>
        <w:tblBorders>
          <w:top w:val="single" w:sz="8" w:space="0" w:color="FB505D"/>
          <w:left w:val="single" w:sz="8" w:space="0" w:color="FB505D"/>
          <w:bottom w:val="single" w:sz="8" w:space="0" w:color="FB505D"/>
          <w:right w:val="single" w:sz="8" w:space="0" w:color="FB505D"/>
          <w:insideH w:val="single" w:sz="8" w:space="0" w:color="FB505D"/>
          <w:insideV w:val="single" w:sz="8" w:space="0" w:color="FB505D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000"/>
        <w:gridCol w:w="1300"/>
        <w:gridCol w:w="3360"/>
        <w:gridCol w:w="1774"/>
        <w:gridCol w:w="860"/>
        <w:gridCol w:w="887"/>
      </w:tblGrid>
      <w:tr w:rsidR="00473CAE" w14:paraId="0EDA3656" w14:textId="77777777" w:rsidTr="00473CAE">
        <w:trPr>
          <w:trHeight w:val="491"/>
        </w:trPr>
        <w:tc>
          <w:tcPr>
            <w:tcW w:w="500" w:type="dxa"/>
            <w:shd w:val="clear" w:color="auto" w:fill="FE8B8A"/>
          </w:tcPr>
          <w:p w14:paraId="283A608D" w14:textId="77777777" w:rsidR="00473CAE" w:rsidRDefault="00473CAE" w:rsidP="007A7D7E">
            <w:pPr>
              <w:pStyle w:val="TableParagraph"/>
              <w:spacing w:before="147"/>
              <w:ind w:left="24" w:right="4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Sem.</w:t>
            </w:r>
          </w:p>
        </w:tc>
        <w:tc>
          <w:tcPr>
            <w:tcW w:w="1000" w:type="dxa"/>
            <w:shd w:val="clear" w:color="auto" w:fill="FE8B8A"/>
          </w:tcPr>
          <w:p w14:paraId="6296D3A4" w14:textId="77777777" w:rsidR="00473CAE" w:rsidRDefault="00473CAE" w:rsidP="007A7D7E">
            <w:pPr>
              <w:pStyle w:val="TableParagraph"/>
              <w:spacing w:before="147"/>
              <w:ind w:left="351" w:right="332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Eje</w:t>
            </w:r>
          </w:p>
        </w:tc>
        <w:tc>
          <w:tcPr>
            <w:tcW w:w="1300" w:type="dxa"/>
            <w:shd w:val="clear" w:color="auto" w:fill="FE8B8A"/>
          </w:tcPr>
          <w:p w14:paraId="4F423349" w14:textId="77777777" w:rsidR="00473CAE" w:rsidRDefault="00473CAE" w:rsidP="007A7D7E">
            <w:pPr>
              <w:pStyle w:val="TableParagraph"/>
              <w:spacing w:before="147"/>
              <w:ind w:left="418" w:right="398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3360" w:type="dxa"/>
            <w:shd w:val="clear" w:color="auto" w:fill="FE8B8A"/>
          </w:tcPr>
          <w:p w14:paraId="39B66943" w14:textId="77777777" w:rsidR="00473CAE" w:rsidRDefault="00473CAE" w:rsidP="007A7D7E">
            <w:pPr>
              <w:pStyle w:val="TableParagraph"/>
              <w:spacing w:before="147"/>
              <w:ind w:left="79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774" w:type="dxa"/>
            <w:shd w:val="clear" w:color="auto" w:fill="FE8B8A"/>
          </w:tcPr>
          <w:p w14:paraId="25F0FED7" w14:textId="77777777" w:rsidR="00473CAE" w:rsidRDefault="00473CAE" w:rsidP="007A7D7E">
            <w:pPr>
              <w:pStyle w:val="TableParagraph"/>
              <w:spacing w:before="147"/>
              <w:ind w:left="221"/>
              <w:rPr>
                <w:rFonts w:ascii="Arial-BoldItalicMT" w:hAns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80"/>
                <w:sz w:val="18"/>
              </w:rPr>
              <w:t>Lección</w:t>
            </w:r>
            <w:r>
              <w:rPr>
                <w:b/>
                <w:color w:val="FFFFFF"/>
                <w:spacing w:val="18"/>
                <w:w w:val="80"/>
                <w:sz w:val="18"/>
              </w:rPr>
              <w:t xml:space="preserve"> </w:t>
            </w:r>
            <w:r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FE8B8A"/>
          </w:tcPr>
          <w:p w14:paraId="296D4D3B" w14:textId="77777777" w:rsidR="00473CAE" w:rsidRDefault="00473CAE" w:rsidP="007A7D7E">
            <w:pPr>
              <w:pStyle w:val="TableParagraph"/>
              <w:spacing w:before="42"/>
              <w:ind w:left="135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</w:p>
          <w:p w14:paraId="6138A314" w14:textId="77777777" w:rsidR="00473CAE" w:rsidRDefault="00473CAE" w:rsidP="007A7D7E">
            <w:pPr>
              <w:pStyle w:val="TableParagraph"/>
              <w:spacing w:before="3"/>
              <w:ind w:left="69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887" w:type="dxa"/>
            <w:shd w:val="clear" w:color="auto" w:fill="FE8B8A"/>
          </w:tcPr>
          <w:p w14:paraId="54D51D84" w14:textId="77777777" w:rsidR="00473CAE" w:rsidRDefault="00473CAE" w:rsidP="007A7D7E">
            <w:pPr>
              <w:pStyle w:val="TableParagraph"/>
              <w:spacing w:before="42" w:line="242" w:lineRule="auto"/>
              <w:ind w:left="116" w:firstLine="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spacing w:val="-1"/>
                <w:w w:val="80"/>
                <w:sz w:val="18"/>
              </w:rPr>
              <w:t>libro</w:t>
            </w:r>
            <w:r>
              <w:rPr>
                <w:b/>
                <w:color w:val="FFFFFF"/>
                <w:w w:val="80"/>
                <w:sz w:val="18"/>
              </w:rPr>
              <w:t xml:space="preserve"> SEP</w:t>
            </w:r>
          </w:p>
        </w:tc>
      </w:tr>
      <w:tr w:rsidR="00473CAE" w14:paraId="12E293DD" w14:textId="77777777" w:rsidTr="00473CAE">
        <w:trPr>
          <w:trHeight w:val="613"/>
        </w:trPr>
        <w:tc>
          <w:tcPr>
            <w:tcW w:w="50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4632B80" w14:textId="77777777" w:rsidR="00473CAE" w:rsidRDefault="00473CAE" w:rsidP="007A7D7E">
            <w:pPr>
              <w:pStyle w:val="TableParagraph"/>
              <w:spacing w:before="11"/>
              <w:rPr>
                <w:sz w:val="18"/>
              </w:rPr>
            </w:pPr>
          </w:p>
          <w:p w14:paraId="4B88B86C" w14:textId="77777777" w:rsidR="00473CAE" w:rsidRDefault="00473CAE" w:rsidP="007A7D7E">
            <w:pPr>
              <w:pStyle w:val="TableParagraph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9</w:t>
            </w:r>
          </w:p>
        </w:tc>
        <w:tc>
          <w:tcPr>
            <w:tcW w:w="1000" w:type="dxa"/>
            <w:vMerge w:val="restart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717E8CA" w14:textId="77777777" w:rsidR="00473CAE" w:rsidRDefault="00473CAE" w:rsidP="007A7D7E">
            <w:pPr>
              <w:pStyle w:val="TableParagraph"/>
              <w:rPr>
                <w:sz w:val="18"/>
              </w:rPr>
            </w:pPr>
          </w:p>
          <w:p w14:paraId="4B4A7A41" w14:textId="77777777" w:rsidR="00473CAE" w:rsidRDefault="00473CAE" w:rsidP="007A7D7E">
            <w:pPr>
              <w:pStyle w:val="TableParagraph"/>
              <w:rPr>
                <w:sz w:val="18"/>
              </w:rPr>
            </w:pPr>
          </w:p>
          <w:p w14:paraId="0340E689" w14:textId="77777777" w:rsidR="00473CAE" w:rsidRDefault="00473CAE" w:rsidP="007A7D7E">
            <w:pPr>
              <w:pStyle w:val="TableParagraph"/>
              <w:spacing w:before="7"/>
              <w:rPr>
                <w:sz w:val="20"/>
              </w:rPr>
            </w:pPr>
          </w:p>
          <w:p w14:paraId="6BD8BDDB" w14:textId="77777777" w:rsidR="00473CAE" w:rsidRDefault="00473CAE" w:rsidP="007A7D7E">
            <w:pPr>
              <w:pStyle w:val="TableParagraph"/>
              <w:spacing w:line="247" w:lineRule="auto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Componentes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naturales</w:t>
            </w:r>
          </w:p>
        </w:tc>
        <w:tc>
          <w:tcPr>
            <w:tcW w:w="1300" w:type="dxa"/>
            <w:vMerge w:val="restart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4F85B37" w14:textId="77777777" w:rsidR="00473CAE" w:rsidRDefault="00473CAE" w:rsidP="007A7D7E">
            <w:pPr>
              <w:pStyle w:val="TableParagraph"/>
              <w:rPr>
                <w:sz w:val="18"/>
              </w:rPr>
            </w:pPr>
          </w:p>
          <w:p w14:paraId="76D04A08" w14:textId="77777777" w:rsidR="00473CAE" w:rsidRDefault="00473CAE" w:rsidP="007A7D7E">
            <w:pPr>
              <w:pStyle w:val="TableParagraph"/>
              <w:rPr>
                <w:sz w:val="18"/>
              </w:rPr>
            </w:pPr>
          </w:p>
          <w:p w14:paraId="2FB51B41" w14:textId="77777777" w:rsidR="00473CAE" w:rsidRDefault="00473CAE" w:rsidP="007A7D7E">
            <w:pPr>
              <w:pStyle w:val="TableParagraph"/>
              <w:spacing w:before="7"/>
              <w:rPr>
                <w:sz w:val="20"/>
              </w:rPr>
            </w:pPr>
          </w:p>
          <w:p w14:paraId="51E35A50" w14:textId="77777777" w:rsidR="00473CAE" w:rsidRDefault="00473CAE" w:rsidP="007A7D7E">
            <w:pPr>
              <w:pStyle w:val="TableParagraph"/>
              <w:spacing w:line="247" w:lineRule="auto"/>
              <w:ind w:left="65" w:right="4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Diversidad natural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-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continentes</w:t>
            </w:r>
          </w:p>
        </w:tc>
        <w:tc>
          <w:tcPr>
            <w:tcW w:w="336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A0C96C4" w14:textId="77777777" w:rsidR="00473CAE" w:rsidRDefault="00473CAE" w:rsidP="007A7D7E">
            <w:pPr>
              <w:pStyle w:val="TableParagraph"/>
              <w:spacing w:before="22" w:line="190" w:lineRule="atLeast"/>
              <w:ind w:left="65" w:right="9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Compara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distribución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las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principales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formas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del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relieve,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regiones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sísmicas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volcánicas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continentes.</w:t>
            </w:r>
          </w:p>
        </w:tc>
        <w:tc>
          <w:tcPr>
            <w:tcW w:w="1774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0009FA9" w14:textId="77777777" w:rsidR="00473CAE" w:rsidRDefault="00473CAE" w:rsidP="007A7D7E">
            <w:pPr>
              <w:pStyle w:val="TableParagraph"/>
              <w:spacing w:before="22" w:line="190" w:lineRule="atLeast"/>
              <w:ind w:left="65" w:right="471"/>
              <w:jc w:val="both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Relieve, sismicidad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 vulcanismo en los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continentes</w:t>
            </w:r>
          </w:p>
        </w:tc>
        <w:tc>
          <w:tcPr>
            <w:tcW w:w="86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2FA1B04" w14:textId="77777777" w:rsidR="00473CAE" w:rsidRDefault="00473CAE" w:rsidP="007A7D7E">
            <w:pPr>
              <w:pStyle w:val="TableParagraph"/>
              <w:spacing w:before="10"/>
              <w:rPr>
                <w:sz w:val="18"/>
              </w:rPr>
            </w:pPr>
          </w:p>
          <w:p w14:paraId="2FEB55C6" w14:textId="77777777" w:rsidR="00473CAE" w:rsidRDefault="00473CAE" w:rsidP="007A7D7E">
            <w:pPr>
              <w:pStyle w:val="TableParagraph"/>
              <w:spacing w:before="1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225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226</w:t>
            </w:r>
          </w:p>
        </w:tc>
        <w:tc>
          <w:tcPr>
            <w:tcW w:w="887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246674A" w14:textId="77777777" w:rsidR="00473CAE" w:rsidRDefault="00473CAE" w:rsidP="007A7D7E">
            <w:pPr>
              <w:pStyle w:val="TableParagraph"/>
              <w:spacing w:before="10"/>
              <w:rPr>
                <w:sz w:val="18"/>
              </w:rPr>
            </w:pPr>
          </w:p>
          <w:p w14:paraId="11F58456" w14:textId="77777777" w:rsidR="00473CAE" w:rsidRDefault="00473CAE" w:rsidP="007A7D7E">
            <w:pPr>
              <w:pStyle w:val="TableParagraph"/>
              <w:spacing w:before="1"/>
              <w:ind w:left="228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41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47</w:t>
            </w:r>
          </w:p>
        </w:tc>
      </w:tr>
      <w:tr w:rsidR="00473CAE" w14:paraId="6DF8E921" w14:textId="77777777" w:rsidTr="00473CAE">
        <w:trPr>
          <w:trHeight w:val="23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94F36BE" w14:textId="77777777" w:rsidR="00473CAE" w:rsidRDefault="00473CAE" w:rsidP="007A7D7E">
            <w:pPr>
              <w:pStyle w:val="TableParagraph"/>
              <w:spacing w:before="28"/>
              <w:ind w:left="89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10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EF3C602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8FFE9EF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336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CBE39EF" w14:textId="77777777" w:rsidR="00473CAE" w:rsidRDefault="00473CAE" w:rsidP="007A7D7E">
            <w:pPr>
              <w:pStyle w:val="TableParagraph"/>
              <w:spacing w:before="22" w:line="190" w:lineRule="atLeast"/>
              <w:ind w:left="65" w:right="9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Distingue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importancia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distribución</w:t>
            </w:r>
            <w:r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principales ríos, lagos y lagunas de los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continentes.</w:t>
            </w:r>
          </w:p>
        </w:tc>
        <w:tc>
          <w:tcPr>
            <w:tcW w:w="1774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8C163EF" w14:textId="77777777" w:rsidR="00473CAE" w:rsidRDefault="00473CAE" w:rsidP="007A7D7E">
            <w:pPr>
              <w:pStyle w:val="TableParagraph"/>
              <w:spacing w:before="10"/>
              <w:rPr>
                <w:sz w:val="18"/>
              </w:rPr>
            </w:pPr>
          </w:p>
          <w:p w14:paraId="6E23A70E" w14:textId="77777777" w:rsidR="00473CAE" w:rsidRDefault="00473CAE" w:rsidP="007A7D7E">
            <w:pPr>
              <w:pStyle w:val="TableParagraph"/>
              <w:spacing w:before="1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agua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continentes</w:t>
            </w:r>
          </w:p>
        </w:tc>
        <w:tc>
          <w:tcPr>
            <w:tcW w:w="86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8CCBF1E" w14:textId="77777777" w:rsidR="00473CAE" w:rsidRDefault="00473CAE" w:rsidP="007A7D7E">
            <w:pPr>
              <w:pStyle w:val="TableParagraph"/>
              <w:spacing w:before="10"/>
              <w:rPr>
                <w:sz w:val="18"/>
              </w:rPr>
            </w:pPr>
          </w:p>
          <w:p w14:paraId="11CCC5A2" w14:textId="77777777" w:rsidR="00473CAE" w:rsidRDefault="00473CAE" w:rsidP="007A7D7E">
            <w:pPr>
              <w:pStyle w:val="TableParagraph"/>
              <w:spacing w:before="1"/>
              <w:ind w:left="133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227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228</w:t>
            </w:r>
          </w:p>
        </w:tc>
        <w:tc>
          <w:tcPr>
            <w:tcW w:w="887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7C68242" w14:textId="77777777" w:rsidR="00473CAE" w:rsidRDefault="00473CAE" w:rsidP="007A7D7E">
            <w:pPr>
              <w:pStyle w:val="TableParagraph"/>
              <w:spacing w:before="10"/>
              <w:rPr>
                <w:sz w:val="18"/>
              </w:rPr>
            </w:pPr>
          </w:p>
          <w:p w14:paraId="158016D7" w14:textId="77777777" w:rsidR="00473CAE" w:rsidRDefault="00473CAE" w:rsidP="007A7D7E">
            <w:pPr>
              <w:pStyle w:val="TableParagraph"/>
              <w:spacing w:before="1"/>
              <w:ind w:left="22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49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53</w:t>
            </w:r>
          </w:p>
        </w:tc>
      </w:tr>
      <w:tr w:rsidR="00473CAE" w14:paraId="05624BBE" w14:textId="77777777" w:rsidTr="00473CAE">
        <w:trPr>
          <w:trHeight w:val="370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1148B95" w14:textId="77777777" w:rsidR="00473CAE" w:rsidRDefault="00473CAE" w:rsidP="007A7D7E">
            <w:pPr>
              <w:pStyle w:val="TableParagraph"/>
              <w:spacing w:before="96"/>
              <w:ind w:left="86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11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C3B7886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08B524B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33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BE0F3A1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774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FEF4AB1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A115505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887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5F7902A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</w:tr>
      <w:tr w:rsidR="00473CAE" w14:paraId="1B7710B1" w14:textId="77777777" w:rsidTr="00473CAE">
        <w:trPr>
          <w:trHeight w:val="42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7005925" w14:textId="77777777" w:rsidR="00473CAE" w:rsidRDefault="00473CAE" w:rsidP="007A7D7E">
            <w:pPr>
              <w:pStyle w:val="TableParagraph"/>
              <w:spacing w:before="123"/>
              <w:ind w:left="91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12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3689EDB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FA31D29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33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FA2936C" w14:textId="77777777" w:rsidR="00473CAE" w:rsidRDefault="00473CAE" w:rsidP="007A7D7E">
            <w:pPr>
              <w:pStyle w:val="TableParagraph"/>
              <w:spacing w:before="22" w:line="190" w:lineRule="atLeast"/>
              <w:ind w:left="65" w:right="9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Reconoce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distribución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climas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continentes.</w:t>
            </w:r>
          </w:p>
        </w:tc>
        <w:tc>
          <w:tcPr>
            <w:tcW w:w="1774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AFE74DE" w14:textId="77777777" w:rsidR="00473CAE" w:rsidRDefault="00473CAE" w:rsidP="007A7D7E">
            <w:pPr>
              <w:pStyle w:val="TableParagraph"/>
              <w:spacing w:before="122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Climas del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mundo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ED6524D" w14:textId="77777777" w:rsidR="00473CAE" w:rsidRDefault="00473CAE" w:rsidP="007A7D7E">
            <w:pPr>
              <w:pStyle w:val="TableParagraph"/>
              <w:spacing w:before="122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229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230</w:t>
            </w:r>
          </w:p>
        </w:tc>
        <w:tc>
          <w:tcPr>
            <w:tcW w:w="887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F200BF2" w14:textId="77777777" w:rsidR="00473CAE" w:rsidRDefault="00473CAE" w:rsidP="007A7D7E">
            <w:pPr>
              <w:pStyle w:val="TableParagraph"/>
              <w:spacing w:before="122"/>
              <w:ind w:left="22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55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61</w:t>
            </w:r>
          </w:p>
        </w:tc>
      </w:tr>
    </w:tbl>
    <w:p w14:paraId="526887E3" w14:textId="77777777" w:rsidR="00473CAE" w:rsidRDefault="00473CAE"/>
    <w:p w14:paraId="092C3E53" w14:textId="48F928F1" w:rsidR="00473CAE" w:rsidRDefault="00473CAE" w:rsidP="00473CAE">
      <w:pPr>
        <w:pStyle w:val="Ttulo2"/>
        <w:ind w:left="0"/>
        <w:rPr>
          <w:color w:val="F03D52"/>
        </w:rPr>
      </w:pPr>
      <w:r>
        <w:rPr>
          <w:color w:val="F03D52"/>
        </w:rPr>
        <w:t>Segundo</w:t>
      </w:r>
      <w:r w:rsidRPr="00393C47">
        <w:rPr>
          <w:color w:val="F03D52"/>
        </w:rPr>
        <w:t xml:space="preserve"> periodo</w:t>
      </w:r>
    </w:p>
    <w:p w14:paraId="19A47102" w14:textId="5490154B" w:rsidR="00473CAE" w:rsidRDefault="00473CAE" w:rsidP="00473CAE">
      <w:pPr>
        <w:pStyle w:val="Ttulo2"/>
        <w:ind w:left="0"/>
        <w:rPr>
          <w:color w:val="F03D52"/>
        </w:rPr>
      </w:pPr>
    </w:p>
    <w:tbl>
      <w:tblPr>
        <w:tblStyle w:val="TableNormal"/>
        <w:tblW w:w="9689" w:type="dxa"/>
        <w:tblInd w:w="-10" w:type="dxa"/>
        <w:tblBorders>
          <w:top w:val="single" w:sz="8" w:space="0" w:color="FB505D"/>
          <w:left w:val="single" w:sz="8" w:space="0" w:color="FB505D"/>
          <w:bottom w:val="single" w:sz="8" w:space="0" w:color="FB505D"/>
          <w:right w:val="single" w:sz="8" w:space="0" w:color="FB505D"/>
          <w:insideH w:val="single" w:sz="8" w:space="0" w:color="FB505D"/>
          <w:insideV w:val="single" w:sz="8" w:space="0" w:color="FB505D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056"/>
        <w:gridCol w:w="1269"/>
        <w:gridCol w:w="3424"/>
        <w:gridCol w:w="1720"/>
        <w:gridCol w:w="860"/>
        <w:gridCol w:w="860"/>
      </w:tblGrid>
      <w:tr w:rsidR="00473CAE" w14:paraId="43CF2A68" w14:textId="77777777" w:rsidTr="00473CAE">
        <w:trPr>
          <w:trHeight w:val="451"/>
        </w:trPr>
        <w:tc>
          <w:tcPr>
            <w:tcW w:w="500" w:type="dxa"/>
            <w:shd w:val="clear" w:color="auto" w:fill="FE8B8A"/>
          </w:tcPr>
          <w:p w14:paraId="01E6C645" w14:textId="77777777" w:rsidR="00473CAE" w:rsidRDefault="00473CAE" w:rsidP="007A7D7E">
            <w:pPr>
              <w:pStyle w:val="TableParagraph"/>
              <w:spacing w:before="127"/>
              <w:ind w:left="24" w:right="4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Sem.</w:t>
            </w:r>
          </w:p>
        </w:tc>
        <w:tc>
          <w:tcPr>
            <w:tcW w:w="1056" w:type="dxa"/>
            <w:shd w:val="clear" w:color="auto" w:fill="FE8B8A"/>
          </w:tcPr>
          <w:p w14:paraId="0D50F9E5" w14:textId="77777777" w:rsidR="00473CAE" w:rsidRDefault="00473CAE" w:rsidP="007A7D7E">
            <w:pPr>
              <w:pStyle w:val="TableParagraph"/>
              <w:spacing w:before="127"/>
              <w:ind w:left="379" w:right="360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Eje</w:t>
            </w:r>
          </w:p>
        </w:tc>
        <w:tc>
          <w:tcPr>
            <w:tcW w:w="1269" w:type="dxa"/>
            <w:shd w:val="clear" w:color="auto" w:fill="FE8B8A"/>
          </w:tcPr>
          <w:p w14:paraId="768F7BD7" w14:textId="77777777" w:rsidR="00473CAE" w:rsidRDefault="00473CAE" w:rsidP="007A7D7E">
            <w:pPr>
              <w:pStyle w:val="TableParagraph"/>
              <w:spacing w:before="127"/>
              <w:ind w:left="402" w:right="383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3424" w:type="dxa"/>
            <w:shd w:val="clear" w:color="auto" w:fill="FE8B8A"/>
          </w:tcPr>
          <w:p w14:paraId="798EDA08" w14:textId="77777777" w:rsidR="00473CAE" w:rsidRDefault="00473CAE" w:rsidP="007A7D7E">
            <w:pPr>
              <w:pStyle w:val="TableParagraph"/>
              <w:spacing w:before="127"/>
              <w:ind w:left="824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720" w:type="dxa"/>
            <w:shd w:val="clear" w:color="auto" w:fill="FE8B8A"/>
          </w:tcPr>
          <w:p w14:paraId="784F6E66" w14:textId="77777777" w:rsidR="00473CAE" w:rsidRDefault="00473CAE" w:rsidP="007A7D7E">
            <w:pPr>
              <w:pStyle w:val="TableParagraph"/>
              <w:spacing w:before="127"/>
              <w:ind w:left="193"/>
              <w:rPr>
                <w:rFonts w:ascii="Arial-BoldItalicMT" w:hAns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80"/>
                <w:sz w:val="18"/>
              </w:rPr>
              <w:t>Lección</w:t>
            </w:r>
            <w:r>
              <w:rPr>
                <w:b/>
                <w:color w:val="FFFFFF"/>
                <w:spacing w:val="18"/>
                <w:w w:val="80"/>
                <w:sz w:val="18"/>
              </w:rPr>
              <w:t xml:space="preserve"> </w:t>
            </w:r>
            <w:r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FE8B8A"/>
          </w:tcPr>
          <w:p w14:paraId="1A4B24E3" w14:textId="77777777" w:rsidR="00473CAE" w:rsidRDefault="00473CAE" w:rsidP="007A7D7E">
            <w:pPr>
              <w:pStyle w:val="TableParagraph"/>
              <w:spacing w:before="22"/>
              <w:ind w:left="134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</w:p>
          <w:p w14:paraId="4FD2C63F" w14:textId="77777777" w:rsidR="00473CAE" w:rsidRDefault="00473CAE" w:rsidP="007A7D7E">
            <w:pPr>
              <w:pStyle w:val="TableParagraph"/>
              <w:spacing w:before="3" w:line="199" w:lineRule="exact"/>
              <w:ind w:left="69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FE8B8A"/>
          </w:tcPr>
          <w:p w14:paraId="640C380D" w14:textId="77777777" w:rsidR="00473CAE" w:rsidRDefault="00473CAE" w:rsidP="007A7D7E">
            <w:pPr>
              <w:pStyle w:val="TableParagraph"/>
              <w:spacing w:before="11" w:line="210" w:lineRule="atLeast"/>
              <w:ind w:left="102" w:firstLine="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spacing w:val="-1"/>
                <w:w w:val="80"/>
                <w:sz w:val="18"/>
              </w:rPr>
              <w:t>libro</w:t>
            </w:r>
            <w:r>
              <w:rPr>
                <w:b/>
                <w:color w:val="FFFFFF"/>
                <w:w w:val="80"/>
                <w:sz w:val="18"/>
              </w:rPr>
              <w:t xml:space="preserve"> SEP</w:t>
            </w:r>
          </w:p>
        </w:tc>
      </w:tr>
      <w:tr w:rsidR="00473CAE" w14:paraId="2E82C54D" w14:textId="77777777" w:rsidTr="00473CAE">
        <w:trPr>
          <w:trHeight w:val="423"/>
        </w:trPr>
        <w:tc>
          <w:tcPr>
            <w:tcW w:w="50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D9AAFE5" w14:textId="77777777" w:rsidR="00473CAE" w:rsidRDefault="00473CAE" w:rsidP="007A7D7E">
            <w:pPr>
              <w:pStyle w:val="TableParagraph"/>
              <w:spacing w:before="123"/>
              <w:ind w:left="92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13</w:t>
            </w:r>
          </w:p>
        </w:tc>
        <w:tc>
          <w:tcPr>
            <w:tcW w:w="1056" w:type="dxa"/>
            <w:vMerge w:val="restart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25AD569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61B9E24D" w14:textId="77777777" w:rsidR="00473CAE" w:rsidRDefault="00473CAE" w:rsidP="007A7D7E">
            <w:pPr>
              <w:pStyle w:val="TableParagraph"/>
              <w:spacing w:before="132" w:line="247" w:lineRule="auto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Componentes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naturales</w:t>
            </w:r>
          </w:p>
        </w:tc>
        <w:tc>
          <w:tcPr>
            <w:tcW w:w="1269" w:type="dxa"/>
            <w:vMerge w:val="restart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32B96EA" w14:textId="77777777" w:rsidR="00473CAE" w:rsidRDefault="00473CAE" w:rsidP="007A7D7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2A495AE9" w14:textId="77777777" w:rsidR="00473CAE" w:rsidRDefault="00473CAE" w:rsidP="007A7D7E">
            <w:pPr>
              <w:pStyle w:val="TableParagraph"/>
              <w:spacing w:line="247" w:lineRule="auto"/>
              <w:ind w:left="65" w:right="309"/>
              <w:rPr>
                <w:sz w:val="16"/>
              </w:rPr>
            </w:pPr>
            <w:r>
              <w:rPr>
                <w:color w:val="231F20"/>
                <w:sz w:val="16"/>
              </w:rPr>
              <w:t>Diversidad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natural de los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continentes</w:t>
            </w:r>
          </w:p>
        </w:tc>
        <w:tc>
          <w:tcPr>
            <w:tcW w:w="3424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B31768F" w14:textId="77777777" w:rsidR="00473CAE" w:rsidRDefault="00473CAE" w:rsidP="007A7D7E">
            <w:pPr>
              <w:pStyle w:val="TableParagraph"/>
              <w:spacing w:before="22" w:line="190" w:lineRule="atLeast"/>
              <w:ind w:left="64" w:right="147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Distingue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diferencias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diversidad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climas,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vegetación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fauna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silvestre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continentes.</w:t>
            </w:r>
          </w:p>
        </w:tc>
        <w:tc>
          <w:tcPr>
            <w:tcW w:w="172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39E2498" w14:textId="77777777" w:rsidR="00473CAE" w:rsidRDefault="00473CAE" w:rsidP="007A7D7E">
            <w:pPr>
              <w:pStyle w:val="TableParagraph"/>
              <w:spacing w:before="22" w:line="190" w:lineRule="atLeast"/>
              <w:ind w:left="64" w:right="348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Regiones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naturales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continentes</w:t>
            </w:r>
          </w:p>
        </w:tc>
        <w:tc>
          <w:tcPr>
            <w:tcW w:w="86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4EE8A20" w14:textId="77777777" w:rsidR="00473CAE" w:rsidRDefault="00473CAE" w:rsidP="007A7D7E">
            <w:pPr>
              <w:pStyle w:val="TableParagraph"/>
              <w:spacing w:before="123"/>
              <w:ind w:left="109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231</w:t>
            </w:r>
          </w:p>
        </w:tc>
        <w:tc>
          <w:tcPr>
            <w:tcW w:w="86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E35BC3A" w14:textId="77777777" w:rsidR="00473CAE" w:rsidRDefault="00473CAE" w:rsidP="007A7D7E">
            <w:pPr>
              <w:pStyle w:val="TableParagraph"/>
              <w:spacing w:before="123"/>
              <w:ind w:left="112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63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67</w:t>
            </w:r>
          </w:p>
        </w:tc>
      </w:tr>
      <w:tr w:rsidR="00473CAE" w14:paraId="4586389E" w14:textId="77777777" w:rsidTr="00473CAE">
        <w:trPr>
          <w:trHeight w:val="61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9D7F8B5" w14:textId="77777777" w:rsidR="00473CAE" w:rsidRDefault="00473CAE" w:rsidP="007A7D7E">
            <w:pPr>
              <w:pStyle w:val="TableParagraph"/>
              <w:spacing w:before="123"/>
              <w:ind w:left="127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14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</w:p>
          <w:p w14:paraId="1D6D1A83" w14:textId="77777777" w:rsidR="00473CAE" w:rsidRDefault="00473CAE" w:rsidP="007A7D7E">
            <w:pPr>
              <w:pStyle w:val="TableParagraph"/>
              <w:spacing w:before="6"/>
              <w:ind w:left="175"/>
              <w:rPr>
                <w:sz w:val="16"/>
              </w:rPr>
            </w:pPr>
            <w:r>
              <w:rPr>
                <w:color w:val="231F20"/>
                <w:sz w:val="16"/>
              </w:rPr>
              <w:t>15</w:t>
            </w:r>
          </w:p>
        </w:tc>
        <w:tc>
          <w:tcPr>
            <w:tcW w:w="1056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D9ED67F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269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197CE35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3424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7CE9BB3" w14:textId="77777777" w:rsidR="00473CAE" w:rsidRDefault="00473CAE" w:rsidP="007A7D7E">
            <w:pPr>
              <w:pStyle w:val="TableParagraph"/>
              <w:spacing w:before="22" w:line="190" w:lineRule="atLeast"/>
              <w:ind w:left="64" w:right="147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Reconoce los tesoros naturales del planeta.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Identifica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distribución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las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regiones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recursos</w:t>
            </w:r>
            <w:r>
              <w:rPr>
                <w:color w:val="231F20"/>
                <w:spacing w:val="-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naturales</w:t>
            </w:r>
            <w:r>
              <w:rPr>
                <w:color w:val="231F20"/>
                <w:spacing w:val="-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-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Tierra.</w:t>
            </w:r>
          </w:p>
        </w:tc>
        <w:tc>
          <w:tcPr>
            <w:tcW w:w="17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C37F0B3" w14:textId="77777777" w:rsidR="00473CAE" w:rsidRDefault="00473CAE" w:rsidP="007A7D7E">
            <w:pPr>
              <w:pStyle w:val="TableParagraph"/>
              <w:spacing w:before="21" w:line="190" w:lineRule="atLeast"/>
              <w:ind w:left="64" w:right="443"/>
              <w:jc w:val="both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Distribución de los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recursos naturales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por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regiones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919F896" w14:textId="77777777" w:rsidR="00473CAE" w:rsidRDefault="00473CAE" w:rsidP="007A7D7E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24629279" w14:textId="77777777" w:rsidR="00473CAE" w:rsidRDefault="00473CAE" w:rsidP="007A7D7E">
            <w:pPr>
              <w:pStyle w:val="TableParagraph"/>
              <w:ind w:left="109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232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499E8B9" w14:textId="77777777" w:rsidR="00473CAE" w:rsidRDefault="00473CAE" w:rsidP="007A7D7E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4F81E6F6" w14:textId="77777777" w:rsidR="00473CAE" w:rsidRDefault="00473CAE" w:rsidP="007A7D7E">
            <w:pPr>
              <w:pStyle w:val="TableParagraph"/>
              <w:ind w:left="112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63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67</w:t>
            </w:r>
          </w:p>
        </w:tc>
      </w:tr>
      <w:tr w:rsidR="00473CAE" w14:paraId="63489FB3" w14:textId="77777777" w:rsidTr="00473CAE">
        <w:trPr>
          <w:trHeight w:val="36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936E9A7" w14:textId="77777777" w:rsidR="00473CAE" w:rsidRDefault="00473CAE" w:rsidP="007A7D7E">
            <w:pPr>
              <w:pStyle w:val="TableParagraph"/>
              <w:spacing w:before="93"/>
              <w:ind w:left="88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16</w:t>
            </w:r>
          </w:p>
        </w:tc>
        <w:tc>
          <w:tcPr>
            <w:tcW w:w="1056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AAE86DB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74785B91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485DCBFA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51670ADD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7918A057" w14:textId="77777777" w:rsidR="00473CAE" w:rsidRDefault="00473CAE" w:rsidP="007A7D7E">
            <w:pPr>
              <w:pStyle w:val="TableParagraph"/>
              <w:spacing w:before="8"/>
              <w:rPr>
                <w:b/>
                <w:sz w:val="19"/>
              </w:rPr>
            </w:pPr>
          </w:p>
          <w:p w14:paraId="40CC2490" w14:textId="77777777" w:rsidR="00473CAE" w:rsidRDefault="00473CAE" w:rsidP="007A7D7E">
            <w:pPr>
              <w:pStyle w:val="TableParagraph"/>
              <w:spacing w:line="247" w:lineRule="auto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Componentes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sociales y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culturales</w:t>
            </w:r>
          </w:p>
        </w:tc>
        <w:tc>
          <w:tcPr>
            <w:tcW w:w="1269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2A384FF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06321EEE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4BD94057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68862611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7D6F398E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2F00058E" w14:textId="77777777" w:rsidR="00473CAE" w:rsidRDefault="00473CAE" w:rsidP="007A7D7E">
            <w:pPr>
              <w:pStyle w:val="TableParagraph"/>
              <w:spacing w:before="114" w:line="247" w:lineRule="auto"/>
              <w:ind w:left="64" w:right="18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población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continentes</w:t>
            </w:r>
          </w:p>
        </w:tc>
        <w:tc>
          <w:tcPr>
            <w:tcW w:w="3424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EE1F3ED" w14:textId="77777777" w:rsidR="00473CAE" w:rsidRDefault="00473CAE" w:rsidP="007A7D7E">
            <w:pPr>
              <w:pStyle w:val="TableParagraph"/>
              <w:spacing w:before="7"/>
              <w:rPr>
                <w:b/>
                <w:sz w:val="20"/>
              </w:rPr>
            </w:pPr>
          </w:p>
          <w:p w14:paraId="2D578EAF" w14:textId="77777777" w:rsidR="00473CAE" w:rsidRDefault="00473CAE" w:rsidP="007A7D7E">
            <w:pPr>
              <w:pStyle w:val="TableParagraph"/>
              <w:spacing w:line="247" w:lineRule="auto"/>
              <w:ind w:left="64" w:right="147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Compara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composición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distribución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población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continentes.</w:t>
            </w:r>
          </w:p>
        </w:tc>
        <w:tc>
          <w:tcPr>
            <w:tcW w:w="172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309A346" w14:textId="77777777" w:rsidR="00473CAE" w:rsidRDefault="00473CAE" w:rsidP="007A7D7E">
            <w:pPr>
              <w:pStyle w:val="TableParagraph"/>
              <w:spacing w:before="47" w:line="247" w:lineRule="auto"/>
              <w:ind w:left="64" w:right="48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Distribución y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 xml:space="preserve">composición </w:t>
            </w:r>
            <w:r>
              <w:rPr>
                <w:color w:val="231F20"/>
                <w:w w:val="90"/>
                <w:sz w:val="16"/>
              </w:rPr>
              <w:t>de la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población en los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continentes</w:t>
            </w:r>
          </w:p>
        </w:tc>
        <w:tc>
          <w:tcPr>
            <w:tcW w:w="86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3C963C8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1005E812" w14:textId="77777777" w:rsidR="00473CAE" w:rsidRDefault="00473CAE" w:rsidP="007A7D7E">
            <w:pPr>
              <w:pStyle w:val="TableParagraph"/>
              <w:spacing w:before="125"/>
              <w:ind w:left="130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233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234</w:t>
            </w:r>
          </w:p>
        </w:tc>
        <w:tc>
          <w:tcPr>
            <w:tcW w:w="86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DA4AA1E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411F27DA" w14:textId="77777777" w:rsidR="00473CAE" w:rsidRDefault="00473CAE" w:rsidP="007A7D7E">
            <w:pPr>
              <w:pStyle w:val="TableParagraph"/>
              <w:spacing w:before="125"/>
              <w:ind w:left="209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75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81</w:t>
            </w:r>
          </w:p>
        </w:tc>
      </w:tr>
      <w:tr w:rsidR="00473CAE" w14:paraId="06B4A511" w14:textId="77777777" w:rsidTr="00473CAE">
        <w:trPr>
          <w:trHeight w:val="469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4237722" w14:textId="77777777" w:rsidR="00473CAE" w:rsidRDefault="00473CAE" w:rsidP="007A7D7E">
            <w:pPr>
              <w:pStyle w:val="TableParagraph"/>
              <w:spacing w:before="145"/>
              <w:ind w:left="87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17</w:t>
            </w:r>
          </w:p>
        </w:tc>
        <w:tc>
          <w:tcPr>
            <w:tcW w:w="1056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F9E3CC7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269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48E67A6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3424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62B1E7A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72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F3CF99F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14137A8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E00FB46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</w:tr>
      <w:tr w:rsidR="00473CAE" w14:paraId="39BF8DF1" w14:textId="77777777" w:rsidTr="00473CAE">
        <w:trPr>
          <w:trHeight w:val="42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B2D41BC" w14:textId="77777777" w:rsidR="00473CAE" w:rsidRDefault="00473CAE" w:rsidP="007A7D7E">
            <w:pPr>
              <w:pStyle w:val="TableParagraph"/>
              <w:spacing w:before="122"/>
              <w:ind w:left="90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18</w:t>
            </w:r>
          </w:p>
        </w:tc>
        <w:tc>
          <w:tcPr>
            <w:tcW w:w="1056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23FAADA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269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F8A5A12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3424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9AE152B" w14:textId="77777777" w:rsidR="00473CAE" w:rsidRDefault="00473CAE" w:rsidP="007A7D7E">
            <w:pPr>
              <w:pStyle w:val="TableParagraph"/>
              <w:spacing w:before="21" w:line="190" w:lineRule="atLeast"/>
              <w:ind w:left="64" w:right="147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Distingue</w:t>
            </w:r>
            <w:r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distribución</w:t>
            </w:r>
            <w:r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población</w:t>
            </w:r>
            <w:r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rural</w:t>
            </w:r>
            <w:r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urbana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continentes.</w:t>
            </w:r>
          </w:p>
        </w:tc>
        <w:tc>
          <w:tcPr>
            <w:tcW w:w="17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66EE80A" w14:textId="77777777" w:rsidR="00473CAE" w:rsidRDefault="00473CAE" w:rsidP="007A7D7E">
            <w:pPr>
              <w:pStyle w:val="TableParagraph"/>
              <w:spacing w:before="21" w:line="190" w:lineRule="atLeast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Población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rural</w:t>
            </w:r>
            <w:r>
              <w:rPr>
                <w:color w:val="231F20"/>
                <w:spacing w:val="1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urbana</w:t>
            </w:r>
            <w:r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continentes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7C8A42B" w14:textId="77777777" w:rsidR="00473CAE" w:rsidRDefault="00473CAE" w:rsidP="007A7D7E">
            <w:pPr>
              <w:pStyle w:val="TableParagraph"/>
              <w:spacing w:before="122"/>
              <w:ind w:left="111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235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236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74EEBF9" w14:textId="77777777" w:rsidR="00473CAE" w:rsidRDefault="00473CAE" w:rsidP="007A7D7E">
            <w:pPr>
              <w:pStyle w:val="TableParagraph"/>
              <w:spacing w:before="122"/>
              <w:ind w:left="111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83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87</w:t>
            </w:r>
          </w:p>
        </w:tc>
      </w:tr>
      <w:tr w:rsidR="00473CAE" w14:paraId="5346C101" w14:textId="77777777" w:rsidTr="00473CAE">
        <w:trPr>
          <w:trHeight w:val="347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4B53244" w14:textId="77777777" w:rsidR="00473CAE" w:rsidRDefault="00473CAE" w:rsidP="007A7D7E">
            <w:pPr>
              <w:pStyle w:val="TableParagraph"/>
              <w:spacing w:before="84"/>
              <w:ind w:left="89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19</w:t>
            </w:r>
          </w:p>
        </w:tc>
        <w:tc>
          <w:tcPr>
            <w:tcW w:w="1056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6561AC5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269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04DB6A9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3424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065229F" w14:textId="77777777" w:rsidR="00473CAE" w:rsidRDefault="00473CAE" w:rsidP="007A7D7E">
            <w:pPr>
              <w:pStyle w:val="TableParagraph"/>
              <w:spacing w:before="130" w:line="247" w:lineRule="auto"/>
              <w:ind w:left="64" w:right="63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Compara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causas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consecuencias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migración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continentes.</w:t>
            </w:r>
          </w:p>
        </w:tc>
        <w:tc>
          <w:tcPr>
            <w:tcW w:w="172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2EE1491" w14:textId="77777777" w:rsidR="00473CAE" w:rsidRDefault="00473CAE" w:rsidP="007A7D7E">
            <w:pPr>
              <w:pStyle w:val="TableParagraph"/>
              <w:spacing w:before="6"/>
              <w:rPr>
                <w:b/>
                <w:sz w:val="19"/>
              </w:rPr>
            </w:pPr>
          </w:p>
          <w:p w14:paraId="2297BA3F" w14:textId="77777777" w:rsidR="00473CAE" w:rsidRDefault="00473CAE" w:rsidP="007A7D7E">
            <w:pPr>
              <w:pStyle w:val="TableParagraph"/>
              <w:spacing w:before="1"/>
              <w:ind w:left="63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migración</w:t>
            </w:r>
          </w:p>
        </w:tc>
        <w:tc>
          <w:tcPr>
            <w:tcW w:w="86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1D0C5E0" w14:textId="77777777" w:rsidR="00473CAE" w:rsidRDefault="00473CAE" w:rsidP="007A7D7E">
            <w:pPr>
              <w:pStyle w:val="TableParagraph"/>
              <w:spacing w:before="6"/>
              <w:rPr>
                <w:b/>
                <w:sz w:val="19"/>
              </w:rPr>
            </w:pPr>
          </w:p>
          <w:p w14:paraId="3143E4B0" w14:textId="77777777" w:rsidR="00473CAE" w:rsidRDefault="00473CAE" w:rsidP="007A7D7E">
            <w:pPr>
              <w:pStyle w:val="TableParagraph"/>
              <w:spacing w:before="1"/>
              <w:ind w:left="13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237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238</w:t>
            </w:r>
          </w:p>
        </w:tc>
        <w:tc>
          <w:tcPr>
            <w:tcW w:w="86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4A90443" w14:textId="77777777" w:rsidR="00473CAE" w:rsidRDefault="00473CAE" w:rsidP="007A7D7E">
            <w:pPr>
              <w:pStyle w:val="TableParagraph"/>
              <w:spacing w:before="6"/>
              <w:rPr>
                <w:b/>
                <w:sz w:val="19"/>
              </w:rPr>
            </w:pPr>
          </w:p>
          <w:p w14:paraId="33154D64" w14:textId="77777777" w:rsidR="00473CAE" w:rsidRDefault="00473CAE" w:rsidP="007A7D7E">
            <w:pPr>
              <w:pStyle w:val="TableParagraph"/>
              <w:spacing w:before="1"/>
              <w:ind w:left="208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89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93</w:t>
            </w:r>
          </w:p>
        </w:tc>
      </w:tr>
      <w:tr w:rsidR="00473CAE" w14:paraId="515D860C" w14:textId="77777777" w:rsidTr="00473CAE">
        <w:trPr>
          <w:trHeight w:val="27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C672EBC" w14:textId="77777777" w:rsidR="00473CAE" w:rsidRDefault="00473CAE" w:rsidP="007A7D7E">
            <w:pPr>
              <w:pStyle w:val="TableParagraph"/>
              <w:spacing w:before="46"/>
              <w:ind w:left="91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20</w:t>
            </w:r>
          </w:p>
        </w:tc>
        <w:tc>
          <w:tcPr>
            <w:tcW w:w="1056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D78C74C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269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D82A91F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3424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89EBD24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72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CCACE5E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B5BC025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9E716AC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</w:tr>
      <w:tr w:rsidR="00473CAE" w14:paraId="2AEC1F29" w14:textId="77777777" w:rsidTr="00473CAE">
        <w:trPr>
          <w:trHeight w:val="306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BEC51BB" w14:textId="77777777" w:rsidR="00473CAE" w:rsidRDefault="00473CAE" w:rsidP="007A7D7E">
            <w:pPr>
              <w:pStyle w:val="TableParagraph"/>
              <w:spacing w:before="63"/>
              <w:ind w:left="90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21</w:t>
            </w:r>
          </w:p>
        </w:tc>
        <w:tc>
          <w:tcPr>
            <w:tcW w:w="1056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4081E79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269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685A986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3424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0C561E8" w14:textId="77777777" w:rsidR="00473CAE" w:rsidRDefault="00473CAE" w:rsidP="007A7D7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7F49CE27" w14:textId="77777777" w:rsidR="00473CAE" w:rsidRDefault="00473CAE" w:rsidP="007A7D7E">
            <w:pPr>
              <w:pStyle w:val="TableParagraph"/>
              <w:spacing w:line="247" w:lineRule="auto"/>
              <w:ind w:left="64" w:right="147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Valora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diversidad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cultural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población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continentes.</w:t>
            </w:r>
          </w:p>
        </w:tc>
        <w:tc>
          <w:tcPr>
            <w:tcW w:w="172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D76BC4E" w14:textId="77777777" w:rsidR="00473CAE" w:rsidRDefault="00473CAE" w:rsidP="007A7D7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5F22EC34" w14:textId="77777777" w:rsidR="00473CAE" w:rsidRDefault="00473CAE" w:rsidP="007A7D7E">
            <w:pPr>
              <w:pStyle w:val="TableParagraph"/>
              <w:spacing w:line="247" w:lineRule="auto"/>
              <w:ind w:left="63" w:right="66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La diversidad cultural en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continentes</w:t>
            </w:r>
          </w:p>
        </w:tc>
        <w:tc>
          <w:tcPr>
            <w:tcW w:w="86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9CC67FF" w14:textId="77777777" w:rsidR="00473CAE" w:rsidRDefault="00473CAE" w:rsidP="007A7D7E">
            <w:pPr>
              <w:pStyle w:val="TableParagraph"/>
              <w:spacing w:before="4"/>
              <w:rPr>
                <w:b/>
                <w:sz w:val="24"/>
              </w:rPr>
            </w:pPr>
          </w:p>
          <w:p w14:paraId="11BE8B10" w14:textId="77777777" w:rsidR="00473CAE" w:rsidRDefault="00473CAE" w:rsidP="007A7D7E">
            <w:pPr>
              <w:pStyle w:val="TableParagraph"/>
              <w:ind w:left="130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239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240</w:t>
            </w:r>
          </w:p>
        </w:tc>
        <w:tc>
          <w:tcPr>
            <w:tcW w:w="86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5E9AE17" w14:textId="77777777" w:rsidR="00473CAE" w:rsidRDefault="00473CAE" w:rsidP="007A7D7E">
            <w:pPr>
              <w:pStyle w:val="TableParagraph"/>
              <w:spacing w:before="4"/>
              <w:rPr>
                <w:b/>
                <w:sz w:val="24"/>
              </w:rPr>
            </w:pPr>
          </w:p>
          <w:p w14:paraId="00C89AED" w14:textId="77777777" w:rsidR="00473CAE" w:rsidRDefault="00473CAE" w:rsidP="007A7D7E">
            <w:pPr>
              <w:pStyle w:val="TableParagraph"/>
              <w:ind w:left="170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95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101</w:t>
            </w:r>
          </w:p>
        </w:tc>
      </w:tr>
      <w:tr w:rsidR="00473CAE" w14:paraId="214B5366" w14:textId="77777777" w:rsidTr="00473CAE">
        <w:trPr>
          <w:trHeight w:val="42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F74300D" w14:textId="77777777" w:rsidR="00473CAE" w:rsidRDefault="00473CAE" w:rsidP="007A7D7E">
            <w:pPr>
              <w:pStyle w:val="TableParagraph"/>
              <w:spacing w:before="26"/>
              <w:ind w:left="12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22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</w:p>
          <w:p w14:paraId="676444FD" w14:textId="77777777" w:rsidR="00473CAE" w:rsidRDefault="00473CAE" w:rsidP="007A7D7E">
            <w:pPr>
              <w:pStyle w:val="TableParagraph"/>
              <w:spacing w:before="6"/>
              <w:ind w:left="174"/>
              <w:rPr>
                <w:sz w:val="16"/>
              </w:rPr>
            </w:pPr>
            <w:r>
              <w:rPr>
                <w:color w:val="231F20"/>
                <w:sz w:val="16"/>
              </w:rPr>
              <w:t>23</w:t>
            </w:r>
          </w:p>
        </w:tc>
        <w:tc>
          <w:tcPr>
            <w:tcW w:w="1056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CB79367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269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99E82B3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3424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108F447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72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F902D52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9278159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B9A1603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</w:tr>
      <w:tr w:rsidR="00473CAE" w14:paraId="1667610E" w14:textId="77777777" w:rsidTr="00473CAE">
        <w:trPr>
          <w:trHeight w:val="42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1CB2F84" w14:textId="77777777" w:rsidR="00473CAE" w:rsidRDefault="00473CAE" w:rsidP="007A7D7E">
            <w:pPr>
              <w:pStyle w:val="TableParagraph"/>
              <w:spacing w:before="121"/>
              <w:ind w:left="89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24</w:t>
            </w:r>
          </w:p>
        </w:tc>
        <w:tc>
          <w:tcPr>
            <w:tcW w:w="1056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AEAD563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2E09092A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2BB14DB3" w14:textId="77777777" w:rsidR="00473CAE" w:rsidRDefault="00473CAE" w:rsidP="007A7D7E">
            <w:pPr>
              <w:pStyle w:val="TableParagraph"/>
              <w:spacing w:before="141" w:line="247" w:lineRule="auto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Componentes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económicos</w:t>
            </w:r>
          </w:p>
        </w:tc>
        <w:tc>
          <w:tcPr>
            <w:tcW w:w="1269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BFEA3C5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02DD8AF2" w14:textId="77777777" w:rsidR="00473CAE" w:rsidRDefault="00473CAE" w:rsidP="007A7D7E">
            <w:pPr>
              <w:pStyle w:val="TableParagraph"/>
              <w:spacing w:before="11"/>
              <w:rPr>
                <w:b/>
                <w:sz w:val="21"/>
              </w:rPr>
            </w:pPr>
          </w:p>
          <w:p w14:paraId="0828193E" w14:textId="77777777" w:rsidR="00473CAE" w:rsidRDefault="00473CAE" w:rsidP="007A7D7E">
            <w:pPr>
              <w:pStyle w:val="TableParagraph"/>
              <w:spacing w:line="247" w:lineRule="auto"/>
              <w:ind w:left="64" w:right="203"/>
              <w:jc w:val="both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Características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económicas 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continentes</w:t>
            </w:r>
          </w:p>
        </w:tc>
        <w:tc>
          <w:tcPr>
            <w:tcW w:w="3424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55D2344" w14:textId="77777777" w:rsidR="00473CAE" w:rsidRDefault="00473CAE" w:rsidP="007A7D7E">
            <w:pPr>
              <w:pStyle w:val="TableParagraph"/>
              <w:spacing w:before="148" w:line="247" w:lineRule="auto"/>
              <w:ind w:left="64" w:right="63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Distingue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espacios</w:t>
            </w:r>
            <w:r>
              <w:rPr>
                <w:color w:val="231F20"/>
                <w:spacing w:val="3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agrícolas,</w:t>
            </w:r>
            <w:r>
              <w:rPr>
                <w:color w:val="231F20"/>
                <w:spacing w:val="3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ganaderos,</w:t>
            </w:r>
            <w:r>
              <w:rPr>
                <w:color w:val="231F20"/>
                <w:spacing w:val="3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forestales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 pesqueros en los continentes, en relación con los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recursos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naturales.</w:t>
            </w:r>
          </w:p>
        </w:tc>
        <w:tc>
          <w:tcPr>
            <w:tcW w:w="17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11E939A" w14:textId="77777777" w:rsidR="00473CAE" w:rsidRDefault="00473CAE" w:rsidP="007A7D7E">
            <w:pPr>
              <w:pStyle w:val="TableParagraph"/>
              <w:spacing w:before="20" w:line="190" w:lineRule="atLeast"/>
              <w:ind w:left="63" w:right="348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actividades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primarias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D115675" w14:textId="77777777" w:rsidR="00473CAE" w:rsidRDefault="00473CAE" w:rsidP="007A7D7E">
            <w:pPr>
              <w:pStyle w:val="TableParagraph"/>
              <w:spacing w:before="121"/>
              <w:ind w:left="103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241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D2EC5CE" w14:textId="77777777" w:rsidR="00473CAE" w:rsidRDefault="00473CAE" w:rsidP="007A7D7E">
            <w:pPr>
              <w:pStyle w:val="TableParagraph"/>
              <w:spacing w:before="121"/>
              <w:ind w:left="111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109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117</w:t>
            </w:r>
          </w:p>
        </w:tc>
      </w:tr>
      <w:tr w:rsidR="00473CAE" w14:paraId="6C872325" w14:textId="77777777" w:rsidTr="00473CAE">
        <w:trPr>
          <w:trHeight w:val="42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7031B2C" w14:textId="77777777" w:rsidR="00473CAE" w:rsidRDefault="00473CAE" w:rsidP="007A7D7E">
            <w:pPr>
              <w:pStyle w:val="TableParagraph"/>
              <w:spacing w:before="121"/>
              <w:ind w:left="90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25</w:t>
            </w:r>
          </w:p>
        </w:tc>
        <w:tc>
          <w:tcPr>
            <w:tcW w:w="1056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D362C97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269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259933E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3424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1728B10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7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24DC0FA" w14:textId="77777777" w:rsidR="00473CAE" w:rsidRDefault="00473CAE" w:rsidP="007A7D7E">
            <w:pPr>
              <w:pStyle w:val="TableParagraph"/>
              <w:spacing w:before="20" w:line="190" w:lineRule="atLeast"/>
              <w:ind w:left="63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Los espacios para las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actividades</w:t>
            </w:r>
            <w:r>
              <w:rPr>
                <w:color w:val="231F20"/>
                <w:spacing w:val="1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primarias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BF0FA54" w14:textId="77777777" w:rsidR="00473CAE" w:rsidRDefault="00473CAE" w:rsidP="007A7D7E">
            <w:pPr>
              <w:pStyle w:val="TableParagraph"/>
              <w:spacing w:before="121"/>
              <w:ind w:left="111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242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6C05B9C" w14:textId="77777777" w:rsidR="00473CAE" w:rsidRDefault="00473CAE" w:rsidP="007A7D7E">
            <w:pPr>
              <w:pStyle w:val="TableParagraph"/>
              <w:spacing w:before="121"/>
              <w:ind w:left="111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109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117</w:t>
            </w:r>
          </w:p>
        </w:tc>
      </w:tr>
      <w:tr w:rsidR="00473CAE" w14:paraId="208FF2CC" w14:textId="77777777" w:rsidTr="00473CAE">
        <w:trPr>
          <w:trHeight w:val="61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75C3A7B" w14:textId="77777777" w:rsidR="00473CAE" w:rsidRDefault="00473CAE" w:rsidP="007A7D7E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483C33DC" w14:textId="77777777" w:rsidR="00473CAE" w:rsidRDefault="00473CAE" w:rsidP="007A7D7E">
            <w:pPr>
              <w:pStyle w:val="TableParagraph"/>
              <w:spacing w:before="1"/>
              <w:ind w:left="89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26</w:t>
            </w:r>
          </w:p>
        </w:tc>
        <w:tc>
          <w:tcPr>
            <w:tcW w:w="1056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89E5B15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269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E191E80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3424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4B40798" w14:textId="77777777" w:rsidR="00473CAE" w:rsidRDefault="00473CAE" w:rsidP="007A7D7E">
            <w:pPr>
              <w:pStyle w:val="TableParagraph"/>
              <w:spacing w:before="20" w:line="190" w:lineRule="atLeast"/>
              <w:ind w:left="64" w:right="13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Reconoce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distribución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recursos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minerales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energéticos,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así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como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principales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espacios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industriales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continentes.</w:t>
            </w:r>
          </w:p>
        </w:tc>
        <w:tc>
          <w:tcPr>
            <w:tcW w:w="17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99405B2" w14:textId="77777777" w:rsidR="00473CAE" w:rsidRDefault="00473CAE" w:rsidP="007A7D7E">
            <w:pPr>
              <w:pStyle w:val="TableParagraph"/>
              <w:spacing w:before="121" w:line="247" w:lineRule="auto"/>
              <w:ind w:left="63" w:right="82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Distribución de recursos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minerales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EAB4F56" w14:textId="77777777" w:rsidR="00473CAE" w:rsidRDefault="00473CAE" w:rsidP="007A7D7E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7D0F6FA1" w14:textId="77777777" w:rsidR="00473CAE" w:rsidRDefault="00473CAE" w:rsidP="007A7D7E">
            <w:pPr>
              <w:pStyle w:val="TableParagraph"/>
              <w:ind w:left="111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243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43A6813" w14:textId="77777777" w:rsidR="00473CAE" w:rsidRDefault="00473CAE" w:rsidP="007A7D7E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5FB79304" w14:textId="77777777" w:rsidR="00473CAE" w:rsidRDefault="00473CAE" w:rsidP="007A7D7E">
            <w:pPr>
              <w:pStyle w:val="TableParagraph"/>
              <w:ind w:left="111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115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116</w:t>
            </w:r>
          </w:p>
        </w:tc>
      </w:tr>
    </w:tbl>
    <w:p w14:paraId="368DC799" w14:textId="77777777" w:rsidR="00473CAE" w:rsidRDefault="00473CAE" w:rsidP="00473CAE">
      <w:pPr>
        <w:pStyle w:val="Ttulo2"/>
        <w:ind w:left="0"/>
        <w:rPr>
          <w:color w:val="F03D52"/>
        </w:rPr>
      </w:pPr>
    </w:p>
    <w:p w14:paraId="771238B9" w14:textId="75DC2960" w:rsidR="00473CAE" w:rsidRDefault="00473CAE" w:rsidP="00473CAE">
      <w:pPr>
        <w:pStyle w:val="Ttulo2"/>
        <w:ind w:left="0"/>
        <w:rPr>
          <w:color w:val="F03D52"/>
        </w:rPr>
      </w:pPr>
      <w:r>
        <w:rPr>
          <w:color w:val="F03D52"/>
        </w:rPr>
        <w:t>Tercer</w:t>
      </w:r>
      <w:r w:rsidRPr="00393C47">
        <w:rPr>
          <w:color w:val="F03D52"/>
        </w:rPr>
        <w:t xml:space="preserve"> periodo</w:t>
      </w:r>
    </w:p>
    <w:tbl>
      <w:tblPr>
        <w:tblStyle w:val="TableNormal"/>
        <w:tblpPr w:leftFromText="141" w:rightFromText="141" w:vertAnchor="text" w:horzAnchor="margin" w:tblpY="215"/>
        <w:tblW w:w="9695" w:type="dxa"/>
        <w:tblBorders>
          <w:top w:val="single" w:sz="8" w:space="0" w:color="FB505D"/>
          <w:left w:val="single" w:sz="8" w:space="0" w:color="FB505D"/>
          <w:bottom w:val="single" w:sz="8" w:space="0" w:color="FB505D"/>
          <w:right w:val="single" w:sz="8" w:space="0" w:color="FB505D"/>
          <w:insideH w:val="single" w:sz="8" w:space="0" w:color="FB505D"/>
          <w:insideV w:val="single" w:sz="8" w:space="0" w:color="FB505D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032"/>
        <w:gridCol w:w="1120"/>
        <w:gridCol w:w="3560"/>
        <w:gridCol w:w="1567"/>
        <w:gridCol w:w="960"/>
        <w:gridCol w:w="956"/>
      </w:tblGrid>
      <w:tr w:rsidR="00473CAE" w14:paraId="2C6F6AEE" w14:textId="77777777" w:rsidTr="00473CAE">
        <w:trPr>
          <w:trHeight w:val="451"/>
        </w:trPr>
        <w:tc>
          <w:tcPr>
            <w:tcW w:w="500" w:type="dxa"/>
            <w:shd w:val="clear" w:color="auto" w:fill="FE8B8A"/>
          </w:tcPr>
          <w:p w14:paraId="6075CCD1" w14:textId="77777777" w:rsidR="00473CAE" w:rsidRDefault="00473CAE" w:rsidP="00473CAE">
            <w:pPr>
              <w:pStyle w:val="TableParagraph"/>
              <w:spacing w:before="127"/>
              <w:ind w:left="24" w:right="4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Sem.</w:t>
            </w:r>
          </w:p>
        </w:tc>
        <w:tc>
          <w:tcPr>
            <w:tcW w:w="1032" w:type="dxa"/>
            <w:shd w:val="clear" w:color="auto" w:fill="FE8B8A"/>
          </w:tcPr>
          <w:p w14:paraId="223F6058" w14:textId="77777777" w:rsidR="00473CAE" w:rsidRDefault="00473CAE" w:rsidP="00473CAE">
            <w:pPr>
              <w:pStyle w:val="TableParagraph"/>
              <w:spacing w:before="127"/>
              <w:ind w:left="241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Ámbito</w:t>
            </w:r>
          </w:p>
        </w:tc>
        <w:tc>
          <w:tcPr>
            <w:tcW w:w="1120" w:type="dxa"/>
            <w:shd w:val="clear" w:color="auto" w:fill="FE8B8A"/>
          </w:tcPr>
          <w:p w14:paraId="745FD174" w14:textId="77777777" w:rsidR="00473CAE" w:rsidRDefault="00473CAE" w:rsidP="00473CAE">
            <w:pPr>
              <w:pStyle w:val="TableParagraph"/>
              <w:spacing w:before="127"/>
              <w:ind w:left="369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3560" w:type="dxa"/>
            <w:shd w:val="clear" w:color="auto" w:fill="FE8B8A"/>
          </w:tcPr>
          <w:p w14:paraId="1AF345E8" w14:textId="77777777" w:rsidR="00473CAE" w:rsidRDefault="00473CAE" w:rsidP="00473CAE">
            <w:pPr>
              <w:pStyle w:val="TableParagraph"/>
              <w:spacing w:before="127"/>
              <w:ind w:left="89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567" w:type="dxa"/>
            <w:shd w:val="clear" w:color="auto" w:fill="FE8B8A"/>
          </w:tcPr>
          <w:p w14:paraId="01CD8504" w14:textId="77777777" w:rsidR="00473CAE" w:rsidRDefault="00473CAE" w:rsidP="00473CAE">
            <w:pPr>
              <w:pStyle w:val="TableParagraph"/>
              <w:spacing w:before="127"/>
              <w:ind w:left="117"/>
              <w:rPr>
                <w:rFonts w:ascii="Arial-BoldItalicMT" w:hAns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80"/>
                <w:sz w:val="18"/>
              </w:rPr>
              <w:t>Lección</w:t>
            </w:r>
            <w:r>
              <w:rPr>
                <w:b/>
                <w:color w:val="FFFFFF"/>
                <w:spacing w:val="18"/>
                <w:w w:val="80"/>
                <w:sz w:val="18"/>
              </w:rPr>
              <w:t xml:space="preserve"> </w:t>
            </w:r>
            <w:r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960" w:type="dxa"/>
            <w:shd w:val="clear" w:color="auto" w:fill="FE8B8A"/>
          </w:tcPr>
          <w:p w14:paraId="4474929D" w14:textId="77777777" w:rsidR="00473CAE" w:rsidRDefault="00473CAE" w:rsidP="00473CAE">
            <w:pPr>
              <w:pStyle w:val="TableParagraph"/>
              <w:spacing w:before="22"/>
              <w:ind w:left="185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</w:p>
          <w:p w14:paraId="472978AA" w14:textId="77777777" w:rsidR="00473CAE" w:rsidRDefault="00473CAE" w:rsidP="00473CAE">
            <w:pPr>
              <w:pStyle w:val="TableParagraph"/>
              <w:spacing w:before="3" w:line="199" w:lineRule="exact"/>
              <w:ind w:left="119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90"/>
                <w:sz w:val="18"/>
              </w:rPr>
              <w:t>Aplicados</w:t>
            </w:r>
          </w:p>
        </w:tc>
        <w:tc>
          <w:tcPr>
            <w:tcW w:w="956" w:type="dxa"/>
            <w:shd w:val="clear" w:color="auto" w:fill="FE8B8A"/>
          </w:tcPr>
          <w:p w14:paraId="1D06E442" w14:textId="77777777" w:rsidR="00473CAE" w:rsidRDefault="00473CAE" w:rsidP="00473CAE">
            <w:pPr>
              <w:pStyle w:val="TableParagraph"/>
              <w:spacing w:before="11" w:line="210" w:lineRule="atLeast"/>
              <w:ind w:left="150" w:firstLine="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spacing w:val="-1"/>
                <w:w w:val="80"/>
                <w:sz w:val="18"/>
              </w:rPr>
              <w:t>libro</w:t>
            </w:r>
            <w:r>
              <w:rPr>
                <w:b/>
                <w:color w:val="FFFFFF"/>
                <w:w w:val="80"/>
                <w:sz w:val="18"/>
              </w:rPr>
              <w:t xml:space="preserve"> SEP</w:t>
            </w:r>
          </w:p>
        </w:tc>
      </w:tr>
      <w:tr w:rsidR="00473CAE" w14:paraId="08A666E7" w14:textId="77777777" w:rsidTr="00473CAE">
        <w:trPr>
          <w:trHeight w:val="613"/>
        </w:trPr>
        <w:tc>
          <w:tcPr>
            <w:tcW w:w="50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965F3B8" w14:textId="77777777" w:rsidR="00473CAE" w:rsidRDefault="00473CAE" w:rsidP="00473CAE">
            <w:pPr>
              <w:pStyle w:val="TableParagraph"/>
              <w:spacing w:before="11"/>
              <w:rPr>
                <w:b/>
                <w:sz w:val="18"/>
              </w:rPr>
            </w:pPr>
          </w:p>
          <w:p w14:paraId="6743A9B7" w14:textId="77777777" w:rsidR="00473CAE" w:rsidRDefault="00473CAE" w:rsidP="00473CAE">
            <w:pPr>
              <w:pStyle w:val="TableParagraph"/>
              <w:ind w:left="91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27</w:t>
            </w:r>
          </w:p>
        </w:tc>
        <w:tc>
          <w:tcPr>
            <w:tcW w:w="1032" w:type="dxa"/>
            <w:vMerge w:val="restart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9D2C373" w14:textId="77777777" w:rsidR="00473CAE" w:rsidRDefault="00473CAE" w:rsidP="00473CAE">
            <w:pPr>
              <w:pStyle w:val="TableParagraph"/>
              <w:rPr>
                <w:b/>
                <w:sz w:val="18"/>
              </w:rPr>
            </w:pPr>
          </w:p>
          <w:p w14:paraId="15A0D0D2" w14:textId="77777777" w:rsidR="00473CAE" w:rsidRDefault="00473CAE" w:rsidP="00473CAE">
            <w:pPr>
              <w:pStyle w:val="TableParagraph"/>
              <w:rPr>
                <w:b/>
                <w:sz w:val="18"/>
              </w:rPr>
            </w:pPr>
          </w:p>
          <w:p w14:paraId="5577CB0D" w14:textId="77777777" w:rsidR="00473CAE" w:rsidRDefault="00473CAE" w:rsidP="00473CAE">
            <w:pPr>
              <w:pStyle w:val="TableParagraph"/>
              <w:rPr>
                <w:b/>
                <w:sz w:val="18"/>
              </w:rPr>
            </w:pPr>
          </w:p>
          <w:p w14:paraId="6FB5857D" w14:textId="77777777" w:rsidR="00473CAE" w:rsidRDefault="00473CAE" w:rsidP="00473CAE">
            <w:pPr>
              <w:pStyle w:val="TableParagraph"/>
              <w:spacing w:before="125" w:line="247" w:lineRule="auto"/>
              <w:ind w:left="64" w:right="102"/>
              <w:rPr>
                <w:sz w:val="16"/>
              </w:rPr>
            </w:pPr>
            <w:r>
              <w:rPr>
                <w:color w:val="231F20"/>
                <w:spacing w:val="-1"/>
                <w:w w:val="85"/>
                <w:sz w:val="16"/>
              </w:rPr>
              <w:t>Componentes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5"/>
                <w:sz w:val="16"/>
              </w:rPr>
              <w:t>económicos</w:t>
            </w:r>
          </w:p>
        </w:tc>
        <w:tc>
          <w:tcPr>
            <w:tcW w:w="1120" w:type="dxa"/>
            <w:vMerge w:val="restart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1CF0F76" w14:textId="77777777" w:rsidR="00473CAE" w:rsidRDefault="00473CAE" w:rsidP="00473CAE">
            <w:pPr>
              <w:pStyle w:val="TableParagraph"/>
              <w:rPr>
                <w:b/>
                <w:sz w:val="18"/>
              </w:rPr>
            </w:pPr>
          </w:p>
          <w:p w14:paraId="1F90EFDF" w14:textId="77777777" w:rsidR="00473CAE" w:rsidRDefault="00473CAE" w:rsidP="00473CAE">
            <w:pPr>
              <w:pStyle w:val="TableParagraph"/>
              <w:rPr>
                <w:b/>
                <w:sz w:val="18"/>
              </w:rPr>
            </w:pPr>
          </w:p>
          <w:p w14:paraId="164EF4DD" w14:textId="77777777" w:rsidR="00473CAE" w:rsidRDefault="00473CAE" w:rsidP="00473CAE">
            <w:pPr>
              <w:pStyle w:val="TableParagraph"/>
              <w:spacing w:before="7"/>
              <w:rPr>
                <w:b/>
                <w:sz w:val="20"/>
              </w:rPr>
            </w:pPr>
          </w:p>
          <w:p w14:paraId="6E147443" w14:textId="77777777" w:rsidR="00473CAE" w:rsidRDefault="00473CAE" w:rsidP="00473CAE">
            <w:pPr>
              <w:pStyle w:val="TableParagraph"/>
              <w:spacing w:line="247" w:lineRule="auto"/>
              <w:ind w:left="64" w:right="54"/>
              <w:jc w:val="both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Características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económicas 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continentes</w:t>
            </w:r>
          </w:p>
        </w:tc>
        <w:tc>
          <w:tcPr>
            <w:tcW w:w="356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1BD0E1A" w14:textId="77777777" w:rsidR="00473CAE" w:rsidRDefault="00473CAE" w:rsidP="00473CAE">
            <w:pPr>
              <w:pStyle w:val="TableParagraph"/>
              <w:spacing w:before="22" w:line="190" w:lineRule="atLeast"/>
              <w:ind w:left="64" w:right="13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Reconoce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distribución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recursos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minerales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energéticos, así como los principales espacios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industriales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continentes.</w:t>
            </w:r>
          </w:p>
        </w:tc>
        <w:tc>
          <w:tcPr>
            <w:tcW w:w="1567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CD2B450" w14:textId="77777777" w:rsidR="00473CAE" w:rsidRDefault="00473CAE" w:rsidP="00473CAE">
            <w:pPr>
              <w:pStyle w:val="TableParagraph"/>
              <w:spacing w:before="122" w:line="247" w:lineRule="auto"/>
              <w:ind w:left="64" w:right="39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actividades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secundarias</w:t>
            </w:r>
          </w:p>
        </w:tc>
        <w:tc>
          <w:tcPr>
            <w:tcW w:w="96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A5C5C18" w14:textId="77777777" w:rsidR="00473CAE" w:rsidRDefault="00473CAE" w:rsidP="00473CAE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7445E872" w14:textId="77777777" w:rsidR="00473CAE" w:rsidRDefault="00473CAE" w:rsidP="00473CAE">
            <w:pPr>
              <w:pStyle w:val="TableParagraph"/>
              <w:ind w:left="169" w:right="150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244</w:t>
            </w:r>
          </w:p>
        </w:tc>
        <w:tc>
          <w:tcPr>
            <w:tcW w:w="956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8F3548D" w14:textId="77777777" w:rsidR="00473CAE" w:rsidRDefault="00473CAE" w:rsidP="00473CAE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69FF77DE" w14:textId="77777777" w:rsidR="00473CAE" w:rsidRDefault="00473CAE" w:rsidP="00473CAE">
            <w:pPr>
              <w:pStyle w:val="TableParagraph"/>
              <w:ind w:left="163" w:right="14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119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125</w:t>
            </w:r>
          </w:p>
        </w:tc>
      </w:tr>
      <w:tr w:rsidR="00473CAE" w14:paraId="2868EC34" w14:textId="77777777" w:rsidTr="00473CAE">
        <w:trPr>
          <w:trHeight w:val="61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2C66AEE" w14:textId="77777777" w:rsidR="00473CAE" w:rsidRDefault="00473CAE" w:rsidP="00473CAE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41012373" w14:textId="77777777" w:rsidR="00473CAE" w:rsidRDefault="00473CAE" w:rsidP="00473CAE">
            <w:pPr>
              <w:pStyle w:val="TableParagraph"/>
              <w:ind w:left="92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28</w:t>
            </w:r>
          </w:p>
        </w:tc>
        <w:tc>
          <w:tcPr>
            <w:tcW w:w="1032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3B9B756" w14:textId="77777777" w:rsidR="00473CAE" w:rsidRDefault="00473CAE" w:rsidP="00473CAE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6BB3FCC" w14:textId="77777777" w:rsidR="00473CAE" w:rsidRDefault="00473CAE" w:rsidP="00473CAE">
            <w:pPr>
              <w:rPr>
                <w:sz w:val="2"/>
                <w:szCs w:val="2"/>
              </w:rPr>
            </w:pPr>
          </w:p>
        </w:tc>
        <w:tc>
          <w:tcPr>
            <w:tcW w:w="35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88B61FB" w14:textId="77777777" w:rsidR="00473CAE" w:rsidRDefault="00473CAE" w:rsidP="00473CAE">
            <w:pPr>
              <w:pStyle w:val="TableParagraph"/>
              <w:spacing w:before="21" w:line="190" w:lineRule="atLeast"/>
              <w:ind w:left="64" w:right="13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Relaciona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redes</w:t>
            </w:r>
            <w:r>
              <w:rPr>
                <w:color w:val="231F20"/>
                <w:spacing w:val="1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carreteras,</w:t>
            </w:r>
            <w:r>
              <w:rPr>
                <w:color w:val="231F20"/>
                <w:spacing w:val="1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férreas,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marítimas</w:t>
            </w:r>
            <w:r>
              <w:rPr>
                <w:color w:val="231F20"/>
                <w:spacing w:val="1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aéreas con el comercio y el turismo de los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continentes.</w:t>
            </w:r>
          </w:p>
        </w:tc>
        <w:tc>
          <w:tcPr>
            <w:tcW w:w="1567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63AB119" w14:textId="77777777" w:rsidR="00473CAE" w:rsidRDefault="00473CAE" w:rsidP="00473CAE">
            <w:pPr>
              <w:pStyle w:val="TableParagraph"/>
              <w:spacing w:before="122" w:line="247" w:lineRule="auto"/>
              <w:ind w:left="64" w:right="39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actividades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terciarias</w:t>
            </w:r>
          </w:p>
        </w:tc>
        <w:tc>
          <w:tcPr>
            <w:tcW w:w="9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4A900E6" w14:textId="77777777" w:rsidR="00473CAE" w:rsidRDefault="00473CAE" w:rsidP="00473CAE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029431DA" w14:textId="77777777" w:rsidR="00473CAE" w:rsidRDefault="00473CAE" w:rsidP="00473CAE">
            <w:pPr>
              <w:pStyle w:val="TableParagraph"/>
              <w:ind w:left="165" w:right="150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245</w:t>
            </w:r>
          </w:p>
        </w:tc>
        <w:tc>
          <w:tcPr>
            <w:tcW w:w="956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A4937D0" w14:textId="77777777" w:rsidR="00473CAE" w:rsidRDefault="00473CAE" w:rsidP="00473CAE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35EEE235" w14:textId="77777777" w:rsidR="00473CAE" w:rsidRDefault="00473CAE" w:rsidP="00473CAE">
            <w:pPr>
              <w:pStyle w:val="TableParagraph"/>
              <w:ind w:left="162" w:right="14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127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135</w:t>
            </w:r>
          </w:p>
        </w:tc>
      </w:tr>
      <w:tr w:rsidR="00473CAE" w14:paraId="57ED316B" w14:textId="77777777" w:rsidTr="00473CAE">
        <w:trPr>
          <w:trHeight w:val="61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C3A5317" w14:textId="77777777" w:rsidR="00473CAE" w:rsidRDefault="00473CAE" w:rsidP="00473CAE">
            <w:pPr>
              <w:pStyle w:val="TableParagraph"/>
              <w:spacing w:before="122"/>
              <w:ind w:left="12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29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</w:p>
          <w:p w14:paraId="44928F25" w14:textId="77777777" w:rsidR="00473CAE" w:rsidRDefault="00473CAE" w:rsidP="00473CAE">
            <w:pPr>
              <w:pStyle w:val="TableParagraph"/>
              <w:spacing w:before="6"/>
              <w:ind w:left="174"/>
              <w:rPr>
                <w:sz w:val="16"/>
              </w:rPr>
            </w:pPr>
            <w:r>
              <w:rPr>
                <w:color w:val="231F20"/>
                <w:sz w:val="16"/>
              </w:rPr>
              <w:t>30</w:t>
            </w:r>
          </w:p>
        </w:tc>
        <w:tc>
          <w:tcPr>
            <w:tcW w:w="1032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58A4699" w14:textId="77777777" w:rsidR="00473CAE" w:rsidRDefault="00473CAE" w:rsidP="00473CAE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4C33259" w14:textId="77777777" w:rsidR="00473CAE" w:rsidRDefault="00473CAE" w:rsidP="00473CAE">
            <w:pPr>
              <w:rPr>
                <w:sz w:val="2"/>
                <w:szCs w:val="2"/>
              </w:rPr>
            </w:pPr>
          </w:p>
        </w:tc>
        <w:tc>
          <w:tcPr>
            <w:tcW w:w="35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F6F6736" w14:textId="77777777" w:rsidR="00473CAE" w:rsidRDefault="00473CAE" w:rsidP="00473CAE">
            <w:pPr>
              <w:pStyle w:val="TableParagraph"/>
              <w:spacing w:before="122" w:line="247" w:lineRule="auto"/>
              <w:ind w:left="64" w:right="13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Distingue</w:t>
            </w:r>
            <w:r>
              <w:rPr>
                <w:color w:val="231F20"/>
                <w:spacing w:val="1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diferencias</w:t>
            </w:r>
            <w:r>
              <w:rPr>
                <w:color w:val="231F20"/>
                <w:spacing w:val="1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económicas</w:t>
            </w:r>
            <w:r>
              <w:rPr>
                <w:color w:val="231F20"/>
                <w:spacing w:val="1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1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países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representativos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continentes.</w:t>
            </w:r>
          </w:p>
        </w:tc>
        <w:tc>
          <w:tcPr>
            <w:tcW w:w="1567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FD74527" w14:textId="77777777" w:rsidR="00473CAE" w:rsidRDefault="00473CAE" w:rsidP="00473CAE">
            <w:pPr>
              <w:pStyle w:val="TableParagraph"/>
              <w:spacing w:before="21" w:line="190" w:lineRule="atLeast"/>
              <w:ind w:left="64" w:right="391"/>
              <w:rPr>
                <w:sz w:val="16"/>
              </w:rPr>
            </w:pPr>
            <w:r>
              <w:rPr>
                <w:color w:val="231F20"/>
                <w:sz w:val="16"/>
              </w:rPr>
              <w:t>Diferencias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socioeconómicas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entre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países</w:t>
            </w:r>
          </w:p>
        </w:tc>
        <w:tc>
          <w:tcPr>
            <w:tcW w:w="9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084CE65" w14:textId="77777777" w:rsidR="00473CAE" w:rsidRDefault="00473CAE" w:rsidP="00473CAE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61EEE1BD" w14:textId="77777777" w:rsidR="00473CAE" w:rsidRDefault="00473CAE" w:rsidP="00473CAE">
            <w:pPr>
              <w:pStyle w:val="TableParagraph"/>
              <w:ind w:left="168" w:right="150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246</w:t>
            </w:r>
          </w:p>
        </w:tc>
        <w:tc>
          <w:tcPr>
            <w:tcW w:w="956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45702D4" w14:textId="77777777" w:rsidR="00473CAE" w:rsidRDefault="00473CAE" w:rsidP="00473CAE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39143976" w14:textId="77777777" w:rsidR="00473CAE" w:rsidRDefault="00473CAE" w:rsidP="00473CAE">
            <w:pPr>
              <w:pStyle w:val="TableParagraph"/>
              <w:ind w:left="163" w:right="14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137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140</w:t>
            </w:r>
          </w:p>
        </w:tc>
      </w:tr>
    </w:tbl>
    <w:tbl>
      <w:tblPr>
        <w:tblStyle w:val="TableNormal"/>
        <w:tblW w:w="9695" w:type="dxa"/>
        <w:tblInd w:w="-10" w:type="dxa"/>
        <w:tblBorders>
          <w:top w:val="single" w:sz="8" w:space="0" w:color="FB505D"/>
          <w:left w:val="single" w:sz="8" w:space="0" w:color="FB505D"/>
          <w:bottom w:val="single" w:sz="8" w:space="0" w:color="FB505D"/>
          <w:right w:val="single" w:sz="8" w:space="0" w:color="FB505D"/>
          <w:insideH w:val="single" w:sz="8" w:space="0" w:color="FB505D"/>
          <w:insideV w:val="single" w:sz="8" w:space="0" w:color="FB505D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032"/>
        <w:gridCol w:w="1120"/>
        <w:gridCol w:w="3560"/>
        <w:gridCol w:w="1567"/>
        <w:gridCol w:w="960"/>
        <w:gridCol w:w="956"/>
      </w:tblGrid>
      <w:tr w:rsidR="00473CAE" w14:paraId="4FAE9A32" w14:textId="77777777" w:rsidTr="00473CAE">
        <w:trPr>
          <w:trHeight w:val="451"/>
        </w:trPr>
        <w:tc>
          <w:tcPr>
            <w:tcW w:w="500" w:type="dxa"/>
            <w:shd w:val="clear" w:color="auto" w:fill="FE8B8A"/>
          </w:tcPr>
          <w:p w14:paraId="71166835" w14:textId="77777777" w:rsidR="00473CAE" w:rsidRDefault="00473CAE" w:rsidP="007A7D7E">
            <w:pPr>
              <w:pStyle w:val="TableParagraph"/>
              <w:spacing w:before="127"/>
              <w:ind w:left="24" w:right="4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lastRenderedPageBreak/>
              <w:t>Sem.</w:t>
            </w:r>
          </w:p>
        </w:tc>
        <w:tc>
          <w:tcPr>
            <w:tcW w:w="1032" w:type="dxa"/>
            <w:shd w:val="clear" w:color="auto" w:fill="FE8B8A"/>
          </w:tcPr>
          <w:p w14:paraId="03A8A5AE" w14:textId="77777777" w:rsidR="00473CAE" w:rsidRDefault="00473CAE" w:rsidP="007A7D7E">
            <w:pPr>
              <w:pStyle w:val="TableParagraph"/>
              <w:spacing w:before="127"/>
              <w:ind w:left="241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Ámbito</w:t>
            </w:r>
          </w:p>
        </w:tc>
        <w:tc>
          <w:tcPr>
            <w:tcW w:w="1120" w:type="dxa"/>
            <w:shd w:val="clear" w:color="auto" w:fill="FE8B8A"/>
          </w:tcPr>
          <w:p w14:paraId="77E8B164" w14:textId="77777777" w:rsidR="00473CAE" w:rsidRDefault="00473CAE" w:rsidP="007A7D7E">
            <w:pPr>
              <w:pStyle w:val="TableParagraph"/>
              <w:spacing w:before="127"/>
              <w:ind w:left="369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3560" w:type="dxa"/>
            <w:shd w:val="clear" w:color="auto" w:fill="FE8B8A"/>
          </w:tcPr>
          <w:p w14:paraId="34EA3779" w14:textId="77777777" w:rsidR="00473CAE" w:rsidRDefault="00473CAE" w:rsidP="007A7D7E">
            <w:pPr>
              <w:pStyle w:val="TableParagraph"/>
              <w:spacing w:before="127"/>
              <w:ind w:left="89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567" w:type="dxa"/>
            <w:shd w:val="clear" w:color="auto" w:fill="FE8B8A"/>
          </w:tcPr>
          <w:p w14:paraId="185EF766" w14:textId="77777777" w:rsidR="00473CAE" w:rsidRDefault="00473CAE" w:rsidP="007A7D7E">
            <w:pPr>
              <w:pStyle w:val="TableParagraph"/>
              <w:spacing w:before="127"/>
              <w:ind w:left="117"/>
              <w:rPr>
                <w:rFonts w:ascii="Arial-BoldItalicMT" w:hAns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80"/>
                <w:sz w:val="18"/>
              </w:rPr>
              <w:t>Lección</w:t>
            </w:r>
            <w:r>
              <w:rPr>
                <w:b/>
                <w:color w:val="FFFFFF"/>
                <w:spacing w:val="18"/>
                <w:w w:val="80"/>
                <w:sz w:val="18"/>
              </w:rPr>
              <w:t xml:space="preserve"> </w:t>
            </w:r>
            <w:r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960" w:type="dxa"/>
            <w:shd w:val="clear" w:color="auto" w:fill="FE8B8A"/>
          </w:tcPr>
          <w:p w14:paraId="0E45C0C0" w14:textId="77777777" w:rsidR="00473CAE" w:rsidRDefault="00473CAE" w:rsidP="007A7D7E">
            <w:pPr>
              <w:pStyle w:val="TableParagraph"/>
              <w:spacing w:before="22"/>
              <w:ind w:left="185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</w:p>
          <w:p w14:paraId="25003E2C" w14:textId="77777777" w:rsidR="00473CAE" w:rsidRDefault="00473CAE" w:rsidP="007A7D7E">
            <w:pPr>
              <w:pStyle w:val="TableParagraph"/>
              <w:spacing w:before="3" w:line="199" w:lineRule="exact"/>
              <w:ind w:left="119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90"/>
                <w:sz w:val="18"/>
              </w:rPr>
              <w:t>Aplicados</w:t>
            </w:r>
          </w:p>
        </w:tc>
        <w:tc>
          <w:tcPr>
            <w:tcW w:w="956" w:type="dxa"/>
            <w:shd w:val="clear" w:color="auto" w:fill="FE8B8A"/>
          </w:tcPr>
          <w:p w14:paraId="155DEF36" w14:textId="77777777" w:rsidR="00473CAE" w:rsidRDefault="00473CAE" w:rsidP="007A7D7E">
            <w:pPr>
              <w:pStyle w:val="TableParagraph"/>
              <w:spacing w:before="11" w:line="210" w:lineRule="atLeast"/>
              <w:ind w:left="150" w:firstLine="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spacing w:val="-1"/>
                <w:w w:val="80"/>
                <w:sz w:val="18"/>
              </w:rPr>
              <w:t>libro</w:t>
            </w:r>
            <w:r>
              <w:rPr>
                <w:b/>
                <w:color w:val="FFFFFF"/>
                <w:w w:val="80"/>
                <w:sz w:val="18"/>
              </w:rPr>
              <w:t xml:space="preserve"> SEP</w:t>
            </w:r>
          </w:p>
        </w:tc>
      </w:tr>
      <w:tr w:rsidR="00473CAE" w14:paraId="7DD00298" w14:textId="77777777" w:rsidTr="00473CAE">
        <w:trPr>
          <w:trHeight w:val="613"/>
        </w:trPr>
        <w:tc>
          <w:tcPr>
            <w:tcW w:w="50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85E571D" w14:textId="77777777" w:rsidR="00473CAE" w:rsidRDefault="00473CAE" w:rsidP="007A7D7E">
            <w:pPr>
              <w:pStyle w:val="TableParagraph"/>
              <w:spacing w:before="11"/>
              <w:rPr>
                <w:sz w:val="18"/>
              </w:rPr>
            </w:pPr>
          </w:p>
          <w:p w14:paraId="5640E367" w14:textId="77777777" w:rsidR="00473CAE" w:rsidRDefault="00473CAE" w:rsidP="007A7D7E">
            <w:pPr>
              <w:pStyle w:val="TableParagraph"/>
              <w:ind w:left="89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31</w:t>
            </w:r>
          </w:p>
        </w:tc>
        <w:tc>
          <w:tcPr>
            <w:tcW w:w="1032" w:type="dxa"/>
            <w:vMerge w:val="restart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260C79A" w14:textId="77777777" w:rsidR="00473CAE" w:rsidRDefault="00473CAE" w:rsidP="007A7D7E">
            <w:pPr>
              <w:pStyle w:val="TableParagraph"/>
              <w:rPr>
                <w:sz w:val="18"/>
              </w:rPr>
            </w:pPr>
          </w:p>
          <w:p w14:paraId="25D628FA" w14:textId="77777777" w:rsidR="00473CAE" w:rsidRDefault="00473CAE" w:rsidP="007A7D7E">
            <w:pPr>
              <w:pStyle w:val="TableParagraph"/>
              <w:rPr>
                <w:sz w:val="18"/>
              </w:rPr>
            </w:pPr>
          </w:p>
          <w:p w14:paraId="23EEC3FB" w14:textId="77777777" w:rsidR="00473CAE" w:rsidRDefault="00473CAE" w:rsidP="007A7D7E">
            <w:pPr>
              <w:pStyle w:val="TableParagraph"/>
              <w:rPr>
                <w:sz w:val="18"/>
              </w:rPr>
            </w:pPr>
          </w:p>
          <w:p w14:paraId="19E140C3" w14:textId="77777777" w:rsidR="00473CAE" w:rsidRDefault="00473CAE" w:rsidP="007A7D7E">
            <w:pPr>
              <w:pStyle w:val="TableParagraph"/>
              <w:rPr>
                <w:sz w:val="18"/>
              </w:rPr>
            </w:pPr>
          </w:p>
          <w:p w14:paraId="717E44BD" w14:textId="77777777" w:rsidR="00473CAE" w:rsidRDefault="00473CAE" w:rsidP="007A7D7E">
            <w:pPr>
              <w:pStyle w:val="TableParagraph"/>
              <w:spacing w:before="135" w:line="247" w:lineRule="auto"/>
              <w:ind w:left="64" w:right="36"/>
              <w:rPr>
                <w:sz w:val="16"/>
              </w:rPr>
            </w:pPr>
            <w:r>
              <w:rPr>
                <w:color w:val="231F20"/>
                <w:spacing w:val="-2"/>
                <w:w w:val="85"/>
                <w:sz w:val="16"/>
              </w:rPr>
              <w:t xml:space="preserve">Calidad </w:t>
            </w:r>
            <w:r>
              <w:rPr>
                <w:color w:val="231F20"/>
                <w:spacing w:val="-1"/>
                <w:w w:val="85"/>
                <w:sz w:val="16"/>
              </w:rPr>
              <w:t>de</w:t>
            </w:r>
            <w:r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vida, </w:t>
            </w:r>
            <w:r>
              <w:rPr>
                <w:color w:val="231F20"/>
                <w:spacing w:val="-2"/>
                <w:w w:val="90"/>
                <w:sz w:val="16"/>
              </w:rPr>
              <w:t>ambiente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pacing w:val="-3"/>
                <w:w w:val="90"/>
                <w:sz w:val="16"/>
              </w:rPr>
              <w:t>y prevención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spacing w:val="-1"/>
                <w:w w:val="85"/>
                <w:sz w:val="16"/>
              </w:rPr>
              <w:t>de</w:t>
            </w:r>
            <w:r>
              <w:rPr>
                <w:color w:val="231F20"/>
                <w:spacing w:val="-15"/>
                <w:w w:val="85"/>
                <w:sz w:val="16"/>
              </w:rPr>
              <w:t xml:space="preserve"> </w:t>
            </w:r>
            <w:r>
              <w:rPr>
                <w:color w:val="231F20"/>
                <w:spacing w:val="-1"/>
                <w:w w:val="85"/>
                <w:sz w:val="16"/>
              </w:rPr>
              <w:t>desastres</w:t>
            </w:r>
          </w:p>
        </w:tc>
        <w:tc>
          <w:tcPr>
            <w:tcW w:w="1120" w:type="dxa"/>
            <w:vMerge w:val="restart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42006F1" w14:textId="77777777" w:rsidR="00473CAE" w:rsidRDefault="00473CAE" w:rsidP="007A7D7E">
            <w:pPr>
              <w:pStyle w:val="TableParagraph"/>
              <w:rPr>
                <w:sz w:val="18"/>
              </w:rPr>
            </w:pPr>
          </w:p>
          <w:p w14:paraId="2BB6FDD4" w14:textId="77777777" w:rsidR="00473CAE" w:rsidRDefault="00473CAE" w:rsidP="007A7D7E">
            <w:pPr>
              <w:pStyle w:val="TableParagraph"/>
              <w:rPr>
                <w:sz w:val="18"/>
              </w:rPr>
            </w:pPr>
          </w:p>
          <w:p w14:paraId="26348349" w14:textId="77777777" w:rsidR="00473CAE" w:rsidRDefault="00473CAE" w:rsidP="007A7D7E">
            <w:pPr>
              <w:pStyle w:val="TableParagraph"/>
              <w:rPr>
                <w:sz w:val="18"/>
              </w:rPr>
            </w:pPr>
          </w:p>
          <w:p w14:paraId="479D561F" w14:textId="77777777" w:rsidR="00473CAE" w:rsidRDefault="00473CAE" w:rsidP="007A7D7E">
            <w:pPr>
              <w:pStyle w:val="TableParagraph"/>
              <w:rPr>
                <w:sz w:val="18"/>
              </w:rPr>
            </w:pPr>
          </w:p>
          <w:p w14:paraId="79FDAB7D" w14:textId="77777777" w:rsidR="00473CAE" w:rsidRDefault="00473CAE" w:rsidP="007A7D7E">
            <w:pPr>
              <w:pStyle w:val="TableParagraph"/>
              <w:rPr>
                <w:sz w:val="18"/>
              </w:rPr>
            </w:pPr>
          </w:p>
          <w:p w14:paraId="13A8DE83" w14:textId="77777777" w:rsidR="00473CAE" w:rsidRDefault="00473CAE" w:rsidP="007A7D7E">
            <w:pPr>
              <w:pStyle w:val="TableParagraph"/>
              <w:spacing w:before="117" w:line="247" w:lineRule="auto"/>
              <w:ind w:left="64" w:right="270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Retos de los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continentes</w:t>
            </w:r>
          </w:p>
        </w:tc>
        <w:tc>
          <w:tcPr>
            <w:tcW w:w="356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06D040E" w14:textId="77777777" w:rsidR="00473CAE" w:rsidRDefault="00473CAE" w:rsidP="007A7D7E">
            <w:pPr>
              <w:pStyle w:val="TableParagraph"/>
              <w:spacing w:before="21" w:line="190" w:lineRule="atLeast"/>
              <w:ind w:left="64" w:right="87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Compara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calidad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vida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continentes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partir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 los ingresos, empleo, salud y ambiente de la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población.</w:t>
            </w:r>
          </w:p>
        </w:tc>
        <w:tc>
          <w:tcPr>
            <w:tcW w:w="1567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1417D55" w14:textId="77777777" w:rsidR="00473CAE" w:rsidRDefault="00473CAE" w:rsidP="007A7D7E">
            <w:pPr>
              <w:pStyle w:val="TableParagraph"/>
              <w:spacing w:before="10"/>
              <w:rPr>
                <w:sz w:val="18"/>
              </w:rPr>
            </w:pPr>
          </w:p>
          <w:p w14:paraId="4871DD1A" w14:textId="77777777" w:rsidR="00473CAE" w:rsidRDefault="00473CAE" w:rsidP="007A7D7E">
            <w:pPr>
              <w:pStyle w:val="TableParagraph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Calidad de vida</w:t>
            </w:r>
          </w:p>
        </w:tc>
        <w:tc>
          <w:tcPr>
            <w:tcW w:w="96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33C0344" w14:textId="77777777" w:rsidR="00473CAE" w:rsidRDefault="00473CAE" w:rsidP="007A7D7E">
            <w:pPr>
              <w:pStyle w:val="TableParagraph"/>
              <w:spacing w:before="10"/>
              <w:rPr>
                <w:sz w:val="18"/>
              </w:rPr>
            </w:pPr>
          </w:p>
          <w:p w14:paraId="40561E52" w14:textId="77777777" w:rsidR="00473CAE" w:rsidRDefault="00473CAE" w:rsidP="007A7D7E">
            <w:pPr>
              <w:pStyle w:val="TableParagraph"/>
              <w:ind w:left="164" w:right="150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247</w:t>
            </w:r>
          </w:p>
        </w:tc>
        <w:tc>
          <w:tcPr>
            <w:tcW w:w="956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2D608BB" w14:textId="77777777" w:rsidR="00473CAE" w:rsidRDefault="00473CAE" w:rsidP="007A7D7E">
            <w:pPr>
              <w:pStyle w:val="TableParagraph"/>
              <w:spacing w:before="10"/>
              <w:rPr>
                <w:sz w:val="18"/>
              </w:rPr>
            </w:pPr>
          </w:p>
          <w:p w14:paraId="2819B8B7" w14:textId="77777777" w:rsidR="00473CAE" w:rsidRDefault="00473CAE" w:rsidP="007A7D7E">
            <w:pPr>
              <w:pStyle w:val="TableParagraph"/>
              <w:ind w:left="161" w:right="14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149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155</w:t>
            </w:r>
          </w:p>
        </w:tc>
      </w:tr>
      <w:tr w:rsidR="00473CAE" w14:paraId="6D0D3500" w14:textId="77777777" w:rsidTr="00473CAE">
        <w:trPr>
          <w:trHeight w:val="42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0007150" w14:textId="77777777" w:rsidR="00473CAE" w:rsidRDefault="00473CAE" w:rsidP="007A7D7E">
            <w:pPr>
              <w:pStyle w:val="TableParagraph"/>
              <w:spacing w:before="122"/>
              <w:ind w:left="90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32</w:t>
            </w:r>
          </w:p>
        </w:tc>
        <w:tc>
          <w:tcPr>
            <w:tcW w:w="1032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C07D9B7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437F82D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35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238C71E" w14:textId="77777777" w:rsidR="00473CAE" w:rsidRDefault="00473CAE" w:rsidP="007A7D7E">
            <w:pPr>
              <w:pStyle w:val="TableParagraph"/>
              <w:spacing w:before="21" w:line="190" w:lineRule="atLeast"/>
              <w:ind w:left="64" w:right="136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Distingue problemas ambientales en los continentes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las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acciones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que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contribuyen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su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mitigación.</w:t>
            </w:r>
          </w:p>
        </w:tc>
        <w:tc>
          <w:tcPr>
            <w:tcW w:w="1567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73B8B9C" w14:textId="77777777" w:rsidR="00473CAE" w:rsidRDefault="00473CAE" w:rsidP="007A7D7E">
            <w:pPr>
              <w:pStyle w:val="TableParagraph"/>
              <w:spacing w:before="21" w:line="190" w:lineRule="atLeast"/>
              <w:ind w:left="64" w:right="18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Problemas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ambientales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soluciones</w:t>
            </w:r>
          </w:p>
        </w:tc>
        <w:tc>
          <w:tcPr>
            <w:tcW w:w="9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267C4FA" w14:textId="77777777" w:rsidR="00473CAE" w:rsidRDefault="00473CAE" w:rsidP="007A7D7E">
            <w:pPr>
              <w:pStyle w:val="TableParagraph"/>
              <w:spacing w:before="122"/>
              <w:ind w:left="169" w:right="150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248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249</w:t>
            </w:r>
          </w:p>
        </w:tc>
        <w:tc>
          <w:tcPr>
            <w:tcW w:w="956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1FC747A" w14:textId="77777777" w:rsidR="00473CAE" w:rsidRDefault="00473CAE" w:rsidP="007A7D7E">
            <w:pPr>
              <w:pStyle w:val="TableParagraph"/>
              <w:spacing w:before="122"/>
              <w:ind w:left="163" w:right="14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157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163</w:t>
            </w:r>
          </w:p>
        </w:tc>
      </w:tr>
      <w:tr w:rsidR="00473CAE" w14:paraId="21041878" w14:textId="77777777" w:rsidTr="00473CAE">
        <w:trPr>
          <w:trHeight w:val="61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EB7222F" w14:textId="77777777" w:rsidR="00473CAE" w:rsidRDefault="00473CAE" w:rsidP="007A7D7E">
            <w:pPr>
              <w:pStyle w:val="TableParagraph"/>
              <w:spacing w:before="10"/>
              <w:rPr>
                <w:sz w:val="18"/>
              </w:rPr>
            </w:pPr>
          </w:p>
          <w:p w14:paraId="42A72F2E" w14:textId="77777777" w:rsidR="00473CAE" w:rsidRDefault="00473CAE" w:rsidP="007A7D7E">
            <w:pPr>
              <w:pStyle w:val="TableParagraph"/>
              <w:ind w:left="90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33</w:t>
            </w:r>
          </w:p>
        </w:tc>
        <w:tc>
          <w:tcPr>
            <w:tcW w:w="1032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2C9C3D7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16AD790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35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ADC7B96" w14:textId="77777777" w:rsidR="00473CAE" w:rsidRDefault="00473CAE" w:rsidP="007A7D7E">
            <w:pPr>
              <w:pStyle w:val="TableParagraph"/>
              <w:spacing w:before="21" w:line="190" w:lineRule="atLeast"/>
              <w:ind w:left="64" w:right="13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Reconoce</w:t>
            </w:r>
            <w:r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desastres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ocurridos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recientemente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continentes y acciones a seguir antes, durante y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después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un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desastre.</w:t>
            </w:r>
          </w:p>
        </w:tc>
        <w:tc>
          <w:tcPr>
            <w:tcW w:w="1567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77E2640" w14:textId="77777777" w:rsidR="00473CAE" w:rsidRDefault="00473CAE" w:rsidP="007A7D7E">
            <w:pPr>
              <w:pStyle w:val="TableParagraph"/>
              <w:spacing w:before="21" w:line="190" w:lineRule="atLeast"/>
              <w:ind w:left="64" w:right="39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Zonas de riesgo y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 xml:space="preserve">prevención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desastres</w:t>
            </w:r>
          </w:p>
        </w:tc>
        <w:tc>
          <w:tcPr>
            <w:tcW w:w="9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D8E295C" w14:textId="77777777" w:rsidR="00473CAE" w:rsidRDefault="00473CAE" w:rsidP="007A7D7E">
            <w:pPr>
              <w:pStyle w:val="TableParagraph"/>
              <w:spacing w:before="10"/>
              <w:rPr>
                <w:sz w:val="18"/>
              </w:rPr>
            </w:pPr>
          </w:p>
          <w:p w14:paraId="41D58C88" w14:textId="77777777" w:rsidR="00473CAE" w:rsidRDefault="00473CAE" w:rsidP="007A7D7E">
            <w:pPr>
              <w:pStyle w:val="TableParagraph"/>
              <w:ind w:left="169" w:right="150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250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251</w:t>
            </w:r>
          </w:p>
        </w:tc>
        <w:tc>
          <w:tcPr>
            <w:tcW w:w="956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87D1CA4" w14:textId="77777777" w:rsidR="00473CAE" w:rsidRDefault="00473CAE" w:rsidP="007A7D7E">
            <w:pPr>
              <w:pStyle w:val="TableParagraph"/>
              <w:spacing w:before="10"/>
              <w:rPr>
                <w:sz w:val="18"/>
              </w:rPr>
            </w:pPr>
          </w:p>
          <w:p w14:paraId="32C09440" w14:textId="77777777" w:rsidR="00473CAE" w:rsidRDefault="00473CAE" w:rsidP="007A7D7E">
            <w:pPr>
              <w:pStyle w:val="TableParagraph"/>
              <w:ind w:left="163" w:right="14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165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173</w:t>
            </w:r>
          </w:p>
        </w:tc>
      </w:tr>
      <w:tr w:rsidR="00473CAE" w14:paraId="7A8DB379" w14:textId="77777777" w:rsidTr="00473CAE">
        <w:trPr>
          <w:trHeight w:val="23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52B766E" w14:textId="77777777" w:rsidR="00473CAE" w:rsidRDefault="00473CAE" w:rsidP="007A7D7E">
            <w:pPr>
              <w:pStyle w:val="TableParagraph"/>
              <w:spacing w:before="27"/>
              <w:ind w:left="92" w:right="71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34</w:t>
            </w:r>
          </w:p>
        </w:tc>
        <w:tc>
          <w:tcPr>
            <w:tcW w:w="1032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F6B34B3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ED18F98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356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87E8885" w14:textId="77777777" w:rsidR="00473CAE" w:rsidRDefault="00473CAE" w:rsidP="007A7D7E">
            <w:pPr>
              <w:pStyle w:val="TableParagraph"/>
              <w:spacing w:before="21" w:line="190" w:lineRule="atLeast"/>
              <w:ind w:left="65" w:right="87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Aplica habilidades, actitudes y valores de la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formación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científica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básica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durante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planeación,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desarrollo, la comunicación y la evaluación de un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proyecto de su interés, en el que integra contenidos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curso.</w:t>
            </w:r>
          </w:p>
        </w:tc>
        <w:tc>
          <w:tcPr>
            <w:tcW w:w="1567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9482909" w14:textId="77777777" w:rsidR="00473CAE" w:rsidRDefault="00473CAE" w:rsidP="007A7D7E">
            <w:pPr>
              <w:pStyle w:val="TableParagraph"/>
              <w:rPr>
                <w:sz w:val="18"/>
              </w:rPr>
            </w:pPr>
          </w:p>
          <w:p w14:paraId="105B2C7E" w14:textId="77777777" w:rsidR="00473CAE" w:rsidRDefault="00473CAE" w:rsidP="007A7D7E">
            <w:pPr>
              <w:pStyle w:val="TableParagraph"/>
              <w:spacing w:before="4"/>
              <w:rPr>
                <w:sz w:val="17"/>
              </w:rPr>
            </w:pPr>
          </w:p>
          <w:p w14:paraId="14C698AC" w14:textId="77777777" w:rsidR="00473CAE" w:rsidRDefault="00473CAE" w:rsidP="007A7D7E">
            <w:pPr>
              <w:pStyle w:val="TableParagraph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Proyecto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geografía</w:t>
            </w:r>
          </w:p>
        </w:tc>
        <w:tc>
          <w:tcPr>
            <w:tcW w:w="96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1DBA91F" w14:textId="77777777" w:rsidR="00473CAE" w:rsidRDefault="00473CAE" w:rsidP="007A7D7E">
            <w:pPr>
              <w:pStyle w:val="TableParagraph"/>
              <w:rPr>
                <w:sz w:val="18"/>
              </w:rPr>
            </w:pPr>
          </w:p>
          <w:p w14:paraId="02F3CB4E" w14:textId="77777777" w:rsidR="00473CAE" w:rsidRDefault="00473CAE" w:rsidP="007A7D7E">
            <w:pPr>
              <w:pStyle w:val="TableParagraph"/>
              <w:spacing w:before="4"/>
              <w:rPr>
                <w:sz w:val="17"/>
              </w:rPr>
            </w:pPr>
          </w:p>
          <w:p w14:paraId="5DCB15EC" w14:textId="77777777" w:rsidR="00473CAE" w:rsidRDefault="00473CAE" w:rsidP="007A7D7E">
            <w:pPr>
              <w:pStyle w:val="TableParagraph"/>
              <w:ind w:left="166" w:right="150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252</w:t>
            </w:r>
          </w:p>
        </w:tc>
        <w:tc>
          <w:tcPr>
            <w:tcW w:w="956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314ED7B" w14:textId="77777777" w:rsidR="00473CAE" w:rsidRDefault="00473CAE" w:rsidP="007A7D7E">
            <w:pPr>
              <w:pStyle w:val="TableParagraph"/>
              <w:rPr>
                <w:sz w:val="18"/>
              </w:rPr>
            </w:pPr>
          </w:p>
          <w:p w14:paraId="64E763FE" w14:textId="77777777" w:rsidR="00473CAE" w:rsidRDefault="00473CAE" w:rsidP="007A7D7E">
            <w:pPr>
              <w:pStyle w:val="TableParagraph"/>
              <w:spacing w:before="4"/>
              <w:rPr>
                <w:sz w:val="17"/>
              </w:rPr>
            </w:pPr>
          </w:p>
          <w:p w14:paraId="1BF3FF16" w14:textId="77777777" w:rsidR="00473CAE" w:rsidRDefault="00473CAE" w:rsidP="007A7D7E">
            <w:pPr>
              <w:pStyle w:val="TableParagraph"/>
              <w:ind w:left="180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175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182</w:t>
            </w:r>
          </w:p>
        </w:tc>
      </w:tr>
      <w:tr w:rsidR="00473CAE" w14:paraId="2F63F874" w14:textId="77777777" w:rsidTr="00473CAE">
        <w:trPr>
          <w:trHeight w:val="750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92B29E9" w14:textId="77777777" w:rsidR="00473CAE" w:rsidRDefault="00473CAE" w:rsidP="007A7D7E">
            <w:pPr>
              <w:pStyle w:val="TableParagraph"/>
              <w:spacing w:before="6"/>
              <w:rPr>
                <w:sz w:val="16"/>
              </w:rPr>
            </w:pPr>
          </w:p>
          <w:p w14:paraId="77F39A58" w14:textId="77777777" w:rsidR="00473CAE" w:rsidRDefault="00473CAE" w:rsidP="007A7D7E">
            <w:pPr>
              <w:pStyle w:val="TableParagraph"/>
              <w:ind w:left="127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35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</w:p>
          <w:p w14:paraId="577525D7" w14:textId="77777777" w:rsidR="00473CAE" w:rsidRDefault="00473CAE" w:rsidP="007A7D7E">
            <w:pPr>
              <w:pStyle w:val="TableParagraph"/>
              <w:spacing w:before="6"/>
              <w:ind w:left="175"/>
              <w:rPr>
                <w:sz w:val="16"/>
              </w:rPr>
            </w:pPr>
            <w:r>
              <w:rPr>
                <w:color w:val="231F20"/>
                <w:sz w:val="16"/>
              </w:rPr>
              <w:t>36</w:t>
            </w:r>
          </w:p>
        </w:tc>
        <w:tc>
          <w:tcPr>
            <w:tcW w:w="1032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4399D52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155220F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35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A08A065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567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7FE21C6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B629607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956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0225001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</w:tr>
    </w:tbl>
    <w:p w14:paraId="2BB9DFCF" w14:textId="77777777" w:rsidR="00473CAE" w:rsidRDefault="00473CAE" w:rsidP="00473CAE">
      <w:pPr>
        <w:pStyle w:val="Ttulo2"/>
        <w:ind w:left="0"/>
        <w:rPr>
          <w:color w:val="F03D52"/>
        </w:rPr>
      </w:pPr>
    </w:p>
    <w:p w14:paraId="0A0F2E45" w14:textId="007C6FE5" w:rsidR="00473CAE" w:rsidRPr="00393C47" w:rsidRDefault="00473CAE" w:rsidP="00473CAE">
      <w:pPr>
        <w:pStyle w:val="Materia"/>
        <w:rPr>
          <w:color w:val="05B29D"/>
        </w:rPr>
      </w:pPr>
      <w:r>
        <w:rPr>
          <w:color w:val="05B29D"/>
        </w:rPr>
        <w:t>Historia</w:t>
      </w:r>
    </w:p>
    <w:p w14:paraId="036ED587" w14:textId="77777777" w:rsidR="00473CAE" w:rsidRDefault="00473CAE" w:rsidP="00473CAE">
      <w:pPr>
        <w:pStyle w:val="Ttulo2"/>
        <w:ind w:left="851"/>
      </w:pPr>
    </w:p>
    <w:p w14:paraId="4E0241F5" w14:textId="77777777" w:rsidR="00473CAE" w:rsidRDefault="00473CAE" w:rsidP="00473CAE">
      <w:pPr>
        <w:pStyle w:val="Ttulo2"/>
        <w:ind w:left="0"/>
        <w:rPr>
          <w:color w:val="F03D52"/>
        </w:rPr>
      </w:pPr>
      <w:r w:rsidRPr="00393C47">
        <w:rPr>
          <w:color w:val="F03D52"/>
        </w:rPr>
        <w:t>Primer periodo</w:t>
      </w:r>
    </w:p>
    <w:p w14:paraId="479D3BBE" w14:textId="352E3601" w:rsidR="00473CAE" w:rsidRDefault="00473CAE"/>
    <w:tbl>
      <w:tblPr>
        <w:tblStyle w:val="TableNormal"/>
        <w:tblW w:w="9672" w:type="dxa"/>
        <w:tblInd w:w="-10" w:type="dxa"/>
        <w:tblBorders>
          <w:top w:val="single" w:sz="8" w:space="0" w:color="FB505D"/>
          <w:left w:val="single" w:sz="8" w:space="0" w:color="FB505D"/>
          <w:bottom w:val="single" w:sz="8" w:space="0" w:color="FB505D"/>
          <w:right w:val="single" w:sz="8" w:space="0" w:color="FB505D"/>
          <w:insideH w:val="single" w:sz="8" w:space="0" w:color="FB505D"/>
          <w:insideV w:val="single" w:sz="8" w:space="0" w:color="FB505D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419"/>
        <w:gridCol w:w="1419"/>
        <w:gridCol w:w="2840"/>
        <w:gridCol w:w="1774"/>
        <w:gridCol w:w="860"/>
        <w:gridCol w:w="860"/>
      </w:tblGrid>
      <w:tr w:rsidR="00473CAE" w14:paraId="06461174" w14:textId="77777777" w:rsidTr="00473CAE">
        <w:trPr>
          <w:trHeight w:val="491"/>
        </w:trPr>
        <w:tc>
          <w:tcPr>
            <w:tcW w:w="500" w:type="dxa"/>
            <w:shd w:val="clear" w:color="auto" w:fill="FE8B8A"/>
          </w:tcPr>
          <w:p w14:paraId="039B3D98" w14:textId="77777777" w:rsidR="00473CAE" w:rsidRDefault="00473CAE" w:rsidP="007A7D7E">
            <w:pPr>
              <w:pStyle w:val="TableParagraph"/>
              <w:spacing w:before="147"/>
              <w:ind w:left="24" w:right="4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Sem.</w:t>
            </w:r>
          </w:p>
        </w:tc>
        <w:tc>
          <w:tcPr>
            <w:tcW w:w="1419" w:type="dxa"/>
            <w:shd w:val="clear" w:color="auto" w:fill="FE8B8A"/>
          </w:tcPr>
          <w:p w14:paraId="7596B48D" w14:textId="77777777" w:rsidR="00473CAE" w:rsidRDefault="00473CAE" w:rsidP="007A7D7E">
            <w:pPr>
              <w:pStyle w:val="TableParagraph"/>
              <w:spacing w:before="147"/>
              <w:ind w:left="476" w:right="457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Eje</w:t>
            </w:r>
          </w:p>
        </w:tc>
        <w:tc>
          <w:tcPr>
            <w:tcW w:w="1419" w:type="dxa"/>
            <w:shd w:val="clear" w:color="auto" w:fill="FE8B8A"/>
          </w:tcPr>
          <w:p w14:paraId="3199783D" w14:textId="77777777" w:rsidR="00473CAE" w:rsidRDefault="00473CAE" w:rsidP="007A7D7E">
            <w:pPr>
              <w:pStyle w:val="TableParagraph"/>
              <w:spacing w:before="147"/>
              <w:ind w:left="476" w:right="458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2840" w:type="dxa"/>
            <w:shd w:val="clear" w:color="auto" w:fill="FE8B8A"/>
          </w:tcPr>
          <w:p w14:paraId="67A68F1B" w14:textId="77777777" w:rsidR="00473CAE" w:rsidRDefault="00473CAE" w:rsidP="007A7D7E">
            <w:pPr>
              <w:pStyle w:val="TableParagraph"/>
              <w:spacing w:before="147"/>
              <w:ind w:left="531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774" w:type="dxa"/>
            <w:shd w:val="clear" w:color="auto" w:fill="FE8B8A"/>
          </w:tcPr>
          <w:p w14:paraId="7BCCDB91" w14:textId="77777777" w:rsidR="00473CAE" w:rsidRDefault="00473CAE" w:rsidP="007A7D7E">
            <w:pPr>
              <w:pStyle w:val="TableParagraph"/>
              <w:spacing w:before="147"/>
              <w:ind w:left="220"/>
              <w:rPr>
                <w:rFonts w:ascii="Arial-BoldItalicMT" w:hAns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80"/>
                <w:sz w:val="18"/>
              </w:rPr>
              <w:t>Lección</w:t>
            </w:r>
            <w:r>
              <w:rPr>
                <w:b/>
                <w:color w:val="FFFFFF"/>
                <w:spacing w:val="18"/>
                <w:w w:val="80"/>
                <w:sz w:val="18"/>
              </w:rPr>
              <w:t xml:space="preserve"> </w:t>
            </w:r>
            <w:r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FE8B8A"/>
          </w:tcPr>
          <w:p w14:paraId="7D1044EE" w14:textId="77777777" w:rsidR="00473CAE" w:rsidRDefault="00473CAE" w:rsidP="007A7D7E">
            <w:pPr>
              <w:pStyle w:val="TableParagraph"/>
              <w:spacing w:before="42"/>
              <w:ind w:left="134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</w:p>
          <w:p w14:paraId="74315705" w14:textId="77777777" w:rsidR="00473CAE" w:rsidRDefault="00473CAE" w:rsidP="007A7D7E">
            <w:pPr>
              <w:pStyle w:val="TableParagraph"/>
              <w:spacing w:before="3"/>
              <w:ind w:left="69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FE8B8A"/>
          </w:tcPr>
          <w:p w14:paraId="23E43EB3" w14:textId="77777777" w:rsidR="00473CAE" w:rsidRDefault="00473CAE" w:rsidP="007A7D7E">
            <w:pPr>
              <w:pStyle w:val="TableParagraph"/>
              <w:spacing w:before="42" w:line="242" w:lineRule="auto"/>
              <w:ind w:left="102" w:firstLine="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spacing w:val="-1"/>
                <w:w w:val="80"/>
                <w:sz w:val="18"/>
              </w:rPr>
              <w:t>libro</w:t>
            </w:r>
            <w:r>
              <w:rPr>
                <w:b/>
                <w:color w:val="FFFFFF"/>
                <w:w w:val="80"/>
                <w:sz w:val="18"/>
              </w:rPr>
              <w:t xml:space="preserve"> SEP</w:t>
            </w:r>
          </w:p>
        </w:tc>
      </w:tr>
      <w:tr w:rsidR="00473CAE" w14:paraId="6289914B" w14:textId="77777777" w:rsidTr="00473CAE">
        <w:trPr>
          <w:trHeight w:val="803"/>
        </w:trPr>
        <w:tc>
          <w:tcPr>
            <w:tcW w:w="50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9183A00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4175E7F1" w14:textId="77777777" w:rsidR="00473CAE" w:rsidRDefault="00473CAE" w:rsidP="007A7D7E">
            <w:pPr>
              <w:pStyle w:val="TableParagraph"/>
              <w:spacing w:before="106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1</w:t>
            </w:r>
          </w:p>
        </w:tc>
        <w:tc>
          <w:tcPr>
            <w:tcW w:w="1419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34FEF80" w14:textId="77777777" w:rsidR="00473CAE" w:rsidRDefault="00473CAE" w:rsidP="007A7D7E">
            <w:pPr>
              <w:pStyle w:val="TableParagraph"/>
              <w:spacing w:before="11"/>
              <w:rPr>
                <w:b/>
                <w:sz w:val="18"/>
              </w:rPr>
            </w:pPr>
          </w:p>
          <w:p w14:paraId="0CA3F15F" w14:textId="77777777" w:rsidR="00473CAE" w:rsidRDefault="00473CAE" w:rsidP="007A7D7E">
            <w:pPr>
              <w:pStyle w:val="TableParagraph"/>
              <w:spacing w:line="247" w:lineRule="auto"/>
              <w:ind w:left="65" w:right="56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Panorama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periodo</w:t>
            </w:r>
          </w:p>
        </w:tc>
        <w:tc>
          <w:tcPr>
            <w:tcW w:w="1419" w:type="dxa"/>
            <w:vMerge w:val="restart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86F8442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39319B0A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3F1597EA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3A71B836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37B4BF0B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2C11D127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42919BEF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671806B3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1FC5E9EE" w14:textId="77777777" w:rsidR="00473CAE" w:rsidRDefault="00473CAE" w:rsidP="007A7D7E">
            <w:pPr>
              <w:pStyle w:val="TableParagraph"/>
              <w:spacing w:before="120" w:line="247" w:lineRule="auto"/>
              <w:ind w:left="64" w:right="193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primeros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años</w:t>
            </w:r>
            <w:r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 vida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independiente</w:t>
            </w:r>
          </w:p>
        </w:tc>
        <w:tc>
          <w:tcPr>
            <w:tcW w:w="284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6AC0E54" w14:textId="77777777" w:rsidR="00473CAE" w:rsidRDefault="00473CAE" w:rsidP="007A7D7E">
            <w:pPr>
              <w:pStyle w:val="TableParagraph"/>
              <w:spacing w:before="22" w:line="190" w:lineRule="atLeast"/>
              <w:ind w:left="64" w:right="108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Ubica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procesos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primera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mitad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del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siglo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xix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aplicando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términos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i/>
                <w:color w:val="231F20"/>
                <w:w w:val="90"/>
                <w:sz w:val="16"/>
              </w:rPr>
              <w:t>década</w:t>
            </w:r>
            <w:r>
              <w:rPr>
                <w:i/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i/>
                <w:color w:val="231F20"/>
                <w:w w:val="90"/>
                <w:sz w:val="16"/>
              </w:rPr>
              <w:t>siglo</w:t>
            </w:r>
            <w:r>
              <w:rPr>
                <w:color w:val="231F20"/>
                <w:w w:val="90"/>
                <w:sz w:val="16"/>
              </w:rPr>
              <w:t>, y localiza cambios en la división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territorial.</w:t>
            </w:r>
          </w:p>
        </w:tc>
        <w:tc>
          <w:tcPr>
            <w:tcW w:w="1774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1AE6F34" w14:textId="77777777" w:rsidR="00473CAE" w:rsidRDefault="00473CAE" w:rsidP="007A7D7E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6BECEAB1" w14:textId="77777777" w:rsidR="00473CAE" w:rsidRDefault="00473CAE" w:rsidP="007A7D7E">
            <w:pPr>
              <w:pStyle w:val="TableParagraph"/>
              <w:spacing w:line="247" w:lineRule="auto"/>
              <w:ind w:left="64" w:right="278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Primeras décadas del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México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independiente</w:t>
            </w:r>
          </w:p>
        </w:tc>
        <w:tc>
          <w:tcPr>
            <w:tcW w:w="86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AF4691B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0D7124BA" w14:textId="77777777" w:rsidR="00473CAE" w:rsidRDefault="00473CAE" w:rsidP="007A7D7E">
            <w:pPr>
              <w:pStyle w:val="TableParagraph"/>
              <w:spacing w:before="105"/>
              <w:ind w:left="112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254</w:t>
            </w:r>
          </w:p>
        </w:tc>
        <w:tc>
          <w:tcPr>
            <w:tcW w:w="86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89AA70C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70074907" w14:textId="77777777" w:rsidR="00473CAE" w:rsidRDefault="00473CAE" w:rsidP="007A7D7E">
            <w:pPr>
              <w:pStyle w:val="TableParagraph"/>
              <w:spacing w:before="105"/>
              <w:ind w:left="112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12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15</w:t>
            </w:r>
          </w:p>
        </w:tc>
      </w:tr>
      <w:tr w:rsidR="00473CAE" w14:paraId="7C79A453" w14:textId="77777777" w:rsidTr="00473CAE">
        <w:trPr>
          <w:trHeight w:val="23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297DEE9" w14:textId="77777777" w:rsidR="00473CAE" w:rsidRDefault="00473CAE" w:rsidP="007A7D7E">
            <w:pPr>
              <w:pStyle w:val="TableParagraph"/>
              <w:spacing w:before="27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2</w:t>
            </w:r>
          </w:p>
        </w:tc>
        <w:tc>
          <w:tcPr>
            <w:tcW w:w="1419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74F635E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2BA3D502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472F689F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00CD6CC3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63D235E0" w14:textId="77777777" w:rsidR="00473CAE" w:rsidRDefault="00473CAE" w:rsidP="007A7D7E">
            <w:pPr>
              <w:pStyle w:val="TableParagraph"/>
              <w:spacing w:before="10"/>
              <w:rPr>
                <w:b/>
                <w:sz w:val="19"/>
              </w:rPr>
            </w:pPr>
          </w:p>
          <w:p w14:paraId="1269C5B2" w14:textId="77777777" w:rsidR="00473CAE" w:rsidRDefault="00473CAE" w:rsidP="007A7D7E">
            <w:pPr>
              <w:pStyle w:val="TableParagraph"/>
              <w:spacing w:line="247" w:lineRule="auto"/>
              <w:ind w:left="65" w:right="565"/>
              <w:rPr>
                <w:sz w:val="16"/>
              </w:rPr>
            </w:pPr>
            <w:r>
              <w:rPr>
                <w:color w:val="231F20"/>
                <w:w w:val="80"/>
                <w:sz w:val="16"/>
              </w:rPr>
              <w:t>Temas</w:t>
            </w:r>
            <w:r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>
              <w:rPr>
                <w:color w:val="231F20"/>
                <w:w w:val="80"/>
                <w:sz w:val="16"/>
              </w:rPr>
              <w:t>para</w:t>
            </w:r>
            <w:r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comprender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periodo</w:t>
            </w:r>
          </w:p>
        </w:tc>
        <w:tc>
          <w:tcPr>
            <w:tcW w:w="1419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ED1EB24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636CE18" w14:textId="77777777" w:rsidR="00473CAE" w:rsidRDefault="00473CAE" w:rsidP="007A7D7E">
            <w:pPr>
              <w:pStyle w:val="TableParagraph"/>
              <w:spacing w:before="21" w:line="190" w:lineRule="atLeast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Describe la situación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económica y las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diferentes formas de gobierno que se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proponían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para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nación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mexicana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primeras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décadas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vida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independiente.</w:t>
            </w:r>
          </w:p>
        </w:tc>
        <w:tc>
          <w:tcPr>
            <w:tcW w:w="1774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F8D5F0A" w14:textId="77777777" w:rsidR="00473CAE" w:rsidRDefault="00473CAE" w:rsidP="007A7D7E">
            <w:pPr>
              <w:pStyle w:val="TableParagraph"/>
              <w:spacing w:before="122" w:line="247" w:lineRule="auto"/>
              <w:ind w:left="64" w:right="66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México al término de la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Guerra</w:t>
            </w:r>
            <w:r>
              <w:rPr>
                <w:color w:val="231F20"/>
                <w:spacing w:val="1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Independencia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primeros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gobiernos</w:t>
            </w:r>
          </w:p>
        </w:tc>
        <w:tc>
          <w:tcPr>
            <w:tcW w:w="86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D83C0D3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02892F5B" w14:textId="77777777" w:rsidR="00473CAE" w:rsidRDefault="00473CAE" w:rsidP="007A7D7E">
            <w:pPr>
              <w:pStyle w:val="TableParagraph"/>
              <w:spacing w:before="105"/>
              <w:ind w:left="111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255</w:t>
            </w:r>
          </w:p>
        </w:tc>
        <w:tc>
          <w:tcPr>
            <w:tcW w:w="86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3EA5B39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30BA7725" w14:textId="77777777" w:rsidR="00473CAE" w:rsidRDefault="00473CAE" w:rsidP="007A7D7E">
            <w:pPr>
              <w:pStyle w:val="TableParagraph"/>
              <w:spacing w:before="105"/>
              <w:ind w:left="210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16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24</w:t>
            </w:r>
          </w:p>
        </w:tc>
      </w:tr>
      <w:tr w:rsidR="00473CAE" w14:paraId="23334D4F" w14:textId="77777777" w:rsidTr="00473CAE">
        <w:trPr>
          <w:trHeight w:val="560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1A1F4D8" w14:textId="77777777" w:rsidR="00473CAE" w:rsidRDefault="00473CAE" w:rsidP="007A7D7E">
            <w:pPr>
              <w:pStyle w:val="TableParagraph"/>
              <w:spacing w:before="6"/>
              <w:rPr>
                <w:b/>
                <w:sz w:val="16"/>
              </w:rPr>
            </w:pPr>
          </w:p>
          <w:p w14:paraId="1D3AE381" w14:textId="77777777" w:rsidR="00473CAE" w:rsidRDefault="00473CAE" w:rsidP="007A7D7E">
            <w:pPr>
              <w:pStyle w:val="TableParagraph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3</w:t>
            </w:r>
          </w:p>
        </w:tc>
        <w:tc>
          <w:tcPr>
            <w:tcW w:w="1419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73687F4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20A8F69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A2C54AE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774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1B9977E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7F5860F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1249349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</w:tr>
      <w:tr w:rsidR="00473CAE" w14:paraId="02AF12C2" w14:textId="77777777" w:rsidTr="00473CAE">
        <w:trPr>
          <w:trHeight w:val="61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22997DC" w14:textId="77777777" w:rsidR="00473CAE" w:rsidRDefault="00473CAE" w:rsidP="007A7D7E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10B38354" w14:textId="77777777" w:rsidR="00473CAE" w:rsidRDefault="00473CAE" w:rsidP="007A7D7E">
            <w:pPr>
              <w:pStyle w:val="TableParagraph"/>
              <w:spacing w:before="1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4</w:t>
            </w:r>
          </w:p>
        </w:tc>
        <w:tc>
          <w:tcPr>
            <w:tcW w:w="1419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1C1EE08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7D58273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4FA2B93" w14:textId="77777777" w:rsidR="00473CAE" w:rsidRDefault="00473CAE" w:rsidP="007A7D7E">
            <w:pPr>
              <w:pStyle w:val="TableParagraph"/>
              <w:spacing w:before="21" w:line="190" w:lineRule="atLeast"/>
              <w:ind w:left="64" w:right="77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Explica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intereses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Estados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Unidos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América,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Francia,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España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Inglaterra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México.</w:t>
            </w:r>
          </w:p>
        </w:tc>
        <w:tc>
          <w:tcPr>
            <w:tcW w:w="1774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C669047" w14:textId="77777777" w:rsidR="00473CAE" w:rsidRDefault="00473CAE" w:rsidP="007A7D7E">
            <w:pPr>
              <w:pStyle w:val="TableParagraph"/>
              <w:spacing w:before="122" w:line="247" w:lineRule="auto"/>
              <w:ind w:left="64" w:right="31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México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intereses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extranjeros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5B9C098" w14:textId="77777777" w:rsidR="00473CAE" w:rsidRDefault="00473CAE" w:rsidP="007A7D7E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021E6808" w14:textId="77777777" w:rsidR="00473CAE" w:rsidRDefault="00473CAE" w:rsidP="007A7D7E">
            <w:pPr>
              <w:pStyle w:val="TableParagraph"/>
              <w:spacing w:before="1"/>
              <w:ind w:left="112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256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389A218" w14:textId="77777777" w:rsidR="00473CAE" w:rsidRDefault="00473CAE" w:rsidP="007A7D7E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321C4C7D" w14:textId="77777777" w:rsidR="00473CAE" w:rsidRDefault="00473CAE" w:rsidP="007A7D7E">
            <w:pPr>
              <w:pStyle w:val="TableParagraph"/>
              <w:spacing w:before="1"/>
              <w:ind w:left="112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25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27</w:t>
            </w:r>
          </w:p>
        </w:tc>
      </w:tr>
      <w:tr w:rsidR="00473CAE" w14:paraId="046E94BA" w14:textId="77777777" w:rsidTr="00473CAE">
        <w:trPr>
          <w:trHeight w:val="61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16F4A90" w14:textId="77777777" w:rsidR="00473CAE" w:rsidRDefault="00473CAE" w:rsidP="007A7D7E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758C1EA0" w14:textId="77777777" w:rsidR="00473CAE" w:rsidRDefault="00473CAE" w:rsidP="007A7D7E">
            <w:pPr>
              <w:pStyle w:val="TableParagraph"/>
              <w:spacing w:before="1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5</w:t>
            </w:r>
          </w:p>
        </w:tc>
        <w:tc>
          <w:tcPr>
            <w:tcW w:w="1419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B7FC654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FE85511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F142AC4" w14:textId="77777777" w:rsidR="00473CAE" w:rsidRDefault="00473CAE" w:rsidP="007A7D7E">
            <w:pPr>
              <w:pStyle w:val="TableParagraph"/>
              <w:spacing w:before="21" w:line="190" w:lineRule="atLeast"/>
              <w:ind w:left="64" w:right="77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Reconoce las causas y consecuencias de la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separación de Texas y de la guerra con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Estados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Unidos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América.</w:t>
            </w:r>
          </w:p>
        </w:tc>
        <w:tc>
          <w:tcPr>
            <w:tcW w:w="1774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3B986E2" w14:textId="77777777" w:rsidR="00473CAE" w:rsidRDefault="00473CAE" w:rsidP="007A7D7E">
            <w:pPr>
              <w:pStyle w:val="TableParagraph"/>
              <w:spacing w:before="26" w:line="247" w:lineRule="auto"/>
              <w:ind w:left="64" w:right="103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Los enfrentamientos con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Estados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Unidos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</w:p>
          <w:p w14:paraId="1F78523D" w14:textId="77777777" w:rsidR="00473CAE" w:rsidRDefault="00473CAE" w:rsidP="007A7D7E">
            <w:pPr>
              <w:pStyle w:val="TableParagraph"/>
              <w:spacing w:before="1"/>
              <w:ind w:left="64"/>
              <w:rPr>
                <w:sz w:val="16"/>
              </w:rPr>
            </w:pPr>
            <w:r>
              <w:rPr>
                <w:color w:val="231F20"/>
                <w:sz w:val="16"/>
              </w:rPr>
              <w:t>América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5F7A23C" w14:textId="77777777" w:rsidR="00473CAE" w:rsidRDefault="00473CAE" w:rsidP="007A7D7E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6817BADA" w14:textId="77777777" w:rsidR="00473CAE" w:rsidRDefault="00473CAE" w:rsidP="007A7D7E">
            <w:pPr>
              <w:pStyle w:val="TableParagraph"/>
              <w:ind w:left="109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257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1681BFA" w14:textId="77777777" w:rsidR="00473CAE" w:rsidRDefault="00473CAE" w:rsidP="007A7D7E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42063D68" w14:textId="77777777" w:rsidR="00473CAE" w:rsidRDefault="00473CAE" w:rsidP="007A7D7E">
            <w:pPr>
              <w:pStyle w:val="TableParagraph"/>
              <w:ind w:left="113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28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31</w:t>
            </w:r>
          </w:p>
        </w:tc>
      </w:tr>
      <w:tr w:rsidR="00473CAE" w14:paraId="7E56E29B" w14:textId="77777777" w:rsidTr="00473CAE">
        <w:trPr>
          <w:trHeight w:val="61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14C6429" w14:textId="77777777" w:rsidR="00473CAE" w:rsidRDefault="00473CAE" w:rsidP="007A7D7E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0AAB4267" w14:textId="77777777" w:rsidR="00473CAE" w:rsidRDefault="00473CAE" w:rsidP="007A7D7E">
            <w:pPr>
              <w:pStyle w:val="TableParagraph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6</w:t>
            </w:r>
          </w:p>
        </w:tc>
        <w:tc>
          <w:tcPr>
            <w:tcW w:w="1419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71F2429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0BB2252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6206D12" w14:textId="77777777" w:rsidR="00473CAE" w:rsidRDefault="00473CAE" w:rsidP="007A7D7E">
            <w:pPr>
              <w:pStyle w:val="TableParagraph"/>
              <w:spacing w:before="20" w:line="190" w:lineRule="atLeast"/>
              <w:ind w:left="64" w:right="108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Describe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características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del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campo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ciudad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durante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primeras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décadas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del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siglo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xix.</w:t>
            </w:r>
          </w:p>
        </w:tc>
        <w:tc>
          <w:tcPr>
            <w:tcW w:w="1774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50517BD" w14:textId="77777777" w:rsidR="00473CAE" w:rsidRDefault="00473CAE" w:rsidP="007A7D7E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5F6CA372" w14:textId="77777777" w:rsidR="00473CAE" w:rsidRDefault="00473CAE" w:rsidP="007A7D7E">
            <w:pPr>
              <w:pStyle w:val="TableParagraph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-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campo</w:t>
            </w:r>
            <w:r>
              <w:rPr>
                <w:color w:val="231F20"/>
                <w:spacing w:val="-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 la</w:t>
            </w:r>
            <w:r>
              <w:rPr>
                <w:color w:val="231F20"/>
                <w:spacing w:val="-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ciudad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5C73AEE" w14:textId="77777777" w:rsidR="00473CAE" w:rsidRDefault="00473CAE" w:rsidP="007A7D7E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272CB998" w14:textId="77777777" w:rsidR="00473CAE" w:rsidRDefault="00473CAE" w:rsidP="007A7D7E">
            <w:pPr>
              <w:pStyle w:val="TableParagraph"/>
              <w:ind w:left="113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258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9D8BCBB" w14:textId="77777777" w:rsidR="00473CAE" w:rsidRDefault="00473CAE" w:rsidP="007A7D7E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0ACD3AD6" w14:textId="77777777" w:rsidR="00473CAE" w:rsidRDefault="00473CAE" w:rsidP="007A7D7E">
            <w:pPr>
              <w:pStyle w:val="TableParagraph"/>
              <w:ind w:left="113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32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33</w:t>
            </w:r>
          </w:p>
        </w:tc>
      </w:tr>
      <w:tr w:rsidR="00473CAE" w14:paraId="26C377B2" w14:textId="77777777" w:rsidTr="00473CAE">
        <w:trPr>
          <w:trHeight w:val="61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6403D5B" w14:textId="77777777" w:rsidR="00473CAE" w:rsidRDefault="00473CAE" w:rsidP="007A7D7E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497EBF5F" w14:textId="77777777" w:rsidR="00473CAE" w:rsidRDefault="00473CAE" w:rsidP="007A7D7E">
            <w:pPr>
              <w:pStyle w:val="TableParagraph"/>
              <w:ind w:left="92" w:right="72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7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8</w:t>
            </w:r>
          </w:p>
        </w:tc>
        <w:tc>
          <w:tcPr>
            <w:tcW w:w="1419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E808E42" w14:textId="77777777" w:rsidR="00473CAE" w:rsidRDefault="00473CAE" w:rsidP="007A7D7E">
            <w:pPr>
              <w:pStyle w:val="TableParagraph"/>
              <w:spacing w:before="121" w:line="247" w:lineRule="auto"/>
              <w:ind w:left="65" w:right="8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Temas para analizar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reflexionar</w:t>
            </w:r>
          </w:p>
        </w:tc>
        <w:tc>
          <w:tcPr>
            <w:tcW w:w="1419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4DE3F49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D2EAE09" w14:textId="77777777" w:rsidR="00473CAE" w:rsidRDefault="00473CAE" w:rsidP="007A7D7E">
            <w:pPr>
              <w:pStyle w:val="TableParagraph"/>
              <w:spacing w:before="20" w:line="190" w:lineRule="atLeast"/>
              <w:ind w:left="64" w:right="108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Investiga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aspectos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cultura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vida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cotidiana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del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pasado,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valora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importancia.</w:t>
            </w:r>
          </w:p>
        </w:tc>
        <w:tc>
          <w:tcPr>
            <w:tcW w:w="1774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2D752EF" w14:textId="77777777" w:rsidR="00473CAE" w:rsidRDefault="00473CAE" w:rsidP="007A7D7E">
            <w:pPr>
              <w:pStyle w:val="TableParagraph"/>
              <w:spacing w:before="121" w:line="247" w:lineRule="auto"/>
              <w:ind w:left="64" w:right="107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La Guerra de los Pasteles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bandoleros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9954F20" w14:textId="77777777" w:rsidR="00473CAE" w:rsidRDefault="00473CAE" w:rsidP="007A7D7E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30095039" w14:textId="77777777" w:rsidR="00473CAE" w:rsidRDefault="00473CAE" w:rsidP="007A7D7E">
            <w:pPr>
              <w:pStyle w:val="TableParagraph"/>
              <w:ind w:left="111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259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0576D20" w14:textId="77777777" w:rsidR="00473CAE" w:rsidRDefault="00473CAE" w:rsidP="007A7D7E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65025D55" w14:textId="77777777" w:rsidR="00473CAE" w:rsidRDefault="00473CAE" w:rsidP="007A7D7E">
            <w:pPr>
              <w:pStyle w:val="TableParagraph"/>
              <w:ind w:left="113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34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37</w:t>
            </w:r>
          </w:p>
        </w:tc>
      </w:tr>
      <w:tr w:rsidR="00473CAE" w14:paraId="2F42BD38" w14:textId="77777777" w:rsidTr="00473CAE">
        <w:trPr>
          <w:trHeight w:val="99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3D3BE22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5D31E95A" w14:textId="77777777" w:rsidR="00473CAE" w:rsidRDefault="00473CAE" w:rsidP="007A7D7E">
            <w:pPr>
              <w:pStyle w:val="TableParagraph"/>
              <w:spacing w:before="3"/>
              <w:rPr>
                <w:b/>
                <w:sz w:val="17"/>
              </w:rPr>
            </w:pPr>
          </w:p>
          <w:p w14:paraId="5ED21B14" w14:textId="77777777" w:rsidR="00473CAE" w:rsidRDefault="00473CAE" w:rsidP="007A7D7E">
            <w:pPr>
              <w:pStyle w:val="TableParagraph"/>
              <w:spacing w:before="1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9</w:t>
            </w:r>
          </w:p>
        </w:tc>
        <w:tc>
          <w:tcPr>
            <w:tcW w:w="1419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D65B1FF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016A546A" w14:textId="77777777" w:rsidR="00473CAE" w:rsidRDefault="00473CAE" w:rsidP="007A7D7E">
            <w:pPr>
              <w:pStyle w:val="TableParagraph"/>
              <w:spacing w:before="104" w:line="247" w:lineRule="auto"/>
              <w:ind w:left="65" w:right="21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Panorama del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periodo</w:t>
            </w:r>
          </w:p>
        </w:tc>
        <w:tc>
          <w:tcPr>
            <w:tcW w:w="1419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73512A3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7A18F6E4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2AC481EA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4FB8B5DD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7C25C08A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4F58657E" w14:textId="77777777" w:rsidR="00473CAE" w:rsidRDefault="00473CAE" w:rsidP="007A7D7E">
            <w:pPr>
              <w:pStyle w:val="TableParagraph"/>
              <w:spacing w:before="140" w:line="247" w:lineRule="auto"/>
              <w:ind w:left="64" w:right="456"/>
              <w:jc w:val="both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De la Reforma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 la República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Restaurada</w:t>
            </w:r>
          </w:p>
        </w:tc>
        <w:tc>
          <w:tcPr>
            <w:tcW w:w="284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D3A7A41" w14:textId="77777777" w:rsidR="00473CAE" w:rsidRDefault="00473CAE" w:rsidP="007A7D7E">
            <w:pPr>
              <w:pStyle w:val="TableParagraph"/>
              <w:spacing w:before="26" w:line="247" w:lineRule="auto"/>
              <w:ind w:left="64" w:right="4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Ubica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Reforma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República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Restaurada,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aplicando</w:t>
            </w:r>
            <w:r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términos</w:t>
            </w:r>
            <w:r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>
              <w:rPr>
                <w:i/>
                <w:color w:val="231F20"/>
                <w:w w:val="85"/>
                <w:sz w:val="16"/>
              </w:rPr>
              <w:t>década</w:t>
            </w:r>
            <w:r>
              <w:rPr>
                <w:i/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i/>
                <w:color w:val="231F20"/>
                <w:w w:val="85"/>
                <w:sz w:val="16"/>
              </w:rPr>
              <w:t>siglo</w:t>
            </w:r>
            <w:r>
              <w:rPr>
                <w:color w:val="231F20"/>
                <w:w w:val="85"/>
                <w:sz w:val="16"/>
              </w:rPr>
              <w:t>,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localiza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zonas</w:t>
            </w:r>
          </w:p>
          <w:p w14:paraId="1770BD2C" w14:textId="77777777" w:rsidR="00473CAE" w:rsidRDefault="00473CAE" w:rsidP="007A7D7E">
            <w:pPr>
              <w:pStyle w:val="TableParagraph"/>
              <w:spacing w:before="1"/>
              <w:ind w:left="6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influencia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liberales</w:t>
            </w:r>
          </w:p>
          <w:p w14:paraId="5B16053E" w14:textId="77777777" w:rsidR="00473CAE" w:rsidRDefault="00473CAE" w:rsidP="007A7D7E">
            <w:pPr>
              <w:pStyle w:val="TableParagraph"/>
              <w:spacing w:before="6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conservadores.</w:t>
            </w:r>
          </w:p>
        </w:tc>
        <w:tc>
          <w:tcPr>
            <w:tcW w:w="1774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6D40791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3F334308" w14:textId="77777777" w:rsidR="00473CAE" w:rsidRDefault="00473CAE" w:rsidP="007A7D7E">
            <w:pPr>
              <w:pStyle w:val="TableParagraph"/>
              <w:spacing w:before="103" w:line="247" w:lineRule="auto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Ubicación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Reforma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 República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Restaurada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C9F5F67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791BAF8E" w14:textId="77777777" w:rsidR="00473CAE" w:rsidRDefault="00473CAE" w:rsidP="007A7D7E">
            <w:pPr>
              <w:pStyle w:val="TableParagraph"/>
              <w:spacing w:before="3"/>
              <w:rPr>
                <w:b/>
                <w:sz w:val="17"/>
              </w:rPr>
            </w:pPr>
          </w:p>
          <w:p w14:paraId="362AE32E" w14:textId="77777777" w:rsidR="00473CAE" w:rsidRDefault="00473CAE" w:rsidP="007A7D7E">
            <w:pPr>
              <w:pStyle w:val="TableParagraph"/>
              <w:ind w:left="113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260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65A3AA6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6E88AB19" w14:textId="77777777" w:rsidR="00473CAE" w:rsidRDefault="00473CAE" w:rsidP="007A7D7E">
            <w:pPr>
              <w:pStyle w:val="TableParagraph"/>
              <w:spacing w:before="3"/>
              <w:rPr>
                <w:b/>
                <w:sz w:val="17"/>
              </w:rPr>
            </w:pPr>
          </w:p>
          <w:p w14:paraId="0C18D226" w14:textId="77777777" w:rsidR="00473CAE" w:rsidRDefault="00473CAE" w:rsidP="007A7D7E">
            <w:pPr>
              <w:pStyle w:val="TableParagraph"/>
              <w:ind w:left="113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44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47</w:t>
            </w:r>
          </w:p>
        </w:tc>
      </w:tr>
      <w:tr w:rsidR="00473CAE" w14:paraId="7B2A3915" w14:textId="77777777" w:rsidTr="00473CAE">
        <w:trPr>
          <w:trHeight w:val="61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E61D6C6" w14:textId="77777777" w:rsidR="00473CAE" w:rsidRDefault="00473CAE" w:rsidP="007A7D7E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7A794411" w14:textId="77777777" w:rsidR="00473CAE" w:rsidRDefault="00473CAE" w:rsidP="007A7D7E">
            <w:pPr>
              <w:pStyle w:val="TableParagraph"/>
              <w:ind w:left="89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10</w:t>
            </w:r>
          </w:p>
        </w:tc>
        <w:tc>
          <w:tcPr>
            <w:tcW w:w="1419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9352DB9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2827DB44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1C137701" w14:textId="77777777" w:rsidR="00473CAE" w:rsidRDefault="00473CAE" w:rsidP="007A7D7E">
            <w:pPr>
              <w:pStyle w:val="TableParagraph"/>
              <w:spacing w:before="6"/>
              <w:rPr>
                <w:b/>
              </w:rPr>
            </w:pPr>
          </w:p>
          <w:p w14:paraId="31C916CA" w14:textId="77777777" w:rsidR="00473CAE" w:rsidRDefault="00473CAE" w:rsidP="007A7D7E">
            <w:pPr>
              <w:pStyle w:val="TableParagraph"/>
              <w:spacing w:line="247" w:lineRule="auto"/>
              <w:ind w:left="65" w:right="565"/>
              <w:rPr>
                <w:sz w:val="16"/>
              </w:rPr>
            </w:pPr>
            <w:r>
              <w:rPr>
                <w:color w:val="231F20"/>
                <w:w w:val="80"/>
                <w:sz w:val="16"/>
              </w:rPr>
              <w:t>Temas</w:t>
            </w:r>
            <w:r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>
              <w:rPr>
                <w:color w:val="231F20"/>
                <w:w w:val="80"/>
                <w:sz w:val="16"/>
              </w:rPr>
              <w:t>para</w:t>
            </w:r>
            <w:r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comprender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periodo</w:t>
            </w:r>
          </w:p>
        </w:tc>
        <w:tc>
          <w:tcPr>
            <w:tcW w:w="1419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A7C0A6B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3A865D7" w14:textId="77777777" w:rsidR="00473CAE" w:rsidRDefault="00473CAE" w:rsidP="007A7D7E">
            <w:pPr>
              <w:pStyle w:val="TableParagraph"/>
              <w:spacing w:before="25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Explica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pensamiento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liberales</w:t>
            </w:r>
          </w:p>
          <w:p w14:paraId="7E57C111" w14:textId="77777777" w:rsidR="00473CAE" w:rsidRDefault="00473CAE" w:rsidP="007A7D7E">
            <w:pPr>
              <w:pStyle w:val="TableParagraph"/>
              <w:spacing w:line="190" w:lineRule="atLeast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conservadores,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sus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consecuencias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política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economía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país.</w:t>
            </w:r>
          </w:p>
        </w:tc>
        <w:tc>
          <w:tcPr>
            <w:tcW w:w="1774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796B2D3" w14:textId="77777777" w:rsidR="00473CAE" w:rsidRDefault="00473CAE" w:rsidP="007A7D7E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3B56EFB1" w14:textId="77777777" w:rsidR="00473CAE" w:rsidRDefault="00473CAE" w:rsidP="007A7D7E">
            <w:pPr>
              <w:pStyle w:val="TableParagraph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Conservadores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liberales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1362522" w14:textId="77777777" w:rsidR="00473CAE" w:rsidRDefault="00473CAE" w:rsidP="007A7D7E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653B35EF" w14:textId="77777777" w:rsidR="00473CAE" w:rsidRDefault="00473CAE" w:rsidP="007A7D7E">
            <w:pPr>
              <w:pStyle w:val="TableParagraph"/>
              <w:ind w:left="113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261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262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B90EE96" w14:textId="77777777" w:rsidR="00473CAE" w:rsidRDefault="00473CAE" w:rsidP="007A7D7E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721DC562" w14:textId="77777777" w:rsidR="00473CAE" w:rsidRDefault="00473CAE" w:rsidP="007A7D7E">
            <w:pPr>
              <w:pStyle w:val="TableParagraph"/>
              <w:ind w:left="113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48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60</w:t>
            </w:r>
          </w:p>
        </w:tc>
      </w:tr>
      <w:tr w:rsidR="00473CAE" w14:paraId="61F2ADC1" w14:textId="77777777" w:rsidTr="00473CAE">
        <w:trPr>
          <w:trHeight w:val="80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DDCDDD5" w14:textId="77777777" w:rsidR="00473CAE" w:rsidRDefault="00473CAE" w:rsidP="007A7D7E">
            <w:pPr>
              <w:pStyle w:val="TableParagraph"/>
              <w:spacing w:before="11"/>
              <w:rPr>
                <w:b/>
                <w:sz w:val="26"/>
              </w:rPr>
            </w:pPr>
          </w:p>
          <w:p w14:paraId="3D36E9F4" w14:textId="77777777" w:rsidR="00473CAE" w:rsidRDefault="00473CAE" w:rsidP="007A7D7E">
            <w:pPr>
              <w:pStyle w:val="TableParagraph"/>
              <w:ind w:left="87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11</w:t>
            </w:r>
          </w:p>
        </w:tc>
        <w:tc>
          <w:tcPr>
            <w:tcW w:w="1419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EBA0A9B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235DBC3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73CA0A2" w14:textId="77777777" w:rsidR="00473CAE" w:rsidRDefault="00473CAE" w:rsidP="007A7D7E">
            <w:pPr>
              <w:pStyle w:val="TableParagraph"/>
              <w:spacing w:before="19" w:line="190" w:lineRule="atLeast"/>
              <w:ind w:left="64" w:right="200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Identifica las medidas utilizadas para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fortalecer la economía y la organización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política de México durante la República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Restaurada.</w:t>
            </w:r>
          </w:p>
        </w:tc>
        <w:tc>
          <w:tcPr>
            <w:tcW w:w="1774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BEB23B1" w14:textId="77777777" w:rsidR="00473CAE" w:rsidRDefault="00473CAE" w:rsidP="007A7D7E">
            <w:pPr>
              <w:pStyle w:val="TableParagraph"/>
              <w:spacing w:before="11"/>
              <w:rPr>
                <w:b/>
                <w:sz w:val="26"/>
              </w:rPr>
            </w:pPr>
          </w:p>
          <w:p w14:paraId="66C52A05" w14:textId="77777777" w:rsidR="00473CAE" w:rsidRDefault="00473CAE" w:rsidP="007A7D7E">
            <w:pPr>
              <w:pStyle w:val="TableParagraph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República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Restaurada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4E9F129" w14:textId="77777777" w:rsidR="00473CAE" w:rsidRDefault="00473CAE" w:rsidP="007A7D7E">
            <w:pPr>
              <w:pStyle w:val="TableParagraph"/>
              <w:spacing w:before="11"/>
              <w:rPr>
                <w:b/>
                <w:sz w:val="26"/>
              </w:rPr>
            </w:pPr>
          </w:p>
          <w:p w14:paraId="0DD58897" w14:textId="77777777" w:rsidR="00473CAE" w:rsidRDefault="00473CAE" w:rsidP="007A7D7E">
            <w:pPr>
              <w:pStyle w:val="TableParagraph"/>
              <w:ind w:left="110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263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3E5C266" w14:textId="77777777" w:rsidR="00473CAE" w:rsidRDefault="00473CAE" w:rsidP="007A7D7E">
            <w:pPr>
              <w:pStyle w:val="TableParagraph"/>
              <w:spacing w:before="11"/>
              <w:rPr>
                <w:b/>
                <w:sz w:val="26"/>
              </w:rPr>
            </w:pPr>
          </w:p>
          <w:p w14:paraId="305FB014" w14:textId="77777777" w:rsidR="00473CAE" w:rsidRDefault="00473CAE" w:rsidP="007A7D7E">
            <w:pPr>
              <w:pStyle w:val="TableParagraph"/>
              <w:ind w:left="106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61</w:t>
            </w:r>
          </w:p>
        </w:tc>
      </w:tr>
      <w:tr w:rsidR="00473CAE" w14:paraId="54596233" w14:textId="77777777" w:rsidTr="00473CAE">
        <w:trPr>
          <w:trHeight w:val="472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600B1AF" w14:textId="77777777" w:rsidR="00473CAE" w:rsidRDefault="00473CAE" w:rsidP="007A7D7E">
            <w:pPr>
              <w:pStyle w:val="TableParagraph"/>
              <w:spacing w:before="144"/>
              <w:ind w:left="91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12</w:t>
            </w:r>
          </w:p>
        </w:tc>
        <w:tc>
          <w:tcPr>
            <w:tcW w:w="1419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3AD67FB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E7AE71E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C014910" w14:textId="77777777" w:rsidR="00473CAE" w:rsidRDefault="00473CAE" w:rsidP="007A7D7E">
            <w:pPr>
              <w:pStyle w:val="TableParagraph"/>
              <w:spacing w:before="49" w:line="247" w:lineRule="auto"/>
              <w:ind w:left="64" w:right="108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Reconoce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soberanía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democracia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como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valores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herencia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liberal.</w:t>
            </w:r>
          </w:p>
        </w:tc>
        <w:tc>
          <w:tcPr>
            <w:tcW w:w="1774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85C9227" w14:textId="77777777" w:rsidR="00473CAE" w:rsidRDefault="00473CAE" w:rsidP="007A7D7E">
            <w:pPr>
              <w:pStyle w:val="TableParagraph"/>
              <w:spacing w:before="144"/>
              <w:ind w:left="6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Juárez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grupo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liberal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25FA382" w14:textId="77777777" w:rsidR="00473CAE" w:rsidRDefault="00473CAE" w:rsidP="007A7D7E">
            <w:pPr>
              <w:pStyle w:val="TableParagraph"/>
              <w:spacing w:before="144"/>
              <w:ind w:left="113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264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A1074B1" w14:textId="77777777" w:rsidR="00473CAE" w:rsidRDefault="00473CAE" w:rsidP="007A7D7E">
            <w:pPr>
              <w:pStyle w:val="TableParagraph"/>
              <w:spacing w:before="144"/>
              <w:ind w:left="111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62</w:t>
            </w:r>
          </w:p>
        </w:tc>
      </w:tr>
    </w:tbl>
    <w:p w14:paraId="707AFB80" w14:textId="6A5743D2" w:rsidR="00473CAE" w:rsidRDefault="00473CAE" w:rsidP="00473CAE">
      <w:pPr>
        <w:pStyle w:val="Ttulo2"/>
        <w:ind w:left="0"/>
        <w:rPr>
          <w:color w:val="F03D52"/>
        </w:rPr>
      </w:pPr>
      <w:r>
        <w:rPr>
          <w:color w:val="F03D52"/>
        </w:rPr>
        <w:lastRenderedPageBreak/>
        <w:t>Segundo</w:t>
      </w:r>
      <w:r w:rsidRPr="00393C47">
        <w:rPr>
          <w:color w:val="F03D52"/>
        </w:rPr>
        <w:t xml:space="preserve"> periodo</w:t>
      </w:r>
    </w:p>
    <w:p w14:paraId="30D1C05B" w14:textId="79CD4091" w:rsidR="00473CAE" w:rsidRDefault="00473CAE" w:rsidP="00473CAE">
      <w:pPr>
        <w:pStyle w:val="Ttulo2"/>
        <w:ind w:left="0"/>
        <w:rPr>
          <w:color w:val="F03D52"/>
        </w:rPr>
      </w:pPr>
    </w:p>
    <w:tbl>
      <w:tblPr>
        <w:tblStyle w:val="TableNormal"/>
        <w:tblW w:w="9692" w:type="dxa"/>
        <w:tblInd w:w="-10" w:type="dxa"/>
        <w:tblBorders>
          <w:top w:val="single" w:sz="8" w:space="0" w:color="FB505D"/>
          <w:left w:val="single" w:sz="8" w:space="0" w:color="FB505D"/>
          <w:bottom w:val="single" w:sz="8" w:space="0" w:color="FB505D"/>
          <w:right w:val="single" w:sz="8" w:space="0" w:color="FB505D"/>
          <w:insideH w:val="single" w:sz="8" w:space="0" w:color="FB505D"/>
          <w:insideV w:val="single" w:sz="8" w:space="0" w:color="FB505D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012"/>
        <w:gridCol w:w="1020"/>
        <w:gridCol w:w="3540"/>
        <w:gridCol w:w="1920"/>
        <w:gridCol w:w="860"/>
        <w:gridCol w:w="840"/>
      </w:tblGrid>
      <w:tr w:rsidR="00473CAE" w14:paraId="0CD182B5" w14:textId="77777777" w:rsidTr="00473CAE">
        <w:trPr>
          <w:trHeight w:val="451"/>
        </w:trPr>
        <w:tc>
          <w:tcPr>
            <w:tcW w:w="500" w:type="dxa"/>
            <w:shd w:val="clear" w:color="auto" w:fill="FE8B8A"/>
          </w:tcPr>
          <w:p w14:paraId="0703702E" w14:textId="77777777" w:rsidR="00473CAE" w:rsidRDefault="00473CAE" w:rsidP="007A7D7E">
            <w:pPr>
              <w:pStyle w:val="TableParagraph"/>
              <w:spacing w:before="127"/>
              <w:ind w:left="24" w:right="4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Sem.</w:t>
            </w:r>
          </w:p>
        </w:tc>
        <w:tc>
          <w:tcPr>
            <w:tcW w:w="1012" w:type="dxa"/>
            <w:shd w:val="clear" w:color="auto" w:fill="FE8B8A"/>
          </w:tcPr>
          <w:p w14:paraId="29F355E6" w14:textId="77777777" w:rsidR="00473CAE" w:rsidRDefault="00473CAE" w:rsidP="007A7D7E">
            <w:pPr>
              <w:pStyle w:val="TableParagraph"/>
              <w:spacing w:before="127"/>
              <w:ind w:left="357" w:right="338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Eje</w:t>
            </w:r>
          </w:p>
        </w:tc>
        <w:tc>
          <w:tcPr>
            <w:tcW w:w="1020" w:type="dxa"/>
            <w:shd w:val="clear" w:color="auto" w:fill="FE8B8A"/>
          </w:tcPr>
          <w:p w14:paraId="77333371" w14:textId="77777777" w:rsidR="00473CAE" w:rsidRDefault="00473CAE" w:rsidP="007A7D7E">
            <w:pPr>
              <w:pStyle w:val="TableParagraph"/>
              <w:spacing w:before="127"/>
              <w:ind w:left="319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3540" w:type="dxa"/>
            <w:shd w:val="clear" w:color="auto" w:fill="FE8B8A"/>
          </w:tcPr>
          <w:p w14:paraId="02495C8F" w14:textId="77777777" w:rsidR="00473CAE" w:rsidRDefault="00473CAE" w:rsidP="007A7D7E">
            <w:pPr>
              <w:pStyle w:val="TableParagraph"/>
              <w:spacing w:before="127"/>
              <w:ind w:left="870" w:right="850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920" w:type="dxa"/>
            <w:shd w:val="clear" w:color="auto" w:fill="FE8B8A"/>
          </w:tcPr>
          <w:p w14:paraId="537079A5" w14:textId="77777777" w:rsidR="00473CAE" w:rsidRDefault="00473CAE" w:rsidP="007A7D7E">
            <w:pPr>
              <w:pStyle w:val="TableParagraph"/>
              <w:spacing w:before="127"/>
              <w:ind w:right="271"/>
              <w:jc w:val="right"/>
              <w:rPr>
                <w:rFonts w:ascii="Arial-BoldItalicMT" w:hAns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80"/>
                <w:sz w:val="18"/>
              </w:rPr>
              <w:t>Lección</w:t>
            </w:r>
            <w:r>
              <w:rPr>
                <w:b/>
                <w:color w:val="FFFFFF"/>
                <w:spacing w:val="18"/>
                <w:w w:val="80"/>
                <w:sz w:val="18"/>
              </w:rPr>
              <w:t xml:space="preserve"> </w:t>
            </w:r>
            <w:r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FE8B8A"/>
          </w:tcPr>
          <w:p w14:paraId="1CF7826B" w14:textId="77777777" w:rsidR="00473CAE" w:rsidRDefault="00473CAE" w:rsidP="007A7D7E">
            <w:pPr>
              <w:pStyle w:val="TableParagraph"/>
              <w:spacing w:before="22"/>
              <w:ind w:left="135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</w:p>
          <w:p w14:paraId="5E52F452" w14:textId="77777777" w:rsidR="00473CAE" w:rsidRDefault="00473CAE" w:rsidP="007A7D7E">
            <w:pPr>
              <w:pStyle w:val="TableParagraph"/>
              <w:spacing w:before="3" w:line="199" w:lineRule="exact"/>
              <w:ind w:left="69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840" w:type="dxa"/>
            <w:shd w:val="clear" w:color="auto" w:fill="FE8B8A"/>
          </w:tcPr>
          <w:p w14:paraId="2F73E97F" w14:textId="77777777" w:rsidR="00473CAE" w:rsidRDefault="00473CAE" w:rsidP="007A7D7E">
            <w:pPr>
              <w:pStyle w:val="TableParagraph"/>
              <w:spacing w:before="11" w:line="210" w:lineRule="atLeast"/>
              <w:ind w:left="93" w:firstLine="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spacing w:val="-1"/>
                <w:w w:val="80"/>
                <w:sz w:val="18"/>
              </w:rPr>
              <w:t>libro</w:t>
            </w:r>
            <w:r>
              <w:rPr>
                <w:b/>
                <w:color w:val="FFFFFF"/>
                <w:w w:val="80"/>
                <w:sz w:val="18"/>
              </w:rPr>
              <w:t xml:space="preserve"> SEP</w:t>
            </w:r>
          </w:p>
        </w:tc>
      </w:tr>
      <w:tr w:rsidR="00473CAE" w14:paraId="4D9E7250" w14:textId="77777777" w:rsidTr="00473CAE">
        <w:trPr>
          <w:trHeight w:val="613"/>
        </w:trPr>
        <w:tc>
          <w:tcPr>
            <w:tcW w:w="50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C901DDD" w14:textId="77777777" w:rsidR="00473CAE" w:rsidRDefault="00473CAE" w:rsidP="007A7D7E">
            <w:pPr>
              <w:pStyle w:val="TableParagraph"/>
              <w:spacing w:before="11"/>
              <w:rPr>
                <w:b/>
                <w:sz w:val="18"/>
              </w:rPr>
            </w:pPr>
          </w:p>
          <w:p w14:paraId="1FD68566" w14:textId="77777777" w:rsidR="00473CAE" w:rsidRDefault="00473CAE" w:rsidP="007A7D7E">
            <w:pPr>
              <w:pStyle w:val="TableParagraph"/>
              <w:ind w:left="92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13</w:t>
            </w:r>
          </w:p>
        </w:tc>
        <w:tc>
          <w:tcPr>
            <w:tcW w:w="1012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3C852EE" w14:textId="77777777" w:rsidR="00473CAE" w:rsidRDefault="00473CAE" w:rsidP="007A7D7E">
            <w:pPr>
              <w:pStyle w:val="TableParagraph"/>
              <w:spacing w:before="22" w:line="190" w:lineRule="atLeast"/>
              <w:ind w:left="65" w:right="158"/>
              <w:rPr>
                <w:sz w:val="16"/>
              </w:rPr>
            </w:pPr>
            <w:r>
              <w:rPr>
                <w:color w:val="231F20"/>
                <w:w w:val="80"/>
                <w:sz w:val="16"/>
              </w:rPr>
              <w:t>Temas</w:t>
            </w:r>
            <w:r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>
              <w:rPr>
                <w:color w:val="231F20"/>
                <w:w w:val="80"/>
                <w:sz w:val="16"/>
              </w:rPr>
              <w:t>para</w:t>
            </w:r>
            <w:r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comprender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periodo</w:t>
            </w:r>
          </w:p>
        </w:tc>
        <w:tc>
          <w:tcPr>
            <w:tcW w:w="1020" w:type="dxa"/>
            <w:vMerge w:val="restart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72222C4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339C9CC9" w14:textId="77777777" w:rsidR="00473CAE" w:rsidRDefault="00473CAE" w:rsidP="007A7D7E">
            <w:pPr>
              <w:pStyle w:val="TableParagraph"/>
              <w:spacing w:before="132" w:line="247" w:lineRule="auto"/>
              <w:ind w:left="65" w:right="57"/>
              <w:jc w:val="both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De la Reforma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 la República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Restaurada</w:t>
            </w:r>
          </w:p>
        </w:tc>
        <w:tc>
          <w:tcPr>
            <w:tcW w:w="354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A378DDC" w14:textId="77777777" w:rsidR="00473CAE" w:rsidRDefault="00473CAE" w:rsidP="007A7D7E">
            <w:pPr>
              <w:pStyle w:val="TableParagraph"/>
              <w:spacing w:before="122" w:line="247" w:lineRule="auto"/>
              <w:ind w:left="65" w:right="24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Describe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cambios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permanencias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algunas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manifestaciones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culturales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época.</w:t>
            </w:r>
          </w:p>
        </w:tc>
        <w:tc>
          <w:tcPr>
            <w:tcW w:w="192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049E54C" w14:textId="77777777" w:rsidR="00473CAE" w:rsidRDefault="00473CAE" w:rsidP="007A7D7E">
            <w:pPr>
              <w:pStyle w:val="TableParagraph"/>
              <w:spacing w:before="122" w:line="247" w:lineRule="auto"/>
              <w:ind w:left="65" w:right="102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manifestaciones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culturales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época</w:t>
            </w:r>
          </w:p>
        </w:tc>
        <w:tc>
          <w:tcPr>
            <w:tcW w:w="86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DEE6D2E" w14:textId="77777777" w:rsidR="00473CAE" w:rsidRDefault="00473CAE" w:rsidP="007A7D7E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0EDF25A7" w14:textId="77777777" w:rsidR="00473CAE" w:rsidRDefault="00473CAE" w:rsidP="007A7D7E">
            <w:pPr>
              <w:pStyle w:val="TableParagraph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265</w:t>
            </w:r>
          </w:p>
        </w:tc>
        <w:tc>
          <w:tcPr>
            <w:tcW w:w="84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1B42407" w14:textId="77777777" w:rsidR="00473CAE" w:rsidRDefault="00473CAE" w:rsidP="007A7D7E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16D6E867" w14:textId="77777777" w:rsidR="00473CAE" w:rsidRDefault="00473CAE" w:rsidP="007A7D7E">
            <w:pPr>
              <w:pStyle w:val="TableParagraph"/>
              <w:ind w:left="105" w:right="8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63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65</w:t>
            </w:r>
          </w:p>
        </w:tc>
      </w:tr>
      <w:tr w:rsidR="00473CAE" w14:paraId="0D8A27DC" w14:textId="77777777" w:rsidTr="00473CAE">
        <w:trPr>
          <w:trHeight w:val="61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294380F" w14:textId="77777777" w:rsidR="00473CAE" w:rsidRDefault="00473CAE" w:rsidP="007A7D7E">
            <w:pPr>
              <w:pStyle w:val="TableParagraph"/>
              <w:spacing w:before="122"/>
              <w:ind w:left="127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14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</w:p>
          <w:p w14:paraId="1B377EDA" w14:textId="77777777" w:rsidR="00473CAE" w:rsidRDefault="00473CAE" w:rsidP="007A7D7E">
            <w:pPr>
              <w:pStyle w:val="TableParagraph"/>
              <w:spacing w:before="6"/>
              <w:ind w:left="175"/>
              <w:rPr>
                <w:sz w:val="16"/>
              </w:rPr>
            </w:pPr>
            <w:r>
              <w:rPr>
                <w:color w:val="231F20"/>
                <w:sz w:val="16"/>
              </w:rPr>
              <w:t>15</w:t>
            </w:r>
          </w:p>
        </w:tc>
        <w:tc>
          <w:tcPr>
            <w:tcW w:w="1012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B0A3E26" w14:textId="77777777" w:rsidR="00473CAE" w:rsidRDefault="00473CAE" w:rsidP="007A7D7E">
            <w:pPr>
              <w:pStyle w:val="TableParagraph"/>
              <w:spacing w:before="21" w:line="190" w:lineRule="atLeast"/>
              <w:ind w:left="64" w:right="224"/>
              <w:rPr>
                <w:sz w:val="16"/>
              </w:rPr>
            </w:pPr>
            <w:r>
              <w:rPr>
                <w:color w:val="231F20"/>
                <w:w w:val="80"/>
                <w:sz w:val="16"/>
              </w:rPr>
              <w:t>Temas</w:t>
            </w:r>
            <w:r>
              <w:rPr>
                <w:color w:val="231F20"/>
                <w:spacing w:val="11"/>
                <w:w w:val="80"/>
                <w:sz w:val="16"/>
              </w:rPr>
              <w:t xml:space="preserve"> </w:t>
            </w:r>
            <w:r>
              <w:rPr>
                <w:color w:val="231F20"/>
                <w:w w:val="80"/>
                <w:sz w:val="16"/>
              </w:rPr>
              <w:t>para</w:t>
            </w:r>
            <w:r>
              <w:rPr>
                <w:color w:val="231F20"/>
                <w:spacing w:val="-33"/>
                <w:w w:val="8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analizar y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reflexionar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2FF0030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BB6F6BF" w14:textId="77777777" w:rsidR="00473CAE" w:rsidRDefault="00473CAE" w:rsidP="007A7D7E">
            <w:pPr>
              <w:pStyle w:val="TableParagraph"/>
              <w:spacing w:before="122" w:line="247" w:lineRule="auto"/>
              <w:ind w:left="64" w:right="24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Investiga aspectos de la cultura y la vida cotidiana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pasado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valora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su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importancia.</w:t>
            </w:r>
          </w:p>
        </w:tc>
        <w:tc>
          <w:tcPr>
            <w:tcW w:w="19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524D7E7" w14:textId="77777777" w:rsidR="00473CAE" w:rsidRDefault="00473CAE" w:rsidP="007A7D7E">
            <w:pPr>
              <w:pStyle w:val="TableParagraph"/>
              <w:spacing w:before="122" w:line="247" w:lineRule="auto"/>
              <w:ind w:left="64" w:right="102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Batalla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Puebla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libertad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expresión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17B7C94" w14:textId="77777777" w:rsidR="00473CAE" w:rsidRDefault="00473CAE" w:rsidP="007A7D7E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3967146E" w14:textId="77777777" w:rsidR="00473CAE" w:rsidRDefault="00473CAE" w:rsidP="007A7D7E">
            <w:pPr>
              <w:pStyle w:val="TableParagraph"/>
              <w:ind w:left="113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266</w:t>
            </w:r>
          </w:p>
        </w:tc>
        <w:tc>
          <w:tcPr>
            <w:tcW w:w="84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287918F" w14:textId="77777777" w:rsidR="00473CAE" w:rsidRDefault="00473CAE" w:rsidP="007A7D7E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65E7ED5E" w14:textId="77777777" w:rsidR="00473CAE" w:rsidRDefault="00473CAE" w:rsidP="007A7D7E">
            <w:pPr>
              <w:pStyle w:val="TableParagraph"/>
              <w:ind w:left="105" w:right="86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66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69</w:t>
            </w:r>
          </w:p>
        </w:tc>
      </w:tr>
      <w:tr w:rsidR="00473CAE" w14:paraId="4886E697" w14:textId="77777777" w:rsidTr="00473CAE">
        <w:trPr>
          <w:trHeight w:val="80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827EE4E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7EEDCF78" w14:textId="77777777" w:rsidR="00473CAE" w:rsidRDefault="00473CAE" w:rsidP="007A7D7E">
            <w:pPr>
              <w:pStyle w:val="TableParagraph"/>
              <w:spacing w:before="105"/>
              <w:ind w:left="89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16</w:t>
            </w:r>
          </w:p>
        </w:tc>
        <w:tc>
          <w:tcPr>
            <w:tcW w:w="1012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43D2416" w14:textId="77777777" w:rsidR="00473CAE" w:rsidRDefault="00473CAE" w:rsidP="007A7D7E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389E0C47" w14:textId="77777777" w:rsidR="00473CAE" w:rsidRDefault="00473CAE" w:rsidP="007A7D7E">
            <w:pPr>
              <w:pStyle w:val="TableParagraph"/>
              <w:spacing w:line="247" w:lineRule="auto"/>
              <w:ind w:left="64" w:right="158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Panorama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periodo</w:t>
            </w:r>
          </w:p>
        </w:tc>
        <w:tc>
          <w:tcPr>
            <w:tcW w:w="102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249C0AF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0271B898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5FC3497A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61E6B83E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6B371B15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3C16D86F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5379F210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0848448E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577AAEE9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18950ABF" w14:textId="77777777" w:rsidR="00473CAE" w:rsidRDefault="00473CAE" w:rsidP="007A7D7E">
            <w:pPr>
              <w:pStyle w:val="TableParagraph"/>
              <w:spacing w:before="9"/>
              <w:rPr>
                <w:b/>
                <w:sz w:val="21"/>
              </w:rPr>
            </w:pPr>
          </w:p>
          <w:p w14:paraId="28C9FCA8" w14:textId="77777777" w:rsidR="00473CAE" w:rsidRDefault="00473CAE" w:rsidP="007A7D7E">
            <w:pPr>
              <w:pStyle w:val="TableParagraph"/>
              <w:spacing w:line="247" w:lineRule="auto"/>
              <w:ind w:left="64" w:right="58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 xml:space="preserve">Del </w:t>
            </w:r>
            <w:proofErr w:type="spellStart"/>
            <w:r>
              <w:rPr>
                <w:color w:val="231F20"/>
                <w:w w:val="90"/>
                <w:sz w:val="16"/>
              </w:rPr>
              <w:t>Porfiriato</w:t>
            </w:r>
            <w:proofErr w:type="spellEnd"/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 la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Revolución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Mexicana</w:t>
            </w:r>
          </w:p>
        </w:tc>
        <w:tc>
          <w:tcPr>
            <w:tcW w:w="354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7EE8681" w14:textId="77777777" w:rsidR="00473CAE" w:rsidRDefault="00473CAE" w:rsidP="007A7D7E">
            <w:pPr>
              <w:pStyle w:val="TableParagraph"/>
              <w:spacing w:before="21" w:line="190" w:lineRule="atLeast"/>
              <w:ind w:left="64" w:right="24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Ubica</w:t>
            </w:r>
            <w:r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duración</w:t>
            </w:r>
            <w:r>
              <w:rPr>
                <w:color w:val="231F20"/>
                <w:spacing w:val="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4"/>
                <w:w w:val="90"/>
                <w:sz w:val="16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16"/>
              </w:rPr>
              <w:t>Porfiriato</w:t>
            </w:r>
            <w:proofErr w:type="spellEnd"/>
            <w:r>
              <w:rPr>
                <w:color w:val="231F20"/>
                <w:spacing w:val="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Revolución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Mexicana,</w:t>
            </w:r>
            <w:r>
              <w:rPr>
                <w:color w:val="231F20"/>
                <w:spacing w:val="2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aplicando</w:t>
            </w:r>
            <w:r>
              <w:rPr>
                <w:color w:val="231F20"/>
                <w:spacing w:val="2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2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términos</w:t>
            </w:r>
            <w:r>
              <w:rPr>
                <w:color w:val="231F20"/>
                <w:spacing w:val="22"/>
                <w:w w:val="85"/>
                <w:sz w:val="16"/>
              </w:rPr>
              <w:t xml:space="preserve"> </w:t>
            </w:r>
            <w:r>
              <w:rPr>
                <w:i/>
                <w:color w:val="231F20"/>
                <w:w w:val="85"/>
                <w:sz w:val="16"/>
              </w:rPr>
              <w:t>año</w:t>
            </w:r>
            <w:r>
              <w:rPr>
                <w:color w:val="231F20"/>
                <w:w w:val="85"/>
                <w:sz w:val="16"/>
              </w:rPr>
              <w:t>,</w:t>
            </w:r>
            <w:r>
              <w:rPr>
                <w:color w:val="231F20"/>
                <w:spacing w:val="21"/>
                <w:w w:val="85"/>
                <w:sz w:val="16"/>
              </w:rPr>
              <w:t xml:space="preserve"> </w:t>
            </w:r>
            <w:r>
              <w:rPr>
                <w:i/>
                <w:color w:val="231F20"/>
                <w:w w:val="85"/>
                <w:sz w:val="16"/>
              </w:rPr>
              <w:t>década</w:t>
            </w:r>
            <w:r>
              <w:rPr>
                <w:i/>
                <w:color w:val="231F20"/>
                <w:spacing w:val="2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i/>
                <w:color w:val="231F20"/>
                <w:w w:val="90"/>
                <w:sz w:val="16"/>
              </w:rPr>
              <w:t>siglo</w:t>
            </w:r>
            <w:r>
              <w:rPr>
                <w:color w:val="231F20"/>
                <w:w w:val="90"/>
                <w:sz w:val="16"/>
              </w:rPr>
              <w:t>, y localiza las zonas de influencia de los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caudillos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revolucionarios.</w:t>
            </w:r>
          </w:p>
        </w:tc>
        <w:tc>
          <w:tcPr>
            <w:tcW w:w="19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4AAFC06" w14:textId="77777777" w:rsidR="00473CAE" w:rsidRDefault="00473CAE" w:rsidP="007A7D7E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6E934100" w14:textId="77777777" w:rsidR="00473CAE" w:rsidRDefault="00473CAE" w:rsidP="007A7D7E">
            <w:pPr>
              <w:pStyle w:val="TableParagraph"/>
              <w:spacing w:before="1" w:line="247" w:lineRule="auto"/>
              <w:ind w:left="65" w:right="102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 xml:space="preserve">Del </w:t>
            </w:r>
            <w:proofErr w:type="spellStart"/>
            <w:r>
              <w:rPr>
                <w:color w:val="231F20"/>
                <w:w w:val="90"/>
                <w:sz w:val="16"/>
              </w:rPr>
              <w:t>Porfiriato</w:t>
            </w:r>
            <w:proofErr w:type="spellEnd"/>
            <w:r>
              <w:rPr>
                <w:color w:val="231F20"/>
                <w:w w:val="90"/>
                <w:sz w:val="16"/>
              </w:rPr>
              <w:t xml:space="preserve"> a la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Revolución</w:t>
            </w:r>
            <w:r>
              <w:rPr>
                <w:color w:val="231F20"/>
                <w:spacing w:val="3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Mexicana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231A080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64E71FF2" w14:textId="77777777" w:rsidR="00473CAE" w:rsidRDefault="00473CAE" w:rsidP="007A7D7E">
            <w:pPr>
              <w:pStyle w:val="TableParagraph"/>
              <w:spacing w:before="104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267</w:t>
            </w:r>
          </w:p>
        </w:tc>
        <w:tc>
          <w:tcPr>
            <w:tcW w:w="84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1C171C4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4536206E" w14:textId="77777777" w:rsidR="00473CAE" w:rsidRDefault="00473CAE" w:rsidP="007A7D7E">
            <w:pPr>
              <w:pStyle w:val="TableParagraph"/>
              <w:spacing w:before="104"/>
              <w:ind w:left="105" w:right="8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76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79</w:t>
            </w:r>
          </w:p>
        </w:tc>
      </w:tr>
      <w:tr w:rsidR="00473CAE" w14:paraId="2168427E" w14:textId="77777777" w:rsidTr="00473CAE">
        <w:trPr>
          <w:trHeight w:val="61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A490565" w14:textId="77777777" w:rsidR="00473CAE" w:rsidRDefault="00473CAE" w:rsidP="007A7D7E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5E60EC06" w14:textId="77777777" w:rsidR="00473CAE" w:rsidRDefault="00473CAE" w:rsidP="007A7D7E">
            <w:pPr>
              <w:pStyle w:val="TableParagraph"/>
              <w:ind w:left="88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17</w:t>
            </w:r>
          </w:p>
        </w:tc>
        <w:tc>
          <w:tcPr>
            <w:tcW w:w="1012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74B9798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3A036DE6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309BD591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655CDA50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36302992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70B79F33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4F636D93" w14:textId="77777777" w:rsidR="00473CAE" w:rsidRDefault="00473CAE" w:rsidP="007A7D7E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346F7898" w14:textId="77777777" w:rsidR="00473CAE" w:rsidRDefault="00473CAE" w:rsidP="007A7D7E">
            <w:pPr>
              <w:pStyle w:val="TableParagraph"/>
              <w:spacing w:line="247" w:lineRule="auto"/>
              <w:ind w:left="65" w:right="158"/>
              <w:rPr>
                <w:sz w:val="16"/>
              </w:rPr>
            </w:pPr>
            <w:r>
              <w:rPr>
                <w:color w:val="231F20"/>
                <w:w w:val="80"/>
                <w:sz w:val="16"/>
              </w:rPr>
              <w:t>Temas</w:t>
            </w:r>
            <w:r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>
              <w:rPr>
                <w:color w:val="231F20"/>
                <w:w w:val="80"/>
                <w:sz w:val="16"/>
              </w:rPr>
              <w:t>para</w:t>
            </w:r>
            <w:r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comprender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periodo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372310B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ED033F6" w14:textId="77777777" w:rsidR="00473CAE" w:rsidRDefault="00473CAE" w:rsidP="007A7D7E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54662A59" w14:textId="77777777" w:rsidR="00473CAE" w:rsidRDefault="00473CAE" w:rsidP="007A7D7E">
            <w:pPr>
              <w:pStyle w:val="TableParagraph"/>
              <w:ind w:left="84" w:right="142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Describe</w:t>
            </w:r>
            <w:r>
              <w:rPr>
                <w:color w:val="231F20"/>
                <w:spacing w:val="2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2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proceso</w:t>
            </w:r>
            <w:r>
              <w:rPr>
                <w:color w:val="231F20"/>
                <w:spacing w:val="2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2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consolidación</w:t>
            </w:r>
            <w:r>
              <w:rPr>
                <w:color w:val="231F20"/>
                <w:spacing w:val="2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del</w:t>
            </w:r>
            <w:r>
              <w:rPr>
                <w:color w:val="231F20"/>
                <w:spacing w:val="29"/>
                <w:w w:val="85"/>
                <w:sz w:val="16"/>
              </w:rPr>
              <w:t xml:space="preserve"> </w:t>
            </w:r>
            <w:proofErr w:type="spellStart"/>
            <w:r>
              <w:rPr>
                <w:color w:val="231F20"/>
                <w:w w:val="85"/>
                <w:sz w:val="16"/>
              </w:rPr>
              <w:t>Porfiriato</w:t>
            </w:r>
            <w:proofErr w:type="spellEnd"/>
            <w:r>
              <w:rPr>
                <w:color w:val="231F20"/>
                <w:w w:val="85"/>
                <w:sz w:val="16"/>
              </w:rPr>
              <w:t>.</w:t>
            </w:r>
          </w:p>
        </w:tc>
        <w:tc>
          <w:tcPr>
            <w:tcW w:w="19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E738B32" w14:textId="77777777" w:rsidR="00473CAE" w:rsidRDefault="00473CAE" w:rsidP="007A7D7E">
            <w:pPr>
              <w:pStyle w:val="TableParagraph"/>
              <w:spacing w:before="20" w:line="190" w:lineRule="atLeast"/>
              <w:ind w:left="65" w:right="213"/>
              <w:jc w:val="both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Enfrentamientos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entre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-3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liberales</w:t>
            </w:r>
            <w:r>
              <w:rPr>
                <w:color w:val="231F20"/>
                <w:spacing w:val="-1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1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1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dictadura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Porfirio</w:t>
            </w:r>
            <w:r>
              <w:rPr>
                <w:color w:val="231F20"/>
                <w:spacing w:val="-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Díaz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1AFE876" w14:textId="77777777" w:rsidR="00473CAE" w:rsidRDefault="00473CAE" w:rsidP="007A7D7E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3475D4E7" w14:textId="77777777" w:rsidR="00473CAE" w:rsidRDefault="00473CAE" w:rsidP="007A7D7E">
            <w:pPr>
              <w:pStyle w:val="TableParagraph"/>
              <w:ind w:left="113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268</w:t>
            </w:r>
          </w:p>
        </w:tc>
        <w:tc>
          <w:tcPr>
            <w:tcW w:w="84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7757A2F" w14:textId="77777777" w:rsidR="00473CAE" w:rsidRDefault="00473CAE" w:rsidP="007A7D7E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60DD35DD" w14:textId="77777777" w:rsidR="00473CAE" w:rsidRDefault="00473CAE" w:rsidP="007A7D7E">
            <w:pPr>
              <w:pStyle w:val="TableParagraph"/>
              <w:ind w:left="105" w:right="86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80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85</w:t>
            </w:r>
          </w:p>
        </w:tc>
      </w:tr>
      <w:tr w:rsidR="00473CAE" w14:paraId="7AA1CBD9" w14:textId="77777777" w:rsidTr="00473CAE">
        <w:trPr>
          <w:trHeight w:val="613"/>
        </w:trPr>
        <w:tc>
          <w:tcPr>
            <w:tcW w:w="50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7CBA222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1A17BB56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1B7A8293" w14:textId="77777777" w:rsidR="00473CAE" w:rsidRDefault="00473CAE" w:rsidP="007A7D7E">
            <w:pPr>
              <w:pStyle w:val="TableParagraph"/>
              <w:spacing w:before="114"/>
              <w:ind w:left="175"/>
              <w:rPr>
                <w:sz w:val="16"/>
              </w:rPr>
            </w:pPr>
            <w:r>
              <w:rPr>
                <w:color w:val="231F20"/>
                <w:sz w:val="16"/>
              </w:rPr>
              <w:t>18</w:t>
            </w:r>
          </w:p>
        </w:tc>
        <w:tc>
          <w:tcPr>
            <w:tcW w:w="1012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5EFFAF2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27B02F0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42C6FAD" w14:textId="77777777" w:rsidR="00473CAE" w:rsidRDefault="00473CAE" w:rsidP="007A7D7E">
            <w:pPr>
              <w:pStyle w:val="TableParagraph"/>
              <w:spacing w:before="20" w:line="190" w:lineRule="atLeast"/>
              <w:ind w:left="64" w:right="24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Reconoce el papel de la inversión extranjera y el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desarrollo</w:t>
            </w:r>
            <w:r>
              <w:rPr>
                <w:color w:val="231F20"/>
                <w:spacing w:val="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económico,</w:t>
            </w:r>
            <w:r>
              <w:rPr>
                <w:color w:val="231F20"/>
                <w:spacing w:val="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científico</w:t>
            </w:r>
            <w:r>
              <w:rPr>
                <w:color w:val="231F20"/>
                <w:spacing w:val="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tecnológico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durante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16"/>
              </w:rPr>
              <w:t>Porfiriato</w:t>
            </w:r>
            <w:proofErr w:type="spellEnd"/>
            <w:r>
              <w:rPr>
                <w:color w:val="231F20"/>
                <w:w w:val="90"/>
                <w:sz w:val="16"/>
              </w:rPr>
              <w:t>.</w:t>
            </w:r>
          </w:p>
        </w:tc>
        <w:tc>
          <w:tcPr>
            <w:tcW w:w="19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7C52C6C" w14:textId="77777777" w:rsidR="00473CAE" w:rsidRDefault="00473CAE" w:rsidP="007A7D7E">
            <w:pPr>
              <w:pStyle w:val="TableParagraph"/>
              <w:spacing w:before="20" w:line="190" w:lineRule="atLeast"/>
              <w:ind w:left="64" w:right="102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Desarrollo</w:t>
            </w:r>
            <w:r>
              <w:rPr>
                <w:color w:val="231F20"/>
                <w:spacing w:val="2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económico</w:t>
            </w:r>
            <w:r>
              <w:rPr>
                <w:color w:val="231F20"/>
                <w:spacing w:val="2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avances científicos y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tecnológicos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245E648" w14:textId="77777777" w:rsidR="00473CAE" w:rsidRDefault="00473CAE" w:rsidP="007A7D7E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4EA010BA" w14:textId="77777777" w:rsidR="00473CAE" w:rsidRDefault="00473CAE" w:rsidP="007A7D7E">
            <w:pPr>
              <w:pStyle w:val="TableParagraph"/>
              <w:ind w:left="113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269</w:t>
            </w:r>
          </w:p>
        </w:tc>
        <w:tc>
          <w:tcPr>
            <w:tcW w:w="84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DAE8EBB" w14:textId="77777777" w:rsidR="00473CAE" w:rsidRDefault="00473CAE" w:rsidP="007A7D7E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5CA680A3" w14:textId="77777777" w:rsidR="00473CAE" w:rsidRDefault="00473CAE" w:rsidP="007A7D7E">
            <w:pPr>
              <w:pStyle w:val="TableParagraph"/>
              <w:ind w:left="105" w:right="86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86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90</w:t>
            </w:r>
          </w:p>
        </w:tc>
      </w:tr>
      <w:tr w:rsidR="00473CAE" w14:paraId="0DE8C56E" w14:textId="77777777" w:rsidTr="00473CAE">
        <w:trPr>
          <w:trHeight w:val="613"/>
        </w:trPr>
        <w:tc>
          <w:tcPr>
            <w:tcW w:w="5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C162D7C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012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9DBA604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A7CDB98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3011E87" w14:textId="77777777" w:rsidR="00473CAE" w:rsidRDefault="00473CAE" w:rsidP="007A7D7E">
            <w:pPr>
              <w:pStyle w:val="TableParagraph"/>
              <w:spacing w:before="26" w:line="247" w:lineRule="auto"/>
              <w:ind w:left="64" w:right="108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Describe</w:t>
            </w:r>
            <w:r>
              <w:rPr>
                <w:color w:val="231F20"/>
                <w:spacing w:val="2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2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condiciones</w:t>
            </w:r>
            <w:r>
              <w:rPr>
                <w:color w:val="231F20"/>
                <w:spacing w:val="2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2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vida</w:t>
            </w:r>
            <w:r>
              <w:rPr>
                <w:color w:val="231F20"/>
                <w:spacing w:val="2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</w:t>
            </w:r>
            <w:r>
              <w:rPr>
                <w:color w:val="231F20"/>
                <w:spacing w:val="2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inconformidades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diferentes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grupos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sociales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durante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</w:p>
          <w:p w14:paraId="2CFCDF63" w14:textId="77777777" w:rsidR="00473CAE" w:rsidRDefault="00473CAE" w:rsidP="007A7D7E">
            <w:pPr>
              <w:pStyle w:val="TableParagraph"/>
              <w:spacing w:before="1"/>
              <w:ind w:left="64"/>
              <w:rPr>
                <w:sz w:val="16"/>
              </w:rPr>
            </w:pPr>
            <w:proofErr w:type="spellStart"/>
            <w:r>
              <w:rPr>
                <w:color w:val="231F20"/>
                <w:sz w:val="16"/>
              </w:rPr>
              <w:t>Porfiriato</w:t>
            </w:r>
            <w:proofErr w:type="spellEnd"/>
            <w:r>
              <w:rPr>
                <w:color w:val="231F20"/>
                <w:sz w:val="16"/>
              </w:rPr>
              <w:t>.</w:t>
            </w:r>
          </w:p>
        </w:tc>
        <w:tc>
          <w:tcPr>
            <w:tcW w:w="19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C12913C" w14:textId="77777777" w:rsidR="00473CAE" w:rsidRDefault="00473CAE" w:rsidP="007A7D7E">
            <w:pPr>
              <w:pStyle w:val="TableParagraph"/>
              <w:spacing w:before="121" w:line="247" w:lineRule="auto"/>
              <w:ind w:left="64" w:right="102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Campesinos y obreros: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movimientos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protesta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F5A9471" w14:textId="77777777" w:rsidR="00473CAE" w:rsidRDefault="00473CAE" w:rsidP="007A7D7E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00FDB7C1" w14:textId="77777777" w:rsidR="00473CAE" w:rsidRDefault="00473CAE" w:rsidP="007A7D7E">
            <w:pPr>
              <w:pStyle w:val="TableParagraph"/>
              <w:ind w:left="109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270</w:t>
            </w:r>
          </w:p>
        </w:tc>
        <w:tc>
          <w:tcPr>
            <w:tcW w:w="84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07F0E9A" w14:textId="77777777" w:rsidR="00473CAE" w:rsidRDefault="00473CAE" w:rsidP="007A7D7E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455FF938" w14:textId="77777777" w:rsidR="00473CAE" w:rsidRDefault="00473CAE" w:rsidP="007A7D7E">
            <w:pPr>
              <w:pStyle w:val="TableParagraph"/>
              <w:ind w:left="105" w:right="86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91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93</w:t>
            </w:r>
          </w:p>
        </w:tc>
      </w:tr>
      <w:tr w:rsidR="00473CAE" w14:paraId="19E5609E" w14:textId="77777777" w:rsidTr="00473CAE">
        <w:trPr>
          <w:trHeight w:val="61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5EAD44B" w14:textId="77777777" w:rsidR="00473CAE" w:rsidRDefault="00473CAE" w:rsidP="007A7D7E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0CDF1817" w14:textId="77777777" w:rsidR="00473CAE" w:rsidRDefault="00473CAE" w:rsidP="007A7D7E">
            <w:pPr>
              <w:pStyle w:val="TableParagraph"/>
              <w:ind w:left="89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19</w:t>
            </w:r>
          </w:p>
        </w:tc>
        <w:tc>
          <w:tcPr>
            <w:tcW w:w="1012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5ABF1D6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0698386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AE76AEB" w14:textId="77777777" w:rsidR="00473CAE" w:rsidRDefault="00473CAE" w:rsidP="007A7D7E">
            <w:pPr>
              <w:pStyle w:val="TableParagraph"/>
              <w:spacing w:before="20" w:line="190" w:lineRule="atLeast"/>
              <w:ind w:left="64" w:right="108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Reconoce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causas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Revolución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Mexicana,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momentos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del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desarrollo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lucha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armada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propuestas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caudillos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revolucionarios.</w:t>
            </w:r>
          </w:p>
        </w:tc>
        <w:tc>
          <w:tcPr>
            <w:tcW w:w="19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AFD9EE6" w14:textId="77777777" w:rsidR="00473CAE" w:rsidRDefault="00473CAE" w:rsidP="007A7D7E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4EC5BC1D" w14:textId="77777777" w:rsidR="00473CAE" w:rsidRDefault="00473CAE" w:rsidP="007A7D7E">
            <w:pPr>
              <w:pStyle w:val="TableParagraph"/>
              <w:ind w:right="314"/>
              <w:jc w:val="right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Revolución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Mexicana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2CE8738" w14:textId="77777777" w:rsidR="00473CAE" w:rsidRDefault="00473CAE" w:rsidP="007A7D7E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18262B4A" w14:textId="77777777" w:rsidR="00473CAE" w:rsidRDefault="00473CAE" w:rsidP="007A7D7E">
            <w:pPr>
              <w:pStyle w:val="TableParagraph"/>
              <w:ind w:left="109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271</w:t>
            </w:r>
          </w:p>
        </w:tc>
        <w:tc>
          <w:tcPr>
            <w:tcW w:w="84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B57755A" w14:textId="77777777" w:rsidR="00473CAE" w:rsidRDefault="00473CAE" w:rsidP="007A7D7E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353DAB67" w14:textId="77777777" w:rsidR="00473CAE" w:rsidRDefault="00473CAE" w:rsidP="007A7D7E">
            <w:pPr>
              <w:pStyle w:val="TableParagraph"/>
              <w:ind w:left="105" w:right="86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94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99</w:t>
            </w:r>
          </w:p>
        </w:tc>
      </w:tr>
      <w:tr w:rsidR="00473CAE" w14:paraId="08BB52ED" w14:textId="77777777" w:rsidTr="00473CAE">
        <w:trPr>
          <w:trHeight w:val="61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FB84AD8" w14:textId="77777777" w:rsidR="00473CAE" w:rsidRDefault="00473CAE" w:rsidP="007A7D7E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2C1BF1D9" w14:textId="77777777" w:rsidR="00473CAE" w:rsidRDefault="00473CAE" w:rsidP="007A7D7E">
            <w:pPr>
              <w:pStyle w:val="TableParagraph"/>
              <w:ind w:left="92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20</w:t>
            </w:r>
          </w:p>
        </w:tc>
        <w:tc>
          <w:tcPr>
            <w:tcW w:w="1012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719E035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6BB2AF1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56B49A7" w14:textId="77777777" w:rsidR="00473CAE" w:rsidRDefault="00473CAE" w:rsidP="007A7D7E">
            <w:pPr>
              <w:pStyle w:val="TableParagraph"/>
              <w:spacing w:before="20" w:line="190" w:lineRule="atLeast"/>
              <w:ind w:left="64" w:right="108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Valora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garantías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establecidas</w:t>
            </w:r>
            <w:r>
              <w:rPr>
                <w:color w:val="231F20"/>
                <w:spacing w:val="3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3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3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Constitución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1917,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para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conformación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una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sociedad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más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justa.</w:t>
            </w:r>
          </w:p>
        </w:tc>
        <w:tc>
          <w:tcPr>
            <w:tcW w:w="19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FF546F0" w14:textId="77777777" w:rsidR="00473CAE" w:rsidRDefault="00473CAE" w:rsidP="007A7D7E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0FAF32AB" w14:textId="77777777" w:rsidR="00473CAE" w:rsidRDefault="00473CAE" w:rsidP="007A7D7E">
            <w:pPr>
              <w:pStyle w:val="TableParagraph"/>
              <w:ind w:right="315"/>
              <w:jc w:val="right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Constitución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1917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F37768E" w14:textId="77777777" w:rsidR="00473CAE" w:rsidRDefault="00473CAE" w:rsidP="007A7D7E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1DCBF46A" w14:textId="77777777" w:rsidR="00473CAE" w:rsidRDefault="00473CAE" w:rsidP="007A7D7E">
            <w:pPr>
              <w:pStyle w:val="TableParagraph"/>
              <w:ind w:left="109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272</w:t>
            </w:r>
          </w:p>
        </w:tc>
        <w:tc>
          <w:tcPr>
            <w:tcW w:w="84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46C3D48" w14:textId="77777777" w:rsidR="00473CAE" w:rsidRDefault="00473CAE" w:rsidP="007A7D7E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3777C487" w14:textId="77777777" w:rsidR="00473CAE" w:rsidRDefault="00473CAE" w:rsidP="007A7D7E">
            <w:pPr>
              <w:pStyle w:val="TableParagraph"/>
              <w:ind w:left="105" w:right="86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100</w:t>
            </w:r>
          </w:p>
        </w:tc>
      </w:tr>
      <w:tr w:rsidR="00473CAE" w14:paraId="73C64234" w14:textId="77777777" w:rsidTr="00473CAE">
        <w:trPr>
          <w:trHeight w:val="42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5690672" w14:textId="77777777" w:rsidR="00473CAE" w:rsidRDefault="00473CAE" w:rsidP="007A7D7E">
            <w:pPr>
              <w:pStyle w:val="TableParagraph"/>
              <w:spacing w:before="121"/>
              <w:ind w:left="90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21</w:t>
            </w:r>
          </w:p>
        </w:tc>
        <w:tc>
          <w:tcPr>
            <w:tcW w:w="1012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9290DAA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6FE3330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0FE78CD" w14:textId="77777777" w:rsidR="00473CAE" w:rsidRDefault="00473CAE" w:rsidP="007A7D7E">
            <w:pPr>
              <w:pStyle w:val="TableParagraph"/>
              <w:spacing w:before="20" w:line="190" w:lineRule="atLeast"/>
              <w:ind w:left="64" w:right="24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Valora el legado que ha dejado la cultura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revolucionaria en nuestro presente.</w:t>
            </w:r>
          </w:p>
        </w:tc>
        <w:tc>
          <w:tcPr>
            <w:tcW w:w="19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D6D2B6F" w14:textId="77777777" w:rsidR="00473CAE" w:rsidRDefault="00473CAE" w:rsidP="007A7D7E">
            <w:pPr>
              <w:pStyle w:val="TableParagraph"/>
              <w:spacing w:before="121"/>
              <w:ind w:right="239"/>
              <w:jc w:val="right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cultura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revolucionaria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0282ECB" w14:textId="77777777" w:rsidR="00473CAE" w:rsidRDefault="00473CAE" w:rsidP="007A7D7E">
            <w:pPr>
              <w:pStyle w:val="TableParagraph"/>
              <w:spacing w:before="121"/>
              <w:ind w:left="111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273</w:t>
            </w:r>
          </w:p>
        </w:tc>
        <w:tc>
          <w:tcPr>
            <w:tcW w:w="84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0980A0C" w14:textId="77777777" w:rsidR="00473CAE" w:rsidRDefault="00473CAE" w:rsidP="007A7D7E">
            <w:pPr>
              <w:pStyle w:val="TableParagraph"/>
              <w:spacing w:before="121"/>
              <w:ind w:left="105" w:right="86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101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102</w:t>
            </w:r>
          </w:p>
        </w:tc>
      </w:tr>
      <w:tr w:rsidR="00473CAE" w14:paraId="55EC0B5D" w14:textId="77777777" w:rsidTr="00473CAE">
        <w:trPr>
          <w:trHeight w:val="61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7E6A88C" w14:textId="77777777" w:rsidR="00473CAE" w:rsidRDefault="00473CAE" w:rsidP="007A7D7E">
            <w:pPr>
              <w:pStyle w:val="TableParagraph"/>
              <w:spacing w:before="121"/>
              <w:ind w:left="12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22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</w:p>
          <w:p w14:paraId="06DCCCD1" w14:textId="77777777" w:rsidR="00473CAE" w:rsidRDefault="00473CAE" w:rsidP="007A7D7E">
            <w:pPr>
              <w:pStyle w:val="TableParagraph"/>
              <w:spacing w:before="6"/>
              <w:ind w:left="174"/>
              <w:rPr>
                <w:sz w:val="16"/>
              </w:rPr>
            </w:pPr>
            <w:r>
              <w:rPr>
                <w:color w:val="231F20"/>
                <w:sz w:val="16"/>
              </w:rPr>
              <w:t>23</w:t>
            </w:r>
          </w:p>
        </w:tc>
        <w:tc>
          <w:tcPr>
            <w:tcW w:w="1012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FAA2C1D" w14:textId="77777777" w:rsidR="00473CAE" w:rsidRDefault="00473CAE" w:rsidP="007A7D7E">
            <w:pPr>
              <w:pStyle w:val="TableParagraph"/>
              <w:spacing w:before="20" w:line="190" w:lineRule="atLeast"/>
              <w:ind w:left="64" w:right="224"/>
              <w:rPr>
                <w:sz w:val="16"/>
              </w:rPr>
            </w:pPr>
            <w:r>
              <w:rPr>
                <w:color w:val="231F20"/>
                <w:w w:val="80"/>
                <w:sz w:val="16"/>
              </w:rPr>
              <w:t>Temas</w:t>
            </w:r>
            <w:r>
              <w:rPr>
                <w:color w:val="231F20"/>
                <w:spacing w:val="11"/>
                <w:w w:val="80"/>
                <w:sz w:val="16"/>
              </w:rPr>
              <w:t xml:space="preserve"> </w:t>
            </w:r>
            <w:r>
              <w:rPr>
                <w:color w:val="231F20"/>
                <w:w w:val="80"/>
                <w:sz w:val="16"/>
              </w:rPr>
              <w:t>para</w:t>
            </w:r>
            <w:r>
              <w:rPr>
                <w:color w:val="231F20"/>
                <w:spacing w:val="-33"/>
                <w:w w:val="8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analizar y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reflexionar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E6B4B99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53FF81D" w14:textId="77777777" w:rsidR="00473CAE" w:rsidRDefault="00473CAE" w:rsidP="007A7D7E">
            <w:pPr>
              <w:pStyle w:val="TableParagraph"/>
              <w:spacing w:before="121" w:line="247" w:lineRule="auto"/>
              <w:ind w:left="64" w:right="108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Investiga</w:t>
            </w:r>
            <w:r>
              <w:rPr>
                <w:color w:val="231F20"/>
                <w:spacing w:val="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aspectos</w:t>
            </w:r>
            <w:r>
              <w:rPr>
                <w:color w:val="231F20"/>
                <w:spacing w:val="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cultura</w:t>
            </w:r>
            <w:r>
              <w:rPr>
                <w:color w:val="231F20"/>
                <w:spacing w:val="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vida</w:t>
            </w:r>
            <w:r>
              <w:rPr>
                <w:color w:val="231F20"/>
                <w:spacing w:val="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cotidiana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pasado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valora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su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importancia.</w:t>
            </w:r>
          </w:p>
        </w:tc>
        <w:tc>
          <w:tcPr>
            <w:tcW w:w="19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21E279B" w14:textId="77777777" w:rsidR="00473CAE" w:rsidRDefault="00473CAE" w:rsidP="007A7D7E">
            <w:pPr>
              <w:pStyle w:val="TableParagraph"/>
              <w:spacing w:before="121" w:line="247" w:lineRule="auto"/>
              <w:ind w:left="64" w:right="588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Vida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cotidiana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proofErr w:type="spellStart"/>
            <w:r>
              <w:rPr>
                <w:color w:val="231F20"/>
                <w:sz w:val="16"/>
              </w:rPr>
              <w:t>Porfiriato</w:t>
            </w:r>
            <w:proofErr w:type="spellEnd"/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9E2528D" w14:textId="77777777" w:rsidR="00473CAE" w:rsidRDefault="00473CAE" w:rsidP="007A7D7E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2A85E4FC" w14:textId="77777777" w:rsidR="00473CAE" w:rsidRDefault="00473CAE" w:rsidP="007A7D7E">
            <w:pPr>
              <w:pStyle w:val="TableParagraph"/>
              <w:spacing w:before="1"/>
              <w:ind w:left="104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274</w:t>
            </w:r>
          </w:p>
        </w:tc>
        <w:tc>
          <w:tcPr>
            <w:tcW w:w="84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DAE5164" w14:textId="77777777" w:rsidR="00473CAE" w:rsidRDefault="00473CAE" w:rsidP="007A7D7E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53754BDC" w14:textId="77777777" w:rsidR="00473CAE" w:rsidRDefault="00473CAE" w:rsidP="007A7D7E">
            <w:pPr>
              <w:pStyle w:val="TableParagraph"/>
              <w:spacing w:before="1"/>
              <w:ind w:left="105" w:right="86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103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107</w:t>
            </w:r>
          </w:p>
        </w:tc>
      </w:tr>
      <w:tr w:rsidR="00473CAE" w14:paraId="08379054" w14:textId="77777777" w:rsidTr="00473CAE">
        <w:trPr>
          <w:trHeight w:val="80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B7CE3D2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613CE4DA" w14:textId="77777777" w:rsidR="00473CAE" w:rsidRDefault="00473CAE" w:rsidP="007A7D7E">
            <w:pPr>
              <w:pStyle w:val="TableParagraph"/>
              <w:spacing w:before="104"/>
              <w:ind w:left="90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24</w:t>
            </w:r>
          </w:p>
        </w:tc>
        <w:tc>
          <w:tcPr>
            <w:tcW w:w="1012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82458CE" w14:textId="77777777" w:rsidR="00473CAE" w:rsidRDefault="00473CAE" w:rsidP="007A7D7E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256FE055" w14:textId="77777777" w:rsidR="00473CAE" w:rsidRDefault="00473CAE" w:rsidP="007A7D7E">
            <w:pPr>
              <w:pStyle w:val="TableParagraph"/>
              <w:spacing w:before="1" w:line="247" w:lineRule="auto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Panorama del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periodo</w:t>
            </w:r>
          </w:p>
        </w:tc>
        <w:tc>
          <w:tcPr>
            <w:tcW w:w="102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FFDDC58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58FAF009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2DD781D5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3F9C85D2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72C6A107" w14:textId="77777777" w:rsidR="00473CAE" w:rsidRDefault="00473CAE" w:rsidP="007A7D7E">
            <w:pPr>
              <w:pStyle w:val="TableParagraph"/>
              <w:spacing w:before="106" w:line="247" w:lineRule="auto"/>
              <w:ind w:left="64" w:right="330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De los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caudillos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</w:p>
          <w:p w14:paraId="491C7E48" w14:textId="77777777" w:rsidR="00473CAE" w:rsidRDefault="00473CAE" w:rsidP="007A7D7E">
            <w:pPr>
              <w:pStyle w:val="TableParagraph"/>
              <w:spacing w:before="1" w:line="247" w:lineRule="auto"/>
              <w:ind w:left="64" w:right="9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instituciones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(1920-1982)</w:t>
            </w:r>
          </w:p>
        </w:tc>
        <w:tc>
          <w:tcPr>
            <w:tcW w:w="354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52569FE" w14:textId="77777777" w:rsidR="00473CAE" w:rsidRDefault="00473CAE" w:rsidP="007A7D7E">
            <w:pPr>
              <w:pStyle w:val="TableParagraph"/>
              <w:spacing w:before="19" w:line="190" w:lineRule="atLeast"/>
              <w:ind w:left="64" w:right="108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Ubica la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formación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 instituciones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México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posrevolucionario,</w:t>
            </w:r>
            <w:r>
              <w:rPr>
                <w:color w:val="231F20"/>
                <w:spacing w:val="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aplicando</w:t>
            </w:r>
            <w:r>
              <w:rPr>
                <w:color w:val="231F20"/>
                <w:spacing w:val="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términos</w:t>
            </w:r>
            <w:r>
              <w:rPr>
                <w:color w:val="231F20"/>
                <w:spacing w:val="6"/>
                <w:w w:val="90"/>
                <w:sz w:val="16"/>
              </w:rPr>
              <w:t xml:space="preserve"> </w:t>
            </w:r>
            <w:r>
              <w:rPr>
                <w:i/>
                <w:color w:val="231F20"/>
                <w:w w:val="90"/>
                <w:sz w:val="16"/>
              </w:rPr>
              <w:t>década</w:t>
            </w:r>
            <w:r>
              <w:rPr>
                <w:i/>
                <w:color w:val="231F20"/>
                <w:spacing w:val="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i/>
                <w:color w:val="231F20"/>
                <w:w w:val="90"/>
                <w:sz w:val="16"/>
              </w:rPr>
              <w:t>años</w:t>
            </w:r>
            <w:r>
              <w:rPr>
                <w:color w:val="231F20"/>
                <w:w w:val="90"/>
                <w:sz w:val="16"/>
              </w:rPr>
              <w:t>, e identifica cambios en la distribución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poblacional.</w:t>
            </w:r>
          </w:p>
        </w:tc>
        <w:tc>
          <w:tcPr>
            <w:tcW w:w="19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7602D4E" w14:textId="77777777" w:rsidR="00473CAE" w:rsidRDefault="00473CAE" w:rsidP="007A7D7E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6FB70916" w14:textId="77777777" w:rsidR="00473CAE" w:rsidRDefault="00473CAE" w:rsidP="007A7D7E">
            <w:pPr>
              <w:pStyle w:val="TableParagraph"/>
              <w:spacing w:line="247" w:lineRule="auto"/>
              <w:ind w:left="64" w:right="19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nación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mexicana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1920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1982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BE48594" w14:textId="77777777" w:rsidR="00473CAE" w:rsidRDefault="00473CAE" w:rsidP="007A7D7E">
            <w:pPr>
              <w:pStyle w:val="TableParagraph"/>
              <w:spacing w:before="11"/>
              <w:rPr>
                <w:b/>
                <w:sz w:val="26"/>
              </w:rPr>
            </w:pPr>
          </w:p>
          <w:p w14:paraId="68E570E1" w14:textId="77777777" w:rsidR="00473CAE" w:rsidRDefault="00473CAE" w:rsidP="007A7D7E">
            <w:pPr>
              <w:pStyle w:val="TableParagraph"/>
              <w:ind w:left="113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275</w:t>
            </w:r>
          </w:p>
        </w:tc>
        <w:tc>
          <w:tcPr>
            <w:tcW w:w="84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5285A14" w14:textId="77777777" w:rsidR="00473CAE" w:rsidRDefault="00473CAE" w:rsidP="007A7D7E">
            <w:pPr>
              <w:pStyle w:val="TableParagraph"/>
              <w:spacing w:before="11"/>
              <w:rPr>
                <w:b/>
                <w:sz w:val="26"/>
              </w:rPr>
            </w:pPr>
          </w:p>
          <w:p w14:paraId="38149226" w14:textId="77777777" w:rsidR="00473CAE" w:rsidRDefault="00473CAE" w:rsidP="007A7D7E">
            <w:pPr>
              <w:pStyle w:val="TableParagraph"/>
              <w:ind w:left="105" w:right="86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112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115</w:t>
            </w:r>
          </w:p>
        </w:tc>
      </w:tr>
      <w:tr w:rsidR="00473CAE" w14:paraId="6EA8E955" w14:textId="77777777" w:rsidTr="00473CAE">
        <w:trPr>
          <w:trHeight w:val="99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6A895CB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1C877E31" w14:textId="77777777" w:rsidR="00473CAE" w:rsidRDefault="00473CAE" w:rsidP="007A7D7E">
            <w:pPr>
              <w:pStyle w:val="TableParagraph"/>
              <w:spacing w:before="2"/>
              <w:rPr>
                <w:b/>
                <w:sz w:val="17"/>
              </w:rPr>
            </w:pPr>
          </w:p>
          <w:p w14:paraId="1500D16E" w14:textId="77777777" w:rsidR="00473CAE" w:rsidRDefault="00473CAE" w:rsidP="007A7D7E">
            <w:pPr>
              <w:pStyle w:val="TableParagraph"/>
              <w:ind w:left="91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25</w:t>
            </w:r>
          </w:p>
        </w:tc>
        <w:tc>
          <w:tcPr>
            <w:tcW w:w="1012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B6F2234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51801C67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3ACE6A65" w14:textId="77777777" w:rsidR="00473CAE" w:rsidRDefault="00473CAE" w:rsidP="007A7D7E">
            <w:pPr>
              <w:pStyle w:val="TableParagraph"/>
              <w:spacing w:before="3"/>
              <w:rPr>
                <w:b/>
                <w:sz w:val="26"/>
              </w:rPr>
            </w:pPr>
          </w:p>
          <w:p w14:paraId="1BD46967" w14:textId="77777777" w:rsidR="00473CAE" w:rsidRDefault="00473CAE" w:rsidP="007A7D7E">
            <w:pPr>
              <w:pStyle w:val="TableParagraph"/>
              <w:spacing w:before="1" w:line="247" w:lineRule="auto"/>
              <w:ind w:left="64" w:right="159"/>
              <w:rPr>
                <w:sz w:val="16"/>
              </w:rPr>
            </w:pPr>
            <w:r>
              <w:rPr>
                <w:color w:val="231F20"/>
                <w:w w:val="80"/>
                <w:sz w:val="16"/>
              </w:rPr>
              <w:t>Temas</w:t>
            </w:r>
            <w:r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>
              <w:rPr>
                <w:color w:val="231F20"/>
                <w:w w:val="80"/>
                <w:sz w:val="16"/>
              </w:rPr>
              <w:t>para</w:t>
            </w:r>
            <w:r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comprender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periodo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EDC5D8C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6FDA87D" w14:textId="77777777" w:rsidR="00473CAE" w:rsidRDefault="00473CAE" w:rsidP="007A7D7E">
            <w:pPr>
              <w:pStyle w:val="TableParagraph"/>
              <w:spacing w:before="25" w:line="247" w:lineRule="auto"/>
              <w:ind w:left="64" w:right="18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Identifica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las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causas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lucha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por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poder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entre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caudillos</w:t>
            </w:r>
            <w:r>
              <w:rPr>
                <w:color w:val="231F20"/>
                <w:spacing w:val="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posrevolucionarios</w:t>
            </w:r>
            <w:r>
              <w:rPr>
                <w:color w:val="231F20"/>
                <w:spacing w:val="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condiciones</w:t>
            </w:r>
            <w:r>
              <w:rPr>
                <w:color w:val="231F20"/>
                <w:spacing w:val="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se creó el PNR, y el surgimiento de los partidos 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oposición.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Explica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algunas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causas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consecuencias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rebelión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cristera.</w:t>
            </w:r>
          </w:p>
        </w:tc>
        <w:tc>
          <w:tcPr>
            <w:tcW w:w="19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C359B13" w14:textId="77777777" w:rsidR="00473CAE" w:rsidRDefault="00473CAE" w:rsidP="007A7D7E">
            <w:pPr>
              <w:pStyle w:val="TableParagraph"/>
              <w:spacing w:before="10"/>
              <w:rPr>
                <w:b/>
                <w:sz w:val="26"/>
              </w:rPr>
            </w:pPr>
          </w:p>
          <w:p w14:paraId="5F8B15AC" w14:textId="77777777" w:rsidR="00473CAE" w:rsidRDefault="00473CAE" w:rsidP="007A7D7E">
            <w:pPr>
              <w:pStyle w:val="TableParagraph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caudillos</w:t>
            </w:r>
          </w:p>
          <w:p w14:paraId="75CB455E" w14:textId="77777777" w:rsidR="00473CAE" w:rsidRDefault="00473CAE" w:rsidP="007A7D7E">
            <w:pPr>
              <w:pStyle w:val="TableParagraph"/>
              <w:spacing w:before="6"/>
              <w:ind w:left="6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al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presidencialismo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23117D8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006C7424" w14:textId="77777777" w:rsidR="00473CAE" w:rsidRDefault="00473CAE" w:rsidP="007A7D7E">
            <w:pPr>
              <w:pStyle w:val="TableParagraph"/>
              <w:spacing w:before="1"/>
              <w:rPr>
                <w:b/>
                <w:sz w:val="17"/>
              </w:rPr>
            </w:pPr>
          </w:p>
          <w:p w14:paraId="5BB0452B" w14:textId="77777777" w:rsidR="00473CAE" w:rsidRDefault="00473CAE" w:rsidP="007A7D7E">
            <w:pPr>
              <w:pStyle w:val="TableParagraph"/>
              <w:spacing w:before="1"/>
              <w:ind w:left="106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276</w:t>
            </w:r>
          </w:p>
        </w:tc>
        <w:tc>
          <w:tcPr>
            <w:tcW w:w="84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45A7664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6D7C8B41" w14:textId="77777777" w:rsidR="00473CAE" w:rsidRDefault="00473CAE" w:rsidP="007A7D7E">
            <w:pPr>
              <w:pStyle w:val="TableParagraph"/>
              <w:spacing w:before="1"/>
              <w:rPr>
                <w:b/>
                <w:sz w:val="17"/>
              </w:rPr>
            </w:pPr>
          </w:p>
          <w:p w14:paraId="5DF72DE7" w14:textId="77777777" w:rsidR="00473CAE" w:rsidRDefault="00473CAE" w:rsidP="007A7D7E">
            <w:pPr>
              <w:pStyle w:val="TableParagraph"/>
              <w:spacing w:before="1"/>
              <w:ind w:left="105" w:right="86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116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124</w:t>
            </w:r>
          </w:p>
        </w:tc>
      </w:tr>
      <w:tr w:rsidR="00473CAE" w14:paraId="656E1D59" w14:textId="77777777" w:rsidTr="00473CAE">
        <w:trPr>
          <w:trHeight w:val="99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10C49BA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2F755B7C" w14:textId="77777777" w:rsidR="00473CAE" w:rsidRDefault="00473CAE" w:rsidP="007A7D7E">
            <w:pPr>
              <w:pStyle w:val="TableParagraph"/>
              <w:spacing w:before="1"/>
              <w:rPr>
                <w:b/>
                <w:sz w:val="17"/>
              </w:rPr>
            </w:pPr>
          </w:p>
          <w:p w14:paraId="444361A3" w14:textId="77777777" w:rsidR="00473CAE" w:rsidRDefault="00473CAE" w:rsidP="007A7D7E">
            <w:pPr>
              <w:pStyle w:val="TableParagraph"/>
              <w:spacing w:before="1"/>
              <w:ind w:left="90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26</w:t>
            </w:r>
          </w:p>
        </w:tc>
        <w:tc>
          <w:tcPr>
            <w:tcW w:w="1012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8058FE4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86E0A53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08EEC97" w14:textId="77777777" w:rsidR="00473CAE" w:rsidRDefault="00473CAE" w:rsidP="007A7D7E">
            <w:pPr>
              <w:pStyle w:val="TableParagraph"/>
              <w:spacing w:before="24" w:line="247" w:lineRule="auto"/>
              <w:ind w:left="64" w:right="108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Identifica causas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Expropiación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Petrolera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Reparto</w:t>
            </w:r>
            <w:r>
              <w:rPr>
                <w:color w:val="231F20"/>
                <w:spacing w:val="2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Agrario</w:t>
            </w:r>
            <w:r>
              <w:rPr>
                <w:color w:val="231F20"/>
                <w:spacing w:val="2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durante</w:t>
            </w:r>
            <w:r>
              <w:rPr>
                <w:color w:val="231F20"/>
                <w:spacing w:val="2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2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Cardenismo.</w:t>
            </w:r>
            <w:r>
              <w:rPr>
                <w:color w:val="231F20"/>
                <w:spacing w:val="2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Describe</w:t>
            </w:r>
            <w:r>
              <w:rPr>
                <w:color w:val="231F20"/>
                <w:spacing w:val="2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participación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México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Segunda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Guerra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Mundial, el proceso de industrialización y sus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consecuencias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sociales.</w:t>
            </w:r>
          </w:p>
        </w:tc>
        <w:tc>
          <w:tcPr>
            <w:tcW w:w="19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6173FE9" w14:textId="77777777" w:rsidR="00473CAE" w:rsidRDefault="00473CAE" w:rsidP="007A7D7E">
            <w:pPr>
              <w:pStyle w:val="TableParagraph"/>
              <w:spacing w:before="10"/>
              <w:rPr>
                <w:b/>
                <w:sz w:val="26"/>
              </w:rPr>
            </w:pPr>
          </w:p>
          <w:p w14:paraId="34FBAC94" w14:textId="77777777" w:rsidR="00473CAE" w:rsidRDefault="00473CAE" w:rsidP="007A7D7E">
            <w:pPr>
              <w:pStyle w:val="TableParagraph"/>
              <w:spacing w:line="247" w:lineRule="auto"/>
              <w:ind w:left="64" w:right="102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El Cardenismo y la Segunda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Guerra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Mundial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61888ED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6649B9CC" w14:textId="77777777" w:rsidR="00473CAE" w:rsidRDefault="00473CAE" w:rsidP="007A7D7E">
            <w:pPr>
              <w:pStyle w:val="TableParagraph"/>
              <w:spacing w:before="1"/>
              <w:rPr>
                <w:b/>
                <w:sz w:val="17"/>
              </w:rPr>
            </w:pPr>
          </w:p>
          <w:p w14:paraId="3569AED0" w14:textId="77777777" w:rsidR="00473CAE" w:rsidRDefault="00473CAE" w:rsidP="007A7D7E">
            <w:pPr>
              <w:pStyle w:val="TableParagraph"/>
              <w:ind w:left="113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277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278</w:t>
            </w:r>
          </w:p>
        </w:tc>
        <w:tc>
          <w:tcPr>
            <w:tcW w:w="84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2642406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46C6D870" w14:textId="77777777" w:rsidR="00473CAE" w:rsidRDefault="00473CAE" w:rsidP="007A7D7E">
            <w:pPr>
              <w:pStyle w:val="TableParagraph"/>
              <w:spacing w:before="1"/>
              <w:rPr>
                <w:b/>
                <w:sz w:val="17"/>
              </w:rPr>
            </w:pPr>
          </w:p>
          <w:p w14:paraId="556A2DDB" w14:textId="77777777" w:rsidR="00473CAE" w:rsidRDefault="00473CAE" w:rsidP="007A7D7E">
            <w:pPr>
              <w:pStyle w:val="TableParagraph"/>
              <w:ind w:left="105" w:right="86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125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136</w:t>
            </w:r>
          </w:p>
        </w:tc>
      </w:tr>
    </w:tbl>
    <w:p w14:paraId="5232EEE4" w14:textId="77777777" w:rsidR="00473CAE" w:rsidRDefault="00473CAE" w:rsidP="00473CAE">
      <w:pPr>
        <w:pStyle w:val="Ttulo2"/>
        <w:ind w:left="0"/>
        <w:rPr>
          <w:color w:val="F03D52"/>
        </w:rPr>
      </w:pPr>
    </w:p>
    <w:p w14:paraId="48DA8E8B" w14:textId="4BB5F32B" w:rsidR="00473CAE" w:rsidRDefault="00473CAE"/>
    <w:p w14:paraId="1E3E8341" w14:textId="5F3E04CA" w:rsidR="00473CAE" w:rsidRDefault="00473CAE"/>
    <w:p w14:paraId="694AB1B7" w14:textId="7190AEBE" w:rsidR="00473CAE" w:rsidRDefault="00473CAE"/>
    <w:p w14:paraId="568C9320" w14:textId="69F5263D" w:rsidR="00473CAE" w:rsidRDefault="00473CAE"/>
    <w:p w14:paraId="7CC8D669" w14:textId="3FD67BB2" w:rsidR="00473CAE" w:rsidRDefault="00473CAE"/>
    <w:p w14:paraId="225437C1" w14:textId="13EBA3A9" w:rsidR="00473CAE" w:rsidRDefault="00473CAE"/>
    <w:p w14:paraId="51F234E1" w14:textId="53E37534" w:rsidR="00473CAE" w:rsidRDefault="00473CAE"/>
    <w:p w14:paraId="174610A0" w14:textId="1F566AA0" w:rsidR="00473CAE" w:rsidRDefault="00473CAE" w:rsidP="00473CAE">
      <w:pPr>
        <w:pStyle w:val="Ttulo2"/>
        <w:ind w:left="0"/>
        <w:rPr>
          <w:color w:val="F03D52"/>
        </w:rPr>
      </w:pPr>
      <w:r>
        <w:rPr>
          <w:color w:val="F03D52"/>
        </w:rPr>
        <w:lastRenderedPageBreak/>
        <w:t>Tercer</w:t>
      </w:r>
      <w:r w:rsidRPr="00393C47">
        <w:rPr>
          <w:color w:val="F03D52"/>
        </w:rPr>
        <w:t xml:space="preserve"> periodo</w:t>
      </w:r>
    </w:p>
    <w:p w14:paraId="514534FF" w14:textId="670EEF4E" w:rsidR="00473CAE" w:rsidRDefault="00473CAE" w:rsidP="00473CAE">
      <w:pPr>
        <w:pStyle w:val="Ttulo2"/>
        <w:ind w:left="0"/>
        <w:rPr>
          <w:color w:val="F03D52"/>
        </w:rPr>
      </w:pPr>
    </w:p>
    <w:tbl>
      <w:tblPr>
        <w:tblStyle w:val="TableNormal"/>
        <w:tblW w:w="9683" w:type="dxa"/>
        <w:tblInd w:w="-10" w:type="dxa"/>
        <w:tblBorders>
          <w:top w:val="single" w:sz="8" w:space="0" w:color="FB505D"/>
          <w:left w:val="single" w:sz="8" w:space="0" w:color="FB505D"/>
          <w:bottom w:val="single" w:sz="8" w:space="0" w:color="FB505D"/>
          <w:right w:val="single" w:sz="8" w:space="0" w:color="FB505D"/>
          <w:insideH w:val="single" w:sz="8" w:space="0" w:color="FB505D"/>
          <w:insideV w:val="single" w:sz="8" w:space="0" w:color="FB505D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982"/>
        <w:gridCol w:w="1260"/>
        <w:gridCol w:w="3620"/>
        <w:gridCol w:w="1600"/>
        <w:gridCol w:w="860"/>
        <w:gridCol w:w="861"/>
      </w:tblGrid>
      <w:tr w:rsidR="00473CAE" w14:paraId="0FB7AB37" w14:textId="77777777" w:rsidTr="00473CAE">
        <w:trPr>
          <w:trHeight w:val="451"/>
        </w:trPr>
        <w:tc>
          <w:tcPr>
            <w:tcW w:w="500" w:type="dxa"/>
            <w:shd w:val="clear" w:color="auto" w:fill="FE8B8A"/>
          </w:tcPr>
          <w:p w14:paraId="5B1C0835" w14:textId="77777777" w:rsidR="00473CAE" w:rsidRDefault="00473CAE" w:rsidP="007A7D7E">
            <w:pPr>
              <w:pStyle w:val="TableParagraph"/>
              <w:spacing w:before="127"/>
              <w:ind w:left="24" w:right="4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Sem.</w:t>
            </w:r>
          </w:p>
        </w:tc>
        <w:tc>
          <w:tcPr>
            <w:tcW w:w="982" w:type="dxa"/>
            <w:shd w:val="clear" w:color="auto" w:fill="FE8B8A"/>
          </w:tcPr>
          <w:p w14:paraId="5D73B3FE" w14:textId="77777777" w:rsidR="00473CAE" w:rsidRDefault="00473CAE" w:rsidP="007A7D7E">
            <w:pPr>
              <w:pStyle w:val="TableParagraph"/>
              <w:spacing w:before="127"/>
              <w:ind w:left="216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Ámbito</w:t>
            </w:r>
          </w:p>
        </w:tc>
        <w:tc>
          <w:tcPr>
            <w:tcW w:w="1260" w:type="dxa"/>
            <w:shd w:val="clear" w:color="auto" w:fill="FE8B8A"/>
          </w:tcPr>
          <w:p w14:paraId="3ACCEFD7" w14:textId="77777777" w:rsidR="00473CAE" w:rsidRDefault="00473CAE" w:rsidP="007A7D7E">
            <w:pPr>
              <w:pStyle w:val="TableParagraph"/>
              <w:spacing w:before="127"/>
              <w:ind w:left="398" w:right="378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3620" w:type="dxa"/>
            <w:shd w:val="clear" w:color="auto" w:fill="FE8B8A"/>
          </w:tcPr>
          <w:p w14:paraId="6319D967" w14:textId="77777777" w:rsidR="00473CAE" w:rsidRDefault="00473CAE" w:rsidP="007A7D7E">
            <w:pPr>
              <w:pStyle w:val="TableParagraph"/>
              <w:spacing w:before="127"/>
              <w:ind w:left="92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600" w:type="dxa"/>
            <w:shd w:val="clear" w:color="auto" w:fill="FE8B8A"/>
          </w:tcPr>
          <w:p w14:paraId="71B63D80" w14:textId="77777777" w:rsidR="00473CAE" w:rsidRDefault="00473CAE" w:rsidP="007A7D7E">
            <w:pPr>
              <w:pStyle w:val="TableParagraph"/>
              <w:spacing w:before="127"/>
              <w:ind w:left="134"/>
              <w:rPr>
                <w:rFonts w:ascii="Arial-BoldItalicMT" w:hAns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80"/>
                <w:sz w:val="18"/>
              </w:rPr>
              <w:t>Lección</w:t>
            </w:r>
            <w:r>
              <w:rPr>
                <w:b/>
                <w:color w:val="FFFFFF"/>
                <w:spacing w:val="18"/>
                <w:w w:val="80"/>
                <w:sz w:val="18"/>
              </w:rPr>
              <w:t xml:space="preserve"> </w:t>
            </w:r>
            <w:r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FE8B8A"/>
          </w:tcPr>
          <w:p w14:paraId="776245B7" w14:textId="77777777" w:rsidR="00473CAE" w:rsidRDefault="00473CAE" w:rsidP="007A7D7E">
            <w:pPr>
              <w:pStyle w:val="TableParagraph"/>
              <w:spacing w:before="22"/>
              <w:ind w:left="135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</w:p>
          <w:p w14:paraId="1019852E" w14:textId="77777777" w:rsidR="00473CAE" w:rsidRDefault="00473CAE" w:rsidP="007A7D7E">
            <w:pPr>
              <w:pStyle w:val="TableParagraph"/>
              <w:spacing w:before="3" w:line="199" w:lineRule="exact"/>
              <w:ind w:left="69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861" w:type="dxa"/>
            <w:shd w:val="clear" w:color="auto" w:fill="FE8B8A"/>
          </w:tcPr>
          <w:p w14:paraId="3E16E764" w14:textId="77777777" w:rsidR="00473CAE" w:rsidRDefault="00473CAE" w:rsidP="007A7D7E">
            <w:pPr>
              <w:pStyle w:val="TableParagraph"/>
              <w:spacing w:before="11" w:line="210" w:lineRule="atLeast"/>
              <w:ind w:left="103" w:firstLine="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spacing w:val="-1"/>
                <w:w w:val="80"/>
                <w:sz w:val="18"/>
              </w:rPr>
              <w:t>libro</w:t>
            </w:r>
            <w:r>
              <w:rPr>
                <w:b/>
                <w:color w:val="FFFFFF"/>
                <w:w w:val="80"/>
                <w:sz w:val="18"/>
              </w:rPr>
              <w:t xml:space="preserve"> SEP</w:t>
            </w:r>
          </w:p>
        </w:tc>
      </w:tr>
      <w:tr w:rsidR="00473CAE" w14:paraId="3725090A" w14:textId="77777777" w:rsidTr="00473CAE">
        <w:trPr>
          <w:trHeight w:val="613"/>
        </w:trPr>
        <w:tc>
          <w:tcPr>
            <w:tcW w:w="50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4302630" w14:textId="77777777" w:rsidR="00473CAE" w:rsidRDefault="00473CAE" w:rsidP="007A7D7E">
            <w:pPr>
              <w:pStyle w:val="TableParagraph"/>
              <w:spacing w:before="11"/>
              <w:rPr>
                <w:b/>
                <w:sz w:val="18"/>
              </w:rPr>
            </w:pPr>
          </w:p>
          <w:p w14:paraId="1635C4AD" w14:textId="77777777" w:rsidR="00473CAE" w:rsidRDefault="00473CAE" w:rsidP="007A7D7E">
            <w:pPr>
              <w:pStyle w:val="TableParagraph"/>
              <w:ind w:left="91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27</w:t>
            </w:r>
          </w:p>
        </w:tc>
        <w:tc>
          <w:tcPr>
            <w:tcW w:w="982" w:type="dxa"/>
            <w:vMerge w:val="restart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7C6CE08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10DAD0B1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3584CA3A" w14:textId="77777777" w:rsidR="00473CAE" w:rsidRDefault="00473CAE" w:rsidP="007A7D7E">
            <w:pPr>
              <w:pStyle w:val="TableParagraph"/>
              <w:spacing w:before="142" w:line="247" w:lineRule="auto"/>
              <w:ind w:left="64" w:right="129"/>
              <w:rPr>
                <w:sz w:val="16"/>
              </w:rPr>
            </w:pPr>
            <w:r>
              <w:rPr>
                <w:color w:val="231F20"/>
                <w:w w:val="80"/>
                <w:sz w:val="16"/>
              </w:rPr>
              <w:t>Temas</w:t>
            </w:r>
            <w:r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>
              <w:rPr>
                <w:color w:val="231F20"/>
                <w:w w:val="80"/>
                <w:sz w:val="16"/>
              </w:rPr>
              <w:t>para</w:t>
            </w:r>
            <w:r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comprender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periodo</w:t>
            </w:r>
          </w:p>
        </w:tc>
        <w:tc>
          <w:tcPr>
            <w:tcW w:w="1260" w:type="dxa"/>
            <w:vMerge w:val="restart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24EE830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682E6076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563785B4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2B112761" w14:textId="77777777" w:rsidR="00473CAE" w:rsidRDefault="00473CAE" w:rsidP="007A7D7E">
            <w:pPr>
              <w:pStyle w:val="TableParagraph"/>
              <w:spacing w:before="5"/>
              <w:rPr>
                <w:b/>
                <w:sz w:val="21"/>
              </w:rPr>
            </w:pPr>
          </w:p>
          <w:p w14:paraId="4C2077AC" w14:textId="77777777" w:rsidR="00473CAE" w:rsidRDefault="00473CAE" w:rsidP="007A7D7E">
            <w:pPr>
              <w:pStyle w:val="TableParagraph"/>
              <w:spacing w:line="247" w:lineRule="auto"/>
              <w:ind w:left="64" w:right="19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caudillos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 las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instituciones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(1920-1982)</w:t>
            </w:r>
          </w:p>
        </w:tc>
        <w:tc>
          <w:tcPr>
            <w:tcW w:w="362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49BED9C" w14:textId="77777777" w:rsidR="00473CAE" w:rsidRDefault="00473CAE" w:rsidP="007A7D7E">
            <w:pPr>
              <w:pStyle w:val="TableParagraph"/>
              <w:spacing w:before="22" w:line="190" w:lineRule="atLeast"/>
              <w:ind w:left="64" w:right="91"/>
              <w:rPr>
                <w:sz w:val="16"/>
              </w:rPr>
            </w:pPr>
            <w:r>
              <w:rPr>
                <w:color w:val="231F20"/>
                <w:spacing w:val="-1"/>
                <w:w w:val="90"/>
                <w:sz w:val="16"/>
              </w:rPr>
              <w:t xml:space="preserve">Explica la importancia </w:t>
            </w:r>
            <w:r>
              <w:rPr>
                <w:color w:val="231F20"/>
                <w:w w:val="90"/>
                <w:sz w:val="16"/>
              </w:rPr>
              <w:t>de la seguridad social y las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causas del crecimiento demográfico. Reconoce la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importancia</w:t>
            </w:r>
            <w:r>
              <w:rPr>
                <w:color w:val="231F20"/>
                <w:spacing w:val="-1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1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otorgar</w:t>
            </w:r>
            <w:r>
              <w:rPr>
                <w:color w:val="231F20"/>
                <w:spacing w:val="-1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1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derecho</w:t>
            </w:r>
            <w:r>
              <w:rPr>
                <w:color w:val="231F20"/>
                <w:spacing w:val="-1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1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1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mujer</w:t>
            </w:r>
            <w:r>
              <w:rPr>
                <w:color w:val="231F20"/>
                <w:spacing w:val="-1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al</w:t>
            </w:r>
            <w:r>
              <w:rPr>
                <w:color w:val="231F20"/>
                <w:spacing w:val="-1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voto.</w:t>
            </w:r>
          </w:p>
        </w:tc>
        <w:tc>
          <w:tcPr>
            <w:tcW w:w="160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CF73145" w14:textId="77777777" w:rsidR="00473CAE" w:rsidRDefault="00473CAE" w:rsidP="007A7D7E">
            <w:pPr>
              <w:pStyle w:val="TableParagraph"/>
              <w:spacing w:before="122" w:line="247" w:lineRule="auto"/>
              <w:ind w:left="64" w:right="4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Seguridad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social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voto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femenino</w:t>
            </w:r>
          </w:p>
        </w:tc>
        <w:tc>
          <w:tcPr>
            <w:tcW w:w="86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229F55C" w14:textId="77777777" w:rsidR="00473CAE" w:rsidRDefault="00473CAE" w:rsidP="007A7D7E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4EB6CDB2" w14:textId="77777777" w:rsidR="00473CAE" w:rsidRDefault="00473CAE" w:rsidP="007A7D7E">
            <w:pPr>
              <w:pStyle w:val="TableParagraph"/>
              <w:ind w:left="317"/>
              <w:rPr>
                <w:sz w:val="16"/>
              </w:rPr>
            </w:pPr>
            <w:r>
              <w:rPr>
                <w:color w:val="231F20"/>
                <w:sz w:val="16"/>
              </w:rPr>
              <w:t>279</w:t>
            </w:r>
          </w:p>
        </w:tc>
        <w:tc>
          <w:tcPr>
            <w:tcW w:w="861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5FE087E" w14:textId="77777777" w:rsidR="00473CAE" w:rsidRDefault="00473CAE" w:rsidP="007A7D7E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0D98BA05" w14:textId="77777777" w:rsidR="00473CAE" w:rsidRDefault="00473CAE" w:rsidP="007A7D7E">
            <w:pPr>
              <w:pStyle w:val="TableParagraph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137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141</w:t>
            </w:r>
          </w:p>
        </w:tc>
      </w:tr>
      <w:tr w:rsidR="00473CAE" w14:paraId="2ACCFD74" w14:textId="77777777" w:rsidTr="00473CAE">
        <w:trPr>
          <w:trHeight w:val="613"/>
        </w:trPr>
        <w:tc>
          <w:tcPr>
            <w:tcW w:w="50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2D89974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6A83C24B" w14:textId="77777777" w:rsidR="00473CAE" w:rsidRDefault="00473CAE" w:rsidP="007A7D7E">
            <w:pPr>
              <w:pStyle w:val="TableParagraph"/>
              <w:spacing w:before="8"/>
              <w:rPr>
                <w:b/>
                <w:sz w:val="19"/>
              </w:rPr>
            </w:pPr>
          </w:p>
          <w:p w14:paraId="5BC19834" w14:textId="77777777" w:rsidR="00473CAE" w:rsidRDefault="00473CAE" w:rsidP="007A7D7E">
            <w:pPr>
              <w:pStyle w:val="TableParagraph"/>
              <w:spacing w:before="1"/>
              <w:ind w:left="175"/>
              <w:rPr>
                <w:sz w:val="16"/>
              </w:rPr>
            </w:pPr>
            <w:r>
              <w:rPr>
                <w:color w:val="231F20"/>
                <w:sz w:val="16"/>
              </w:rPr>
              <w:t>28</w:t>
            </w:r>
          </w:p>
        </w:tc>
        <w:tc>
          <w:tcPr>
            <w:tcW w:w="982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CF8DE61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27800C2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36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0C2044B" w14:textId="77777777" w:rsidR="00473CAE" w:rsidRDefault="00473CAE" w:rsidP="007A7D7E">
            <w:pPr>
              <w:pStyle w:val="TableParagraph"/>
              <w:spacing w:before="21" w:line="190" w:lineRule="atLeast"/>
              <w:ind w:left="64" w:right="9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Reconoce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cambios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cultura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importancia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participación de México en eventos deportivos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internacionales.</w:t>
            </w:r>
          </w:p>
        </w:tc>
        <w:tc>
          <w:tcPr>
            <w:tcW w:w="16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E2B87B7" w14:textId="77777777" w:rsidR="00473CAE" w:rsidRDefault="00473CAE" w:rsidP="007A7D7E">
            <w:pPr>
              <w:pStyle w:val="TableParagraph"/>
              <w:spacing w:before="122" w:line="247" w:lineRule="auto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Cultura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medios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comunicación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702427D" w14:textId="77777777" w:rsidR="00473CAE" w:rsidRDefault="00473CAE" w:rsidP="007A7D7E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7CBD6210" w14:textId="77777777" w:rsidR="00473CAE" w:rsidRDefault="00473CAE" w:rsidP="007A7D7E">
            <w:pPr>
              <w:pStyle w:val="TableParagraph"/>
              <w:ind w:left="314"/>
              <w:rPr>
                <w:sz w:val="16"/>
              </w:rPr>
            </w:pPr>
            <w:r>
              <w:rPr>
                <w:color w:val="231F20"/>
                <w:sz w:val="16"/>
              </w:rPr>
              <w:t>280</w:t>
            </w:r>
          </w:p>
        </w:tc>
        <w:tc>
          <w:tcPr>
            <w:tcW w:w="861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86809E9" w14:textId="77777777" w:rsidR="00473CAE" w:rsidRDefault="00473CAE" w:rsidP="007A7D7E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1A50DA22" w14:textId="77777777" w:rsidR="00473CAE" w:rsidRDefault="00473CAE" w:rsidP="007A7D7E">
            <w:pPr>
              <w:pStyle w:val="TableParagraph"/>
              <w:ind w:left="114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142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145</w:t>
            </w:r>
          </w:p>
        </w:tc>
      </w:tr>
      <w:tr w:rsidR="00473CAE" w14:paraId="2E4E1387" w14:textId="77777777" w:rsidTr="00473CAE">
        <w:trPr>
          <w:trHeight w:val="423"/>
        </w:trPr>
        <w:tc>
          <w:tcPr>
            <w:tcW w:w="5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5242056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982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5F94AE0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7BA3FBA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36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F2B9FEE" w14:textId="77777777" w:rsidR="00473CAE" w:rsidRDefault="00473CAE" w:rsidP="007A7D7E">
            <w:pPr>
              <w:pStyle w:val="TableParagraph"/>
              <w:spacing w:before="21" w:line="190" w:lineRule="atLeast"/>
              <w:ind w:left="64" w:right="840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Reconoce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importancia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educación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desarrollo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México.</w:t>
            </w:r>
          </w:p>
        </w:tc>
        <w:tc>
          <w:tcPr>
            <w:tcW w:w="16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7A353BC" w14:textId="77777777" w:rsidR="00473CAE" w:rsidRDefault="00473CAE" w:rsidP="007A7D7E">
            <w:pPr>
              <w:pStyle w:val="TableParagraph"/>
              <w:spacing w:before="21" w:line="190" w:lineRule="atLeast"/>
              <w:ind w:left="64" w:right="4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educación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México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FD05140" w14:textId="77777777" w:rsidR="00473CAE" w:rsidRDefault="00473CAE" w:rsidP="007A7D7E">
            <w:pPr>
              <w:pStyle w:val="TableParagraph"/>
              <w:spacing w:before="122"/>
              <w:ind w:left="315"/>
              <w:rPr>
                <w:sz w:val="16"/>
              </w:rPr>
            </w:pPr>
            <w:r>
              <w:rPr>
                <w:color w:val="231F20"/>
                <w:sz w:val="16"/>
              </w:rPr>
              <w:t>281</w:t>
            </w:r>
          </w:p>
        </w:tc>
        <w:tc>
          <w:tcPr>
            <w:tcW w:w="861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5C9EB21" w14:textId="77777777" w:rsidR="00473CAE" w:rsidRDefault="00473CAE" w:rsidP="007A7D7E">
            <w:pPr>
              <w:pStyle w:val="TableParagraph"/>
              <w:spacing w:before="122"/>
              <w:ind w:left="114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146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147</w:t>
            </w:r>
          </w:p>
        </w:tc>
      </w:tr>
      <w:tr w:rsidR="00473CAE" w14:paraId="702C8A66" w14:textId="77777777" w:rsidTr="00473CAE">
        <w:trPr>
          <w:trHeight w:val="80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44FE0E9" w14:textId="77777777" w:rsidR="00473CAE" w:rsidRDefault="00473CAE" w:rsidP="007A7D7E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07740D56" w14:textId="77777777" w:rsidR="00473CAE" w:rsidRDefault="00473CAE" w:rsidP="007A7D7E">
            <w:pPr>
              <w:pStyle w:val="TableParagraph"/>
              <w:ind w:left="12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29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</w:p>
          <w:p w14:paraId="0A3042AF" w14:textId="77777777" w:rsidR="00473CAE" w:rsidRDefault="00473CAE" w:rsidP="007A7D7E">
            <w:pPr>
              <w:pStyle w:val="TableParagraph"/>
              <w:spacing w:before="6"/>
              <w:ind w:left="174"/>
              <w:rPr>
                <w:sz w:val="16"/>
              </w:rPr>
            </w:pPr>
            <w:r>
              <w:rPr>
                <w:color w:val="231F20"/>
                <w:sz w:val="16"/>
              </w:rPr>
              <w:t>30</w:t>
            </w:r>
          </w:p>
        </w:tc>
        <w:tc>
          <w:tcPr>
            <w:tcW w:w="982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87AEE04" w14:textId="77777777" w:rsidR="00473CAE" w:rsidRDefault="00473CAE" w:rsidP="007A7D7E">
            <w:pPr>
              <w:pStyle w:val="TableParagraph"/>
              <w:spacing w:before="122" w:line="247" w:lineRule="auto"/>
              <w:ind w:left="64" w:right="194"/>
              <w:rPr>
                <w:sz w:val="16"/>
              </w:rPr>
            </w:pPr>
            <w:r>
              <w:rPr>
                <w:color w:val="231F20"/>
                <w:w w:val="80"/>
                <w:sz w:val="16"/>
              </w:rPr>
              <w:t>Temas</w:t>
            </w:r>
            <w:r>
              <w:rPr>
                <w:color w:val="231F20"/>
                <w:spacing w:val="11"/>
                <w:w w:val="80"/>
                <w:sz w:val="16"/>
              </w:rPr>
              <w:t xml:space="preserve"> </w:t>
            </w:r>
            <w:r>
              <w:rPr>
                <w:color w:val="231F20"/>
                <w:w w:val="80"/>
                <w:sz w:val="16"/>
              </w:rPr>
              <w:t>para</w:t>
            </w:r>
            <w:r>
              <w:rPr>
                <w:color w:val="231F20"/>
                <w:spacing w:val="-33"/>
                <w:w w:val="8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analizar y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reflexionar</w:t>
            </w:r>
          </w:p>
        </w:tc>
        <w:tc>
          <w:tcPr>
            <w:tcW w:w="12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F0A035F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36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E3006FC" w14:textId="77777777" w:rsidR="00473CAE" w:rsidRDefault="00473CAE" w:rsidP="007A7D7E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7388E994" w14:textId="77777777" w:rsidR="00473CAE" w:rsidRDefault="00473CAE" w:rsidP="007A7D7E">
            <w:pPr>
              <w:pStyle w:val="TableParagraph"/>
              <w:spacing w:line="247" w:lineRule="auto"/>
              <w:ind w:left="64" w:right="91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Investiga aspectos de la cultura y la vida cotidiana del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pasado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importancia.</w:t>
            </w:r>
          </w:p>
        </w:tc>
        <w:tc>
          <w:tcPr>
            <w:tcW w:w="16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675D284" w14:textId="77777777" w:rsidR="00473CAE" w:rsidRDefault="00473CAE" w:rsidP="007A7D7E">
            <w:pPr>
              <w:pStyle w:val="TableParagraph"/>
              <w:spacing w:before="21" w:line="190" w:lineRule="atLeast"/>
              <w:ind w:left="64" w:right="509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México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ante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conflictos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internacionales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nacionales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11A069E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6E7CAE1E" w14:textId="77777777" w:rsidR="00473CAE" w:rsidRDefault="00473CAE" w:rsidP="007A7D7E">
            <w:pPr>
              <w:pStyle w:val="TableParagraph"/>
              <w:spacing w:before="105"/>
              <w:ind w:left="314"/>
              <w:rPr>
                <w:sz w:val="16"/>
              </w:rPr>
            </w:pPr>
            <w:r>
              <w:rPr>
                <w:color w:val="231F20"/>
                <w:sz w:val="16"/>
              </w:rPr>
              <w:t>282</w:t>
            </w:r>
          </w:p>
        </w:tc>
        <w:tc>
          <w:tcPr>
            <w:tcW w:w="861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030A31E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24EE973B" w14:textId="77777777" w:rsidR="00473CAE" w:rsidRDefault="00473CAE" w:rsidP="007A7D7E">
            <w:pPr>
              <w:pStyle w:val="TableParagraph"/>
              <w:spacing w:before="105"/>
              <w:ind w:left="112" w:right="96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148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153</w:t>
            </w:r>
          </w:p>
        </w:tc>
      </w:tr>
      <w:tr w:rsidR="00473CAE" w14:paraId="1BC56849" w14:textId="77777777" w:rsidTr="00473CAE">
        <w:trPr>
          <w:trHeight w:val="423"/>
        </w:trPr>
        <w:tc>
          <w:tcPr>
            <w:tcW w:w="50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7C64E55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0DB806A6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67E3B3D7" w14:textId="77777777" w:rsidR="00473CAE" w:rsidRDefault="00473CAE" w:rsidP="007A7D7E">
            <w:pPr>
              <w:pStyle w:val="TableParagraph"/>
              <w:spacing w:before="114"/>
              <w:ind w:left="176"/>
              <w:rPr>
                <w:sz w:val="16"/>
              </w:rPr>
            </w:pPr>
            <w:r>
              <w:rPr>
                <w:color w:val="231F20"/>
                <w:sz w:val="16"/>
              </w:rPr>
              <w:t>31</w:t>
            </w:r>
          </w:p>
        </w:tc>
        <w:tc>
          <w:tcPr>
            <w:tcW w:w="982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5773F62" w14:textId="77777777" w:rsidR="00473CAE" w:rsidRDefault="00473CAE" w:rsidP="007A7D7E">
            <w:pPr>
              <w:pStyle w:val="TableParagraph"/>
              <w:spacing w:before="21" w:line="190" w:lineRule="atLeast"/>
              <w:ind w:left="64" w:right="71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Panorama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periodo</w:t>
            </w:r>
          </w:p>
        </w:tc>
        <w:tc>
          <w:tcPr>
            <w:tcW w:w="126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AC76B3D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7F69FECA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2060807F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312E5E61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5AE78BB3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7FE73168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635F6BC0" w14:textId="77777777" w:rsidR="00473CAE" w:rsidRDefault="00473CAE" w:rsidP="007A7D7E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5EB58016" w14:textId="77777777" w:rsidR="00473CAE" w:rsidRDefault="00473CAE" w:rsidP="007A7D7E">
            <w:pPr>
              <w:pStyle w:val="TableParagraph"/>
              <w:spacing w:line="247" w:lineRule="auto"/>
              <w:ind w:left="6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México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al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final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siglo xx y los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albores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xxi</w:t>
            </w:r>
          </w:p>
        </w:tc>
        <w:tc>
          <w:tcPr>
            <w:tcW w:w="36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3FFB5F0" w14:textId="77777777" w:rsidR="00473CAE" w:rsidRDefault="00473CAE" w:rsidP="007A7D7E">
            <w:pPr>
              <w:pStyle w:val="TableParagraph"/>
              <w:spacing w:before="20" w:line="190" w:lineRule="atLeast"/>
              <w:ind w:left="64" w:right="20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Ubica los principales acontecimientos de las últimas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décadas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aplica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términos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i/>
                <w:color w:val="231F20"/>
                <w:w w:val="85"/>
                <w:sz w:val="16"/>
              </w:rPr>
              <w:t>década</w:t>
            </w:r>
            <w:r>
              <w:rPr>
                <w:i/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i/>
                <w:color w:val="231F20"/>
                <w:w w:val="85"/>
                <w:sz w:val="16"/>
              </w:rPr>
              <w:t>siglo</w:t>
            </w:r>
            <w:r>
              <w:rPr>
                <w:color w:val="231F20"/>
                <w:w w:val="85"/>
                <w:sz w:val="16"/>
              </w:rPr>
              <w:t>.</w:t>
            </w:r>
          </w:p>
        </w:tc>
        <w:tc>
          <w:tcPr>
            <w:tcW w:w="16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3F3B23F" w14:textId="77777777" w:rsidR="00473CAE" w:rsidRDefault="00473CAE" w:rsidP="007A7D7E">
            <w:pPr>
              <w:pStyle w:val="TableParagraph"/>
              <w:spacing w:before="26"/>
              <w:ind w:left="6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México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al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final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siglo</w:t>
            </w:r>
          </w:p>
          <w:p w14:paraId="2709F0AE" w14:textId="77777777" w:rsidR="00473CAE" w:rsidRDefault="00473CAE" w:rsidP="007A7D7E">
            <w:pPr>
              <w:pStyle w:val="TableParagraph"/>
              <w:spacing w:before="6"/>
              <w:ind w:left="6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xx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inicios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xxi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3631C3A" w14:textId="77777777" w:rsidR="00473CAE" w:rsidRDefault="00473CAE" w:rsidP="007A7D7E">
            <w:pPr>
              <w:pStyle w:val="TableParagraph"/>
              <w:spacing w:before="121"/>
              <w:ind w:left="315"/>
              <w:rPr>
                <w:sz w:val="16"/>
              </w:rPr>
            </w:pPr>
            <w:r>
              <w:rPr>
                <w:color w:val="231F20"/>
                <w:sz w:val="16"/>
              </w:rPr>
              <w:t>283</w:t>
            </w:r>
          </w:p>
        </w:tc>
        <w:tc>
          <w:tcPr>
            <w:tcW w:w="861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C3EAED1" w14:textId="77777777" w:rsidR="00473CAE" w:rsidRDefault="00473CAE" w:rsidP="007A7D7E">
            <w:pPr>
              <w:pStyle w:val="TableParagraph"/>
              <w:spacing w:before="121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160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163</w:t>
            </w:r>
          </w:p>
        </w:tc>
      </w:tr>
      <w:tr w:rsidR="00473CAE" w14:paraId="7E8ED465" w14:textId="77777777" w:rsidTr="00473CAE">
        <w:trPr>
          <w:trHeight w:val="803"/>
        </w:trPr>
        <w:tc>
          <w:tcPr>
            <w:tcW w:w="5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F3E829F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982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C260041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78E48611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71F82CD0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58DC2477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106FE1A5" w14:textId="77777777" w:rsidR="00473CAE" w:rsidRDefault="00473CAE" w:rsidP="007A7D7E">
            <w:pPr>
              <w:pStyle w:val="TableParagraph"/>
              <w:spacing w:before="133" w:line="247" w:lineRule="auto"/>
              <w:ind w:left="64" w:right="129"/>
              <w:rPr>
                <w:sz w:val="16"/>
              </w:rPr>
            </w:pPr>
            <w:r>
              <w:rPr>
                <w:color w:val="231F20"/>
                <w:w w:val="80"/>
                <w:sz w:val="16"/>
              </w:rPr>
              <w:t>Temas</w:t>
            </w:r>
            <w:r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>
              <w:rPr>
                <w:color w:val="231F20"/>
                <w:w w:val="80"/>
                <w:sz w:val="16"/>
              </w:rPr>
              <w:t>para</w:t>
            </w:r>
            <w:r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comprender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periodo</w:t>
            </w:r>
          </w:p>
        </w:tc>
        <w:tc>
          <w:tcPr>
            <w:tcW w:w="12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F302673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36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53FC365" w14:textId="77777777" w:rsidR="00473CAE" w:rsidRDefault="00473CAE" w:rsidP="007A7D7E">
            <w:pPr>
              <w:pStyle w:val="TableParagraph"/>
              <w:spacing w:before="26" w:line="247" w:lineRule="auto"/>
              <w:ind w:left="64" w:right="9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Explica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causas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situación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económica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apertura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comercial,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consecuencias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</w:p>
          <w:p w14:paraId="5A37EDAE" w14:textId="77777777" w:rsidR="00473CAE" w:rsidRDefault="00473CAE" w:rsidP="007A7D7E">
            <w:pPr>
              <w:pStyle w:val="TableParagraph"/>
              <w:spacing w:before="1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expansión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urbana,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desigualdad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protestas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sociales</w:t>
            </w:r>
          </w:p>
          <w:p w14:paraId="2EA60CF2" w14:textId="77777777" w:rsidR="00473CAE" w:rsidRDefault="00473CAE" w:rsidP="007A7D7E">
            <w:pPr>
              <w:pStyle w:val="TableParagraph"/>
              <w:spacing w:before="6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campo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ciudad.</w:t>
            </w:r>
          </w:p>
        </w:tc>
        <w:tc>
          <w:tcPr>
            <w:tcW w:w="16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34B667F" w14:textId="77777777" w:rsidR="00473CAE" w:rsidRDefault="00473CAE" w:rsidP="007A7D7E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6EA7F405" w14:textId="77777777" w:rsidR="00473CAE" w:rsidRDefault="00473CAE" w:rsidP="007A7D7E">
            <w:pPr>
              <w:pStyle w:val="TableParagraph"/>
              <w:spacing w:before="1" w:line="247" w:lineRule="auto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Situación</w:t>
            </w:r>
            <w:r>
              <w:rPr>
                <w:color w:val="231F20"/>
                <w:spacing w:val="2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económica</w:t>
            </w:r>
            <w:r>
              <w:rPr>
                <w:color w:val="231F20"/>
                <w:spacing w:val="2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social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C495482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643BE042" w14:textId="77777777" w:rsidR="00473CAE" w:rsidRDefault="00473CAE" w:rsidP="007A7D7E">
            <w:pPr>
              <w:pStyle w:val="TableParagraph"/>
              <w:spacing w:before="104"/>
              <w:ind w:left="312"/>
              <w:rPr>
                <w:sz w:val="16"/>
              </w:rPr>
            </w:pPr>
            <w:r>
              <w:rPr>
                <w:color w:val="231F20"/>
                <w:sz w:val="16"/>
              </w:rPr>
              <w:t>284</w:t>
            </w:r>
          </w:p>
        </w:tc>
        <w:tc>
          <w:tcPr>
            <w:tcW w:w="861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817266E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5B2A3DB9" w14:textId="77777777" w:rsidR="00473CAE" w:rsidRDefault="00473CAE" w:rsidP="007A7D7E">
            <w:pPr>
              <w:pStyle w:val="TableParagraph"/>
              <w:spacing w:before="104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164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169</w:t>
            </w:r>
          </w:p>
        </w:tc>
      </w:tr>
      <w:tr w:rsidR="00473CAE" w14:paraId="07CD6DAD" w14:textId="77777777" w:rsidTr="00473CAE">
        <w:trPr>
          <w:trHeight w:val="61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8772000" w14:textId="77777777" w:rsidR="00473CAE" w:rsidRDefault="00473CAE" w:rsidP="007A7D7E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1D137CD7" w14:textId="77777777" w:rsidR="00473CAE" w:rsidRDefault="00473CAE" w:rsidP="007A7D7E">
            <w:pPr>
              <w:pStyle w:val="TableParagraph"/>
              <w:spacing w:before="1"/>
              <w:ind w:left="89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32</w:t>
            </w:r>
          </w:p>
        </w:tc>
        <w:tc>
          <w:tcPr>
            <w:tcW w:w="982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FA8F99C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07C7D4F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36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2E01CEA" w14:textId="77777777" w:rsidR="00473CAE" w:rsidRDefault="00473CAE" w:rsidP="007A7D7E">
            <w:pPr>
              <w:pStyle w:val="TableParagraph"/>
              <w:spacing w:before="20" w:line="190" w:lineRule="atLeast"/>
              <w:ind w:left="64" w:right="43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Valora la importancia de la reforma política, la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alternancia en el poder y la participación ciudadana en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construcción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vida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democrática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país.</w:t>
            </w:r>
          </w:p>
        </w:tc>
        <w:tc>
          <w:tcPr>
            <w:tcW w:w="16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AC1EEFD" w14:textId="77777777" w:rsidR="00473CAE" w:rsidRDefault="00473CAE" w:rsidP="007A7D7E">
            <w:pPr>
              <w:pStyle w:val="TableParagraph"/>
              <w:spacing w:before="121" w:line="247" w:lineRule="auto"/>
              <w:ind w:left="64" w:right="48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Reforma política y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alternancia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poder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CFA194E" w14:textId="77777777" w:rsidR="00473CAE" w:rsidRDefault="00473CAE" w:rsidP="007A7D7E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31A9A46C" w14:textId="77777777" w:rsidR="00473CAE" w:rsidRDefault="00473CAE" w:rsidP="007A7D7E">
            <w:pPr>
              <w:pStyle w:val="TableParagraph"/>
              <w:ind w:left="315"/>
              <w:rPr>
                <w:sz w:val="16"/>
              </w:rPr>
            </w:pPr>
            <w:r>
              <w:rPr>
                <w:color w:val="231F20"/>
                <w:sz w:val="16"/>
              </w:rPr>
              <w:t>285</w:t>
            </w:r>
          </w:p>
        </w:tc>
        <w:tc>
          <w:tcPr>
            <w:tcW w:w="861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41589F7" w14:textId="77777777" w:rsidR="00473CAE" w:rsidRDefault="00473CAE" w:rsidP="007A7D7E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595AB48D" w14:textId="77777777" w:rsidR="00473CAE" w:rsidRDefault="00473CAE" w:rsidP="007A7D7E">
            <w:pPr>
              <w:pStyle w:val="TableParagraph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170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172</w:t>
            </w:r>
          </w:p>
        </w:tc>
      </w:tr>
      <w:tr w:rsidR="00473CAE" w14:paraId="3E2C7188" w14:textId="77777777" w:rsidTr="00473CAE">
        <w:trPr>
          <w:trHeight w:val="61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EF54143" w14:textId="77777777" w:rsidR="00473CAE" w:rsidRDefault="00473CAE" w:rsidP="007A7D7E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51D5A91D" w14:textId="77777777" w:rsidR="00473CAE" w:rsidRDefault="00473CAE" w:rsidP="007A7D7E">
            <w:pPr>
              <w:pStyle w:val="TableParagraph"/>
              <w:ind w:left="89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33</w:t>
            </w:r>
          </w:p>
        </w:tc>
        <w:tc>
          <w:tcPr>
            <w:tcW w:w="982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CC5AE75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6C267B8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36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B11AD93" w14:textId="77777777" w:rsidR="00473CAE" w:rsidRDefault="00473CAE" w:rsidP="007A7D7E">
            <w:pPr>
              <w:pStyle w:val="TableParagraph"/>
              <w:spacing w:before="19" w:line="190" w:lineRule="atLeast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Reconoce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transformación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acelerada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ciencia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 xml:space="preserve">medios de comunicación en la vida cotidiana. </w:t>
            </w:r>
            <w:r>
              <w:rPr>
                <w:color w:val="231F20"/>
                <w:w w:val="90"/>
                <w:sz w:val="16"/>
              </w:rPr>
              <w:t>Propone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acciones</w:t>
            </w:r>
            <w:r>
              <w:rPr>
                <w:color w:val="231F20"/>
                <w:spacing w:val="-14"/>
                <w:w w:val="90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para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el</w:t>
            </w:r>
            <w:r>
              <w:rPr>
                <w:color w:val="231F20"/>
                <w:spacing w:val="-14"/>
                <w:w w:val="90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desarrollo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sustentable</w:t>
            </w:r>
            <w:r>
              <w:rPr>
                <w:color w:val="231F20"/>
                <w:spacing w:val="-1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país.</w:t>
            </w:r>
          </w:p>
        </w:tc>
        <w:tc>
          <w:tcPr>
            <w:tcW w:w="16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03CAEEE" w14:textId="77777777" w:rsidR="00473CAE" w:rsidRDefault="00473CAE" w:rsidP="007A7D7E">
            <w:pPr>
              <w:pStyle w:val="TableParagraph"/>
              <w:spacing w:before="120" w:line="247" w:lineRule="auto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Ciencia,</w:t>
            </w:r>
            <w:r>
              <w:rPr>
                <w:color w:val="231F20"/>
                <w:spacing w:val="2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tecnología</w:t>
            </w:r>
            <w:r>
              <w:rPr>
                <w:color w:val="231F20"/>
                <w:spacing w:val="2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medio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ambiente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30FA1BA" w14:textId="77777777" w:rsidR="00473CAE" w:rsidRDefault="00473CAE" w:rsidP="007A7D7E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29BC1811" w14:textId="77777777" w:rsidR="00473CAE" w:rsidRDefault="00473CAE" w:rsidP="007A7D7E">
            <w:pPr>
              <w:pStyle w:val="TableParagraph"/>
              <w:ind w:left="313"/>
              <w:rPr>
                <w:sz w:val="16"/>
              </w:rPr>
            </w:pPr>
            <w:r>
              <w:rPr>
                <w:color w:val="231F20"/>
                <w:sz w:val="16"/>
              </w:rPr>
              <w:t>286</w:t>
            </w:r>
          </w:p>
        </w:tc>
        <w:tc>
          <w:tcPr>
            <w:tcW w:w="861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FF40032" w14:textId="77777777" w:rsidR="00473CAE" w:rsidRDefault="00473CAE" w:rsidP="007A7D7E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3EB84499" w14:textId="77777777" w:rsidR="00473CAE" w:rsidRDefault="00473CAE" w:rsidP="007A7D7E">
            <w:pPr>
              <w:pStyle w:val="TableParagraph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173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177</w:t>
            </w:r>
          </w:p>
        </w:tc>
      </w:tr>
      <w:tr w:rsidR="00473CAE" w14:paraId="7CCD0608" w14:textId="77777777" w:rsidTr="00473CAE">
        <w:trPr>
          <w:trHeight w:val="42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A0C40FA" w14:textId="77777777" w:rsidR="00473CAE" w:rsidRDefault="00473CAE" w:rsidP="007A7D7E">
            <w:pPr>
              <w:pStyle w:val="TableParagraph"/>
              <w:spacing w:before="120"/>
              <w:ind w:left="92" w:right="72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34</w:t>
            </w:r>
          </w:p>
        </w:tc>
        <w:tc>
          <w:tcPr>
            <w:tcW w:w="982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325971A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422A9F1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36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0DE792A" w14:textId="77777777" w:rsidR="00473CAE" w:rsidRDefault="00473CAE" w:rsidP="007A7D7E">
            <w:pPr>
              <w:pStyle w:val="TableParagraph"/>
              <w:spacing w:before="19" w:line="190" w:lineRule="atLeast"/>
              <w:ind w:left="64" w:right="9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Reconoce</w:t>
            </w:r>
            <w:r>
              <w:rPr>
                <w:color w:val="231F20"/>
                <w:spacing w:val="2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diferentes</w:t>
            </w:r>
            <w:r>
              <w:rPr>
                <w:color w:val="231F20"/>
                <w:spacing w:val="2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manifestaciones</w:t>
            </w:r>
            <w:r>
              <w:rPr>
                <w:color w:val="231F20"/>
                <w:spacing w:val="2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2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expresiones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culturales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sociedad.</w:t>
            </w:r>
          </w:p>
        </w:tc>
        <w:tc>
          <w:tcPr>
            <w:tcW w:w="16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1DB0858" w14:textId="77777777" w:rsidR="00473CAE" w:rsidRDefault="00473CAE" w:rsidP="007A7D7E">
            <w:pPr>
              <w:pStyle w:val="TableParagraph"/>
              <w:spacing w:before="120"/>
              <w:ind w:left="6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Nuestra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cultura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ADBC168" w14:textId="77777777" w:rsidR="00473CAE" w:rsidRDefault="00473CAE" w:rsidP="007A7D7E">
            <w:pPr>
              <w:pStyle w:val="TableParagraph"/>
              <w:spacing w:before="120"/>
              <w:ind w:left="315"/>
              <w:rPr>
                <w:sz w:val="16"/>
              </w:rPr>
            </w:pPr>
            <w:r>
              <w:rPr>
                <w:color w:val="231F20"/>
                <w:sz w:val="16"/>
              </w:rPr>
              <w:t>287</w:t>
            </w:r>
          </w:p>
        </w:tc>
        <w:tc>
          <w:tcPr>
            <w:tcW w:w="861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B97776A" w14:textId="77777777" w:rsidR="00473CAE" w:rsidRDefault="00473CAE" w:rsidP="007A7D7E">
            <w:pPr>
              <w:pStyle w:val="TableParagraph"/>
              <w:spacing w:before="120"/>
              <w:ind w:left="114" w:right="96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178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179</w:t>
            </w:r>
          </w:p>
        </w:tc>
      </w:tr>
      <w:tr w:rsidR="00473CAE" w14:paraId="6E8E437C" w14:textId="77777777" w:rsidTr="00473CAE">
        <w:trPr>
          <w:trHeight w:val="61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06D49BB" w14:textId="77777777" w:rsidR="00473CAE" w:rsidRDefault="00473CAE" w:rsidP="007A7D7E">
            <w:pPr>
              <w:pStyle w:val="TableParagraph"/>
              <w:spacing w:before="120"/>
              <w:ind w:left="12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35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</w:p>
          <w:p w14:paraId="5BB26944" w14:textId="77777777" w:rsidR="00473CAE" w:rsidRDefault="00473CAE" w:rsidP="007A7D7E">
            <w:pPr>
              <w:pStyle w:val="TableParagraph"/>
              <w:spacing w:before="6"/>
              <w:ind w:left="174"/>
              <w:rPr>
                <w:sz w:val="16"/>
              </w:rPr>
            </w:pPr>
            <w:r>
              <w:rPr>
                <w:color w:val="231F20"/>
                <w:sz w:val="16"/>
              </w:rPr>
              <w:t>36</w:t>
            </w:r>
          </w:p>
        </w:tc>
        <w:tc>
          <w:tcPr>
            <w:tcW w:w="982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67D49D7" w14:textId="77777777" w:rsidR="00473CAE" w:rsidRDefault="00473CAE" w:rsidP="007A7D7E">
            <w:pPr>
              <w:pStyle w:val="TableParagraph"/>
              <w:spacing w:before="25" w:line="247" w:lineRule="auto"/>
              <w:ind w:left="64" w:right="194"/>
              <w:rPr>
                <w:sz w:val="16"/>
              </w:rPr>
            </w:pPr>
            <w:r>
              <w:rPr>
                <w:color w:val="231F20"/>
                <w:w w:val="80"/>
                <w:sz w:val="16"/>
              </w:rPr>
              <w:t>Temas para</w:t>
            </w:r>
            <w:r>
              <w:rPr>
                <w:color w:val="231F20"/>
                <w:spacing w:val="-33"/>
                <w:w w:val="8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analizar</w:t>
            </w:r>
          </w:p>
          <w:p w14:paraId="6F86ABC6" w14:textId="77777777" w:rsidR="00473CAE" w:rsidRDefault="00473CAE" w:rsidP="007A7D7E">
            <w:pPr>
              <w:pStyle w:val="TableParagraph"/>
              <w:spacing w:before="1"/>
              <w:ind w:left="9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reflexionar</w:t>
            </w:r>
          </w:p>
        </w:tc>
        <w:tc>
          <w:tcPr>
            <w:tcW w:w="12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C78AFA3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36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CF6B87C" w14:textId="77777777" w:rsidR="00473CAE" w:rsidRDefault="00473CAE" w:rsidP="007A7D7E">
            <w:pPr>
              <w:pStyle w:val="TableParagraph"/>
              <w:spacing w:before="120" w:line="247" w:lineRule="auto"/>
              <w:ind w:left="64" w:right="91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Investiga aspectos de la cultura y la vida cotidiana del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pasado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valora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importancia.</w:t>
            </w:r>
          </w:p>
        </w:tc>
        <w:tc>
          <w:tcPr>
            <w:tcW w:w="16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01056B3" w14:textId="77777777" w:rsidR="00473CAE" w:rsidRDefault="00473CAE" w:rsidP="007A7D7E">
            <w:pPr>
              <w:pStyle w:val="TableParagraph"/>
              <w:spacing w:before="120"/>
              <w:ind w:left="6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solidaridad</w:t>
            </w:r>
          </w:p>
          <w:p w14:paraId="0DDAC8DA" w14:textId="77777777" w:rsidR="00473CAE" w:rsidRDefault="00473CAE" w:rsidP="007A7D7E">
            <w:pPr>
              <w:pStyle w:val="TableParagraph"/>
              <w:spacing w:before="6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niñez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mexicanos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D58130A" w14:textId="77777777" w:rsidR="00473CAE" w:rsidRDefault="00473CAE" w:rsidP="007A7D7E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56DF1E79" w14:textId="77777777" w:rsidR="00473CAE" w:rsidRDefault="00473CAE" w:rsidP="007A7D7E">
            <w:pPr>
              <w:pStyle w:val="TableParagraph"/>
              <w:ind w:left="312"/>
              <w:rPr>
                <w:sz w:val="16"/>
              </w:rPr>
            </w:pPr>
            <w:r>
              <w:rPr>
                <w:color w:val="231F20"/>
                <w:sz w:val="16"/>
              </w:rPr>
              <w:t>288</w:t>
            </w:r>
          </w:p>
        </w:tc>
        <w:tc>
          <w:tcPr>
            <w:tcW w:w="861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8A0E64B" w14:textId="77777777" w:rsidR="00473CAE" w:rsidRDefault="00473CAE" w:rsidP="007A7D7E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5FAF9905" w14:textId="77777777" w:rsidR="00473CAE" w:rsidRDefault="00473CAE" w:rsidP="007A7D7E">
            <w:pPr>
              <w:pStyle w:val="TableParagraph"/>
              <w:ind w:left="114" w:right="96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180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183</w:t>
            </w:r>
          </w:p>
        </w:tc>
      </w:tr>
    </w:tbl>
    <w:p w14:paraId="42FF66EA" w14:textId="77777777" w:rsidR="00473CAE" w:rsidRDefault="00473CAE" w:rsidP="00473CAE">
      <w:pPr>
        <w:pStyle w:val="Ttulo2"/>
        <w:ind w:left="0"/>
        <w:rPr>
          <w:color w:val="F03D52"/>
        </w:rPr>
      </w:pPr>
    </w:p>
    <w:p w14:paraId="6F3388D3" w14:textId="26E9B54A" w:rsidR="00473CAE" w:rsidRPr="00393C47" w:rsidRDefault="00473CAE" w:rsidP="00473CAE">
      <w:pPr>
        <w:pStyle w:val="Materia"/>
        <w:rPr>
          <w:color w:val="05B29D"/>
        </w:rPr>
      </w:pPr>
      <w:r>
        <w:rPr>
          <w:color w:val="05B29D"/>
        </w:rPr>
        <w:t>Formación Cívica y Ética</w:t>
      </w:r>
    </w:p>
    <w:p w14:paraId="2714F9F8" w14:textId="77777777" w:rsidR="00473CAE" w:rsidRDefault="00473CAE" w:rsidP="00473CAE">
      <w:pPr>
        <w:pStyle w:val="Ttulo2"/>
        <w:ind w:left="851"/>
      </w:pPr>
    </w:p>
    <w:p w14:paraId="6AC6678C" w14:textId="6EDCB11F" w:rsidR="00473CAE" w:rsidRDefault="00473CAE" w:rsidP="00473CAE">
      <w:pPr>
        <w:pStyle w:val="Ttulo2"/>
        <w:ind w:left="0"/>
        <w:rPr>
          <w:color w:val="F03D52"/>
        </w:rPr>
      </w:pPr>
      <w:r w:rsidRPr="00393C47">
        <w:rPr>
          <w:color w:val="F03D52"/>
        </w:rPr>
        <w:t>Primer periodo</w:t>
      </w:r>
    </w:p>
    <w:p w14:paraId="2383D8EA" w14:textId="14255D28" w:rsidR="00473CAE" w:rsidRDefault="00473CAE" w:rsidP="00473CAE">
      <w:pPr>
        <w:pStyle w:val="Ttulo2"/>
        <w:ind w:left="0"/>
        <w:rPr>
          <w:color w:val="F03D52"/>
        </w:rPr>
      </w:pPr>
    </w:p>
    <w:tbl>
      <w:tblPr>
        <w:tblStyle w:val="TableNormal"/>
        <w:tblW w:w="9690" w:type="dxa"/>
        <w:tblInd w:w="-10" w:type="dxa"/>
        <w:tblBorders>
          <w:top w:val="single" w:sz="8" w:space="0" w:color="FB505D"/>
          <w:left w:val="single" w:sz="8" w:space="0" w:color="FB505D"/>
          <w:bottom w:val="single" w:sz="8" w:space="0" w:color="FB505D"/>
          <w:right w:val="single" w:sz="8" w:space="0" w:color="FB505D"/>
          <w:insideH w:val="single" w:sz="8" w:space="0" w:color="FB505D"/>
          <w:insideV w:val="single" w:sz="8" w:space="0" w:color="FB505D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150"/>
        <w:gridCol w:w="1300"/>
        <w:gridCol w:w="3100"/>
        <w:gridCol w:w="1920"/>
        <w:gridCol w:w="860"/>
        <w:gridCol w:w="860"/>
      </w:tblGrid>
      <w:tr w:rsidR="00473CAE" w14:paraId="37490C71" w14:textId="77777777" w:rsidTr="00473CAE">
        <w:trPr>
          <w:trHeight w:val="491"/>
        </w:trPr>
        <w:tc>
          <w:tcPr>
            <w:tcW w:w="500" w:type="dxa"/>
            <w:shd w:val="clear" w:color="auto" w:fill="FE8B8A"/>
          </w:tcPr>
          <w:p w14:paraId="7D1C3B4F" w14:textId="77777777" w:rsidR="00473CAE" w:rsidRDefault="00473CAE" w:rsidP="007A7D7E">
            <w:pPr>
              <w:pStyle w:val="TableParagraph"/>
              <w:spacing w:before="147"/>
              <w:ind w:left="24" w:right="4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Sem.</w:t>
            </w:r>
          </w:p>
        </w:tc>
        <w:tc>
          <w:tcPr>
            <w:tcW w:w="1150" w:type="dxa"/>
            <w:shd w:val="clear" w:color="auto" w:fill="FE8B8A"/>
          </w:tcPr>
          <w:p w14:paraId="3F1C3A10" w14:textId="77777777" w:rsidR="00473CAE" w:rsidRDefault="00473CAE" w:rsidP="007A7D7E">
            <w:pPr>
              <w:pStyle w:val="TableParagraph"/>
              <w:spacing w:before="147"/>
              <w:ind w:left="426" w:right="407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Eje</w:t>
            </w:r>
          </w:p>
        </w:tc>
        <w:tc>
          <w:tcPr>
            <w:tcW w:w="1300" w:type="dxa"/>
            <w:shd w:val="clear" w:color="auto" w:fill="FE8B8A"/>
          </w:tcPr>
          <w:p w14:paraId="38EC5519" w14:textId="77777777" w:rsidR="00473CAE" w:rsidRDefault="00473CAE" w:rsidP="007A7D7E">
            <w:pPr>
              <w:pStyle w:val="TableParagraph"/>
              <w:spacing w:before="147"/>
              <w:ind w:left="418" w:right="398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3100" w:type="dxa"/>
            <w:shd w:val="clear" w:color="auto" w:fill="FE8B8A"/>
          </w:tcPr>
          <w:p w14:paraId="5D897F64" w14:textId="77777777" w:rsidR="00473CAE" w:rsidRDefault="00473CAE" w:rsidP="007A7D7E">
            <w:pPr>
              <w:pStyle w:val="TableParagraph"/>
              <w:spacing w:before="147"/>
              <w:ind w:left="66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920" w:type="dxa"/>
            <w:shd w:val="clear" w:color="auto" w:fill="FE8B8A"/>
          </w:tcPr>
          <w:p w14:paraId="7EE8FAF6" w14:textId="77777777" w:rsidR="00473CAE" w:rsidRDefault="00473CAE" w:rsidP="007A7D7E">
            <w:pPr>
              <w:pStyle w:val="TableParagraph"/>
              <w:spacing w:before="147"/>
              <w:ind w:left="294" w:right="274"/>
              <w:jc w:val="center"/>
              <w:rPr>
                <w:rFonts w:ascii="Arial-BoldItalicMT" w:hAns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80"/>
                <w:sz w:val="18"/>
              </w:rPr>
              <w:t>Lección</w:t>
            </w:r>
            <w:r>
              <w:rPr>
                <w:b/>
                <w:color w:val="FFFFFF"/>
                <w:spacing w:val="18"/>
                <w:w w:val="80"/>
                <w:sz w:val="18"/>
              </w:rPr>
              <w:t xml:space="preserve"> </w:t>
            </w:r>
            <w:r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FE8B8A"/>
          </w:tcPr>
          <w:p w14:paraId="4AF0B530" w14:textId="77777777" w:rsidR="00473CAE" w:rsidRDefault="00473CAE" w:rsidP="007A7D7E">
            <w:pPr>
              <w:pStyle w:val="TableParagraph"/>
              <w:spacing w:before="42"/>
              <w:ind w:left="135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</w:p>
          <w:p w14:paraId="0F63DC2A" w14:textId="77777777" w:rsidR="00473CAE" w:rsidRDefault="00473CAE" w:rsidP="007A7D7E">
            <w:pPr>
              <w:pStyle w:val="TableParagraph"/>
              <w:spacing w:before="3"/>
              <w:ind w:left="69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FE8B8A"/>
          </w:tcPr>
          <w:p w14:paraId="0501F60D" w14:textId="77777777" w:rsidR="00473CAE" w:rsidRDefault="00473CAE" w:rsidP="007A7D7E">
            <w:pPr>
              <w:pStyle w:val="TableParagraph"/>
              <w:spacing w:before="42" w:line="242" w:lineRule="auto"/>
              <w:ind w:left="102" w:firstLine="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spacing w:val="-1"/>
                <w:w w:val="80"/>
                <w:sz w:val="18"/>
              </w:rPr>
              <w:t>libro</w:t>
            </w:r>
            <w:r>
              <w:rPr>
                <w:b/>
                <w:color w:val="FFFFFF"/>
                <w:w w:val="80"/>
                <w:sz w:val="18"/>
              </w:rPr>
              <w:t xml:space="preserve"> SEP</w:t>
            </w:r>
          </w:p>
        </w:tc>
      </w:tr>
      <w:tr w:rsidR="00473CAE" w14:paraId="5BCF97C0" w14:textId="77777777" w:rsidTr="00473CAE">
        <w:trPr>
          <w:trHeight w:val="423"/>
        </w:trPr>
        <w:tc>
          <w:tcPr>
            <w:tcW w:w="50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86F1BFA" w14:textId="77777777" w:rsidR="00473CAE" w:rsidRDefault="00473CAE" w:rsidP="007A7D7E">
            <w:pPr>
              <w:pStyle w:val="TableParagraph"/>
              <w:spacing w:before="123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1</w:t>
            </w:r>
          </w:p>
        </w:tc>
        <w:tc>
          <w:tcPr>
            <w:tcW w:w="1150" w:type="dxa"/>
            <w:vMerge w:val="restart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990FFE4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3AB59EE7" w14:textId="77777777" w:rsidR="00473CAE" w:rsidRDefault="00473CAE" w:rsidP="007A7D7E">
            <w:pPr>
              <w:pStyle w:val="TableParagraph"/>
              <w:spacing w:before="111" w:line="247" w:lineRule="auto"/>
              <w:ind w:left="65" w:right="146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Conocimiento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cuidado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sí</w:t>
            </w:r>
          </w:p>
        </w:tc>
        <w:tc>
          <w:tcPr>
            <w:tcW w:w="1300" w:type="dxa"/>
            <w:vMerge w:val="restart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49DCBEC" w14:textId="77777777" w:rsidR="00473CAE" w:rsidRDefault="00473CAE" w:rsidP="007A7D7E">
            <w:pPr>
              <w:pStyle w:val="TableParagraph"/>
              <w:spacing w:before="4"/>
              <w:rPr>
                <w:b/>
                <w:sz w:val="19"/>
              </w:rPr>
            </w:pPr>
          </w:p>
          <w:p w14:paraId="14A50BEE" w14:textId="77777777" w:rsidR="00473CAE" w:rsidRDefault="00473CAE" w:rsidP="007A7D7E">
            <w:pPr>
              <w:pStyle w:val="TableParagraph"/>
              <w:spacing w:before="1" w:line="247" w:lineRule="auto"/>
              <w:ind w:left="65" w:right="381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Identidad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personal</w:t>
            </w:r>
          </w:p>
          <w:p w14:paraId="1AC77238" w14:textId="77777777" w:rsidR="00473CAE" w:rsidRDefault="00473CAE" w:rsidP="007A7D7E">
            <w:pPr>
              <w:pStyle w:val="TableParagraph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cuidado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sí</w:t>
            </w:r>
          </w:p>
        </w:tc>
        <w:tc>
          <w:tcPr>
            <w:tcW w:w="3100" w:type="dxa"/>
            <w:vMerge w:val="restart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0759021" w14:textId="77777777" w:rsidR="00473CAE" w:rsidRDefault="00473CAE" w:rsidP="007A7D7E">
            <w:pPr>
              <w:pStyle w:val="TableParagraph"/>
              <w:spacing w:before="128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Evalúa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situaciones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pueden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afectar</w:t>
            </w:r>
          </w:p>
          <w:p w14:paraId="69272E42" w14:textId="77777777" w:rsidR="00473CAE" w:rsidRDefault="00473CAE" w:rsidP="007A7D7E">
            <w:pPr>
              <w:pStyle w:val="TableParagraph"/>
              <w:spacing w:before="6" w:line="247" w:lineRule="auto"/>
              <w:ind w:left="65" w:right="368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su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integridad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personal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sus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derechos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se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apoya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1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otras</w:t>
            </w:r>
            <w:r>
              <w:rPr>
                <w:color w:val="231F20"/>
                <w:spacing w:val="1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personas</w:t>
            </w:r>
            <w:r>
              <w:rPr>
                <w:color w:val="231F20"/>
                <w:spacing w:val="1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para</w:t>
            </w:r>
            <w:r>
              <w:rPr>
                <w:color w:val="231F20"/>
                <w:spacing w:val="1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protegerse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defenderse.</w:t>
            </w:r>
          </w:p>
        </w:tc>
        <w:tc>
          <w:tcPr>
            <w:tcW w:w="192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F2685F3" w14:textId="77777777" w:rsidR="00473CAE" w:rsidRDefault="00473CAE" w:rsidP="007A7D7E">
            <w:pPr>
              <w:pStyle w:val="TableParagraph"/>
              <w:spacing w:before="21" w:line="190" w:lineRule="atLeast"/>
              <w:ind w:left="65" w:right="62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La integridad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física,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moral y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emocional</w:t>
            </w:r>
          </w:p>
        </w:tc>
        <w:tc>
          <w:tcPr>
            <w:tcW w:w="86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3ED8B4E" w14:textId="77777777" w:rsidR="00473CAE" w:rsidRDefault="00473CAE" w:rsidP="007A7D7E">
            <w:pPr>
              <w:pStyle w:val="TableParagraph"/>
              <w:spacing w:before="122"/>
              <w:ind w:left="113" w:right="9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290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291</w:t>
            </w:r>
          </w:p>
        </w:tc>
        <w:tc>
          <w:tcPr>
            <w:tcW w:w="86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B05E282" w14:textId="77777777" w:rsidR="00473CAE" w:rsidRDefault="00473CAE" w:rsidP="007A7D7E">
            <w:pPr>
              <w:pStyle w:val="TableParagraph"/>
              <w:spacing w:before="122"/>
              <w:ind w:right="193"/>
              <w:jc w:val="right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10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16</w:t>
            </w:r>
          </w:p>
        </w:tc>
      </w:tr>
      <w:tr w:rsidR="00473CAE" w14:paraId="71DE5F18" w14:textId="77777777" w:rsidTr="00473CAE">
        <w:trPr>
          <w:trHeight w:val="271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5FD8AC6" w14:textId="77777777" w:rsidR="00473CAE" w:rsidRDefault="00473CAE" w:rsidP="007A7D7E">
            <w:pPr>
              <w:pStyle w:val="TableParagraph"/>
              <w:spacing w:before="47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2</w:t>
            </w:r>
          </w:p>
        </w:tc>
        <w:tc>
          <w:tcPr>
            <w:tcW w:w="115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AC1A898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26DA0D0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31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2BF4459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92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EADDCAE" w14:textId="77777777" w:rsidR="00473CAE" w:rsidRDefault="00473CAE" w:rsidP="007A7D7E">
            <w:pPr>
              <w:pStyle w:val="TableParagraph"/>
              <w:spacing w:before="101" w:line="247" w:lineRule="auto"/>
              <w:ind w:left="64" w:right="102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Personas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protegen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integridad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niños</w:t>
            </w:r>
          </w:p>
        </w:tc>
        <w:tc>
          <w:tcPr>
            <w:tcW w:w="86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EF7CA98" w14:textId="77777777" w:rsidR="00473CAE" w:rsidRDefault="00473CAE" w:rsidP="007A7D7E">
            <w:pPr>
              <w:pStyle w:val="TableParagraph"/>
              <w:rPr>
                <w:b/>
                <w:sz w:val="17"/>
              </w:rPr>
            </w:pPr>
          </w:p>
          <w:p w14:paraId="5323D25B" w14:textId="77777777" w:rsidR="00473CAE" w:rsidRDefault="00473CAE" w:rsidP="007A7D7E">
            <w:pPr>
              <w:pStyle w:val="TableParagraph"/>
              <w:ind w:left="112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292</w:t>
            </w:r>
          </w:p>
        </w:tc>
        <w:tc>
          <w:tcPr>
            <w:tcW w:w="86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049BC2F" w14:textId="77777777" w:rsidR="00473CAE" w:rsidRDefault="00473CAE" w:rsidP="007A7D7E">
            <w:pPr>
              <w:pStyle w:val="TableParagraph"/>
              <w:rPr>
                <w:b/>
                <w:sz w:val="17"/>
              </w:rPr>
            </w:pPr>
          </w:p>
          <w:p w14:paraId="47C529B8" w14:textId="77777777" w:rsidR="00473CAE" w:rsidRDefault="00473CAE" w:rsidP="007A7D7E">
            <w:pPr>
              <w:pStyle w:val="TableParagraph"/>
              <w:ind w:left="21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17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25</w:t>
            </w:r>
          </w:p>
        </w:tc>
      </w:tr>
      <w:tr w:rsidR="00473CAE" w14:paraId="030E7C5C" w14:textId="77777777" w:rsidTr="00473CAE">
        <w:trPr>
          <w:trHeight w:val="288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AF30118" w14:textId="77777777" w:rsidR="00473CAE" w:rsidRDefault="00473CAE" w:rsidP="007A7D7E">
            <w:pPr>
              <w:pStyle w:val="TableParagraph"/>
              <w:spacing w:before="55"/>
              <w:ind w:left="19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3</w:t>
            </w:r>
          </w:p>
        </w:tc>
        <w:tc>
          <w:tcPr>
            <w:tcW w:w="115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77DECC7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4F18043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31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FD24862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92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12F9A5E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A41B58D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5DEE545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</w:tr>
      <w:tr w:rsidR="00473CAE" w14:paraId="4CF5744C" w14:textId="77777777" w:rsidTr="00473CAE">
        <w:trPr>
          <w:trHeight w:val="330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DC5854D" w14:textId="77777777" w:rsidR="00473CAE" w:rsidRDefault="00473CAE" w:rsidP="007A7D7E">
            <w:pPr>
              <w:pStyle w:val="TableParagraph"/>
              <w:spacing w:before="76"/>
              <w:ind w:left="19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4</w:t>
            </w:r>
          </w:p>
        </w:tc>
        <w:tc>
          <w:tcPr>
            <w:tcW w:w="115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D97B76F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406513B6" w14:textId="77777777" w:rsidR="00473CAE" w:rsidRDefault="00473CAE" w:rsidP="007A7D7E">
            <w:pPr>
              <w:pStyle w:val="TableParagraph"/>
              <w:spacing w:before="114" w:line="247" w:lineRule="auto"/>
              <w:ind w:left="64" w:right="146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Conocimiento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cuidado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sí</w:t>
            </w:r>
          </w:p>
        </w:tc>
        <w:tc>
          <w:tcPr>
            <w:tcW w:w="130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0B206A9" w14:textId="77777777" w:rsidR="00473CAE" w:rsidRDefault="00473CAE" w:rsidP="007A7D7E">
            <w:pPr>
              <w:pStyle w:val="TableParagraph"/>
              <w:spacing w:before="7"/>
              <w:rPr>
                <w:b/>
                <w:sz w:val="19"/>
              </w:rPr>
            </w:pPr>
          </w:p>
          <w:p w14:paraId="48B63731" w14:textId="77777777" w:rsidR="00473CAE" w:rsidRDefault="00473CAE" w:rsidP="007A7D7E">
            <w:pPr>
              <w:pStyle w:val="TableParagraph"/>
              <w:spacing w:line="247" w:lineRule="auto"/>
              <w:ind w:left="64" w:right="11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Sujeto 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derechos y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dignidad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humana</w:t>
            </w:r>
          </w:p>
        </w:tc>
        <w:tc>
          <w:tcPr>
            <w:tcW w:w="310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1703CAE" w14:textId="77777777" w:rsidR="00473CAE" w:rsidRDefault="00473CAE" w:rsidP="007A7D7E">
            <w:pPr>
              <w:pStyle w:val="TableParagraph"/>
              <w:spacing w:before="130" w:line="247" w:lineRule="auto"/>
              <w:ind w:left="64" w:right="292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Ejerce su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derecho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ser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protegido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contra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cualquier forma de maltrato, abuso o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explotación de tipo sexual, laboral o acoso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presencial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redes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sociales.</w:t>
            </w:r>
          </w:p>
        </w:tc>
        <w:tc>
          <w:tcPr>
            <w:tcW w:w="192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9D4910A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0ACCFE75" w14:textId="77777777" w:rsidR="00473CAE" w:rsidRDefault="00473CAE" w:rsidP="007A7D7E">
            <w:pPr>
              <w:pStyle w:val="TableParagraph"/>
              <w:spacing w:before="113" w:line="247" w:lineRule="auto"/>
              <w:ind w:left="64" w:right="19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Instituciones</w:t>
            </w:r>
            <w:r>
              <w:rPr>
                <w:color w:val="231F20"/>
                <w:spacing w:val="1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que</w:t>
            </w:r>
            <w:r>
              <w:rPr>
                <w:color w:val="231F20"/>
                <w:spacing w:val="1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protegen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derechos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niños</w:t>
            </w:r>
          </w:p>
        </w:tc>
        <w:tc>
          <w:tcPr>
            <w:tcW w:w="86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54A8F77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486EB494" w14:textId="77777777" w:rsidR="00473CAE" w:rsidRDefault="00473CAE" w:rsidP="007A7D7E">
            <w:pPr>
              <w:pStyle w:val="TableParagraph"/>
              <w:spacing w:before="1"/>
              <w:rPr>
                <w:b/>
                <w:sz w:val="18"/>
              </w:rPr>
            </w:pPr>
          </w:p>
          <w:p w14:paraId="5A125E6A" w14:textId="77777777" w:rsidR="00473CAE" w:rsidRDefault="00473CAE" w:rsidP="007A7D7E">
            <w:pPr>
              <w:pStyle w:val="TableParagraph"/>
              <w:ind w:left="132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293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294</w:t>
            </w:r>
          </w:p>
        </w:tc>
        <w:tc>
          <w:tcPr>
            <w:tcW w:w="86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DBD01BF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26F8ABD1" w14:textId="77777777" w:rsidR="00473CAE" w:rsidRDefault="00473CAE" w:rsidP="007A7D7E">
            <w:pPr>
              <w:pStyle w:val="TableParagraph"/>
              <w:spacing w:before="1"/>
              <w:rPr>
                <w:b/>
                <w:sz w:val="18"/>
              </w:rPr>
            </w:pPr>
          </w:p>
          <w:p w14:paraId="2CE449F1" w14:textId="77777777" w:rsidR="00473CAE" w:rsidRDefault="00473CAE" w:rsidP="007A7D7E">
            <w:pPr>
              <w:pStyle w:val="TableParagraph"/>
              <w:ind w:left="210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26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33</w:t>
            </w:r>
          </w:p>
        </w:tc>
      </w:tr>
      <w:tr w:rsidR="00473CAE" w14:paraId="515BB00E" w14:textId="77777777" w:rsidTr="00473CAE">
        <w:trPr>
          <w:trHeight w:val="330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F7B67F7" w14:textId="77777777" w:rsidR="00473CAE" w:rsidRDefault="00473CAE" w:rsidP="007A7D7E">
            <w:pPr>
              <w:pStyle w:val="TableParagraph"/>
              <w:spacing w:before="75"/>
              <w:ind w:left="19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5</w:t>
            </w:r>
          </w:p>
        </w:tc>
        <w:tc>
          <w:tcPr>
            <w:tcW w:w="115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C505F33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260F3BA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31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C731C5C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92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713BD94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B5CAD89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D7A2148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</w:tr>
      <w:tr w:rsidR="00473CAE" w14:paraId="631F59E6" w14:textId="77777777" w:rsidTr="00473CAE">
        <w:trPr>
          <w:trHeight w:val="330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57DEE50" w14:textId="77777777" w:rsidR="00473CAE" w:rsidRDefault="00473CAE" w:rsidP="007A7D7E">
            <w:pPr>
              <w:pStyle w:val="TableParagraph"/>
              <w:spacing w:before="75"/>
              <w:ind w:left="19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6</w:t>
            </w:r>
          </w:p>
        </w:tc>
        <w:tc>
          <w:tcPr>
            <w:tcW w:w="115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B2C5C1E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FD69156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31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592710D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92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E07CD45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C5AD033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2F1D905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</w:tr>
      <w:tr w:rsidR="00473CAE" w14:paraId="7F302DE1" w14:textId="77777777" w:rsidTr="00473CAE">
        <w:trPr>
          <w:trHeight w:val="80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4C8B887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635BE311" w14:textId="77777777" w:rsidR="00473CAE" w:rsidRDefault="00473CAE" w:rsidP="007A7D7E">
            <w:pPr>
              <w:pStyle w:val="TableParagraph"/>
              <w:spacing w:before="105"/>
              <w:ind w:left="92" w:right="7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7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8</w:t>
            </w:r>
          </w:p>
        </w:tc>
        <w:tc>
          <w:tcPr>
            <w:tcW w:w="115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722DCB7" w14:textId="77777777" w:rsidR="00473CAE" w:rsidRDefault="00473CAE" w:rsidP="007A7D7E">
            <w:pPr>
              <w:pStyle w:val="TableParagraph"/>
              <w:spacing w:before="122" w:line="247" w:lineRule="auto"/>
              <w:ind w:left="64" w:right="43"/>
              <w:rPr>
                <w:sz w:val="16"/>
              </w:rPr>
            </w:pPr>
            <w:r>
              <w:rPr>
                <w:color w:val="231F20"/>
                <w:sz w:val="16"/>
              </w:rPr>
              <w:t>Ejercicio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responsable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la</w:t>
            </w:r>
            <w:r>
              <w:rPr>
                <w:color w:val="231F20"/>
                <w:spacing w:val="-12"/>
                <w:w w:val="95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libertad</w:t>
            </w:r>
          </w:p>
        </w:tc>
        <w:tc>
          <w:tcPr>
            <w:tcW w:w="13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F7A34A4" w14:textId="77777777" w:rsidR="00473CAE" w:rsidRDefault="00473CAE" w:rsidP="007A7D7E">
            <w:pPr>
              <w:pStyle w:val="TableParagraph"/>
              <w:spacing w:before="20" w:line="190" w:lineRule="atLeast"/>
              <w:ind w:left="64" w:right="141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La libertad como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valor y derecho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humano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fundamental</w:t>
            </w:r>
          </w:p>
        </w:tc>
        <w:tc>
          <w:tcPr>
            <w:tcW w:w="31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E426174" w14:textId="77777777" w:rsidR="00473CAE" w:rsidRDefault="00473CAE" w:rsidP="007A7D7E">
            <w:pPr>
              <w:pStyle w:val="TableParagraph"/>
              <w:spacing w:before="20" w:line="190" w:lineRule="atLeast"/>
              <w:ind w:left="64" w:right="413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Reconoce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libertad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como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un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derecho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humano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valor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hacer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posible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desarrollo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pleno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digno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cada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persona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sociedad.</w:t>
            </w:r>
          </w:p>
        </w:tc>
        <w:tc>
          <w:tcPr>
            <w:tcW w:w="19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3A16BF2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32B6DD5C" w14:textId="77777777" w:rsidR="00473CAE" w:rsidRDefault="00473CAE" w:rsidP="007A7D7E">
            <w:pPr>
              <w:pStyle w:val="TableParagraph"/>
              <w:spacing w:before="104"/>
              <w:ind w:left="63" w:right="7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libertad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como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un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derecho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C56DFF9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1BDB2D39" w14:textId="77777777" w:rsidR="00473CAE" w:rsidRDefault="00473CAE" w:rsidP="007A7D7E">
            <w:pPr>
              <w:pStyle w:val="TableParagraph"/>
              <w:spacing w:before="104"/>
              <w:ind w:left="112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295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262AE69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5EC9CFA7" w14:textId="77777777" w:rsidR="00473CAE" w:rsidRDefault="00473CAE" w:rsidP="007A7D7E">
            <w:pPr>
              <w:pStyle w:val="TableParagraph"/>
              <w:spacing w:before="104"/>
              <w:ind w:right="189"/>
              <w:jc w:val="right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34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41</w:t>
            </w:r>
          </w:p>
        </w:tc>
      </w:tr>
    </w:tbl>
    <w:p w14:paraId="78737A54" w14:textId="77777777" w:rsidR="00473CAE" w:rsidRDefault="00473CAE" w:rsidP="00473CAE">
      <w:pPr>
        <w:pStyle w:val="Ttulo2"/>
        <w:ind w:left="0"/>
        <w:rPr>
          <w:color w:val="F03D52"/>
        </w:rPr>
      </w:pPr>
    </w:p>
    <w:tbl>
      <w:tblPr>
        <w:tblStyle w:val="TableNormal"/>
        <w:tblW w:w="9690" w:type="dxa"/>
        <w:tblInd w:w="-10" w:type="dxa"/>
        <w:tblBorders>
          <w:top w:val="single" w:sz="8" w:space="0" w:color="FB505D"/>
          <w:left w:val="single" w:sz="8" w:space="0" w:color="FB505D"/>
          <w:bottom w:val="single" w:sz="8" w:space="0" w:color="FB505D"/>
          <w:right w:val="single" w:sz="8" w:space="0" w:color="FB505D"/>
          <w:insideH w:val="single" w:sz="8" w:space="0" w:color="FB505D"/>
          <w:insideV w:val="single" w:sz="8" w:space="0" w:color="FB505D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150"/>
        <w:gridCol w:w="1300"/>
        <w:gridCol w:w="3100"/>
        <w:gridCol w:w="1920"/>
        <w:gridCol w:w="860"/>
        <w:gridCol w:w="860"/>
      </w:tblGrid>
      <w:tr w:rsidR="00473CAE" w14:paraId="1042FAD6" w14:textId="77777777" w:rsidTr="00473CAE">
        <w:trPr>
          <w:trHeight w:val="491"/>
        </w:trPr>
        <w:tc>
          <w:tcPr>
            <w:tcW w:w="500" w:type="dxa"/>
            <w:shd w:val="clear" w:color="auto" w:fill="FE8B8A"/>
          </w:tcPr>
          <w:p w14:paraId="65444D67" w14:textId="77777777" w:rsidR="00473CAE" w:rsidRDefault="00473CAE" w:rsidP="007A7D7E">
            <w:pPr>
              <w:pStyle w:val="TableParagraph"/>
              <w:spacing w:before="147"/>
              <w:ind w:left="24" w:right="4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Sem.</w:t>
            </w:r>
          </w:p>
        </w:tc>
        <w:tc>
          <w:tcPr>
            <w:tcW w:w="1150" w:type="dxa"/>
            <w:shd w:val="clear" w:color="auto" w:fill="FE8B8A"/>
          </w:tcPr>
          <w:p w14:paraId="085A616E" w14:textId="77777777" w:rsidR="00473CAE" w:rsidRDefault="00473CAE" w:rsidP="007A7D7E">
            <w:pPr>
              <w:pStyle w:val="TableParagraph"/>
              <w:spacing w:before="147"/>
              <w:ind w:left="426" w:right="407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Eje</w:t>
            </w:r>
          </w:p>
        </w:tc>
        <w:tc>
          <w:tcPr>
            <w:tcW w:w="1300" w:type="dxa"/>
            <w:shd w:val="clear" w:color="auto" w:fill="FE8B8A"/>
          </w:tcPr>
          <w:p w14:paraId="0E5879DA" w14:textId="77777777" w:rsidR="00473CAE" w:rsidRDefault="00473CAE" w:rsidP="007A7D7E">
            <w:pPr>
              <w:pStyle w:val="TableParagraph"/>
              <w:spacing w:before="147"/>
              <w:ind w:left="418" w:right="398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3100" w:type="dxa"/>
            <w:shd w:val="clear" w:color="auto" w:fill="FE8B8A"/>
          </w:tcPr>
          <w:p w14:paraId="73475F35" w14:textId="77777777" w:rsidR="00473CAE" w:rsidRDefault="00473CAE" w:rsidP="007A7D7E">
            <w:pPr>
              <w:pStyle w:val="TableParagraph"/>
              <w:spacing w:before="147"/>
              <w:ind w:left="66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920" w:type="dxa"/>
            <w:shd w:val="clear" w:color="auto" w:fill="FE8B8A"/>
          </w:tcPr>
          <w:p w14:paraId="141C6B3E" w14:textId="77777777" w:rsidR="00473CAE" w:rsidRDefault="00473CAE" w:rsidP="007A7D7E">
            <w:pPr>
              <w:pStyle w:val="TableParagraph"/>
              <w:spacing w:before="147"/>
              <w:ind w:left="294"/>
              <w:rPr>
                <w:rFonts w:ascii="Arial-BoldItalicMT" w:hAns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80"/>
                <w:sz w:val="18"/>
              </w:rPr>
              <w:t>Lección</w:t>
            </w:r>
            <w:r>
              <w:rPr>
                <w:b/>
                <w:color w:val="FFFFFF"/>
                <w:spacing w:val="18"/>
                <w:w w:val="80"/>
                <w:sz w:val="18"/>
              </w:rPr>
              <w:t xml:space="preserve"> </w:t>
            </w:r>
            <w:r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FE8B8A"/>
          </w:tcPr>
          <w:p w14:paraId="214AEE16" w14:textId="77777777" w:rsidR="00473CAE" w:rsidRDefault="00473CAE" w:rsidP="007A7D7E">
            <w:pPr>
              <w:pStyle w:val="TableParagraph"/>
              <w:spacing w:before="42"/>
              <w:ind w:left="135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</w:p>
          <w:p w14:paraId="529C7D2F" w14:textId="77777777" w:rsidR="00473CAE" w:rsidRDefault="00473CAE" w:rsidP="007A7D7E">
            <w:pPr>
              <w:pStyle w:val="TableParagraph"/>
              <w:spacing w:before="3"/>
              <w:ind w:left="69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FE8B8A"/>
          </w:tcPr>
          <w:p w14:paraId="587B60F2" w14:textId="77777777" w:rsidR="00473CAE" w:rsidRDefault="00473CAE" w:rsidP="007A7D7E">
            <w:pPr>
              <w:pStyle w:val="TableParagraph"/>
              <w:spacing w:before="42" w:line="242" w:lineRule="auto"/>
              <w:ind w:left="102" w:firstLine="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spacing w:val="-1"/>
                <w:w w:val="80"/>
                <w:sz w:val="18"/>
              </w:rPr>
              <w:t>libro</w:t>
            </w:r>
            <w:r>
              <w:rPr>
                <w:b/>
                <w:color w:val="FFFFFF"/>
                <w:w w:val="80"/>
                <w:sz w:val="18"/>
              </w:rPr>
              <w:t xml:space="preserve"> SEP</w:t>
            </w:r>
          </w:p>
        </w:tc>
      </w:tr>
      <w:tr w:rsidR="00473CAE" w14:paraId="4C20A72C" w14:textId="77777777" w:rsidTr="00473CAE">
        <w:trPr>
          <w:trHeight w:val="803"/>
        </w:trPr>
        <w:tc>
          <w:tcPr>
            <w:tcW w:w="50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49D8BD3" w14:textId="77777777" w:rsidR="00473CAE" w:rsidRDefault="00473CAE" w:rsidP="007A7D7E">
            <w:pPr>
              <w:pStyle w:val="TableParagraph"/>
              <w:rPr>
                <w:sz w:val="18"/>
              </w:rPr>
            </w:pPr>
          </w:p>
          <w:p w14:paraId="5B0A24AC" w14:textId="77777777" w:rsidR="00473CAE" w:rsidRDefault="00473CAE" w:rsidP="007A7D7E">
            <w:pPr>
              <w:pStyle w:val="TableParagraph"/>
              <w:spacing w:before="106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9</w:t>
            </w:r>
          </w:p>
        </w:tc>
        <w:tc>
          <w:tcPr>
            <w:tcW w:w="115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F2DC09D" w14:textId="77777777" w:rsidR="00473CAE" w:rsidRDefault="00473CAE" w:rsidP="007A7D7E">
            <w:pPr>
              <w:pStyle w:val="TableParagraph"/>
              <w:spacing w:before="123" w:line="247" w:lineRule="auto"/>
              <w:ind w:left="65" w:right="150"/>
              <w:rPr>
                <w:sz w:val="16"/>
              </w:rPr>
            </w:pPr>
            <w:r>
              <w:rPr>
                <w:color w:val="231F20"/>
                <w:sz w:val="16"/>
              </w:rPr>
              <w:t>Ejercicio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responsable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 la libertad</w:t>
            </w:r>
          </w:p>
        </w:tc>
        <w:tc>
          <w:tcPr>
            <w:tcW w:w="130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943109E" w14:textId="77777777" w:rsidR="00473CAE" w:rsidRDefault="00473CAE" w:rsidP="007A7D7E">
            <w:pPr>
              <w:pStyle w:val="TableParagraph"/>
              <w:spacing w:before="22" w:line="190" w:lineRule="atLeast"/>
              <w:ind w:left="65" w:right="140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La libertad como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valor y derecho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humano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fundamental</w:t>
            </w:r>
          </w:p>
        </w:tc>
        <w:tc>
          <w:tcPr>
            <w:tcW w:w="310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CE13F1C" w14:textId="77777777" w:rsidR="00473CAE" w:rsidRDefault="00473CAE" w:rsidP="007A7D7E">
            <w:pPr>
              <w:pStyle w:val="TableParagraph"/>
              <w:spacing w:before="21" w:line="190" w:lineRule="atLeast"/>
              <w:ind w:left="65" w:right="413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Reconoce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libertad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como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un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derecho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humano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valor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hacer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posible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desarrollo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pleno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digno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cada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persona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sociedad.</w:t>
            </w:r>
          </w:p>
        </w:tc>
        <w:tc>
          <w:tcPr>
            <w:tcW w:w="192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83EFA7A" w14:textId="77777777" w:rsidR="00473CAE" w:rsidRDefault="00473CAE" w:rsidP="007A7D7E">
            <w:pPr>
              <w:pStyle w:val="TableParagraph"/>
              <w:spacing w:before="10"/>
              <w:rPr>
                <w:sz w:val="18"/>
              </w:rPr>
            </w:pPr>
          </w:p>
          <w:p w14:paraId="431BE3FA" w14:textId="77777777" w:rsidR="00473CAE" w:rsidRDefault="00473CAE" w:rsidP="007A7D7E">
            <w:pPr>
              <w:pStyle w:val="TableParagraph"/>
              <w:spacing w:line="247" w:lineRule="auto"/>
              <w:ind w:left="65" w:right="49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Construcción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una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sociedad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libre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justa</w:t>
            </w:r>
          </w:p>
        </w:tc>
        <w:tc>
          <w:tcPr>
            <w:tcW w:w="86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005B681" w14:textId="77777777" w:rsidR="00473CAE" w:rsidRDefault="00473CAE" w:rsidP="007A7D7E">
            <w:pPr>
              <w:pStyle w:val="TableParagraph"/>
              <w:rPr>
                <w:sz w:val="18"/>
              </w:rPr>
            </w:pPr>
          </w:p>
          <w:p w14:paraId="16372DAF" w14:textId="77777777" w:rsidR="00473CAE" w:rsidRDefault="00473CAE" w:rsidP="007A7D7E">
            <w:pPr>
              <w:pStyle w:val="TableParagraph"/>
              <w:spacing w:before="105"/>
              <w:ind w:left="113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296</w:t>
            </w:r>
          </w:p>
        </w:tc>
        <w:tc>
          <w:tcPr>
            <w:tcW w:w="86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DE05C9A" w14:textId="77777777" w:rsidR="00473CAE" w:rsidRDefault="00473CAE" w:rsidP="007A7D7E">
            <w:pPr>
              <w:pStyle w:val="TableParagraph"/>
              <w:rPr>
                <w:sz w:val="18"/>
              </w:rPr>
            </w:pPr>
          </w:p>
          <w:p w14:paraId="034D6B79" w14:textId="77777777" w:rsidR="00473CAE" w:rsidRDefault="00473CAE" w:rsidP="007A7D7E">
            <w:pPr>
              <w:pStyle w:val="TableParagraph"/>
              <w:spacing w:before="105"/>
              <w:ind w:left="113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41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43</w:t>
            </w:r>
          </w:p>
        </w:tc>
      </w:tr>
      <w:tr w:rsidR="00473CAE" w14:paraId="0D461A38" w14:textId="77777777" w:rsidTr="00473CAE">
        <w:trPr>
          <w:trHeight w:val="450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BBA0EE4" w14:textId="77777777" w:rsidR="00473CAE" w:rsidRDefault="00473CAE" w:rsidP="007A7D7E">
            <w:pPr>
              <w:pStyle w:val="TableParagraph"/>
              <w:spacing w:before="135"/>
              <w:ind w:left="89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10</w:t>
            </w:r>
          </w:p>
        </w:tc>
        <w:tc>
          <w:tcPr>
            <w:tcW w:w="115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BDA0B62" w14:textId="77777777" w:rsidR="00473CAE" w:rsidRDefault="00473CAE" w:rsidP="007A7D7E">
            <w:pPr>
              <w:pStyle w:val="TableParagraph"/>
              <w:rPr>
                <w:sz w:val="18"/>
              </w:rPr>
            </w:pPr>
          </w:p>
          <w:p w14:paraId="06F37E2E" w14:textId="77777777" w:rsidR="00473CAE" w:rsidRDefault="00473CAE" w:rsidP="007A7D7E">
            <w:pPr>
              <w:pStyle w:val="TableParagraph"/>
              <w:spacing w:before="4"/>
              <w:rPr>
                <w:sz w:val="17"/>
              </w:rPr>
            </w:pPr>
          </w:p>
          <w:p w14:paraId="463C5A71" w14:textId="77777777" w:rsidR="00473CAE" w:rsidRDefault="00473CAE" w:rsidP="007A7D7E">
            <w:pPr>
              <w:pStyle w:val="TableParagraph"/>
              <w:spacing w:before="1" w:line="247" w:lineRule="auto"/>
              <w:ind w:left="64" w:right="43"/>
              <w:rPr>
                <w:sz w:val="16"/>
              </w:rPr>
            </w:pPr>
            <w:r>
              <w:rPr>
                <w:color w:val="231F20"/>
                <w:sz w:val="16"/>
              </w:rPr>
              <w:t>Ejercicio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responsable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la</w:t>
            </w:r>
            <w:r>
              <w:rPr>
                <w:color w:val="231F20"/>
                <w:spacing w:val="-12"/>
                <w:w w:val="95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libertad</w:t>
            </w:r>
          </w:p>
        </w:tc>
        <w:tc>
          <w:tcPr>
            <w:tcW w:w="130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4666F94" w14:textId="77777777" w:rsidR="00473CAE" w:rsidRDefault="00473CAE" w:rsidP="007A7D7E">
            <w:pPr>
              <w:pStyle w:val="TableParagraph"/>
              <w:spacing w:before="27" w:line="247" w:lineRule="auto"/>
              <w:ind w:left="64" w:right="38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Criterios</w:t>
            </w:r>
            <w:r>
              <w:rPr>
                <w:color w:val="231F20"/>
                <w:spacing w:val="2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para</w:t>
            </w:r>
            <w:r>
              <w:rPr>
                <w:color w:val="231F20"/>
                <w:spacing w:val="2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ejercicio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responsable</w:t>
            </w:r>
          </w:p>
          <w:p w14:paraId="38D34207" w14:textId="77777777" w:rsidR="00473CAE" w:rsidRDefault="00473CAE" w:rsidP="007A7D7E">
            <w:pPr>
              <w:pStyle w:val="TableParagraph"/>
              <w:spacing w:before="1" w:line="247" w:lineRule="auto"/>
              <w:ind w:left="64" w:right="24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libertad: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dignidad,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</w:p>
          <w:p w14:paraId="1B98E867" w14:textId="77777777" w:rsidR="00473CAE" w:rsidRDefault="00473CAE" w:rsidP="007A7D7E">
            <w:pPr>
              <w:pStyle w:val="TableParagraph"/>
              <w:spacing w:before="1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derechos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bien</w:t>
            </w:r>
          </w:p>
          <w:p w14:paraId="5418736F" w14:textId="77777777" w:rsidR="00473CAE" w:rsidRDefault="00473CAE" w:rsidP="007A7D7E">
            <w:pPr>
              <w:pStyle w:val="TableParagraph"/>
              <w:spacing w:before="6"/>
              <w:ind w:left="64"/>
              <w:rPr>
                <w:sz w:val="16"/>
              </w:rPr>
            </w:pPr>
            <w:r>
              <w:rPr>
                <w:color w:val="231F20"/>
                <w:sz w:val="16"/>
              </w:rPr>
              <w:t>común</w:t>
            </w:r>
          </w:p>
        </w:tc>
        <w:tc>
          <w:tcPr>
            <w:tcW w:w="310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911561F" w14:textId="77777777" w:rsidR="00473CAE" w:rsidRDefault="00473CAE" w:rsidP="007A7D7E">
            <w:pPr>
              <w:pStyle w:val="TableParagraph"/>
              <w:rPr>
                <w:sz w:val="18"/>
              </w:rPr>
            </w:pPr>
          </w:p>
          <w:p w14:paraId="3921B336" w14:textId="77777777" w:rsidR="00473CAE" w:rsidRDefault="00473CAE" w:rsidP="007A7D7E">
            <w:pPr>
              <w:pStyle w:val="TableParagraph"/>
              <w:spacing w:before="104" w:line="247" w:lineRule="auto"/>
              <w:ind w:left="64" w:right="5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Analiza</w:t>
            </w:r>
            <w:r>
              <w:rPr>
                <w:color w:val="231F20"/>
                <w:spacing w:val="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necesidades,</w:t>
            </w:r>
            <w:r>
              <w:rPr>
                <w:color w:val="231F20"/>
                <w:spacing w:val="2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intereses</w:t>
            </w:r>
            <w:r>
              <w:rPr>
                <w:color w:val="231F20"/>
                <w:spacing w:val="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2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motivaciones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otras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personas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grupos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al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tomar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acuerdos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asumir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compromisos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para</w:t>
            </w:r>
            <w:r>
              <w:rPr>
                <w:color w:val="231F20"/>
                <w:spacing w:val="3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mejorar</w:t>
            </w:r>
            <w:r>
              <w:rPr>
                <w:color w:val="231F20"/>
                <w:spacing w:val="3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convivencia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escuela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comunidad.</w:t>
            </w:r>
          </w:p>
        </w:tc>
        <w:tc>
          <w:tcPr>
            <w:tcW w:w="192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CE4F130" w14:textId="77777777" w:rsidR="00473CAE" w:rsidRDefault="00473CAE" w:rsidP="007A7D7E">
            <w:pPr>
              <w:pStyle w:val="TableParagraph"/>
              <w:spacing w:before="39" w:line="247" w:lineRule="auto"/>
              <w:ind w:left="64" w:right="32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La convivencia y la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diversidad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opiniones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6059EB8" w14:textId="77777777" w:rsidR="00473CAE" w:rsidRDefault="00473CAE" w:rsidP="007A7D7E">
            <w:pPr>
              <w:pStyle w:val="TableParagraph"/>
              <w:spacing w:before="134"/>
              <w:ind w:left="111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297</w:t>
            </w:r>
          </w:p>
        </w:tc>
        <w:tc>
          <w:tcPr>
            <w:tcW w:w="86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0A6E258" w14:textId="77777777" w:rsidR="00473CAE" w:rsidRDefault="00473CAE" w:rsidP="007A7D7E">
            <w:pPr>
              <w:pStyle w:val="TableParagraph"/>
              <w:spacing w:before="134"/>
              <w:ind w:left="113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44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46</w:t>
            </w:r>
          </w:p>
        </w:tc>
      </w:tr>
      <w:tr w:rsidR="00473CAE" w14:paraId="2C8FD504" w14:textId="77777777" w:rsidTr="00473CAE">
        <w:trPr>
          <w:trHeight w:val="450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5689E6C" w14:textId="77777777" w:rsidR="00473CAE" w:rsidRDefault="00473CAE" w:rsidP="007A7D7E">
            <w:pPr>
              <w:pStyle w:val="TableParagraph"/>
              <w:spacing w:before="134"/>
              <w:ind w:left="86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11</w:t>
            </w:r>
          </w:p>
        </w:tc>
        <w:tc>
          <w:tcPr>
            <w:tcW w:w="115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9928B66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5FA8CB0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31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7F42477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92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C27ABB1" w14:textId="77777777" w:rsidR="00473CAE" w:rsidRDefault="00473CAE" w:rsidP="007A7D7E">
            <w:pPr>
              <w:pStyle w:val="TableParagraph"/>
              <w:spacing w:before="6"/>
              <w:rPr>
                <w:sz w:val="23"/>
              </w:rPr>
            </w:pPr>
          </w:p>
          <w:p w14:paraId="78F2838F" w14:textId="77777777" w:rsidR="00473CAE" w:rsidRDefault="00473CAE" w:rsidP="007A7D7E">
            <w:pPr>
              <w:pStyle w:val="TableParagraph"/>
              <w:spacing w:before="1" w:line="247" w:lineRule="auto"/>
              <w:ind w:left="64" w:right="102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Acuerdos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compromisos</w:t>
            </w:r>
            <w:r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para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convivencia</w:t>
            </w:r>
          </w:p>
        </w:tc>
        <w:tc>
          <w:tcPr>
            <w:tcW w:w="86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AADF220" w14:textId="77777777" w:rsidR="00473CAE" w:rsidRDefault="00473CAE" w:rsidP="007A7D7E">
            <w:pPr>
              <w:pStyle w:val="TableParagraph"/>
              <w:rPr>
                <w:sz w:val="18"/>
              </w:rPr>
            </w:pPr>
          </w:p>
          <w:p w14:paraId="4E2E5BC3" w14:textId="77777777" w:rsidR="00473CAE" w:rsidRDefault="00473CAE" w:rsidP="007A7D7E">
            <w:pPr>
              <w:pStyle w:val="TableParagraph"/>
              <w:spacing w:before="159"/>
              <w:ind w:left="13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298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299</w:t>
            </w:r>
          </w:p>
        </w:tc>
        <w:tc>
          <w:tcPr>
            <w:tcW w:w="86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3833323" w14:textId="77777777" w:rsidR="00473CAE" w:rsidRDefault="00473CAE" w:rsidP="007A7D7E">
            <w:pPr>
              <w:pStyle w:val="TableParagraph"/>
              <w:rPr>
                <w:sz w:val="18"/>
              </w:rPr>
            </w:pPr>
          </w:p>
          <w:p w14:paraId="3B4DA3C0" w14:textId="77777777" w:rsidR="00473CAE" w:rsidRDefault="00473CAE" w:rsidP="007A7D7E">
            <w:pPr>
              <w:pStyle w:val="TableParagraph"/>
              <w:spacing w:before="159"/>
              <w:ind w:left="212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47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53</w:t>
            </w:r>
          </w:p>
        </w:tc>
      </w:tr>
      <w:tr w:rsidR="00473CAE" w14:paraId="35705323" w14:textId="77777777" w:rsidTr="00473CAE">
        <w:trPr>
          <w:trHeight w:val="45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4EBD33F" w14:textId="77777777" w:rsidR="00473CAE" w:rsidRDefault="00473CAE" w:rsidP="007A7D7E">
            <w:pPr>
              <w:pStyle w:val="TableParagraph"/>
              <w:spacing w:before="136"/>
              <w:ind w:left="91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12</w:t>
            </w:r>
          </w:p>
        </w:tc>
        <w:tc>
          <w:tcPr>
            <w:tcW w:w="115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613D4BB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1D4D04B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31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C47963B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92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15B05C4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BF8E9C0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72C3169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</w:tr>
    </w:tbl>
    <w:p w14:paraId="475050AB" w14:textId="4A4EF32B" w:rsidR="00473CAE" w:rsidRDefault="00473CAE"/>
    <w:p w14:paraId="51D3A2F2" w14:textId="3F1EEE16" w:rsidR="00473CAE" w:rsidRDefault="00473CAE"/>
    <w:p w14:paraId="4E923483" w14:textId="4BAF9D08" w:rsidR="00473CAE" w:rsidRDefault="00473CAE" w:rsidP="00473CAE">
      <w:pPr>
        <w:pStyle w:val="Ttulo2"/>
        <w:ind w:left="0"/>
        <w:rPr>
          <w:color w:val="F03D52"/>
        </w:rPr>
      </w:pPr>
      <w:r>
        <w:rPr>
          <w:color w:val="F03D52"/>
        </w:rPr>
        <w:t>Segundo</w:t>
      </w:r>
      <w:r w:rsidRPr="00393C47">
        <w:rPr>
          <w:color w:val="F03D52"/>
        </w:rPr>
        <w:t xml:space="preserve"> periodo</w:t>
      </w:r>
    </w:p>
    <w:p w14:paraId="2B280F0A" w14:textId="3AD5CD99" w:rsidR="00473CAE" w:rsidRDefault="00473CAE" w:rsidP="00473CAE">
      <w:pPr>
        <w:pStyle w:val="Ttulo2"/>
        <w:ind w:left="0"/>
        <w:rPr>
          <w:color w:val="F03D52"/>
        </w:rPr>
      </w:pPr>
    </w:p>
    <w:tbl>
      <w:tblPr>
        <w:tblStyle w:val="TableNormal"/>
        <w:tblW w:w="9685" w:type="dxa"/>
        <w:tblInd w:w="-10" w:type="dxa"/>
        <w:tblBorders>
          <w:top w:val="single" w:sz="8" w:space="0" w:color="FB505D"/>
          <w:left w:val="single" w:sz="8" w:space="0" w:color="FB505D"/>
          <w:bottom w:val="single" w:sz="8" w:space="0" w:color="FB505D"/>
          <w:right w:val="single" w:sz="8" w:space="0" w:color="FB505D"/>
          <w:insideH w:val="single" w:sz="8" w:space="0" w:color="FB505D"/>
          <w:insideV w:val="single" w:sz="8" w:space="0" w:color="FB505D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380"/>
        <w:gridCol w:w="1417"/>
        <w:gridCol w:w="2913"/>
        <w:gridCol w:w="1757"/>
        <w:gridCol w:w="859"/>
        <w:gridCol w:w="859"/>
      </w:tblGrid>
      <w:tr w:rsidR="00473CAE" w14:paraId="108BA49A" w14:textId="77777777" w:rsidTr="00473CAE">
        <w:trPr>
          <w:trHeight w:hRule="exact" w:val="471"/>
        </w:trPr>
        <w:tc>
          <w:tcPr>
            <w:tcW w:w="500" w:type="dxa"/>
            <w:shd w:val="clear" w:color="auto" w:fill="FE8B8A"/>
          </w:tcPr>
          <w:p w14:paraId="410EA13D" w14:textId="77777777" w:rsidR="00473CAE" w:rsidRDefault="00473CAE" w:rsidP="007A7D7E">
            <w:pPr>
              <w:pStyle w:val="TableParagraph"/>
              <w:spacing w:before="127"/>
              <w:ind w:left="4" w:right="4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Sem.</w:t>
            </w:r>
          </w:p>
        </w:tc>
        <w:tc>
          <w:tcPr>
            <w:tcW w:w="1380" w:type="dxa"/>
            <w:shd w:val="clear" w:color="auto" w:fill="FE8B8A"/>
          </w:tcPr>
          <w:p w14:paraId="694C7501" w14:textId="77777777" w:rsidR="00473CAE" w:rsidRDefault="00473CAE" w:rsidP="007A7D7E">
            <w:pPr>
              <w:pStyle w:val="TableParagraph"/>
              <w:spacing w:before="127"/>
              <w:ind w:left="531" w:right="531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Eje</w:t>
            </w:r>
          </w:p>
        </w:tc>
        <w:tc>
          <w:tcPr>
            <w:tcW w:w="1417" w:type="dxa"/>
            <w:shd w:val="clear" w:color="auto" w:fill="FE8B8A"/>
          </w:tcPr>
          <w:p w14:paraId="35318B05" w14:textId="77777777" w:rsidR="00473CAE" w:rsidRDefault="00473CAE" w:rsidP="007A7D7E">
            <w:pPr>
              <w:pStyle w:val="TableParagraph"/>
              <w:spacing w:before="127"/>
              <w:ind w:left="466" w:right="466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2913" w:type="dxa"/>
            <w:shd w:val="clear" w:color="auto" w:fill="FE8B8A"/>
          </w:tcPr>
          <w:p w14:paraId="48AF089F" w14:textId="77777777" w:rsidR="00473CAE" w:rsidRDefault="00473CAE" w:rsidP="007A7D7E">
            <w:pPr>
              <w:pStyle w:val="TableParagraph"/>
              <w:spacing w:before="127"/>
              <w:ind w:left="559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757" w:type="dxa"/>
            <w:shd w:val="clear" w:color="auto" w:fill="FE8B8A"/>
          </w:tcPr>
          <w:p w14:paraId="7DEA9260" w14:textId="77777777" w:rsidR="00473CAE" w:rsidRDefault="00473CAE" w:rsidP="007A7D7E">
            <w:pPr>
              <w:pStyle w:val="TableParagraph"/>
              <w:spacing w:before="127"/>
              <w:ind w:left="203"/>
              <w:rPr>
                <w:rFonts w:ascii="Arial-BoldItalicMT" w:hAns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80"/>
                <w:sz w:val="18"/>
              </w:rPr>
              <w:t>Lección</w:t>
            </w:r>
            <w:r>
              <w:rPr>
                <w:b/>
                <w:color w:val="FFFFFF"/>
                <w:spacing w:val="18"/>
                <w:w w:val="80"/>
                <w:sz w:val="18"/>
              </w:rPr>
              <w:t xml:space="preserve"> </w:t>
            </w:r>
            <w:r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859" w:type="dxa"/>
            <w:shd w:val="clear" w:color="auto" w:fill="FE8B8A"/>
          </w:tcPr>
          <w:p w14:paraId="2AFE6C2E" w14:textId="77777777" w:rsidR="00473CAE" w:rsidRDefault="00473CAE" w:rsidP="007A7D7E">
            <w:pPr>
              <w:pStyle w:val="TableParagraph"/>
              <w:spacing w:before="22"/>
              <w:ind w:left="125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</w:p>
          <w:p w14:paraId="7D88EB90" w14:textId="77777777" w:rsidR="00473CAE" w:rsidRDefault="00473CAE" w:rsidP="007A7D7E">
            <w:pPr>
              <w:pStyle w:val="TableParagraph"/>
              <w:spacing w:before="3" w:line="199" w:lineRule="exact"/>
              <w:ind w:left="59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859" w:type="dxa"/>
            <w:shd w:val="clear" w:color="auto" w:fill="FE8B8A"/>
          </w:tcPr>
          <w:p w14:paraId="08C1DEC3" w14:textId="77777777" w:rsidR="00473CAE" w:rsidRDefault="00473CAE" w:rsidP="007A7D7E">
            <w:pPr>
              <w:pStyle w:val="TableParagraph"/>
              <w:spacing w:before="11" w:line="210" w:lineRule="atLeast"/>
              <w:ind w:left="92" w:right="89" w:firstLine="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0"/>
                <w:sz w:val="18"/>
              </w:rPr>
              <w:t>libro</w:t>
            </w:r>
            <w:r>
              <w:rPr>
                <w:b/>
                <w:color w:val="FFFFFF"/>
                <w:spacing w:val="-3"/>
                <w:w w:val="80"/>
                <w:sz w:val="18"/>
              </w:rPr>
              <w:t xml:space="preserve"> </w:t>
            </w:r>
            <w:r>
              <w:rPr>
                <w:b/>
                <w:color w:val="FFFFFF"/>
                <w:w w:val="80"/>
                <w:sz w:val="18"/>
              </w:rPr>
              <w:t>SEP</w:t>
            </w:r>
          </w:p>
        </w:tc>
      </w:tr>
      <w:tr w:rsidR="00473CAE" w14:paraId="315C27C4" w14:textId="77777777" w:rsidTr="00473CAE">
        <w:trPr>
          <w:trHeight w:hRule="exact" w:val="405"/>
        </w:trPr>
        <w:tc>
          <w:tcPr>
            <w:tcW w:w="50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8365F8A" w14:textId="77777777" w:rsidR="00473CAE" w:rsidRDefault="00473CAE" w:rsidP="007A7D7E">
            <w:pPr>
              <w:pStyle w:val="TableParagraph"/>
              <w:spacing w:before="106"/>
              <w:ind w:left="73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13</w:t>
            </w:r>
          </w:p>
        </w:tc>
        <w:tc>
          <w:tcPr>
            <w:tcW w:w="1380" w:type="dxa"/>
            <w:vMerge w:val="restart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8FC28CB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3CB5D0A8" w14:textId="77777777" w:rsidR="00473CAE" w:rsidRDefault="00473CAE" w:rsidP="007A7D7E">
            <w:pPr>
              <w:pStyle w:val="TableParagraph"/>
              <w:spacing w:before="7"/>
              <w:rPr>
                <w:b/>
                <w:sz w:val="18"/>
              </w:rPr>
            </w:pPr>
          </w:p>
          <w:p w14:paraId="26129FDD" w14:textId="77777777" w:rsidR="00473CAE" w:rsidRDefault="00473CAE" w:rsidP="007A7D7E">
            <w:pPr>
              <w:pStyle w:val="TableParagraph"/>
              <w:spacing w:line="247" w:lineRule="auto"/>
              <w:ind w:left="55" w:right="28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Sentido 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pertenencia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</w:p>
          <w:p w14:paraId="338BAB2A" w14:textId="77777777" w:rsidR="00473CAE" w:rsidRDefault="00473CAE" w:rsidP="007A7D7E">
            <w:pPr>
              <w:pStyle w:val="TableParagraph"/>
              <w:spacing w:before="1" w:line="247" w:lineRule="auto"/>
              <w:ind w:left="55" w:right="286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valoración de la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diversidad</w:t>
            </w:r>
          </w:p>
        </w:tc>
        <w:tc>
          <w:tcPr>
            <w:tcW w:w="1417" w:type="dxa"/>
            <w:vMerge w:val="restart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03247D9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73FAFE49" w14:textId="77777777" w:rsidR="00473CAE" w:rsidRDefault="00473CAE" w:rsidP="007A7D7E">
            <w:pPr>
              <w:pStyle w:val="TableParagraph"/>
              <w:spacing w:before="7"/>
              <w:rPr>
                <w:b/>
                <w:sz w:val="18"/>
              </w:rPr>
            </w:pPr>
          </w:p>
          <w:p w14:paraId="7EFA2808" w14:textId="77777777" w:rsidR="00473CAE" w:rsidRDefault="00473CAE" w:rsidP="007A7D7E">
            <w:pPr>
              <w:pStyle w:val="TableParagraph"/>
              <w:spacing w:line="247" w:lineRule="auto"/>
              <w:ind w:left="55" w:right="258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Valoración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diversidad, no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discriminación e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interculturalidad</w:t>
            </w:r>
          </w:p>
        </w:tc>
        <w:tc>
          <w:tcPr>
            <w:tcW w:w="2913" w:type="dxa"/>
            <w:vMerge w:val="restart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DDEC24D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45D0E681" w14:textId="77777777" w:rsidR="00473CAE" w:rsidRDefault="00473CAE" w:rsidP="007A7D7E">
            <w:pPr>
              <w:pStyle w:val="TableParagraph"/>
              <w:spacing w:before="6"/>
              <w:rPr>
                <w:b/>
                <w:sz w:val="18"/>
              </w:rPr>
            </w:pPr>
          </w:p>
          <w:p w14:paraId="7A27B73B" w14:textId="77777777" w:rsidR="00473CAE" w:rsidRDefault="00473CAE" w:rsidP="007A7D7E">
            <w:pPr>
              <w:pStyle w:val="TableParagraph"/>
              <w:spacing w:before="1" w:line="247" w:lineRule="auto"/>
              <w:ind w:left="55" w:right="117"/>
              <w:jc w:val="both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Analiza dinámicas de discriminación en la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vida cotidiana: causas, formas de rechazo,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posibles consecuencias, personas o grupos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susceptibles.</w:t>
            </w:r>
          </w:p>
        </w:tc>
        <w:tc>
          <w:tcPr>
            <w:tcW w:w="1757" w:type="dxa"/>
            <w:vMerge w:val="restart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0AD4080" w14:textId="77777777" w:rsidR="00473CAE" w:rsidRDefault="00473CAE" w:rsidP="007A7D7E">
            <w:pPr>
              <w:pStyle w:val="TableParagraph"/>
              <w:spacing w:before="3"/>
              <w:rPr>
                <w:b/>
                <w:sz w:val="18"/>
              </w:rPr>
            </w:pPr>
          </w:p>
          <w:p w14:paraId="71906841" w14:textId="77777777" w:rsidR="00473CAE" w:rsidRDefault="00473CAE" w:rsidP="007A7D7E">
            <w:pPr>
              <w:pStyle w:val="TableParagraph"/>
              <w:spacing w:line="247" w:lineRule="auto"/>
              <w:ind w:left="55" w:right="409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Consecuencias de la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discriminación</w:t>
            </w:r>
          </w:p>
        </w:tc>
        <w:tc>
          <w:tcPr>
            <w:tcW w:w="859" w:type="dxa"/>
            <w:vMerge w:val="restart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BFC8C2F" w14:textId="77777777" w:rsidR="00473CAE" w:rsidRDefault="00473CAE" w:rsidP="007A7D7E">
            <w:pPr>
              <w:pStyle w:val="TableParagraph"/>
              <w:spacing w:before="6"/>
              <w:rPr>
                <w:b/>
                <w:sz w:val="26"/>
              </w:rPr>
            </w:pPr>
          </w:p>
          <w:p w14:paraId="329AC99B" w14:textId="77777777" w:rsidR="00473CAE" w:rsidRDefault="00473CAE" w:rsidP="007A7D7E">
            <w:pPr>
              <w:pStyle w:val="TableParagraph"/>
              <w:ind w:left="120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300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301</w:t>
            </w:r>
          </w:p>
        </w:tc>
        <w:tc>
          <w:tcPr>
            <w:tcW w:w="859" w:type="dxa"/>
            <w:vMerge w:val="restart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73513AD" w14:textId="77777777" w:rsidR="00473CAE" w:rsidRDefault="00473CAE" w:rsidP="007A7D7E">
            <w:pPr>
              <w:pStyle w:val="TableParagraph"/>
              <w:spacing w:before="6"/>
              <w:rPr>
                <w:b/>
                <w:sz w:val="26"/>
              </w:rPr>
            </w:pPr>
          </w:p>
          <w:p w14:paraId="4A40C1EB" w14:textId="77777777" w:rsidR="00473CAE" w:rsidRDefault="00473CAE" w:rsidP="007A7D7E">
            <w:pPr>
              <w:pStyle w:val="TableParagraph"/>
              <w:ind w:left="19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58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64</w:t>
            </w:r>
          </w:p>
        </w:tc>
      </w:tr>
      <w:tr w:rsidR="00473CAE" w14:paraId="7A1F9A74" w14:textId="77777777" w:rsidTr="00473CAE">
        <w:trPr>
          <w:trHeight w:hRule="exact" w:val="400"/>
        </w:trPr>
        <w:tc>
          <w:tcPr>
            <w:tcW w:w="50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76E6A69" w14:textId="77777777" w:rsidR="00473CAE" w:rsidRDefault="00473CAE" w:rsidP="007A7D7E">
            <w:pPr>
              <w:pStyle w:val="TableParagraph"/>
              <w:spacing w:before="3"/>
              <w:rPr>
                <w:b/>
                <w:sz w:val="18"/>
              </w:rPr>
            </w:pPr>
          </w:p>
          <w:p w14:paraId="21F520AD" w14:textId="77777777" w:rsidR="00473CAE" w:rsidRDefault="00473CAE" w:rsidP="007A7D7E">
            <w:pPr>
              <w:pStyle w:val="TableParagraph"/>
              <w:ind w:left="73" w:right="7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14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</w:p>
          <w:p w14:paraId="53F36137" w14:textId="77777777" w:rsidR="00473CAE" w:rsidRDefault="00473CAE" w:rsidP="007A7D7E">
            <w:pPr>
              <w:pStyle w:val="TableParagraph"/>
              <w:spacing w:before="6"/>
              <w:ind w:left="72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15</w:t>
            </w:r>
          </w:p>
        </w:tc>
        <w:tc>
          <w:tcPr>
            <w:tcW w:w="138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AE5690D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DFBEB0C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2913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474DE3D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27E8A72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859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B9231C6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859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28C4429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</w:tr>
      <w:tr w:rsidR="00473CAE" w14:paraId="6E404AD5" w14:textId="77777777" w:rsidTr="00473CAE">
        <w:trPr>
          <w:trHeight w:hRule="exact" w:val="400"/>
        </w:trPr>
        <w:tc>
          <w:tcPr>
            <w:tcW w:w="5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97551DF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4D2AA10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0D2D750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2913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39B1E68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0EA6FD8" w14:textId="77777777" w:rsidR="00473CAE" w:rsidRDefault="00473CAE" w:rsidP="007A7D7E">
            <w:pPr>
              <w:pStyle w:val="TableParagraph"/>
              <w:spacing w:before="3"/>
              <w:rPr>
                <w:b/>
                <w:sz w:val="18"/>
              </w:rPr>
            </w:pPr>
          </w:p>
          <w:p w14:paraId="4CD1992B" w14:textId="77777777" w:rsidR="00473CAE" w:rsidRDefault="00473CAE" w:rsidP="007A7D7E">
            <w:pPr>
              <w:pStyle w:val="TableParagraph"/>
              <w:spacing w:line="247" w:lineRule="auto"/>
              <w:ind w:left="54" w:right="183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valor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diversidad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no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discriminación</w:t>
            </w:r>
          </w:p>
        </w:tc>
        <w:tc>
          <w:tcPr>
            <w:tcW w:w="859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FEDEF73" w14:textId="77777777" w:rsidR="00473CAE" w:rsidRDefault="00473CAE" w:rsidP="007A7D7E">
            <w:pPr>
              <w:pStyle w:val="TableParagraph"/>
              <w:spacing w:before="6"/>
              <w:rPr>
                <w:b/>
                <w:sz w:val="26"/>
              </w:rPr>
            </w:pPr>
          </w:p>
          <w:p w14:paraId="0607C6AD" w14:textId="77777777" w:rsidR="00473CAE" w:rsidRDefault="00473CAE" w:rsidP="007A7D7E">
            <w:pPr>
              <w:pStyle w:val="TableParagraph"/>
              <w:ind w:left="271" w:right="271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302</w:t>
            </w:r>
          </w:p>
        </w:tc>
        <w:tc>
          <w:tcPr>
            <w:tcW w:w="859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35DA1A7" w14:textId="77777777" w:rsidR="00473CAE" w:rsidRDefault="00473CAE" w:rsidP="007A7D7E">
            <w:pPr>
              <w:pStyle w:val="TableParagraph"/>
              <w:spacing w:before="6"/>
              <w:rPr>
                <w:b/>
                <w:sz w:val="26"/>
              </w:rPr>
            </w:pPr>
          </w:p>
          <w:p w14:paraId="6A0F7675" w14:textId="77777777" w:rsidR="00473CAE" w:rsidRDefault="00473CAE" w:rsidP="007A7D7E">
            <w:pPr>
              <w:pStyle w:val="TableParagraph"/>
              <w:ind w:left="271" w:right="271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302</w:t>
            </w:r>
          </w:p>
        </w:tc>
      </w:tr>
      <w:tr w:rsidR="00473CAE" w14:paraId="4A4CA7C6" w14:textId="77777777" w:rsidTr="00473CAE">
        <w:trPr>
          <w:trHeight w:hRule="exact" w:val="400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383AF89" w14:textId="77777777" w:rsidR="00473CAE" w:rsidRDefault="00473CAE" w:rsidP="007A7D7E">
            <w:pPr>
              <w:pStyle w:val="TableParagraph"/>
              <w:spacing w:before="105"/>
              <w:ind w:left="72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16</w:t>
            </w:r>
          </w:p>
        </w:tc>
        <w:tc>
          <w:tcPr>
            <w:tcW w:w="138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DF1F2CF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5FCD973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2913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02ED9FB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06D5DC8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859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EB39534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859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A6FB3AD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</w:tr>
      <w:tr w:rsidR="00473CAE" w14:paraId="55820F48" w14:textId="77777777" w:rsidTr="00473CAE">
        <w:trPr>
          <w:trHeight w:hRule="exact" w:val="24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9CD2C0C" w14:textId="77777777" w:rsidR="00473CAE" w:rsidRDefault="00473CAE" w:rsidP="007A7D7E">
            <w:pPr>
              <w:pStyle w:val="TableParagraph"/>
              <w:spacing w:before="27"/>
              <w:ind w:left="71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17</w:t>
            </w:r>
          </w:p>
        </w:tc>
        <w:tc>
          <w:tcPr>
            <w:tcW w:w="138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F1FAF63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0D983984" w14:textId="77777777" w:rsidR="00473CAE" w:rsidRDefault="00473CAE" w:rsidP="007A7D7E">
            <w:pPr>
              <w:pStyle w:val="TableParagraph"/>
              <w:spacing w:before="131" w:line="247" w:lineRule="auto"/>
              <w:ind w:left="54" w:right="28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Sentido 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pertenencia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</w:p>
          <w:p w14:paraId="23E33A8C" w14:textId="77777777" w:rsidR="00473CAE" w:rsidRDefault="00473CAE" w:rsidP="007A7D7E">
            <w:pPr>
              <w:pStyle w:val="TableParagraph"/>
              <w:spacing w:before="1" w:line="247" w:lineRule="auto"/>
              <w:ind w:left="54" w:right="287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valoración de la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diversidad</w:t>
            </w:r>
          </w:p>
        </w:tc>
        <w:tc>
          <w:tcPr>
            <w:tcW w:w="1417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F49CC2C" w14:textId="77777777" w:rsidR="00473CAE" w:rsidRDefault="00473CAE" w:rsidP="007A7D7E">
            <w:pPr>
              <w:pStyle w:val="TableParagraph"/>
              <w:spacing w:before="26" w:line="247" w:lineRule="auto"/>
              <w:ind w:left="54" w:right="7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Identidad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colectiva,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sentido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</w:p>
          <w:p w14:paraId="2D2AA07B" w14:textId="77777777" w:rsidR="00473CAE" w:rsidRDefault="00473CAE" w:rsidP="007A7D7E">
            <w:pPr>
              <w:pStyle w:val="TableParagraph"/>
              <w:spacing w:before="1"/>
              <w:ind w:left="5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pertenencia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</w:p>
          <w:p w14:paraId="575B691F" w14:textId="77777777" w:rsidR="00473CAE" w:rsidRDefault="00473CAE" w:rsidP="007A7D7E">
            <w:pPr>
              <w:pStyle w:val="TableParagraph"/>
              <w:spacing w:before="6"/>
              <w:ind w:left="5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cohesión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social</w:t>
            </w:r>
          </w:p>
        </w:tc>
        <w:tc>
          <w:tcPr>
            <w:tcW w:w="2913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8DCAD51" w14:textId="77777777" w:rsidR="00473CAE" w:rsidRDefault="00473CAE" w:rsidP="007A7D7E">
            <w:pPr>
              <w:pStyle w:val="TableParagraph"/>
              <w:spacing w:before="20" w:line="190" w:lineRule="atLeast"/>
              <w:ind w:left="54" w:right="217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Analiza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críticamente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casos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manifiestan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relaciones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asimétricas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poder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entre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culturas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grupos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sociales</w:t>
            </w:r>
            <w:r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habitan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país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otros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países.</w:t>
            </w:r>
          </w:p>
        </w:tc>
        <w:tc>
          <w:tcPr>
            <w:tcW w:w="1757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4F1DB35" w14:textId="77777777" w:rsidR="00473CAE" w:rsidRDefault="00473CAE" w:rsidP="007A7D7E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7D7377D6" w14:textId="77777777" w:rsidR="00473CAE" w:rsidRDefault="00473CAE" w:rsidP="007A7D7E">
            <w:pPr>
              <w:pStyle w:val="TableParagraph"/>
              <w:spacing w:line="247" w:lineRule="auto"/>
              <w:ind w:left="54" w:right="200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Igualdad entre mujeres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hombres</w:t>
            </w:r>
          </w:p>
        </w:tc>
        <w:tc>
          <w:tcPr>
            <w:tcW w:w="859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1C9490C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32043863" w14:textId="77777777" w:rsidR="00473CAE" w:rsidRDefault="00473CAE" w:rsidP="007A7D7E">
            <w:pPr>
              <w:pStyle w:val="TableParagraph"/>
              <w:spacing w:before="104"/>
              <w:ind w:left="120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303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304</w:t>
            </w:r>
          </w:p>
        </w:tc>
        <w:tc>
          <w:tcPr>
            <w:tcW w:w="859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6F3FE70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3974EBAD" w14:textId="77777777" w:rsidR="00473CAE" w:rsidRDefault="00473CAE" w:rsidP="007A7D7E">
            <w:pPr>
              <w:pStyle w:val="TableParagraph"/>
              <w:spacing w:before="104"/>
              <w:ind w:left="20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77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77</w:t>
            </w:r>
          </w:p>
        </w:tc>
      </w:tr>
      <w:tr w:rsidR="00473CAE" w14:paraId="5C0CE9EC" w14:textId="77777777" w:rsidTr="00473CAE">
        <w:trPr>
          <w:trHeight w:hRule="exact" w:val="570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9912946" w14:textId="77777777" w:rsidR="00473CAE" w:rsidRDefault="00473CAE" w:rsidP="007A7D7E">
            <w:pPr>
              <w:pStyle w:val="TableParagraph"/>
              <w:spacing w:before="5"/>
              <w:rPr>
                <w:b/>
                <w:sz w:val="16"/>
              </w:rPr>
            </w:pPr>
          </w:p>
          <w:p w14:paraId="50E966C1" w14:textId="77777777" w:rsidR="00473CAE" w:rsidRDefault="00473CAE" w:rsidP="007A7D7E">
            <w:pPr>
              <w:pStyle w:val="TableParagraph"/>
              <w:ind w:left="72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18</w:t>
            </w:r>
          </w:p>
        </w:tc>
        <w:tc>
          <w:tcPr>
            <w:tcW w:w="138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517CB90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CE917CD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2913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542C7B3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DF3E8A8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859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1314B92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859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B2D1861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</w:tr>
      <w:tr w:rsidR="00473CAE" w14:paraId="647DCF30" w14:textId="77777777" w:rsidTr="00473CAE">
        <w:trPr>
          <w:trHeight w:hRule="exact" w:val="62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676F4C6" w14:textId="77777777" w:rsidR="00473CAE" w:rsidRDefault="00473CAE" w:rsidP="007A7D7E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4C993B4D" w14:textId="77777777" w:rsidR="00473CAE" w:rsidRDefault="00473CAE" w:rsidP="007A7D7E">
            <w:pPr>
              <w:pStyle w:val="TableParagraph"/>
              <w:ind w:left="71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19</w:t>
            </w:r>
          </w:p>
        </w:tc>
        <w:tc>
          <w:tcPr>
            <w:tcW w:w="138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D84DE0D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D4773D6" w14:textId="77777777" w:rsidR="00473CAE" w:rsidRDefault="00473CAE" w:rsidP="007A7D7E">
            <w:pPr>
              <w:pStyle w:val="TableParagraph"/>
              <w:spacing w:before="20" w:line="190" w:lineRule="atLeast"/>
              <w:ind w:left="55" w:right="52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Igualdad y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perspectiva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género</w:t>
            </w:r>
          </w:p>
        </w:tc>
        <w:tc>
          <w:tcPr>
            <w:tcW w:w="2913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933ADCA" w14:textId="77777777" w:rsidR="00473CAE" w:rsidRDefault="00473CAE" w:rsidP="007A7D7E">
            <w:pPr>
              <w:pStyle w:val="TableParagraph"/>
              <w:spacing w:before="20" w:line="190" w:lineRule="atLeast"/>
              <w:ind w:left="55" w:right="29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Reconoce</w:t>
            </w:r>
            <w:r>
              <w:rPr>
                <w:color w:val="231F20"/>
                <w:spacing w:val="2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2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igualdad</w:t>
            </w:r>
            <w:r>
              <w:rPr>
                <w:color w:val="231F20"/>
                <w:spacing w:val="2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sustantiva</w:t>
            </w:r>
            <w:r>
              <w:rPr>
                <w:color w:val="231F20"/>
                <w:spacing w:val="2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entre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hombres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mujeres,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realiza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acciones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que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garanticen.</w:t>
            </w:r>
          </w:p>
        </w:tc>
        <w:tc>
          <w:tcPr>
            <w:tcW w:w="1757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E9ED813" w14:textId="77777777" w:rsidR="00473CAE" w:rsidRDefault="00473CAE" w:rsidP="007A7D7E">
            <w:pPr>
              <w:pStyle w:val="TableParagraph"/>
              <w:spacing w:before="121" w:line="247" w:lineRule="auto"/>
              <w:ind w:left="55" w:right="183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Construcción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una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sociedad</w:t>
            </w:r>
            <w:r>
              <w:rPr>
                <w:color w:val="231F20"/>
                <w:spacing w:val="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igualitaria</w:t>
            </w:r>
          </w:p>
        </w:tc>
        <w:tc>
          <w:tcPr>
            <w:tcW w:w="859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ED44BDC" w14:textId="77777777" w:rsidR="00473CAE" w:rsidRDefault="00473CAE" w:rsidP="007A7D7E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116F139D" w14:textId="77777777" w:rsidR="00473CAE" w:rsidRDefault="00473CAE" w:rsidP="007A7D7E">
            <w:pPr>
              <w:pStyle w:val="TableParagraph"/>
              <w:ind w:left="106" w:right="106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305</w:t>
            </w:r>
          </w:p>
        </w:tc>
        <w:tc>
          <w:tcPr>
            <w:tcW w:w="859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D501598" w14:textId="77777777" w:rsidR="00473CAE" w:rsidRDefault="00473CAE" w:rsidP="007A7D7E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345964D3" w14:textId="77777777" w:rsidR="00473CAE" w:rsidRDefault="00473CAE" w:rsidP="007A7D7E">
            <w:pPr>
              <w:pStyle w:val="TableParagraph"/>
              <w:ind w:left="106" w:right="106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78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79</w:t>
            </w:r>
          </w:p>
        </w:tc>
      </w:tr>
      <w:tr w:rsidR="00473CAE" w14:paraId="1F81C910" w14:textId="77777777" w:rsidTr="00473CAE">
        <w:trPr>
          <w:trHeight w:hRule="exact" w:val="400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9824ACA" w14:textId="77777777" w:rsidR="00473CAE" w:rsidRDefault="00473CAE" w:rsidP="007A7D7E">
            <w:pPr>
              <w:pStyle w:val="TableParagraph"/>
              <w:spacing w:before="104"/>
              <w:ind w:left="73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20</w:t>
            </w:r>
          </w:p>
        </w:tc>
        <w:tc>
          <w:tcPr>
            <w:tcW w:w="138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67C05DF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7EF9F15B" w14:textId="77777777" w:rsidR="00473CAE" w:rsidRDefault="00473CAE" w:rsidP="007A7D7E">
            <w:pPr>
              <w:pStyle w:val="TableParagraph"/>
              <w:spacing w:before="10"/>
              <w:rPr>
                <w:b/>
                <w:sz w:val="19"/>
              </w:rPr>
            </w:pPr>
          </w:p>
          <w:p w14:paraId="55AD3CD9" w14:textId="77777777" w:rsidR="00473CAE" w:rsidRDefault="00473CAE" w:rsidP="007A7D7E">
            <w:pPr>
              <w:pStyle w:val="TableParagraph"/>
              <w:spacing w:line="247" w:lineRule="auto"/>
              <w:ind w:left="55"/>
              <w:rPr>
                <w:sz w:val="16"/>
              </w:rPr>
            </w:pPr>
            <w:r>
              <w:rPr>
                <w:color w:val="231F20"/>
                <w:sz w:val="16"/>
              </w:rPr>
              <w:t>Convivencia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pacífica,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abordaje</w:t>
            </w:r>
            <w:r>
              <w:rPr>
                <w:color w:val="231F20"/>
                <w:spacing w:val="1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transformación</w:t>
            </w:r>
          </w:p>
          <w:p w14:paraId="7204365B" w14:textId="77777777" w:rsidR="00473CAE" w:rsidRDefault="00473CAE" w:rsidP="007A7D7E">
            <w:pPr>
              <w:pStyle w:val="TableParagraph"/>
              <w:spacing w:before="1"/>
              <w:ind w:left="5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conflictos</w:t>
            </w:r>
          </w:p>
        </w:tc>
        <w:tc>
          <w:tcPr>
            <w:tcW w:w="1417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6A645FC" w14:textId="77777777" w:rsidR="00473CAE" w:rsidRDefault="00473CAE" w:rsidP="007A7D7E">
            <w:pPr>
              <w:pStyle w:val="TableParagraph"/>
              <w:spacing w:before="4"/>
              <w:rPr>
                <w:b/>
                <w:sz w:val="26"/>
              </w:rPr>
            </w:pPr>
          </w:p>
          <w:p w14:paraId="53D79103" w14:textId="77777777" w:rsidR="00473CAE" w:rsidRDefault="00473CAE" w:rsidP="007A7D7E">
            <w:pPr>
              <w:pStyle w:val="TableParagraph"/>
              <w:ind w:left="5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Cultura</w:t>
            </w:r>
            <w:r>
              <w:rPr>
                <w:color w:val="231F20"/>
                <w:spacing w:val="-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 paz</w:t>
            </w:r>
          </w:p>
        </w:tc>
        <w:tc>
          <w:tcPr>
            <w:tcW w:w="2913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FE31056" w14:textId="77777777" w:rsidR="00473CAE" w:rsidRDefault="00473CAE" w:rsidP="007A7D7E">
            <w:pPr>
              <w:pStyle w:val="TableParagraph"/>
              <w:spacing w:before="1"/>
              <w:rPr>
                <w:b/>
                <w:sz w:val="18"/>
              </w:rPr>
            </w:pPr>
          </w:p>
          <w:p w14:paraId="14F66A78" w14:textId="77777777" w:rsidR="00473CAE" w:rsidRDefault="00473CAE" w:rsidP="007A7D7E">
            <w:pPr>
              <w:pStyle w:val="TableParagraph"/>
              <w:spacing w:line="247" w:lineRule="auto"/>
              <w:ind w:left="55" w:right="2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Asume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cultura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paz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no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violencia</w:t>
            </w:r>
            <w:r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como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principio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vida.</w:t>
            </w:r>
          </w:p>
        </w:tc>
        <w:tc>
          <w:tcPr>
            <w:tcW w:w="1757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C5F2C0D" w14:textId="77777777" w:rsidR="00473CAE" w:rsidRDefault="00473CAE" w:rsidP="007A7D7E">
            <w:pPr>
              <w:pStyle w:val="TableParagraph"/>
              <w:spacing w:before="1"/>
              <w:rPr>
                <w:b/>
                <w:sz w:val="18"/>
              </w:rPr>
            </w:pPr>
          </w:p>
          <w:p w14:paraId="7A29B9DF" w14:textId="77777777" w:rsidR="00473CAE" w:rsidRDefault="00473CAE" w:rsidP="007A7D7E">
            <w:pPr>
              <w:pStyle w:val="TableParagraph"/>
              <w:spacing w:line="247" w:lineRule="auto"/>
              <w:ind w:left="55" w:right="160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conflictos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vida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cotidiana</w:t>
            </w:r>
          </w:p>
        </w:tc>
        <w:tc>
          <w:tcPr>
            <w:tcW w:w="859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DCCA755" w14:textId="77777777" w:rsidR="00473CAE" w:rsidRDefault="00473CAE" w:rsidP="007A7D7E">
            <w:pPr>
              <w:pStyle w:val="TableParagraph"/>
              <w:spacing w:before="4"/>
              <w:rPr>
                <w:b/>
                <w:sz w:val="26"/>
              </w:rPr>
            </w:pPr>
          </w:p>
          <w:p w14:paraId="1F3C4385" w14:textId="77777777" w:rsidR="00473CAE" w:rsidRDefault="00473CAE" w:rsidP="007A7D7E">
            <w:pPr>
              <w:pStyle w:val="TableParagraph"/>
              <w:ind w:left="12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306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307</w:t>
            </w:r>
          </w:p>
        </w:tc>
        <w:tc>
          <w:tcPr>
            <w:tcW w:w="859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5F6FE69" w14:textId="77777777" w:rsidR="00473CAE" w:rsidRDefault="00473CAE" w:rsidP="007A7D7E">
            <w:pPr>
              <w:pStyle w:val="TableParagraph"/>
              <w:spacing w:before="4"/>
              <w:rPr>
                <w:b/>
                <w:sz w:val="26"/>
              </w:rPr>
            </w:pPr>
          </w:p>
          <w:p w14:paraId="4F8AEBB8" w14:textId="77777777" w:rsidR="00473CAE" w:rsidRDefault="00473CAE" w:rsidP="007A7D7E">
            <w:pPr>
              <w:pStyle w:val="TableParagraph"/>
              <w:ind w:left="197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80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82</w:t>
            </w:r>
          </w:p>
        </w:tc>
      </w:tr>
      <w:tr w:rsidR="00473CAE" w14:paraId="6EAB1A8E" w14:textId="77777777" w:rsidTr="00473CAE">
        <w:trPr>
          <w:trHeight w:hRule="exact" w:val="400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10B2EC6" w14:textId="77777777" w:rsidR="00473CAE" w:rsidRDefault="00473CAE" w:rsidP="007A7D7E">
            <w:pPr>
              <w:pStyle w:val="TableParagraph"/>
              <w:spacing w:before="103"/>
              <w:ind w:left="72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21</w:t>
            </w:r>
          </w:p>
        </w:tc>
        <w:tc>
          <w:tcPr>
            <w:tcW w:w="138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50E321B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CA4F6EB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2913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FA18FA7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410E44A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859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712D6EE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859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8CC3F75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</w:tr>
      <w:tr w:rsidR="00473CAE" w14:paraId="4D820A1C" w14:textId="77777777" w:rsidTr="00473CAE">
        <w:trPr>
          <w:trHeight w:hRule="exact" w:val="43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526BC7D" w14:textId="77777777" w:rsidR="00473CAE" w:rsidRDefault="00473CAE" w:rsidP="007A7D7E">
            <w:pPr>
              <w:pStyle w:val="TableParagraph"/>
              <w:spacing w:before="25"/>
              <w:ind w:left="73" w:right="7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22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</w:p>
          <w:p w14:paraId="2A19C77A" w14:textId="77777777" w:rsidR="00473CAE" w:rsidRDefault="00473CAE" w:rsidP="007A7D7E">
            <w:pPr>
              <w:pStyle w:val="TableParagraph"/>
              <w:spacing w:before="6"/>
              <w:ind w:left="73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23</w:t>
            </w:r>
          </w:p>
        </w:tc>
        <w:tc>
          <w:tcPr>
            <w:tcW w:w="138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A065269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F945DBD" w14:textId="77777777" w:rsidR="00473CAE" w:rsidRDefault="00473CAE" w:rsidP="007A7D7E">
            <w:pPr>
              <w:pStyle w:val="TableParagraph"/>
              <w:spacing w:before="130" w:line="247" w:lineRule="auto"/>
              <w:ind w:left="55" w:right="23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Los conflictos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interpersonales y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sociales</w:t>
            </w:r>
          </w:p>
        </w:tc>
        <w:tc>
          <w:tcPr>
            <w:tcW w:w="2913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9DCDC1A" w14:textId="77777777" w:rsidR="00473CAE" w:rsidRDefault="00473CAE" w:rsidP="007A7D7E">
            <w:pPr>
              <w:pStyle w:val="TableParagraph"/>
              <w:spacing w:before="130" w:line="247" w:lineRule="auto"/>
              <w:ind w:left="55" w:right="49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Participa como mediador en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situaciones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se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requiere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intervención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tercero.</w:t>
            </w:r>
          </w:p>
        </w:tc>
        <w:tc>
          <w:tcPr>
            <w:tcW w:w="1757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8F48D03" w14:textId="77777777" w:rsidR="00473CAE" w:rsidRDefault="00473CAE" w:rsidP="007A7D7E">
            <w:pPr>
              <w:pStyle w:val="TableParagraph"/>
              <w:spacing w:before="19" w:line="190" w:lineRule="atLeast"/>
              <w:ind w:left="55" w:right="109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diálogo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mediación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para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convivir</w:t>
            </w:r>
          </w:p>
        </w:tc>
        <w:tc>
          <w:tcPr>
            <w:tcW w:w="859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8D29570" w14:textId="77777777" w:rsidR="00473CAE" w:rsidRDefault="00473CAE" w:rsidP="007A7D7E">
            <w:pPr>
              <w:pStyle w:val="TableParagraph"/>
              <w:spacing w:before="119"/>
              <w:ind w:left="106" w:right="106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308</w:t>
            </w:r>
            <w:r>
              <w:rPr>
                <w:color w:val="231F20"/>
                <w:spacing w:val="-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309</w:t>
            </w:r>
          </w:p>
        </w:tc>
        <w:tc>
          <w:tcPr>
            <w:tcW w:w="859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1BBD25C" w14:textId="77777777" w:rsidR="00473CAE" w:rsidRDefault="00473CAE" w:rsidP="007A7D7E">
            <w:pPr>
              <w:pStyle w:val="TableParagraph"/>
              <w:spacing w:before="119"/>
              <w:ind w:left="106" w:right="106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83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88</w:t>
            </w:r>
          </w:p>
        </w:tc>
      </w:tr>
      <w:tr w:rsidR="00473CAE" w14:paraId="48631829" w14:textId="77777777" w:rsidTr="00473CAE">
        <w:trPr>
          <w:trHeight w:hRule="exact" w:val="400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0CAA339" w14:textId="77777777" w:rsidR="00473CAE" w:rsidRDefault="00473CAE" w:rsidP="007A7D7E">
            <w:pPr>
              <w:pStyle w:val="TableParagraph"/>
              <w:spacing w:before="103"/>
              <w:ind w:left="73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24</w:t>
            </w:r>
          </w:p>
        </w:tc>
        <w:tc>
          <w:tcPr>
            <w:tcW w:w="138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8E48D62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310D3FA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2913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7A0DC76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1366F04" w14:textId="77777777" w:rsidR="00473CAE" w:rsidRDefault="00473CAE" w:rsidP="007A7D7E">
            <w:pPr>
              <w:pStyle w:val="TableParagraph"/>
              <w:spacing w:before="103"/>
              <w:ind w:left="5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cultura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paz</w:t>
            </w:r>
          </w:p>
        </w:tc>
        <w:tc>
          <w:tcPr>
            <w:tcW w:w="859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04DB643" w14:textId="77777777" w:rsidR="00473CAE" w:rsidRDefault="00473CAE" w:rsidP="007A7D7E">
            <w:pPr>
              <w:pStyle w:val="TableParagraph"/>
              <w:spacing w:before="103"/>
              <w:ind w:left="105" w:right="106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310</w:t>
            </w:r>
          </w:p>
        </w:tc>
        <w:tc>
          <w:tcPr>
            <w:tcW w:w="859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055D899" w14:textId="77777777" w:rsidR="00473CAE" w:rsidRDefault="00473CAE" w:rsidP="007A7D7E">
            <w:pPr>
              <w:pStyle w:val="TableParagraph"/>
              <w:spacing w:before="103"/>
              <w:ind w:left="106" w:right="106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89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91</w:t>
            </w:r>
          </w:p>
        </w:tc>
      </w:tr>
      <w:tr w:rsidR="00473CAE" w14:paraId="6E9BF3CA" w14:textId="77777777" w:rsidTr="00473CAE">
        <w:trPr>
          <w:trHeight w:hRule="exact" w:val="541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CA2A7AD" w14:textId="77777777" w:rsidR="00473CAE" w:rsidRDefault="00473CAE" w:rsidP="007A7D7E">
            <w:pPr>
              <w:pStyle w:val="TableParagraph"/>
              <w:spacing w:before="1"/>
              <w:rPr>
                <w:b/>
                <w:sz w:val="15"/>
              </w:rPr>
            </w:pPr>
          </w:p>
          <w:p w14:paraId="270755F7" w14:textId="77777777" w:rsidR="00473CAE" w:rsidRDefault="00473CAE" w:rsidP="007A7D7E">
            <w:pPr>
              <w:pStyle w:val="TableParagraph"/>
              <w:ind w:left="72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25</w:t>
            </w:r>
          </w:p>
        </w:tc>
        <w:tc>
          <w:tcPr>
            <w:tcW w:w="138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F79AE75" w14:textId="77777777" w:rsidR="00473CAE" w:rsidRDefault="00473CAE" w:rsidP="007A7D7E">
            <w:pPr>
              <w:pStyle w:val="TableParagraph"/>
              <w:spacing w:before="10"/>
              <w:rPr>
                <w:b/>
                <w:sz w:val="20"/>
              </w:rPr>
            </w:pPr>
          </w:p>
          <w:p w14:paraId="5A26B484" w14:textId="77777777" w:rsidR="00473CAE" w:rsidRDefault="00473CAE" w:rsidP="007A7D7E">
            <w:pPr>
              <w:pStyle w:val="TableParagraph"/>
              <w:spacing w:line="247" w:lineRule="auto"/>
              <w:ind w:left="55" w:right="96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Sentido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justicia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 apego a la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legalidad</w:t>
            </w:r>
          </w:p>
        </w:tc>
        <w:tc>
          <w:tcPr>
            <w:tcW w:w="1417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9E80904" w14:textId="77777777" w:rsidR="00473CAE" w:rsidRDefault="00473CAE" w:rsidP="007A7D7E">
            <w:pPr>
              <w:pStyle w:val="TableParagraph"/>
              <w:spacing w:before="50" w:line="247" w:lineRule="auto"/>
              <w:ind w:left="55" w:right="7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Criterios para la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construcción y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aplicación de las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normas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leyes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vida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democrática</w:t>
            </w:r>
          </w:p>
        </w:tc>
        <w:tc>
          <w:tcPr>
            <w:tcW w:w="2913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5AEA8DB" w14:textId="77777777" w:rsidR="00473CAE" w:rsidRDefault="00473CAE" w:rsidP="007A7D7E">
            <w:pPr>
              <w:pStyle w:val="TableParagraph"/>
              <w:spacing w:before="144" w:line="247" w:lineRule="auto"/>
              <w:ind w:left="55" w:right="2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Comprende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importancia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reparación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daño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cuando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se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infringe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una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norma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si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se presenta una situación de injusticia en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distintos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contextos.</w:t>
            </w:r>
          </w:p>
        </w:tc>
        <w:tc>
          <w:tcPr>
            <w:tcW w:w="1757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890C18F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745E6948" w14:textId="77777777" w:rsidR="00473CAE" w:rsidRDefault="00473CAE" w:rsidP="007A7D7E">
            <w:pPr>
              <w:pStyle w:val="TableParagraph"/>
              <w:spacing w:before="127"/>
              <w:ind w:left="5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Aplicación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ley</w:t>
            </w:r>
          </w:p>
          <w:p w14:paraId="64F9E34B" w14:textId="77777777" w:rsidR="00473CAE" w:rsidRDefault="00473CAE" w:rsidP="007A7D7E">
            <w:pPr>
              <w:pStyle w:val="TableParagraph"/>
              <w:spacing w:before="6"/>
              <w:ind w:left="5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reparación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daño</w:t>
            </w:r>
          </w:p>
        </w:tc>
        <w:tc>
          <w:tcPr>
            <w:tcW w:w="859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191A310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2B298F74" w14:textId="77777777" w:rsidR="00473CAE" w:rsidRDefault="00473CAE" w:rsidP="007A7D7E">
            <w:pPr>
              <w:pStyle w:val="TableParagraph"/>
              <w:spacing w:before="3"/>
              <w:rPr>
                <w:b/>
                <w:sz w:val="19"/>
              </w:rPr>
            </w:pPr>
          </w:p>
          <w:p w14:paraId="74712B88" w14:textId="77777777" w:rsidR="00473CAE" w:rsidRDefault="00473CAE" w:rsidP="007A7D7E">
            <w:pPr>
              <w:pStyle w:val="TableParagraph"/>
              <w:ind w:left="128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311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312</w:t>
            </w:r>
          </w:p>
        </w:tc>
        <w:tc>
          <w:tcPr>
            <w:tcW w:w="859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49FEACE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75FFB7F9" w14:textId="77777777" w:rsidR="00473CAE" w:rsidRDefault="00473CAE" w:rsidP="007A7D7E">
            <w:pPr>
              <w:pStyle w:val="TableParagraph"/>
              <w:spacing w:before="3"/>
              <w:rPr>
                <w:b/>
                <w:sz w:val="19"/>
              </w:rPr>
            </w:pPr>
          </w:p>
          <w:p w14:paraId="6E41D52C" w14:textId="77777777" w:rsidR="00473CAE" w:rsidRDefault="00473CAE" w:rsidP="007A7D7E">
            <w:pPr>
              <w:pStyle w:val="TableParagraph"/>
              <w:ind w:left="16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95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101</w:t>
            </w:r>
          </w:p>
        </w:tc>
      </w:tr>
      <w:tr w:rsidR="00473CAE" w14:paraId="46D056A4" w14:textId="77777777" w:rsidTr="00473CAE">
        <w:trPr>
          <w:trHeight w:hRule="exact" w:val="512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FE4817E" w14:textId="77777777" w:rsidR="00473CAE" w:rsidRDefault="00473CAE" w:rsidP="007A7D7E">
            <w:pPr>
              <w:pStyle w:val="TableParagraph"/>
              <w:spacing w:before="158"/>
              <w:ind w:left="73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26</w:t>
            </w:r>
          </w:p>
        </w:tc>
        <w:tc>
          <w:tcPr>
            <w:tcW w:w="138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C48BB61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D4954C5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2913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1461649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8D1A6CA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859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DF87D09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859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0E185A1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</w:tr>
    </w:tbl>
    <w:p w14:paraId="373D2DB1" w14:textId="77777777" w:rsidR="00473CAE" w:rsidRDefault="00473CAE" w:rsidP="00473CAE">
      <w:pPr>
        <w:pStyle w:val="Ttulo2"/>
        <w:ind w:left="0"/>
        <w:rPr>
          <w:color w:val="F03D52"/>
        </w:rPr>
      </w:pPr>
    </w:p>
    <w:p w14:paraId="20A0A978" w14:textId="31111A78" w:rsidR="00473CAE" w:rsidRDefault="00473CAE"/>
    <w:p w14:paraId="78313034" w14:textId="12132717" w:rsidR="00473CAE" w:rsidRDefault="00473CAE"/>
    <w:p w14:paraId="03CF5BED" w14:textId="450639E9" w:rsidR="00473CAE" w:rsidRDefault="00473CAE"/>
    <w:p w14:paraId="1AE87CEF" w14:textId="640D95C5" w:rsidR="00473CAE" w:rsidRDefault="00473CAE"/>
    <w:p w14:paraId="78378233" w14:textId="048AE45A" w:rsidR="00473CAE" w:rsidRDefault="00473CAE"/>
    <w:p w14:paraId="5F67140E" w14:textId="1079423E" w:rsidR="00473CAE" w:rsidRDefault="00473CAE"/>
    <w:p w14:paraId="69E91B72" w14:textId="153ED437" w:rsidR="00473CAE" w:rsidRDefault="00473CAE" w:rsidP="00473CAE">
      <w:pPr>
        <w:pStyle w:val="Ttulo2"/>
        <w:ind w:left="0"/>
        <w:rPr>
          <w:color w:val="F03D52"/>
        </w:rPr>
      </w:pPr>
      <w:r>
        <w:rPr>
          <w:color w:val="F03D52"/>
        </w:rPr>
        <w:lastRenderedPageBreak/>
        <w:t>Tercer</w:t>
      </w:r>
      <w:r w:rsidRPr="00393C47">
        <w:rPr>
          <w:color w:val="F03D52"/>
        </w:rPr>
        <w:t xml:space="preserve"> periodo</w:t>
      </w:r>
    </w:p>
    <w:p w14:paraId="16EF003E" w14:textId="3BCE7F50" w:rsidR="00473CAE" w:rsidRDefault="00473CAE"/>
    <w:tbl>
      <w:tblPr>
        <w:tblStyle w:val="TableNormal"/>
        <w:tblW w:w="9649" w:type="dxa"/>
        <w:tblInd w:w="-10" w:type="dxa"/>
        <w:tblBorders>
          <w:top w:val="single" w:sz="8" w:space="0" w:color="FB505D"/>
          <w:left w:val="single" w:sz="8" w:space="0" w:color="FB505D"/>
          <w:bottom w:val="single" w:sz="8" w:space="0" w:color="FB505D"/>
          <w:right w:val="single" w:sz="8" w:space="0" w:color="FB505D"/>
          <w:insideH w:val="single" w:sz="8" w:space="0" w:color="FB505D"/>
          <w:insideV w:val="single" w:sz="8" w:space="0" w:color="FB505D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010"/>
        <w:gridCol w:w="1417"/>
        <w:gridCol w:w="3607"/>
        <w:gridCol w:w="1397"/>
        <w:gridCol w:w="859"/>
        <w:gridCol w:w="859"/>
      </w:tblGrid>
      <w:tr w:rsidR="00473CAE" w14:paraId="2DEB98F1" w14:textId="77777777" w:rsidTr="00473CAE">
        <w:trPr>
          <w:trHeight w:hRule="exact" w:val="471"/>
        </w:trPr>
        <w:tc>
          <w:tcPr>
            <w:tcW w:w="500" w:type="dxa"/>
            <w:shd w:val="clear" w:color="auto" w:fill="FE8B8A"/>
          </w:tcPr>
          <w:p w14:paraId="4DE378D2" w14:textId="77777777" w:rsidR="00473CAE" w:rsidRDefault="00473CAE" w:rsidP="007A7D7E">
            <w:pPr>
              <w:pStyle w:val="TableParagraph"/>
              <w:spacing w:before="127"/>
              <w:ind w:left="4" w:right="4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Sem.</w:t>
            </w:r>
          </w:p>
        </w:tc>
        <w:tc>
          <w:tcPr>
            <w:tcW w:w="1010" w:type="dxa"/>
            <w:shd w:val="clear" w:color="auto" w:fill="FE8B8A"/>
          </w:tcPr>
          <w:p w14:paraId="2A9EF25F" w14:textId="77777777" w:rsidR="00473CAE" w:rsidRDefault="00473CAE" w:rsidP="007A7D7E">
            <w:pPr>
              <w:pStyle w:val="TableParagraph"/>
              <w:spacing w:before="127"/>
              <w:ind w:left="220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Ámbito</w:t>
            </w:r>
          </w:p>
        </w:tc>
        <w:tc>
          <w:tcPr>
            <w:tcW w:w="1417" w:type="dxa"/>
            <w:shd w:val="clear" w:color="auto" w:fill="FE8B8A"/>
          </w:tcPr>
          <w:p w14:paraId="2EC4F770" w14:textId="77777777" w:rsidR="00473CAE" w:rsidRDefault="00473CAE" w:rsidP="007A7D7E">
            <w:pPr>
              <w:pStyle w:val="TableParagraph"/>
              <w:spacing w:before="127"/>
              <w:ind w:left="466" w:right="466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3607" w:type="dxa"/>
            <w:shd w:val="clear" w:color="auto" w:fill="FE8B8A"/>
          </w:tcPr>
          <w:p w14:paraId="55553DC2" w14:textId="77777777" w:rsidR="00473CAE" w:rsidRDefault="00473CAE" w:rsidP="007A7D7E">
            <w:pPr>
              <w:pStyle w:val="TableParagraph"/>
              <w:spacing w:before="127"/>
              <w:ind w:left="906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397" w:type="dxa"/>
            <w:shd w:val="clear" w:color="auto" w:fill="FE8B8A"/>
          </w:tcPr>
          <w:p w14:paraId="422F0C8D" w14:textId="77777777" w:rsidR="00473CAE" w:rsidRDefault="00473CAE" w:rsidP="007A7D7E">
            <w:pPr>
              <w:pStyle w:val="TableParagraph"/>
              <w:spacing w:before="22"/>
              <w:ind w:left="402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Lección</w:t>
            </w:r>
          </w:p>
          <w:p w14:paraId="2201453B" w14:textId="77777777" w:rsidR="00473CAE" w:rsidRDefault="00473CAE" w:rsidP="007A7D7E">
            <w:pPr>
              <w:pStyle w:val="TableParagraph"/>
              <w:spacing w:before="3" w:line="199" w:lineRule="exact"/>
              <w:ind w:left="328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95"/>
                <w:sz w:val="18"/>
              </w:rPr>
              <w:t>Aplicados</w:t>
            </w:r>
          </w:p>
        </w:tc>
        <w:tc>
          <w:tcPr>
            <w:tcW w:w="859" w:type="dxa"/>
            <w:tcBorders>
              <w:right w:val="single" w:sz="12" w:space="0" w:color="FB505D"/>
            </w:tcBorders>
            <w:shd w:val="clear" w:color="auto" w:fill="FE8B8A"/>
          </w:tcPr>
          <w:p w14:paraId="25C9B144" w14:textId="77777777" w:rsidR="00473CAE" w:rsidRDefault="00473CAE" w:rsidP="007A7D7E">
            <w:pPr>
              <w:pStyle w:val="TableParagraph"/>
              <w:spacing w:before="22"/>
              <w:ind w:left="125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</w:p>
          <w:p w14:paraId="45A24675" w14:textId="77777777" w:rsidR="00473CAE" w:rsidRDefault="00473CAE" w:rsidP="007A7D7E">
            <w:pPr>
              <w:pStyle w:val="TableParagraph"/>
              <w:spacing w:before="3" w:line="199" w:lineRule="exact"/>
              <w:ind w:left="59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859" w:type="dxa"/>
            <w:tcBorders>
              <w:left w:val="single" w:sz="12" w:space="0" w:color="FB505D"/>
            </w:tcBorders>
            <w:shd w:val="clear" w:color="auto" w:fill="FE8B8A"/>
          </w:tcPr>
          <w:p w14:paraId="7D75DEA7" w14:textId="77777777" w:rsidR="00473CAE" w:rsidRDefault="00473CAE" w:rsidP="007A7D7E">
            <w:pPr>
              <w:pStyle w:val="TableParagraph"/>
              <w:spacing w:before="11" w:line="210" w:lineRule="atLeast"/>
              <w:ind w:left="87" w:right="89" w:firstLine="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0"/>
                <w:sz w:val="18"/>
              </w:rPr>
              <w:t>libro</w:t>
            </w:r>
            <w:r>
              <w:rPr>
                <w:b/>
                <w:color w:val="FFFFFF"/>
                <w:spacing w:val="-3"/>
                <w:w w:val="80"/>
                <w:sz w:val="18"/>
              </w:rPr>
              <w:t xml:space="preserve"> </w:t>
            </w:r>
            <w:r>
              <w:rPr>
                <w:b/>
                <w:color w:val="FFFFFF"/>
                <w:w w:val="80"/>
                <w:sz w:val="18"/>
              </w:rPr>
              <w:t>SEP</w:t>
            </w:r>
          </w:p>
        </w:tc>
      </w:tr>
      <w:tr w:rsidR="00473CAE" w14:paraId="32C99D4A" w14:textId="77777777" w:rsidTr="00473CAE">
        <w:trPr>
          <w:trHeight w:hRule="exact" w:val="628"/>
        </w:trPr>
        <w:tc>
          <w:tcPr>
            <w:tcW w:w="500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2571B29" w14:textId="77777777" w:rsidR="00473CAE" w:rsidRDefault="00473CAE" w:rsidP="007A7D7E">
            <w:pPr>
              <w:pStyle w:val="TableParagraph"/>
              <w:spacing w:before="11"/>
              <w:rPr>
                <w:b/>
                <w:sz w:val="18"/>
              </w:rPr>
            </w:pPr>
          </w:p>
          <w:p w14:paraId="22B9C3EC" w14:textId="77777777" w:rsidR="00473CAE" w:rsidRDefault="00473CAE" w:rsidP="007A7D7E">
            <w:pPr>
              <w:pStyle w:val="TableParagraph"/>
              <w:ind w:left="72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27</w:t>
            </w:r>
          </w:p>
        </w:tc>
        <w:tc>
          <w:tcPr>
            <w:tcW w:w="1010" w:type="dxa"/>
            <w:vMerge w:val="restart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B9DE7E9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03D6B1CF" w14:textId="77777777" w:rsidR="00473CAE" w:rsidRDefault="00473CAE" w:rsidP="007A7D7E">
            <w:pPr>
              <w:pStyle w:val="TableParagraph"/>
              <w:spacing w:before="126" w:line="247" w:lineRule="auto"/>
              <w:ind w:left="54" w:right="3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Sentido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justicia y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apego a la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legalidad</w:t>
            </w:r>
          </w:p>
        </w:tc>
        <w:tc>
          <w:tcPr>
            <w:tcW w:w="1417" w:type="dxa"/>
            <w:vMerge w:val="restart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E7015B5" w14:textId="77777777" w:rsidR="00473CAE" w:rsidRDefault="00473CAE" w:rsidP="007A7D7E">
            <w:pPr>
              <w:pStyle w:val="TableParagraph"/>
              <w:spacing w:before="7"/>
              <w:rPr>
                <w:b/>
                <w:sz w:val="20"/>
              </w:rPr>
            </w:pPr>
          </w:p>
          <w:p w14:paraId="0CFDB3D9" w14:textId="77777777" w:rsidR="00473CAE" w:rsidRDefault="00473CAE" w:rsidP="007A7D7E">
            <w:pPr>
              <w:pStyle w:val="TableParagraph"/>
              <w:spacing w:before="1" w:line="247" w:lineRule="auto"/>
              <w:ind w:left="54" w:right="60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La función de la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autoridad en la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aplicación y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cumplimiento de las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normas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leyes</w:t>
            </w:r>
          </w:p>
        </w:tc>
        <w:tc>
          <w:tcPr>
            <w:tcW w:w="3607" w:type="dxa"/>
            <w:vMerge w:val="restart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BE93F4E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3E2E8B5F" w14:textId="77777777" w:rsidR="00473CAE" w:rsidRDefault="00473CAE" w:rsidP="007A7D7E">
            <w:pPr>
              <w:pStyle w:val="TableParagraph"/>
              <w:spacing w:before="2"/>
              <w:rPr>
                <w:b/>
                <w:sz w:val="19"/>
              </w:rPr>
            </w:pPr>
          </w:p>
          <w:p w14:paraId="1AA5950E" w14:textId="77777777" w:rsidR="00473CAE" w:rsidRDefault="00473CAE" w:rsidP="007A7D7E">
            <w:pPr>
              <w:pStyle w:val="TableParagraph"/>
              <w:spacing w:line="247" w:lineRule="auto"/>
              <w:ind w:left="54" w:right="67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Distingue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si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autoridades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país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ejercen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poder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honestidad,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apegadas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normas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leyes,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conoce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mecanismos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impugnar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anomalías.</w:t>
            </w:r>
          </w:p>
        </w:tc>
        <w:tc>
          <w:tcPr>
            <w:tcW w:w="1397" w:type="dxa"/>
            <w:tcBorders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D53EFE2" w14:textId="77777777" w:rsidR="00473CAE" w:rsidRDefault="00473CAE" w:rsidP="007A7D7E">
            <w:pPr>
              <w:pStyle w:val="TableParagraph"/>
              <w:spacing w:before="21" w:line="190" w:lineRule="atLeast"/>
              <w:ind w:left="5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Democracia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forma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 gobierno en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México</w:t>
            </w:r>
          </w:p>
        </w:tc>
        <w:tc>
          <w:tcPr>
            <w:tcW w:w="859" w:type="dxa"/>
            <w:tcBorders>
              <w:left w:val="single" w:sz="4" w:space="0" w:color="FB505D"/>
              <w:bottom w:val="single" w:sz="4" w:space="0" w:color="FB505D"/>
              <w:right w:val="single" w:sz="6" w:space="0" w:color="FB505D"/>
            </w:tcBorders>
          </w:tcPr>
          <w:p w14:paraId="78269AF9" w14:textId="77777777" w:rsidR="00473CAE" w:rsidRDefault="00473CAE" w:rsidP="007A7D7E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7C14358B" w14:textId="77777777" w:rsidR="00473CAE" w:rsidRDefault="00473CAE" w:rsidP="007A7D7E">
            <w:pPr>
              <w:pStyle w:val="TableParagraph"/>
              <w:ind w:left="103" w:right="101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312</w:t>
            </w:r>
          </w:p>
        </w:tc>
        <w:tc>
          <w:tcPr>
            <w:tcW w:w="859" w:type="dxa"/>
            <w:tcBorders>
              <w:left w:val="single" w:sz="6" w:space="0" w:color="FB505D"/>
              <w:bottom w:val="single" w:sz="4" w:space="0" w:color="FB505D"/>
              <w:right w:val="single" w:sz="4" w:space="0" w:color="FB505D"/>
            </w:tcBorders>
          </w:tcPr>
          <w:p w14:paraId="2E5715B3" w14:textId="77777777" w:rsidR="00473CAE" w:rsidRDefault="00473CAE" w:rsidP="007A7D7E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5DE845C6" w14:textId="77777777" w:rsidR="00473CAE" w:rsidRDefault="00473CAE" w:rsidP="007A7D7E">
            <w:pPr>
              <w:pStyle w:val="TableParagraph"/>
              <w:ind w:left="102" w:right="106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144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153</w:t>
            </w:r>
          </w:p>
        </w:tc>
      </w:tr>
      <w:tr w:rsidR="00473CAE" w14:paraId="0BD1CFBD" w14:textId="77777777" w:rsidTr="00473CAE">
        <w:trPr>
          <w:trHeight w:hRule="exact" w:val="400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BA3E9FC" w14:textId="77777777" w:rsidR="00473CAE" w:rsidRDefault="00473CAE" w:rsidP="007A7D7E">
            <w:pPr>
              <w:pStyle w:val="TableParagraph"/>
              <w:spacing w:before="105"/>
              <w:ind w:left="73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28</w:t>
            </w:r>
          </w:p>
        </w:tc>
        <w:tc>
          <w:tcPr>
            <w:tcW w:w="101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A545B09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1355716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3607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65AD9A2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397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65BF266" w14:textId="77777777" w:rsidR="00473CAE" w:rsidRDefault="00473CAE" w:rsidP="007A7D7E">
            <w:pPr>
              <w:pStyle w:val="TableParagraph"/>
              <w:spacing w:before="3"/>
              <w:rPr>
                <w:b/>
                <w:sz w:val="18"/>
              </w:rPr>
            </w:pPr>
          </w:p>
          <w:p w14:paraId="106EDEAB" w14:textId="77777777" w:rsidR="00473CAE" w:rsidRDefault="00473CAE" w:rsidP="007A7D7E">
            <w:pPr>
              <w:pStyle w:val="TableParagraph"/>
              <w:spacing w:line="247" w:lineRule="auto"/>
              <w:ind w:left="54" w:right="14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La división de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poderes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México</w:t>
            </w:r>
          </w:p>
        </w:tc>
        <w:tc>
          <w:tcPr>
            <w:tcW w:w="859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6" w:space="0" w:color="FB505D"/>
            </w:tcBorders>
          </w:tcPr>
          <w:p w14:paraId="0860EEA9" w14:textId="77777777" w:rsidR="00473CAE" w:rsidRDefault="00473CAE" w:rsidP="007A7D7E">
            <w:pPr>
              <w:pStyle w:val="TableParagraph"/>
              <w:spacing w:before="6"/>
              <w:rPr>
                <w:b/>
                <w:sz w:val="26"/>
              </w:rPr>
            </w:pPr>
          </w:p>
          <w:p w14:paraId="09B08724" w14:textId="77777777" w:rsidR="00473CAE" w:rsidRDefault="00473CAE" w:rsidP="007A7D7E">
            <w:pPr>
              <w:pStyle w:val="TableParagraph"/>
              <w:ind w:left="12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314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315</w:t>
            </w:r>
          </w:p>
        </w:tc>
        <w:tc>
          <w:tcPr>
            <w:tcW w:w="859" w:type="dxa"/>
            <w:vMerge w:val="restart"/>
            <w:tcBorders>
              <w:top w:val="single" w:sz="4" w:space="0" w:color="FB505D"/>
              <w:left w:val="single" w:sz="6" w:space="0" w:color="FB505D"/>
              <w:bottom w:val="single" w:sz="4" w:space="0" w:color="FB505D"/>
              <w:right w:val="single" w:sz="4" w:space="0" w:color="FB505D"/>
            </w:tcBorders>
          </w:tcPr>
          <w:p w14:paraId="543D16F7" w14:textId="77777777" w:rsidR="00473CAE" w:rsidRDefault="00473CAE" w:rsidP="007A7D7E">
            <w:pPr>
              <w:pStyle w:val="TableParagraph"/>
              <w:spacing w:before="6"/>
              <w:rPr>
                <w:b/>
                <w:sz w:val="26"/>
              </w:rPr>
            </w:pPr>
          </w:p>
          <w:p w14:paraId="46A6E5FC" w14:textId="77777777" w:rsidR="00473CAE" w:rsidRDefault="00473CAE" w:rsidP="007A7D7E">
            <w:pPr>
              <w:pStyle w:val="TableParagraph"/>
              <w:ind w:left="119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113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120</w:t>
            </w:r>
          </w:p>
        </w:tc>
      </w:tr>
      <w:tr w:rsidR="00473CAE" w14:paraId="3D0446D4" w14:textId="77777777" w:rsidTr="00473CAE">
        <w:trPr>
          <w:trHeight w:hRule="exact" w:val="400"/>
        </w:trPr>
        <w:tc>
          <w:tcPr>
            <w:tcW w:w="50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B1B3B50" w14:textId="77777777" w:rsidR="00473CAE" w:rsidRDefault="00473CAE" w:rsidP="007A7D7E">
            <w:pPr>
              <w:pStyle w:val="TableParagraph"/>
              <w:spacing w:before="2"/>
              <w:rPr>
                <w:b/>
                <w:sz w:val="17"/>
              </w:rPr>
            </w:pPr>
          </w:p>
          <w:p w14:paraId="2EBF21A3" w14:textId="77777777" w:rsidR="00473CAE" w:rsidRDefault="00473CAE" w:rsidP="007A7D7E">
            <w:pPr>
              <w:pStyle w:val="TableParagraph"/>
              <w:ind w:left="73" w:right="7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29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</w:p>
          <w:p w14:paraId="757A3F2E" w14:textId="77777777" w:rsidR="00473CAE" w:rsidRDefault="00473CAE" w:rsidP="007A7D7E">
            <w:pPr>
              <w:pStyle w:val="TableParagraph"/>
              <w:spacing w:before="6"/>
              <w:ind w:left="73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30</w:t>
            </w:r>
          </w:p>
        </w:tc>
        <w:tc>
          <w:tcPr>
            <w:tcW w:w="101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DD6C729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3A36F0C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3607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FE802A5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397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2BA1AE7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859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6" w:space="0" w:color="FB505D"/>
            </w:tcBorders>
          </w:tcPr>
          <w:p w14:paraId="48A6FB24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859" w:type="dxa"/>
            <w:vMerge/>
            <w:tcBorders>
              <w:top w:val="nil"/>
              <w:left w:val="single" w:sz="6" w:space="0" w:color="FB505D"/>
              <w:bottom w:val="single" w:sz="4" w:space="0" w:color="FB505D"/>
              <w:right w:val="single" w:sz="4" w:space="0" w:color="FB505D"/>
            </w:tcBorders>
          </w:tcPr>
          <w:p w14:paraId="48FD6B25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</w:tr>
      <w:tr w:rsidR="00473CAE" w14:paraId="27A81D58" w14:textId="77777777" w:rsidTr="00473CAE">
        <w:trPr>
          <w:trHeight w:hRule="exact" w:val="375"/>
        </w:trPr>
        <w:tc>
          <w:tcPr>
            <w:tcW w:w="50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81E0B6E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01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3A961B0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741577E6" w14:textId="77777777" w:rsidR="00473CAE" w:rsidRDefault="00473CAE" w:rsidP="007A7D7E">
            <w:pPr>
              <w:pStyle w:val="TableParagraph"/>
              <w:spacing w:before="7"/>
              <w:rPr>
                <w:b/>
                <w:sz w:val="25"/>
              </w:rPr>
            </w:pPr>
          </w:p>
          <w:p w14:paraId="76A5A006" w14:textId="77777777" w:rsidR="00473CAE" w:rsidRDefault="00473CAE" w:rsidP="007A7D7E">
            <w:pPr>
              <w:pStyle w:val="TableParagraph"/>
              <w:spacing w:line="247" w:lineRule="auto"/>
              <w:ind w:left="54" w:right="78"/>
              <w:jc w:val="both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Democracia y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participación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ciudadana</w:t>
            </w:r>
          </w:p>
        </w:tc>
        <w:tc>
          <w:tcPr>
            <w:tcW w:w="1417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AF8EE8E" w14:textId="77777777" w:rsidR="00473CAE" w:rsidRDefault="00473CAE" w:rsidP="007A7D7E">
            <w:pPr>
              <w:pStyle w:val="TableParagraph"/>
              <w:spacing w:before="27" w:line="247" w:lineRule="auto"/>
              <w:ind w:left="54" w:right="23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La Democracia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como forma 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organización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social y política: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principios,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mecanismos,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procedimientos e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instituciones</w:t>
            </w:r>
          </w:p>
        </w:tc>
        <w:tc>
          <w:tcPr>
            <w:tcW w:w="3607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AE49879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3EBA4076" w14:textId="77777777" w:rsidR="00473CAE" w:rsidRDefault="00473CAE" w:rsidP="007A7D7E">
            <w:pPr>
              <w:pStyle w:val="TableParagraph"/>
              <w:spacing w:before="3"/>
              <w:rPr>
                <w:b/>
                <w:sz w:val="17"/>
              </w:rPr>
            </w:pPr>
          </w:p>
          <w:p w14:paraId="0A47B4EE" w14:textId="77777777" w:rsidR="00473CAE" w:rsidRDefault="00473CAE" w:rsidP="007A7D7E">
            <w:pPr>
              <w:pStyle w:val="TableParagraph"/>
              <w:spacing w:before="1" w:line="247" w:lineRule="auto"/>
              <w:ind w:left="54" w:right="67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Identifica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que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forma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gobierno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democrática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nuestro</w:t>
            </w:r>
            <w:r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país</w:t>
            </w:r>
            <w:r>
              <w:rPr>
                <w:color w:val="231F20"/>
                <w:spacing w:val="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se</w:t>
            </w:r>
            <w:r>
              <w:rPr>
                <w:color w:val="231F20"/>
                <w:spacing w:val="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constituye</w:t>
            </w:r>
            <w:r>
              <w:rPr>
                <w:color w:val="231F20"/>
                <w:spacing w:val="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por</w:t>
            </w:r>
            <w:r>
              <w:rPr>
                <w:color w:val="231F20"/>
                <w:spacing w:val="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división</w:t>
            </w:r>
            <w:r>
              <w:rPr>
                <w:color w:val="231F20"/>
                <w:spacing w:val="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poderes,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 cultura de la legalidad, el respeto a los derechos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humanos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soberanía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popular.</w:t>
            </w:r>
          </w:p>
        </w:tc>
        <w:tc>
          <w:tcPr>
            <w:tcW w:w="1397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BF4BB90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76CC90D9" w14:textId="77777777" w:rsidR="00473CAE" w:rsidRDefault="00473CAE" w:rsidP="007A7D7E">
            <w:pPr>
              <w:pStyle w:val="TableParagraph"/>
              <w:spacing w:before="3"/>
              <w:rPr>
                <w:b/>
                <w:sz w:val="17"/>
              </w:rPr>
            </w:pPr>
          </w:p>
          <w:p w14:paraId="20DDD9AF" w14:textId="77777777" w:rsidR="00473CAE" w:rsidRDefault="00473CAE" w:rsidP="007A7D7E">
            <w:pPr>
              <w:pStyle w:val="TableParagraph"/>
              <w:spacing w:line="247" w:lineRule="auto"/>
              <w:ind w:left="5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Mecanismos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contra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actos injustos y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deshonestos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servidores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públicos</w:t>
            </w:r>
          </w:p>
        </w:tc>
        <w:tc>
          <w:tcPr>
            <w:tcW w:w="859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6" w:space="0" w:color="FB505D"/>
            </w:tcBorders>
          </w:tcPr>
          <w:p w14:paraId="79F4C3FF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3E0FFB08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061E433E" w14:textId="77777777" w:rsidR="00473CAE" w:rsidRDefault="00473CAE" w:rsidP="007A7D7E">
            <w:pPr>
              <w:pStyle w:val="TableParagraph"/>
              <w:rPr>
                <w:b/>
                <w:sz w:val="24"/>
              </w:rPr>
            </w:pPr>
          </w:p>
          <w:p w14:paraId="52065320" w14:textId="77777777" w:rsidR="00473CAE" w:rsidRDefault="00473CAE" w:rsidP="007A7D7E">
            <w:pPr>
              <w:pStyle w:val="TableParagraph"/>
              <w:spacing w:before="1"/>
              <w:ind w:left="269" w:right="270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316</w:t>
            </w:r>
          </w:p>
        </w:tc>
        <w:tc>
          <w:tcPr>
            <w:tcW w:w="859" w:type="dxa"/>
            <w:vMerge w:val="restart"/>
            <w:tcBorders>
              <w:top w:val="single" w:sz="4" w:space="0" w:color="FB505D"/>
              <w:left w:val="single" w:sz="6" w:space="0" w:color="FB505D"/>
              <w:bottom w:val="single" w:sz="4" w:space="0" w:color="FB505D"/>
              <w:right w:val="single" w:sz="4" w:space="0" w:color="FB505D"/>
            </w:tcBorders>
          </w:tcPr>
          <w:p w14:paraId="57AFD5E7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0FADF29C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1F410F89" w14:textId="77777777" w:rsidR="00473CAE" w:rsidRDefault="00473CAE" w:rsidP="007A7D7E">
            <w:pPr>
              <w:pStyle w:val="TableParagraph"/>
              <w:rPr>
                <w:b/>
                <w:sz w:val="24"/>
              </w:rPr>
            </w:pPr>
          </w:p>
          <w:p w14:paraId="1DFDAB7A" w14:textId="77777777" w:rsidR="00473CAE" w:rsidRDefault="00473CAE" w:rsidP="007A7D7E">
            <w:pPr>
              <w:pStyle w:val="TableParagraph"/>
              <w:spacing w:before="1"/>
              <w:ind w:left="118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121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123</w:t>
            </w:r>
          </w:p>
        </w:tc>
      </w:tr>
      <w:tr w:rsidR="00473CAE" w14:paraId="5D4DD588" w14:textId="77777777" w:rsidTr="00473CAE">
        <w:trPr>
          <w:trHeight w:hRule="exact" w:val="1197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77A9162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34284354" w14:textId="77777777" w:rsidR="00473CAE" w:rsidRDefault="00473CAE" w:rsidP="007A7D7E">
            <w:pPr>
              <w:pStyle w:val="TableParagraph"/>
              <w:spacing w:before="8"/>
              <w:rPr>
                <w:b/>
                <w:sz w:val="25"/>
              </w:rPr>
            </w:pPr>
          </w:p>
          <w:p w14:paraId="07ABC88F" w14:textId="77777777" w:rsidR="00473CAE" w:rsidRDefault="00473CAE" w:rsidP="007A7D7E">
            <w:pPr>
              <w:pStyle w:val="TableParagraph"/>
              <w:ind w:left="72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31</w:t>
            </w:r>
          </w:p>
        </w:tc>
        <w:tc>
          <w:tcPr>
            <w:tcW w:w="101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439BDA9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62DE094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3607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90D3B9E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397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BB522E6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859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6" w:space="0" w:color="FB505D"/>
            </w:tcBorders>
          </w:tcPr>
          <w:p w14:paraId="3F0886D4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859" w:type="dxa"/>
            <w:vMerge/>
            <w:tcBorders>
              <w:top w:val="nil"/>
              <w:left w:val="single" w:sz="6" w:space="0" w:color="FB505D"/>
              <w:bottom w:val="single" w:sz="4" w:space="0" w:color="FB505D"/>
              <w:right w:val="single" w:sz="4" w:space="0" w:color="FB505D"/>
            </w:tcBorders>
          </w:tcPr>
          <w:p w14:paraId="45295279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</w:tr>
      <w:tr w:rsidR="00473CAE" w14:paraId="7A6C8E2E" w14:textId="77777777" w:rsidTr="00473CAE">
        <w:trPr>
          <w:trHeight w:hRule="exact" w:val="400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E0599A0" w14:textId="77777777" w:rsidR="00473CAE" w:rsidRDefault="00473CAE" w:rsidP="007A7D7E">
            <w:pPr>
              <w:pStyle w:val="TableParagraph"/>
              <w:spacing w:before="104"/>
              <w:ind w:left="73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32</w:t>
            </w:r>
          </w:p>
        </w:tc>
        <w:tc>
          <w:tcPr>
            <w:tcW w:w="1010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7E35317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36F7432B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46D889BC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7C28C537" w14:textId="77777777" w:rsidR="00473CAE" w:rsidRDefault="00473CAE" w:rsidP="007A7D7E">
            <w:pPr>
              <w:pStyle w:val="TableParagraph"/>
              <w:spacing w:before="116" w:line="247" w:lineRule="auto"/>
              <w:ind w:left="54" w:right="78"/>
              <w:jc w:val="both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Democracia y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participación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ciudadana</w:t>
            </w:r>
          </w:p>
        </w:tc>
        <w:tc>
          <w:tcPr>
            <w:tcW w:w="1417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322B99B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26373512" w14:textId="77777777" w:rsidR="00473CAE" w:rsidRDefault="00473CAE" w:rsidP="007A7D7E">
            <w:pPr>
              <w:pStyle w:val="TableParagraph"/>
              <w:spacing w:before="150" w:line="247" w:lineRule="auto"/>
              <w:ind w:left="54" w:right="328"/>
              <w:rPr>
                <w:sz w:val="16"/>
              </w:rPr>
            </w:pPr>
            <w:r>
              <w:rPr>
                <w:color w:val="231F20"/>
                <w:sz w:val="16"/>
              </w:rPr>
              <w:t>Participación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ciudadana</w:t>
            </w:r>
            <w:r>
              <w:rPr>
                <w:color w:val="231F20"/>
                <w:spacing w:val="3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dimensiones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política, civil y</w:t>
            </w:r>
            <w:r>
              <w:rPr>
                <w:color w:val="231F20"/>
                <w:spacing w:val="1"/>
                <w:w w:val="9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social,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sus</w:t>
            </w:r>
          </w:p>
          <w:p w14:paraId="2EFBAB23" w14:textId="77777777" w:rsidR="00473CAE" w:rsidRDefault="00473CAE" w:rsidP="007A7D7E">
            <w:pPr>
              <w:pStyle w:val="TableParagraph"/>
              <w:spacing w:before="2" w:line="247" w:lineRule="auto"/>
              <w:ind w:left="54" w:right="116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implicaciones en la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práctica</w:t>
            </w:r>
          </w:p>
        </w:tc>
        <w:tc>
          <w:tcPr>
            <w:tcW w:w="3607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7E12F04" w14:textId="77777777" w:rsidR="00473CAE" w:rsidRDefault="00473CAE" w:rsidP="007A7D7E">
            <w:pPr>
              <w:pStyle w:val="TableParagraph"/>
              <w:rPr>
                <w:b/>
                <w:sz w:val="18"/>
              </w:rPr>
            </w:pPr>
          </w:p>
          <w:p w14:paraId="64D56300" w14:textId="77777777" w:rsidR="00473CAE" w:rsidRDefault="00473CAE" w:rsidP="007A7D7E">
            <w:pPr>
              <w:pStyle w:val="TableParagraph"/>
              <w:spacing w:before="11"/>
              <w:rPr>
                <w:b/>
                <w:sz w:val="18"/>
              </w:rPr>
            </w:pPr>
          </w:p>
          <w:p w14:paraId="6943D9D4" w14:textId="77777777" w:rsidR="00473CAE" w:rsidRDefault="00473CAE" w:rsidP="007A7D7E">
            <w:pPr>
              <w:pStyle w:val="TableParagraph"/>
              <w:spacing w:line="247" w:lineRule="auto"/>
              <w:ind w:left="54" w:right="307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Participa</w:t>
            </w:r>
            <w:r>
              <w:rPr>
                <w:color w:val="231F20"/>
                <w:spacing w:val="-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forma</w:t>
            </w:r>
            <w:r>
              <w:rPr>
                <w:color w:val="231F20"/>
                <w:spacing w:val="-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organizada</w:t>
            </w:r>
            <w:r>
              <w:rPr>
                <w:color w:val="231F20"/>
                <w:spacing w:val="-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-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-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atención</w:t>
            </w:r>
            <w:r>
              <w:rPr>
                <w:color w:val="231F20"/>
                <w:spacing w:val="-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pacing w:val="-1"/>
                <w:w w:val="85"/>
                <w:sz w:val="16"/>
              </w:rPr>
              <w:t xml:space="preserve">necesidades sociales o medioambientales </w:t>
            </w:r>
            <w:r>
              <w:rPr>
                <w:color w:val="231F20"/>
                <w:w w:val="85"/>
                <w:sz w:val="16"/>
              </w:rPr>
              <w:t>del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6"/>
              </w:rPr>
              <w:t>contexto</w:t>
            </w:r>
            <w:r>
              <w:rPr>
                <w:color w:val="231F20"/>
                <w:spacing w:val="-21"/>
                <w:w w:val="90"/>
                <w:sz w:val="16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6"/>
              </w:rPr>
              <w:t>escolar</w:t>
            </w:r>
            <w:r>
              <w:rPr>
                <w:color w:val="231F20"/>
                <w:spacing w:val="-20"/>
                <w:w w:val="90"/>
                <w:sz w:val="16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6"/>
              </w:rPr>
              <w:t>y</w:t>
            </w:r>
            <w:r>
              <w:rPr>
                <w:color w:val="231F20"/>
                <w:spacing w:val="-21"/>
                <w:w w:val="90"/>
                <w:sz w:val="16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6"/>
              </w:rPr>
              <w:t>comunitario.</w:t>
            </w:r>
          </w:p>
        </w:tc>
        <w:tc>
          <w:tcPr>
            <w:tcW w:w="1397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6B088A42" w14:textId="77777777" w:rsidR="00473CAE" w:rsidRDefault="00473CAE" w:rsidP="007A7D7E">
            <w:pPr>
              <w:pStyle w:val="TableParagraph"/>
              <w:spacing w:before="1"/>
              <w:rPr>
                <w:b/>
                <w:sz w:val="18"/>
              </w:rPr>
            </w:pPr>
          </w:p>
          <w:p w14:paraId="41ACE390" w14:textId="77777777" w:rsidR="00473CAE" w:rsidRDefault="00473CAE" w:rsidP="007A7D7E">
            <w:pPr>
              <w:pStyle w:val="TableParagraph"/>
              <w:spacing w:line="247" w:lineRule="auto"/>
              <w:ind w:left="54" w:right="14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1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participación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social</w:t>
            </w:r>
          </w:p>
        </w:tc>
        <w:tc>
          <w:tcPr>
            <w:tcW w:w="859" w:type="dxa"/>
            <w:vMerge w:val="restart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6" w:space="0" w:color="FB505D"/>
            </w:tcBorders>
          </w:tcPr>
          <w:p w14:paraId="20A2E035" w14:textId="77777777" w:rsidR="00473CAE" w:rsidRDefault="00473CAE" w:rsidP="007A7D7E">
            <w:pPr>
              <w:pStyle w:val="TableParagraph"/>
              <w:spacing w:before="4"/>
              <w:rPr>
                <w:b/>
                <w:sz w:val="26"/>
              </w:rPr>
            </w:pPr>
          </w:p>
          <w:p w14:paraId="23802361" w14:textId="77777777" w:rsidR="00473CAE" w:rsidRDefault="00473CAE" w:rsidP="007A7D7E">
            <w:pPr>
              <w:pStyle w:val="TableParagraph"/>
              <w:ind w:left="127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317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318</w:t>
            </w:r>
          </w:p>
        </w:tc>
        <w:tc>
          <w:tcPr>
            <w:tcW w:w="859" w:type="dxa"/>
            <w:vMerge w:val="restart"/>
            <w:tcBorders>
              <w:top w:val="single" w:sz="4" w:space="0" w:color="FB505D"/>
              <w:left w:val="single" w:sz="6" w:space="0" w:color="FB505D"/>
              <w:bottom w:val="single" w:sz="4" w:space="0" w:color="FB505D"/>
              <w:right w:val="single" w:sz="4" w:space="0" w:color="FB505D"/>
            </w:tcBorders>
          </w:tcPr>
          <w:p w14:paraId="05D9F6B7" w14:textId="77777777" w:rsidR="00473CAE" w:rsidRDefault="00473CAE" w:rsidP="007A7D7E">
            <w:pPr>
              <w:pStyle w:val="TableParagraph"/>
              <w:spacing w:before="4"/>
              <w:rPr>
                <w:b/>
                <w:sz w:val="26"/>
              </w:rPr>
            </w:pPr>
          </w:p>
          <w:p w14:paraId="15DA7FFB" w14:textId="77777777" w:rsidR="00473CAE" w:rsidRDefault="00473CAE" w:rsidP="007A7D7E">
            <w:pPr>
              <w:pStyle w:val="TableParagraph"/>
              <w:ind w:left="11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136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140</w:t>
            </w:r>
          </w:p>
        </w:tc>
      </w:tr>
      <w:tr w:rsidR="00473CAE" w14:paraId="4CCA6A18" w14:textId="77777777" w:rsidTr="00473CAE">
        <w:trPr>
          <w:trHeight w:hRule="exact" w:val="400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31977E49" w14:textId="77777777" w:rsidR="00473CAE" w:rsidRDefault="00473CAE" w:rsidP="007A7D7E">
            <w:pPr>
              <w:pStyle w:val="TableParagraph"/>
              <w:spacing w:before="103"/>
              <w:ind w:left="72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33</w:t>
            </w:r>
          </w:p>
        </w:tc>
        <w:tc>
          <w:tcPr>
            <w:tcW w:w="101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BD48EDD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4796DAE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3607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1718B4D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397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7BF9A957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859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6" w:space="0" w:color="FB505D"/>
            </w:tcBorders>
          </w:tcPr>
          <w:p w14:paraId="33E25A6E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859" w:type="dxa"/>
            <w:vMerge/>
            <w:tcBorders>
              <w:top w:val="nil"/>
              <w:left w:val="single" w:sz="6" w:space="0" w:color="FB505D"/>
              <w:bottom w:val="single" w:sz="4" w:space="0" w:color="FB505D"/>
              <w:right w:val="single" w:sz="4" w:space="0" w:color="FB505D"/>
            </w:tcBorders>
          </w:tcPr>
          <w:p w14:paraId="0DB3FBAA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</w:tr>
      <w:tr w:rsidR="00473CAE" w14:paraId="1DA4DFB8" w14:textId="77777777" w:rsidTr="00473CAE">
        <w:trPr>
          <w:trHeight w:hRule="exact" w:val="62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C55038C" w14:textId="77777777" w:rsidR="00473CAE" w:rsidRDefault="00473CAE" w:rsidP="007A7D7E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3475C9C2" w14:textId="77777777" w:rsidR="00473CAE" w:rsidRDefault="00473CAE" w:rsidP="007A7D7E">
            <w:pPr>
              <w:pStyle w:val="TableParagraph"/>
              <w:ind w:left="74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34</w:t>
            </w:r>
          </w:p>
        </w:tc>
        <w:tc>
          <w:tcPr>
            <w:tcW w:w="101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5C9DE49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C6162F2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3607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F1DC23E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397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3B1A6AE" w14:textId="77777777" w:rsidR="00473CAE" w:rsidRDefault="00473CAE" w:rsidP="007A7D7E">
            <w:pPr>
              <w:pStyle w:val="TableParagraph"/>
              <w:spacing w:before="19" w:line="190" w:lineRule="atLeast"/>
              <w:ind w:left="54" w:right="9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Toma de decisiones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colectivas en la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comunidad</w:t>
            </w:r>
          </w:p>
        </w:tc>
        <w:tc>
          <w:tcPr>
            <w:tcW w:w="859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6" w:space="0" w:color="FB505D"/>
            </w:tcBorders>
          </w:tcPr>
          <w:p w14:paraId="1154391B" w14:textId="77777777" w:rsidR="00473CAE" w:rsidRDefault="00473CAE" w:rsidP="007A7D7E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671F76C1" w14:textId="77777777" w:rsidR="00473CAE" w:rsidRDefault="00473CAE" w:rsidP="007A7D7E">
            <w:pPr>
              <w:pStyle w:val="TableParagraph"/>
              <w:ind w:left="103" w:right="101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319</w:t>
            </w:r>
          </w:p>
        </w:tc>
        <w:tc>
          <w:tcPr>
            <w:tcW w:w="859" w:type="dxa"/>
            <w:tcBorders>
              <w:top w:val="single" w:sz="4" w:space="0" w:color="FB505D"/>
              <w:left w:val="single" w:sz="6" w:space="0" w:color="FB505D"/>
              <w:bottom w:val="single" w:sz="4" w:space="0" w:color="FB505D"/>
              <w:right w:val="single" w:sz="4" w:space="0" w:color="FB505D"/>
            </w:tcBorders>
          </w:tcPr>
          <w:p w14:paraId="3D1BC1ED" w14:textId="77777777" w:rsidR="00473CAE" w:rsidRDefault="00473CAE" w:rsidP="007A7D7E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6CEB6594" w14:textId="77777777" w:rsidR="00473CAE" w:rsidRDefault="00473CAE" w:rsidP="007A7D7E">
            <w:pPr>
              <w:pStyle w:val="TableParagraph"/>
              <w:ind w:left="103" w:right="10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141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145</w:t>
            </w:r>
          </w:p>
        </w:tc>
      </w:tr>
      <w:tr w:rsidR="00473CAE" w14:paraId="5739DB3E" w14:textId="77777777" w:rsidTr="00473CAE">
        <w:trPr>
          <w:trHeight w:hRule="exact" w:val="623"/>
        </w:trPr>
        <w:tc>
          <w:tcPr>
            <w:tcW w:w="500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5927608C" w14:textId="77777777" w:rsidR="00473CAE" w:rsidRDefault="00473CAE" w:rsidP="007A7D7E">
            <w:pPr>
              <w:pStyle w:val="TableParagraph"/>
              <w:spacing w:before="120"/>
              <w:ind w:left="73" w:right="7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35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</w:p>
          <w:p w14:paraId="56AFB85E" w14:textId="77777777" w:rsidR="00473CAE" w:rsidRDefault="00473CAE" w:rsidP="007A7D7E">
            <w:pPr>
              <w:pStyle w:val="TableParagraph"/>
              <w:spacing w:before="6"/>
              <w:ind w:left="73" w:right="7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36</w:t>
            </w:r>
          </w:p>
        </w:tc>
        <w:tc>
          <w:tcPr>
            <w:tcW w:w="1010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2E40E25D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0A38D910" w14:textId="77777777" w:rsidR="00473CAE" w:rsidRDefault="00473CAE" w:rsidP="007A7D7E">
            <w:pPr>
              <w:rPr>
                <w:sz w:val="2"/>
                <w:szCs w:val="2"/>
              </w:rPr>
            </w:pPr>
          </w:p>
        </w:tc>
        <w:tc>
          <w:tcPr>
            <w:tcW w:w="3607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41EBF508" w14:textId="77777777" w:rsidR="00473CAE" w:rsidRDefault="00473CAE" w:rsidP="007A7D7E">
            <w:pPr>
              <w:pStyle w:val="TableParagraph"/>
              <w:spacing w:before="120" w:line="247" w:lineRule="auto"/>
              <w:ind w:left="54" w:right="307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Participa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elaboración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propuestas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resolver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problemas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ambientales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</w:t>
            </w:r>
            <w:r>
              <w:rPr>
                <w:color w:val="231F20"/>
                <w:spacing w:val="1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comunidad.</w:t>
            </w:r>
          </w:p>
        </w:tc>
        <w:tc>
          <w:tcPr>
            <w:tcW w:w="1397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4" w:space="0" w:color="FB505D"/>
            </w:tcBorders>
          </w:tcPr>
          <w:p w14:paraId="142412EB" w14:textId="77777777" w:rsidR="00473CAE" w:rsidRDefault="00473CAE" w:rsidP="007A7D7E">
            <w:pPr>
              <w:pStyle w:val="TableParagraph"/>
              <w:spacing w:before="19" w:line="190" w:lineRule="atLeast"/>
              <w:ind w:left="54" w:right="118"/>
              <w:jc w:val="both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Participación para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resolver problemas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ambientales</w:t>
            </w:r>
          </w:p>
        </w:tc>
        <w:tc>
          <w:tcPr>
            <w:tcW w:w="859" w:type="dxa"/>
            <w:tcBorders>
              <w:top w:val="single" w:sz="4" w:space="0" w:color="FB505D"/>
              <w:left w:val="single" w:sz="4" w:space="0" w:color="FB505D"/>
              <w:bottom w:val="single" w:sz="4" w:space="0" w:color="FB505D"/>
              <w:right w:val="single" w:sz="6" w:space="0" w:color="FB505D"/>
            </w:tcBorders>
          </w:tcPr>
          <w:p w14:paraId="46F68123" w14:textId="77777777" w:rsidR="00473CAE" w:rsidRDefault="00473CAE" w:rsidP="007A7D7E">
            <w:pPr>
              <w:pStyle w:val="TableParagraph"/>
              <w:spacing w:before="7"/>
              <w:rPr>
                <w:b/>
                <w:sz w:val="18"/>
              </w:rPr>
            </w:pPr>
          </w:p>
          <w:p w14:paraId="79C4E54B" w14:textId="77777777" w:rsidR="00473CAE" w:rsidRDefault="00473CAE" w:rsidP="007A7D7E">
            <w:pPr>
              <w:pStyle w:val="TableParagraph"/>
              <w:spacing w:before="1"/>
              <w:ind w:left="103" w:right="101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320</w:t>
            </w:r>
          </w:p>
        </w:tc>
        <w:tc>
          <w:tcPr>
            <w:tcW w:w="859" w:type="dxa"/>
            <w:tcBorders>
              <w:top w:val="single" w:sz="4" w:space="0" w:color="FB505D"/>
              <w:left w:val="single" w:sz="6" w:space="0" w:color="FB505D"/>
              <w:bottom w:val="single" w:sz="4" w:space="0" w:color="FB505D"/>
              <w:right w:val="single" w:sz="4" w:space="0" w:color="FB505D"/>
            </w:tcBorders>
          </w:tcPr>
          <w:p w14:paraId="119D5653" w14:textId="77777777" w:rsidR="00473CAE" w:rsidRDefault="00473CAE" w:rsidP="007A7D7E">
            <w:pPr>
              <w:pStyle w:val="TableParagraph"/>
              <w:spacing w:before="7"/>
              <w:rPr>
                <w:b/>
                <w:sz w:val="18"/>
              </w:rPr>
            </w:pPr>
          </w:p>
          <w:p w14:paraId="5C056D2A" w14:textId="77777777" w:rsidR="00473CAE" w:rsidRDefault="00473CAE" w:rsidP="007A7D7E">
            <w:pPr>
              <w:pStyle w:val="TableParagraph"/>
              <w:spacing w:before="1"/>
              <w:ind w:left="103" w:right="10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146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161</w:t>
            </w:r>
          </w:p>
        </w:tc>
      </w:tr>
    </w:tbl>
    <w:p w14:paraId="7BF700B7" w14:textId="77777777" w:rsidR="00473CAE" w:rsidRDefault="00473CAE"/>
    <w:sectPr w:rsidR="00473CAE" w:rsidSect="008640AA">
      <w:headerReference w:type="default" r:id="rId6"/>
      <w:footerReference w:type="default" r:id="rId7"/>
      <w:pgSz w:w="12240" w:h="15840"/>
      <w:pgMar w:top="183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84EA8E" w14:textId="77777777" w:rsidR="009A59FE" w:rsidRDefault="009A59FE" w:rsidP="008640AA">
      <w:r>
        <w:separator/>
      </w:r>
    </w:p>
  </w:endnote>
  <w:endnote w:type="continuationSeparator" w:id="0">
    <w:p w14:paraId="1C9AFD5E" w14:textId="77777777" w:rsidR="009A59FE" w:rsidRDefault="009A59FE" w:rsidP="008640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-BoldItalicMT">
    <w:altName w:val="Arial"/>
    <w:panose1 w:val="020B0604020202020204"/>
    <w:charset w:val="00"/>
    <w:family w:val="swiss"/>
    <w:pitch w:val="variable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409860" w14:textId="77777777" w:rsidR="00521DA0" w:rsidRDefault="00521DA0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6B5F694A" wp14:editId="465735B7">
              <wp:simplePos x="0" y="0"/>
              <wp:positionH relativeFrom="column">
                <wp:posOffset>-308610</wp:posOffset>
              </wp:positionH>
              <wp:positionV relativeFrom="paragraph">
                <wp:posOffset>-14605</wp:posOffset>
              </wp:positionV>
              <wp:extent cx="3701415" cy="242570"/>
              <wp:effectExtent l="0" t="0" r="0" b="0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701415" cy="24257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F2ACA94" w14:textId="77777777" w:rsidR="00521DA0" w:rsidRPr="00D5719D" w:rsidRDefault="00521DA0" w:rsidP="008640AA">
                          <w:pPr>
                            <w:pStyle w:val="Piedepgina"/>
                            <w:ind w:right="-4547"/>
                            <w:rPr>
                              <w:rFonts w:ascii="Arial" w:hAnsi="Arial" w:cs="Arial"/>
                              <w:color w:val="808080"/>
                            </w:rPr>
                          </w:pPr>
                          <w:r w:rsidRPr="00D5719D">
                            <w:rPr>
                              <w:rFonts w:ascii="Arial" w:eastAsia="MS Mincho" w:hAnsi="Arial" w:cs="Arial"/>
                              <w:color w:val="808080"/>
                              <w:lang w:eastAsia="es-ES"/>
                            </w:rPr>
                            <w:t>© Todos los derechos reservados, Ediciones Castillo.</w:t>
                          </w:r>
                        </w:p>
                        <w:p w14:paraId="17AA54B4" w14:textId="77777777" w:rsidR="00521DA0" w:rsidRPr="008B3B30" w:rsidRDefault="00521DA0" w:rsidP="008640AA">
                          <w:pPr>
                            <w:ind w:right="-4547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B5F694A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7" type="#_x0000_t202" style="position:absolute;margin-left:-24.3pt;margin-top:-1.15pt;width:291.45pt;height:19.1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" filled="f" stroked="f" strokeweight=".5pt">
              <v:textbox>
                <w:txbxContent>
                  <w:p w14:paraId="2F2ACA94" w14:textId="77777777" w:rsidR="00521DA0" w:rsidRPr="00D5719D" w:rsidRDefault="00521DA0" w:rsidP="008640AA">
                    <w:pPr>
                      <w:pStyle w:val="Piedepgina"/>
                      <w:ind w:right="-4547"/>
                      <w:rPr>
                        <w:rFonts w:ascii="Arial" w:hAnsi="Arial" w:cs="Arial"/>
                        <w:color w:val="808080"/>
                      </w:rPr>
                    </w:pPr>
                    <w:r w:rsidRPr="00D5719D">
                      <w:rPr>
                        <w:rFonts w:ascii="Arial" w:eastAsia="MS Mincho" w:hAnsi="Arial" w:cs="Arial"/>
                        <w:color w:val="808080"/>
                        <w:lang w:eastAsia="es-ES"/>
                      </w:rPr>
                      <w:t>© Todos los derechos reservados, Ediciones Castillo.</w:t>
                    </w:r>
                  </w:p>
                  <w:p w14:paraId="17AA54B4" w14:textId="77777777" w:rsidR="00521DA0" w:rsidRPr="008B3B30" w:rsidRDefault="00521DA0" w:rsidP="008640AA">
                    <w:pPr>
                      <w:ind w:right="-4547"/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A23D7B" w14:textId="77777777" w:rsidR="009A59FE" w:rsidRDefault="009A59FE" w:rsidP="008640AA">
      <w:r>
        <w:separator/>
      </w:r>
    </w:p>
  </w:footnote>
  <w:footnote w:type="continuationSeparator" w:id="0">
    <w:p w14:paraId="6B3A4321" w14:textId="77777777" w:rsidR="009A59FE" w:rsidRDefault="009A59FE" w:rsidP="008640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8F8CAC" w14:textId="77777777" w:rsidR="00521DA0" w:rsidRDefault="00521DA0">
    <w:pPr>
      <w:pStyle w:val="Encabezado"/>
    </w:pPr>
    <w:r>
      <w:rPr>
        <w:noProof/>
      </w:rPr>
      <w:drawing>
        <wp:anchor distT="0" distB="0" distL="114300" distR="114300" simplePos="0" relativeHeight="251658752" behindDoc="1" locked="0" layoutInCell="1" allowOverlap="1" wp14:anchorId="2A84D4F4" wp14:editId="378BD031">
          <wp:simplePos x="0" y="0"/>
          <wp:positionH relativeFrom="column">
            <wp:posOffset>-892175</wp:posOffset>
          </wp:positionH>
          <wp:positionV relativeFrom="paragraph">
            <wp:posOffset>-471805</wp:posOffset>
          </wp:positionV>
          <wp:extent cx="7733665" cy="10076400"/>
          <wp:effectExtent l="0" t="0" r="635" b="0"/>
          <wp:wrapNone/>
          <wp:docPr id="3" name="Picture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3665" cy="1007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6CEB80E7" wp14:editId="21BD046C">
              <wp:simplePos x="0" y="0"/>
              <wp:positionH relativeFrom="column">
                <wp:posOffset>1795780</wp:posOffset>
              </wp:positionH>
              <wp:positionV relativeFrom="paragraph">
                <wp:posOffset>-284480</wp:posOffset>
              </wp:positionV>
              <wp:extent cx="4803140" cy="451485"/>
              <wp:effectExtent l="0" t="0" r="0" b="0"/>
              <wp:wrapNone/>
              <wp:docPr id="2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803140" cy="45148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AB494CF" w14:textId="77777777" w:rsidR="00521DA0" w:rsidRPr="00945990" w:rsidRDefault="00521DA0" w:rsidP="009446CB">
                          <w:pPr>
                            <w:jc w:val="right"/>
                            <w:rPr>
                              <w:rFonts w:ascii="Arial" w:hAnsi="Arial" w:cs="Arial"/>
                              <w:color w:val="FFFFFF"/>
                              <w:sz w:val="36"/>
                              <w:szCs w:val="36"/>
                            </w:rPr>
                          </w:pPr>
                          <w:r w:rsidRPr="00945990">
                            <w:rPr>
                              <w:rFonts w:ascii="Arial" w:hAnsi="Arial" w:cs="Arial"/>
                              <w:color w:val="FFFFFF"/>
                              <w:sz w:val="36"/>
                              <w:szCs w:val="36"/>
                              <w:lang w:val="es-ES"/>
                            </w:rPr>
                            <w:t xml:space="preserve">Dosificación </w:t>
                          </w:r>
                          <w:r w:rsidRPr="00945990">
                            <w:rPr>
                              <w:rFonts w:ascii="Arial" w:hAnsi="Arial" w:cs="Arial"/>
                              <w:color w:val="FFFFFF"/>
                              <w:sz w:val="36"/>
                              <w:szCs w:val="36"/>
                            </w:rPr>
                            <w:t>en tres periodos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CEB80E7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141.4pt;margin-top:-22.4pt;width:378.2pt;height:35.5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" filled="f" stroked="f" strokeweight=".5pt">
              <v:textbox>
                <w:txbxContent>
                  <w:p w14:paraId="1AB494CF" w14:textId="77777777" w:rsidR="00521DA0" w:rsidRPr="00945990" w:rsidRDefault="00521DA0" w:rsidP="009446CB">
                    <w:pPr>
                      <w:jc w:val="right"/>
                      <w:rPr>
                        <w:rFonts w:ascii="Arial" w:hAnsi="Arial" w:cs="Arial"/>
                        <w:color w:val="FFFFFF"/>
                        <w:sz w:val="36"/>
                        <w:szCs w:val="36"/>
                      </w:rPr>
                    </w:pPr>
                    <w:r w:rsidRPr="00945990">
                      <w:rPr>
                        <w:rFonts w:ascii="Arial" w:hAnsi="Arial" w:cs="Arial"/>
                        <w:color w:val="FFFFFF"/>
                        <w:sz w:val="36"/>
                        <w:szCs w:val="36"/>
                        <w:lang w:val="es-ES"/>
                      </w:rPr>
                      <w:t xml:space="preserve">Dosificación </w:t>
                    </w:r>
                    <w:r w:rsidRPr="00945990">
                      <w:rPr>
                        <w:rFonts w:ascii="Arial" w:hAnsi="Arial" w:cs="Arial"/>
                        <w:color w:val="FFFFFF"/>
                        <w:sz w:val="36"/>
                        <w:szCs w:val="36"/>
                      </w:rPr>
                      <w:t>en tres periodos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5B6"/>
    <w:rsid w:val="00393C47"/>
    <w:rsid w:val="004447A3"/>
    <w:rsid w:val="00473CAE"/>
    <w:rsid w:val="00521DA0"/>
    <w:rsid w:val="005D2A4E"/>
    <w:rsid w:val="00622BD7"/>
    <w:rsid w:val="006B6103"/>
    <w:rsid w:val="00752CA3"/>
    <w:rsid w:val="00775CC5"/>
    <w:rsid w:val="007D5EF3"/>
    <w:rsid w:val="008640AA"/>
    <w:rsid w:val="00921C2E"/>
    <w:rsid w:val="009446CB"/>
    <w:rsid w:val="00945990"/>
    <w:rsid w:val="009A59FE"/>
    <w:rsid w:val="00A640C0"/>
    <w:rsid w:val="00B71A0E"/>
    <w:rsid w:val="00BE311C"/>
    <w:rsid w:val="00CD24D5"/>
    <w:rsid w:val="00D160B2"/>
    <w:rsid w:val="00D5719D"/>
    <w:rsid w:val="00D67F3B"/>
    <w:rsid w:val="00D71197"/>
    <w:rsid w:val="00E55B9A"/>
    <w:rsid w:val="00EC2B27"/>
    <w:rsid w:val="00ED1EA3"/>
    <w:rsid w:val="00F115B6"/>
    <w:rsid w:val="00F23D59"/>
    <w:rsid w:val="00F50088"/>
    <w:rsid w:val="00F56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8CEB08"/>
  <w15:chartTrackingRefBased/>
  <w15:docId w15:val="{1B885CEE-6170-F14F-B953-14358510F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8640AA"/>
    <w:pPr>
      <w:keepNext/>
      <w:keepLines/>
      <w:spacing w:before="24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paragraph" w:styleId="Ttulo2">
    <w:name w:val="heading 2"/>
    <w:basedOn w:val="Normal"/>
    <w:link w:val="Ttulo2Car"/>
    <w:uiPriority w:val="9"/>
    <w:unhideWhenUsed/>
    <w:qFormat/>
    <w:rsid w:val="008640AA"/>
    <w:pPr>
      <w:widowControl w:val="0"/>
      <w:autoSpaceDE w:val="0"/>
      <w:autoSpaceDN w:val="0"/>
      <w:ind w:left="1413"/>
      <w:outlineLvl w:val="1"/>
    </w:pPr>
    <w:rPr>
      <w:rFonts w:ascii="Arial" w:eastAsia="Arial" w:hAnsi="Arial" w:cs="Arial"/>
      <w:b/>
      <w:bCs/>
      <w:sz w:val="26"/>
      <w:szCs w:val="26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640AA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640AA"/>
  </w:style>
  <w:style w:type="paragraph" w:styleId="Piedepgina">
    <w:name w:val="footer"/>
    <w:basedOn w:val="Normal"/>
    <w:link w:val="PiedepginaCar"/>
    <w:uiPriority w:val="99"/>
    <w:unhideWhenUsed/>
    <w:rsid w:val="008640AA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640AA"/>
  </w:style>
  <w:style w:type="character" w:customStyle="1" w:styleId="Ttulo2Car">
    <w:name w:val="Título 2 Car"/>
    <w:link w:val="Ttulo2"/>
    <w:uiPriority w:val="9"/>
    <w:rsid w:val="008640AA"/>
    <w:rPr>
      <w:rFonts w:ascii="Arial" w:eastAsia="Arial" w:hAnsi="Arial" w:cs="Arial"/>
      <w:b/>
      <w:bCs/>
      <w:sz w:val="26"/>
      <w:szCs w:val="26"/>
      <w:lang w:val="es-ES"/>
    </w:rPr>
  </w:style>
  <w:style w:type="paragraph" w:customStyle="1" w:styleId="Materia">
    <w:name w:val="Materia"/>
    <w:basedOn w:val="Ttulo1"/>
    <w:qFormat/>
    <w:rsid w:val="008640AA"/>
    <w:pPr>
      <w:keepNext w:val="0"/>
      <w:keepLines w:val="0"/>
      <w:widowControl w:val="0"/>
      <w:autoSpaceDE w:val="0"/>
      <w:autoSpaceDN w:val="0"/>
      <w:spacing w:before="149"/>
    </w:pPr>
    <w:rPr>
      <w:rFonts w:ascii="Arial" w:eastAsia="Arial" w:hAnsi="Arial" w:cs="Arial"/>
      <w:b/>
      <w:bCs/>
      <w:color w:val="EB3816"/>
      <w:sz w:val="40"/>
      <w:szCs w:val="40"/>
      <w:lang w:val="es-ES"/>
    </w:rPr>
  </w:style>
  <w:style w:type="character" w:customStyle="1" w:styleId="Ttulo1Car">
    <w:name w:val="Título 1 Car"/>
    <w:link w:val="Ttulo1"/>
    <w:uiPriority w:val="9"/>
    <w:rsid w:val="008640AA"/>
    <w:rPr>
      <w:rFonts w:ascii="Calibri Light" w:eastAsia="Times New Roman" w:hAnsi="Calibri Light" w:cs="Times New Roman"/>
      <w:color w:val="2F5496"/>
      <w:sz w:val="32"/>
      <w:szCs w:val="32"/>
    </w:rPr>
  </w:style>
  <w:style w:type="paragraph" w:customStyle="1" w:styleId="Periodo">
    <w:name w:val="Periodo"/>
    <w:basedOn w:val="Ttulo2"/>
    <w:qFormat/>
    <w:rsid w:val="008640AA"/>
    <w:pPr>
      <w:ind w:left="0"/>
    </w:pPr>
    <w:rPr>
      <w:color w:val="008FD0"/>
    </w:rPr>
  </w:style>
  <w:style w:type="table" w:customStyle="1" w:styleId="TableNormal1">
    <w:name w:val="Table Normal1"/>
    <w:uiPriority w:val="2"/>
    <w:semiHidden/>
    <w:unhideWhenUsed/>
    <w:qFormat/>
    <w:rsid w:val="008640AA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8640AA"/>
    <w:pPr>
      <w:widowControl w:val="0"/>
      <w:autoSpaceDE w:val="0"/>
      <w:autoSpaceDN w:val="0"/>
    </w:pPr>
    <w:rPr>
      <w:rFonts w:ascii="Arial" w:eastAsia="Arial" w:hAnsi="Arial" w:cs="Arial"/>
      <w:sz w:val="16"/>
      <w:szCs w:val="16"/>
      <w:lang w:val="es-ES"/>
    </w:rPr>
  </w:style>
  <w:style w:type="character" w:customStyle="1" w:styleId="TextoindependienteCar">
    <w:name w:val="Texto independiente Car"/>
    <w:link w:val="Textoindependiente"/>
    <w:uiPriority w:val="1"/>
    <w:rsid w:val="008640AA"/>
    <w:rPr>
      <w:rFonts w:ascii="Arial" w:eastAsia="Arial" w:hAnsi="Arial" w:cs="Arial"/>
      <w:sz w:val="16"/>
      <w:szCs w:val="16"/>
      <w:lang w:val="es-ES"/>
    </w:rPr>
  </w:style>
  <w:style w:type="table" w:customStyle="1" w:styleId="TableNormal">
    <w:name w:val="Table Normal"/>
    <w:uiPriority w:val="2"/>
    <w:semiHidden/>
    <w:unhideWhenUsed/>
    <w:qFormat/>
    <w:rsid w:val="00F115B6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F115B6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val="es-ES"/>
    </w:rPr>
  </w:style>
  <w:style w:type="table" w:customStyle="1" w:styleId="TableNormal2">
    <w:name w:val="Table Normal2"/>
    <w:uiPriority w:val="2"/>
    <w:semiHidden/>
    <w:unhideWhenUsed/>
    <w:qFormat/>
    <w:rsid w:val="00F115B6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Volumes/GoogleDrive/Mi%20unidad/2021-2022/APLICADOS%202DA%20EDICIO&#769;N/CRD/PLAN%20EDITABLE_3P/Aplicados_2022_PC_Plantilla_5to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Aplicados_2022_PC_Plantilla_5to.dot</Template>
  <TotalTime>12</TotalTime>
  <Pages>15</Pages>
  <Words>6864</Words>
  <Characters>37752</Characters>
  <Application>Microsoft Office Word</Application>
  <DocSecurity>0</DocSecurity>
  <Lines>314</Lines>
  <Paragraphs>89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Marlene Rosas Chicas</cp:lastModifiedBy>
  <cp:revision>4</cp:revision>
  <dcterms:created xsi:type="dcterms:W3CDTF">2022-04-28T21:29:00Z</dcterms:created>
  <dcterms:modified xsi:type="dcterms:W3CDTF">2022-04-29T20:17:00Z</dcterms:modified>
</cp:coreProperties>
</file>