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3C3AF5" w14:textId="77777777" w:rsidR="008640AA" w:rsidRPr="00474E73" w:rsidRDefault="008640AA" w:rsidP="00A57E3A">
      <w:pPr>
        <w:pStyle w:val="Materia"/>
        <w:rPr>
          <w:color w:val="99CA3C"/>
        </w:rPr>
      </w:pPr>
      <w:r w:rsidRPr="00474E73">
        <w:rPr>
          <w:color w:val="99CA3C"/>
        </w:rPr>
        <w:t>Español</w:t>
      </w:r>
    </w:p>
    <w:p w14:paraId="6FAE8A6A" w14:textId="77777777" w:rsidR="008640AA" w:rsidRDefault="008640AA" w:rsidP="001025C9">
      <w:pPr>
        <w:pStyle w:val="Ttulo2"/>
        <w:ind w:left="851" w:hanging="851"/>
      </w:pPr>
    </w:p>
    <w:p w14:paraId="1600F44E" w14:textId="642A7D9A" w:rsidR="008640AA" w:rsidRDefault="008640AA" w:rsidP="008640AA">
      <w:pPr>
        <w:pStyle w:val="Ttulo2"/>
        <w:ind w:left="0"/>
        <w:rPr>
          <w:color w:val="A3548F"/>
        </w:rPr>
      </w:pPr>
      <w:r w:rsidRPr="00474E73">
        <w:rPr>
          <w:color w:val="A3548F"/>
        </w:rPr>
        <w:t>Primer periodo</w:t>
      </w:r>
    </w:p>
    <w:p w14:paraId="4D215729" w14:textId="77777777" w:rsidR="00D00D50" w:rsidRPr="00474E73" w:rsidRDefault="00D00D50" w:rsidP="008640AA">
      <w:pPr>
        <w:pStyle w:val="Ttulo2"/>
        <w:ind w:left="0"/>
        <w:rPr>
          <w:color w:val="A3548F"/>
        </w:rPr>
      </w:pPr>
    </w:p>
    <w:tbl>
      <w:tblPr>
        <w:tblStyle w:val="TableNormal"/>
        <w:tblW w:w="9660" w:type="dxa"/>
        <w:tblInd w:w="10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000"/>
        <w:gridCol w:w="1080"/>
        <w:gridCol w:w="3440"/>
        <w:gridCol w:w="1920"/>
        <w:gridCol w:w="860"/>
        <w:gridCol w:w="860"/>
      </w:tblGrid>
      <w:tr w:rsidR="00D00D50" w14:paraId="0C99CE0D" w14:textId="77777777" w:rsidTr="00D00D50">
        <w:trPr>
          <w:trHeight w:val="661"/>
        </w:trPr>
        <w:tc>
          <w:tcPr>
            <w:tcW w:w="500" w:type="dxa"/>
            <w:shd w:val="clear" w:color="auto" w:fill="BF84AC"/>
          </w:tcPr>
          <w:p w14:paraId="30ABB102" w14:textId="77777777" w:rsidR="00D00D50" w:rsidRDefault="00D00D50" w:rsidP="001025C9">
            <w:pPr>
              <w:pStyle w:val="TableParagraph"/>
              <w:spacing w:before="2"/>
              <w:rPr>
                <w:b/>
                <w:sz w:val="20"/>
              </w:rPr>
            </w:pPr>
          </w:p>
          <w:p w14:paraId="45B27A3C" w14:textId="77777777" w:rsidR="00D00D50" w:rsidRDefault="00D00D50" w:rsidP="001025C9">
            <w:pPr>
              <w:pStyle w:val="TableParagraph"/>
              <w:ind w:left="25" w:right="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000" w:type="dxa"/>
            <w:shd w:val="clear" w:color="auto" w:fill="BF84AC"/>
          </w:tcPr>
          <w:p w14:paraId="6B0827D6" w14:textId="77777777" w:rsidR="00D00D50" w:rsidRDefault="00D00D50" w:rsidP="001025C9">
            <w:pPr>
              <w:pStyle w:val="TableParagraph"/>
              <w:spacing w:before="2"/>
              <w:rPr>
                <w:b/>
                <w:sz w:val="20"/>
              </w:rPr>
            </w:pPr>
          </w:p>
          <w:p w14:paraId="32ED26FE" w14:textId="77777777" w:rsidR="00D00D50" w:rsidRDefault="00D00D50" w:rsidP="001025C9">
            <w:pPr>
              <w:pStyle w:val="TableParagraph"/>
              <w:ind w:left="22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080" w:type="dxa"/>
            <w:shd w:val="clear" w:color="auto" w:fill="BF84AC"/>
          </w:tcPr>
          <w:p w14:paraId="4EFDA7A1" w14:textId="77777777" w:rsidR="00D00D50" w:rsidRDefault="00D00D50" w:rsidP="001025C9">
            <w:pPr>
              <w:pStyle w:val="TableParagraph"/>
              <w:spacing w:before="11" w:line="210" w:lineRule="atLeast"/>
              <w:ind w:left="186" w:right="164" w:firstLine="44"/>
              <w:jc w:val="both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Práctica</w:t>
            </w:r>
            <w:r>
              <w:rPr>
                <w:b/>
                <w:color w:val="FFFFFF"/>
                <w:spacing w:val="-43"/>
                <w:w w:val="90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5"/>
                <w:sz w:val="18"/>
              </w:rPr>
              <w:t xml:space="preserve">social </w:t>
            </w:r>
            <w:r>
              <w:rPr>
                <w:b/>
                <w:color w:val="FFFFFF"/>
                <w:w w:val="85"/>
                <w:sz w:val="18"/>
              </w:rPr>
              <w:t>del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90"/>
                <w:sz w:val="18"/>
              </w:rPr>
              <w:t>lenguaje</w:t>
            </w:r>
          </w:p>
        </w:tc>
        <w:tc>
          <w:tcPr>
            <w:tcW w:w="3440" w:type="dxa"/>
            <w:shd w:val="clear" w:color="auto" w:fill="BF84AC"/>
          </w:tcPr>
          <w:p w14:paraId="74149EA8" w14:textId="77777777" w:rsidR="00D00D50" w:rsidRDefault="00D00D50" w:rsidP="001025C9">
            <w:pPr>
              <w:pStyle w:val="TableParagraph"/>
              <w:spacing w:before="2"/>
              <w:rPr>
                <w:b/>
                <w:sz w:val="20"/>
              </w:rPr>
            </w:pPr>
          </w:p>
          <w:p w14:paraId="561784B2" w14:textId="77777777" w:rsidR="00D00D50" w:rsidRDefault="00D00D50" w:rsidP="001025C9">
            <w:pPr>
              <w:pStyle w:val="TableParagraph"/>
              <w:ind w:left="8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920" w:type="dxa"/>
            <w:shd w:val="clear" w:color="auto" w:fill="BF84AC"/>
          </w:tcPr>
          <w:p w14:paraId="5F4A8FA2" w14:textId="77777777" w:rsidR="00D00D50" w:rsidRDefault="00D00D50" w:rsidP="001025C9">
            <w:pPr>
              <w:pStyle w:val="TableParagraph"/>
              <w:spacing w:before="2"/>
              <w:rPr>
                <w:b/>
                <w:sz w:val="20"/>
              </w:rPr>
            </w:pPr>
          </w:p>
          <w:p w14:paraId="4A751411" w14:textId="77777777" w:rsidR="00D00D50" w:rsidRDefault="00D00D50" w:rsidP="001025C9">
            <w:pPr>
              <w:pStyle w:val="TableParagraph"/>
              <w:ind w:left="293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088F9E54" w14:textId="77777777" w:rsidR="00D00D50" w:rsidRDefault="00D00D50" w:rsidP="001025C9">
            <w:pPr>
              <w:pStyle w:val="TableParagraph"/>
              <w:spacing w:before="127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08B9C14E" w14:textId="77777777" w:rsidR="00D00D50" w:rsidRDefault="00D00D50" w:rsidP="001025C9">
            <w:pPr>
              <w:pStyle w:val="TableParagraph"/>
              <w:spacing w:before="3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59397712" w14:textId="77777777" w:rsidR="00D00D50" w:rsidRDefault="00D00D50" w:rsidP="001025C9">
            <w:pPr>
              <w:pStyle w:val="TableParagraph"/>
              <w:spacing w:before="127" w:line="242" w:lineRule="auto"/>
              <w:ind w:left="102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D00D50" w14:paraId="477AA77F" w14:textId="77777777" w:rsidTr="00D00D50">
        <w:trPr>
          <w:trHeight w:val="613"/>
        </w:trPr>
        <w:tc>
          <w:tcPr>
            <w:tcW w:w="5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3827A67" w14:textId="77777777" w:rsidR="00D00D50" w:rsidRDefault="00D00D50" w:rsidP="001025C9">
            <w:pPr>
              <w:pStyle w:val="TableParagraph"/>
              <w:spacing w:before="11"/>
              <w:rPr>
                <w:b/>
                <w:sz w:val="18"/>
              </w:rPr>
            </w:pPr>
          </w:p>
          <w:p w14:paraId="3F9E854E" w14:textId="77777777" w:rsidR="00D00D50" w:rsidRDefault="00D00D50" w:rsidP="001025C9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1</w:t>
            </w:r>
          </w:p>
        </w:tc>
        <w:tc>
          <w:tcPr>
            <w:tcW w:w="100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F6CCA8B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4BA2FBBB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46A0087B" w14:textId="77777777" w:rsidR="00D00D50" w:rsidRDefault="00D00D50" w:rsidP="001025C9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04721E78" w14:textId="77777777" w:rsidR="00D00D50" w:rsidRDefault="00D00D50" w:rsidP="001025C9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Estudio</w:t>
            </w:r>
          </w:p>
        </w:tc>
        <w:tc>
          <w:tcPr>
            <w:tcW w:w="108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9079585" w14:textId="77777777" w:rsidR="00D00D50" w:rsidRDefault="00D00D50" w:rsidP="001025C9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22FFE470" w14:textId="77777777" w:rsidR="00D00D50" w:rsidRDefault="00D00D50" w:rsidP="001025C9">
            <w:pPr>
              <w:pStyle w:val="TableParagraph"/>
              <w:spacing w:before="1" w:line="247" w:lineRule="auto"/>
              <w:ind w:left="65" w:right="3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Elaborar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guías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autoestudio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5E7F0D">
              <w:rPr>
                <w:color w:val="231F20"/>
                <w:w w:val="90"/>
                <w:sz w:val="16"/>
              </w:rPr>
              <w:t>resolución d</w:t>
            </w:r>
            <w:r>
              <w:rPr>
                <w:color w:val="231F20"/>
                <w:w w:val="85"/>
                <w:sz w:val="16"/>
              </w:rPr>
              <w:t>e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exámenes</w:t>
            </w:r>
          </w:p>
        </w:tc>
        <w:tc>
          <w:tcPr>
            <w:tcW w:w="344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DEB5D5A" w14:textId="77777777" w:rsidR="00D00D50" w:rsidRDefault="00D00D50" w:rsidP="001025C9">
            <w:pPr>
              <w:pStyle w:val="TableParagraph"/>
              <w:spacing w:before="22" w:line="190" w:lineRule="atLeast"/>
              <w:ind w:left="65" w:right="57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Elabora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guías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estudio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base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características</w:t>
            </w:r>
            <w:r>
              <w:rPr>
                <w:color w:val="231F20"/>
                <w:spacing w:val="3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3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identifica</w:t>
            </w:r>
            <w:r>
              <w:rPr>
                <w:color w:val="231F20"/>
                <w:spacing w:val="3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36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exámenes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cuestionarios.</w:t>
            </w:r>
          </w:p>
        </w:tc>
        <w:tc>
          <w:tcPr>
            <w:tcW w:w="192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969162B" w14:textId="77777777" w:rsidR="00D00D50" w:rsidRDefault="00D00D50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F844C9C" w14:textId="77777777" w:rsidR="00D00D50" w:rsidRDefault="00D00D50" w:rsidP="001025C9">
            <w:pPr>
              <w:pStyle w:val="TableParagraph"/>
              <w:spacing w:before="1"/>
              <w:ind w:left="65"/>
              <w:rPr>
                <w:sz w:val="16"/>
              </w:rPr>
            </w:pPr>
            <w:r>
              <w:rPr>
                <w:color w:val="231F20"/>
                <w:w w:val="95"/>
                <w:sz w:val="16"/>
              </w:rPr>
              <w:t>Exámenes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17BC01D" w14:textId="77777777" w:rsidR="00D00D50" w:rsidRDefault="00D00D50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385B7EF" w14:textId="77777777" w:rsidR="00D00D50" w:rsidRDefault="00D00D50" w:rsidP="001025C9">
            <w:pPr>
              <w:pStyle w:val="TableParagraph"/>
              <w:spacing w:before="1"/>
              <w:ind w:left="111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10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BEE036C" w14:textId="77777777" w:rsidR="00D00D50" w:rsidRDefault="00D00D50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5062308" w14:textId="77777777" w:rsidR="00D00D50" w:rsidRDefault="00D00D50" w:rsidP="001025C9">
            <w:pPr>
              <w:pStyle w:val="TableParagraph"/>
              <w:spacing w:before="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</w:t>
            </w:r>
          </w:p>
        </w:tc>
      </w:tr>
      <w:tr w:rsidR="00D00D50" w14:paraId="3274749E" w14:textId="77777777" w:rsidTr="00D00D50">
        <w:trPr>
          <w:trHeight w:val="42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77898D0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788B500E" w14:textId="77777777" w:rsidR="00D00D50" w:rsidRDefault="00D00D50" w:rsidP="001025C9">
            <w:pPr>
              <w:pStyle w:val="TableParagraph"/>
              <w:spacing w:before="132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2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38B29E4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CD2CC98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DFFC8F9" w14:textId="77777777" w:rsidR="00D00D50" w:rsidRDefault="00D00D50" w:rsidP="001025C9">
            <w:pPr>
              <w:pStyle w:val="TableParagraph"/>
              <w:spacing w:before="21" w:line="190" w:lineRule="atLeast"/>
              <w:ind w:left="65" w:right="57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distintos</w:t>
            </w:r>
            <w:r>
              <w:rPr>
                <w:color w:val="231F20"/>
                <w:spacing w:val="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formatos</w:t>
            </w:r>
            <w:r>
              <w:rPr>
                <w:color w:val="231F20"/>
                <w:spacing w:val="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preguntas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exámenes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cuestionarios.</w:t>
            </w:r>
          </w:p>
        </w:tc>
        <w:tc>
          <w:tcPr>
            <w:tcW w:w="192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8CDC58E" w14:textId="77777777" w:rsidR="00D00D50" w:rsidRDefault="00D00D50" w:rsidP="001025C9">
            <w:pPr>
              <w:pStyle w:val="TableParagraph"/>
              <w:spacing w:before="21" w:line="190" w:lineRule="atLeast"/>
              <w:ind w:left="65" w:right="35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Reactivos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exámenes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cuestionarios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920D545" w14:textId="77777777" w:rsidR="00D00D50" w:rsidRDefault="00D00D50" w:rsidP="001025C9">
            <w:pPr>
              <w:pStyle w:val="TableParagraph"/>
              <w:spacing w:before="122"/>
              <w:ind w:left="113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BA27522" w14:textId="77777777" w:rsidR="00D00D50" w:rsidRDefault="00D00D50" w:rsidP="001025C9">
            <w:pPr>
              <w:pStyle w:val="TableParagraph"/>
              <w:spacing w:before="122"/>
              <w:ind w:left="113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</w:t>
            </w:r>
          </w:p>
        </w:tc>
      </w:tr>
      <w:tr w:rsidR="00D00D50" w14:paraId="28EACAA7" w14:textId="77777777" w:rsidTr="00D00D50">
        <w:trPr>
          <w:trHeight w:val="42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8AA8E04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2170746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87EB769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04F0CB7" w14:textId="77777777" w:rsidR="00D00D50" w:rsidRDefault="00D00D50" w:rsidP="001025C9">
            <w:pPr>
              <w:pStyle w:val="TableParagraph"/>
              <w:spacing w:before="21" w:line="190" w:lineRule="atLeast"/>
              <w:ind w:left="65" w:right="15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Identifica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formas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responder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más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adecuadas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 función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tipo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solicita.</w:t>
            </w:r>
          </w:p>
        </w:tc>
        <w:tc>
          <w:tcPr>
            <w:tcW w:w="192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3A7A398" w14:textId="77777777" w:rsidR="00D00D50" w:rsidRDefault="00D00D50" w:rsidP="001025C9">
            <w:pPr>
              <w:pStyle w:val="TableParagraph"/>
              <w:spacing w:before="21" w:line="190" w:lineRule="atLeast"/>
              <w:ind w:left="65" w:right="25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Respuestas en exámenes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cuestionarios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13BD343" w14:textId="77777777" w:rsidR="00D00D50" w:rsidRDefault="00D00D50" w:rsidP="001025C9">
            <w:pPr>
              <w:pStyle w:val="TableParagraph"/>
              <w:spacing w:before="122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13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F249166" w14:textId="77777777" w:rsidR="00D00D50" w:rsidRDefault="00D00D50" w:rsidP="001025C9">
            <w:pPr>
              <w:pStyle w:val="TableParagraph"/>
              <w:spacing w:before="122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</w:t>
            </w:r>
          </w:p>
        </w:tc>
      </w:tr>
      <w:tr w:rsidR="00D00D50" w14:paraId="743D8F94" w14:textId="77777777" w:rsidTr="00D00D50">
        <w:trPr>
          <w:trHeight w:val="42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26D1EEA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3F47E454" w14:textId="77777777" w:rsidR="00D00D50" w:rsidRDefault="00D00D50" w:rsidP="001025C9">
            <w:pPr>
              <w:pStyle w:val="TableParagraph"/>
              <w:spacing w:before="132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3</w:t>
            </w:r>
          </w:p>
        </w:tc>
        <w:tc>
          <w:tcPr>
            <w:tcW w:w="10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40F44E1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18D247D4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561A4C8F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49F7DACC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44919D93" w14:textId="77777777" w:rsidR="00D00D50" w:rsidRDefault="00D00D50" w:rsidP="001025C9">
            <w:pPr>
              <w:pStyle w:val="TableParagraph"/>
              <w:spacing w:before="7"/>
              <w:rPr>
                <w:b/>
                <w:sz w:val="18"/>
              </w:rPr>
            </w:pPr>
          </w:p>
          <w:p w14:paraId="2156E599" w14:textId="77777777" w:rsidR="00D00D50" w:rsidRDefault="00D00D50" w:rsidP="001025C9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Literatura</w:t>
            </w:r>
          </w:p>
        </w:tc>
        <w:tc>
          <w:tcPr>
            <w:tcW w:w="108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DB2E637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73369854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107ED23E" w14:textId="77777777" w:rsidR="00D00D50" w:rsidRDefault="00D00D50" w:rsidP="001025C9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6C545496" w14:textId="77777777" w:rsidR="00D00D50" w:rsidRDefault="00D00D50" w:rsidP="001025C9">
            <w:pPr>
              <w:pStyle w:val="TableParagraph"/>
              <w:spacing w:line="247" w:lineRule="auto"/>
              <w:ind w:left="65" w:right="312"/>
              <w:rPr>
                <w:sz w:val="16"/>
              </w:rPr>
            </w:pPr>
            <w:r w:rsidRPr="005E7F0D">
              <w:rPr>
                <w:color w:val="231F20"/>
                <w:w w:val="90"/>
                <w:sz w:val="16"/>
              </w:rPr>
              <w:t>Escribir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biografías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y </w:t>
            </w:r>
            <w:r>
              <w:rPr>
                <w:color w:val="231F20"/>
                <w:w w:val="90"/>
                <w:sz w:val="16"/>
              </w:rPr>
              <w:t xml:space="preserve">autobiografías 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 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compartir</w:t>
            </w: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A3DE3F1" w14:textId="77777777" w:rsidR="00D00D50" w:rsidRDefault="00D00D50" w:rsidP="001025C9">
            <w:pPr>
              <w:pStyle w:val="TableParagraph"/>
              <w:spacing w:before="21" w:line="190" w:lineRule="atLeast"/>
              <w:ind w:left="65" w:right="4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infiere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características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personaje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través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lectura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biografías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autobiografías.</w:t>
            </w:r>
          </w:p>
        </w:tc>
        <w:tc>
          <w:tcPr>
            <w:tcW w:w="192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35E92A8" w14:textId="77777777" w:rsidR="00D00D50" w:rsidRDefault="00D00D50" w:rsidP="001025C9">
            <w:pPr>
              <w:pStyle w:val="TableParagraph"/>
              <w:spacing w:before="21" w:line="190" w:lineRule="atLeast"/>
              <w:ind w:left="65" w:right="44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Información sobre los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personajes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E2D057B" w14:textId="77777777" w:rsidR="00D00D50" w:rsidRDefault="00D00D50" w:rsidP="001025C9">
            <w:pPr>
              <w:pStyle w:val="TableParagraph"/>
              <w:spacing w:before="122"/>
              <w:ind w:left="111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14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0382058" w14:textId="77777777" w:rsidR="00D00D50" w:rsidRDefault="00D00D50" w:rsidP="001025C9">
            <w:pPr>
              <w:pStyle w:val="TableParagraph"/>
              <w:spacing w:before="122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22</w:t>
            </w:r>
          </w:p>
        </w:tc>
      </w:tr>
      <w:tr w:rsidR="00D00D50" w14:paraId="2A0CEDAE" w14:textId="77777777" w:rsidTr="00D00D50">
        <w:trPr>
          <w:trHeight w:val="42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8BA2922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8C8EDAC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F529DBF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F7AA66A" w14:textId="77777777" w:rsidR="00D00D50" w:rsidRDefault="00D00D50" w:rsidP="001025C9">
            <w:pPr>
              <w:pStyle w:val="TableParagraph"/>
              <w:spacing w:before="21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 la diferencia en el uso de la voz narrativa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biografía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autobiografía.</w:t>
            </w:r>
          </w:p>
        </w:tc>
        <w:tc>
          <w:tcPr>
            <w:tcW w:w="192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F4F1E6E" w14:textId="77777777" w:rsidR="00D00D50" w:rsidRDefault="00D00D50" w:rsidP="001025C9">
            <w:pPr>
              <w:pStyle w:val="TableParagraph"/>
              <w:spacing w:before="122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Biografía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autobiografía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94F2759" w14:textId="77777777" w:rsidR="00D00D50" w:rsidRDefault="00D00D50" w:rsidP="001025C9">
            <w:pPr>
              <w:pStyle w:val="TableParagraph"/>
              <w:spacing w:before="122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15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CA53C73" w14:textId="77777777" w:rsidR="00D00D50" w:rsidRDefault="00D00D50" w:rsidP="001025C9">
            <w:pPr>
              <w:pStyle w:val="TableParagraph"/>
              <w:spacing w:before="122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23</w:t>
            </w:r>
          </w:p>
        </w:tc>
      </w:tr>
      <w:tr w:rsidR="00D00D50" w14:paraId="7FE3E75D" w14:textId="77777777" w:rsidTr="00D00D50">
        <w:trPr>
          <w:trHeight w:val="23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D070740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21ADF054" w14:textId="77777777" w:rsidR="00D00D50" w:rsidRDefault="00D00D50" w:rsidP="001025C9">
            <w:pPr>
              <w:pStyle w:val="TableParagraph"/>
              <w:spacing w:before="158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4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8E98455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186851A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0ACF037" w14:textId="77777777" w:rsidR="00D00D50" w:rsidRDefault="00D00D50" w:rsidP="001025C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588498B" w14:textId="77777777" w:rsidR="00D00D50" w:rsidRDefault="00D00D50" w:rsidP="001025C9">
            <w:pPr>
              <w:pStyle w:val="TableParagraph"/>
              <w:spacing w:before="27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Entrevista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87A31FD" w14:textId="77777777" w:rsidR="00D00D50" w:rsidRDefault="00D00D50" w:rsidP="001025C9">
            <w:pPr>
              <w:pStyle w:val="TableParagraph"/>
              <w:spacing w:before="27"/>
              <w:ind w:left="110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17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2DC7E3E" w14:textId="77777777" w:rsidR="00D00D50" w:rsidRDefault="00D00D50" w:rsidP="001025C9">
            <w:pPr>
              <w:pStyle w:val="TableParagraph"/>
              <w:spacing w:before="27"/>
              <w:ind w:left="112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24</w:t>
            </w:r>
          </w:p>
        </w:tc>
      </w:tr>
      <w:tr w:rsidR="00D00D50" w14:paraId="1C5BE80D" w14:textId="77777777" w:rsidTr="00D00D50">
        <w:trPr>
          <w:trHeight w:val="23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52FC8A1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530AD6A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779AF0C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23D3CCC" w14:textId="77777777" w:rsidR="00D00D50" w:rsidRDefault="00D00D50" w:rsidP="001025C9">
            <w:pPr>
              <w:pStyle w:val="TableParagraph"/>
              <w:spacing w:before="27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Usa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oraciones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compuestas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al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escribir.</w:t>
            </w:r>
          </w:p>
        </w:tc>
        <w:tc>
          <w:tcPr>
            <w:tcW w:w="192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25224FE" w14:textId="77777777" w:rsidR="00D00D50" w:rsidRDefault="00D00D50" w:rsidP="001025C9">
            <w:pPr>
              <w:pStyle w:val="TableParagraph"/>
              <w:spacing w:before="27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Oraciones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compuestas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461F7AB" w14:textId="77777777" w:rsidR="00D00D50" w:rsidRDefault="00D00D50" w:rsidP="001025C9">
            <w:pPr>
              <w:pStyle w:val="TableParagraph"/>
              <w:spacing w:before="27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18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D673B55" w14:textId="77777777" w:rsidR="00D00D50" w:rsidRDefault="00D00D50" w:rsidP="001025C9">
            <w:pPr>
              <w:pStyle w:val="TableParagraph"/>
              <w:spacing w:before="27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25</w:t>
            </w:r>
          </w:p>
        </w:tc>
      </w:tr>
      <w:tr w:rsidR="00D00D50" w14:paraId="7E022533" w14:textId="77777777" w:rsidTr="00D00D50">
        <w:trPr>
          <w:trHeight w:val="42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CE1E8BB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1AA15A4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50D07E7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FF4DBCB" w14:textId="77777777" w:rsidR="00D00D50" w:rsidRDefault="00D00D50" w:rsidP="001025C9">
            <w:pPr>
              <w:pStyle w:val="TableParagraph"/>
              <w:spacing w:before="21" w:line="190" w:lineRule="atLeast"/>
              <w:ind w:left="65" w:right="4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infiere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características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personaje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través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lectura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biografías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autobiografías.</w:t>
            </w:r>
          </w:p>
        </w:tc>
        <w:tc>
          <w:tcPr>
            <w:tcW w:w="192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FA0E166" w14:textId="77777777" w:rsidR="00D00D50" w:rsidRDefault="00D00D50" w:rsidP="001025C9">
            <w:pPr>
              <w:pStyle w:val="TableParagraph"/>
              <w:spacing w:before="122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Descripción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9F3DA0C" w14:textId="77777777" w:rsidR="00D00D50" w:rsidRDefault="00D00D50" w:rsidP="001025C9">
            <w:pPr>
              <w:pStyle w:val="TableParagraph"/>
              <w:spacing w:before="122"/>
              <w:ind w:left="112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19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B00EFF3" w14:textId="77777777" w:rsidR="00D00D50" w:rsidRDefault="00D00D50" w:rsidP="001025C9">
            <w:pPr>
              <w:pStyle w:val="TableParagraph"/>
              <w:spacing w:before="122"/>
              <w:ind w:left="113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</w:t>
            </w:r>
          </w:p>
        </w:tc>
      </w:tr>
      <w:tr w:rsidR="00D00D50" w14:paraId="76ACE097" w14:textId="77777777" w:rsidTr="00D00D50">
        <w:trPr>
          <w:trHeight w:val="23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35A1342" w14:textId="77777777" w:rsidR="00D00D50" w:rsidRDefault="00D00D50" w:rsidP="001025C9">
            <w:pPr>
              <w:pStyle w:val="TableParagraph"/>
              <w:spacing w:before="148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5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1A19D06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011C50C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4C13D57" w14:textId="77777777" w:rsidR="00D00D50" w:rsidRDefault="00D00D50" w:rsidP="001025C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45B2699" w14:textId="77777777" w:rsidR="00D00D50" w:rsidRDefault="00D00D50" w:rsidP="001025C9">
            <w:pPr>
              <w:pStyle w:val="TableParagraph"/>
              <w:spacing w:before="27"/>
              <w:ind w:left="65"/>
              <w:rPr>
                <w:sz w:val="16"/>
              </w:rPr>
            </w:pPr>
            <w:r>
              <w:rPr>
                <w:color w:val="231F20"/>
                <w:w w:val="95"/>
                <w:sz w:val="16"/>
              </w:rPr>
              <w:t>Nexos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7E475F4" w14:textId="77777777" w:rsidR="00D00D50" w:rsidRDefault="00D00D50" w:rsidP="001025C9">
            <w:pPr>
              <w:pStyle w:val="TableParagraph"/>
              <w:spacing w:before="27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20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28DD839" w14:textId="77777777" w:rsidR="00D00D50" w:rsidRDefault="00D00D50" w:rsidP="001025C9">
            <w:pPr>
              <w:pStyle w:val="TableParagraph"/>
              <w:spacing w:before="27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28</w:t>
            </w:r>
          </w:p>
        </w:tc>
      </w:tr>
      <w:tr w:rsidR="00D00D50" w14:paraId="2F1C118E" w14:textId="77777777" w:rsidTr="00D00D50">
        <w:trPr>
          <w:trHeight w:val="23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130F18C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DAF68E5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D57D549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D9E1EEB" w14:textId="77777777" w:rsidR="00D00D50" w:rsidRDefault="00D00D50" w:rsidP="001025C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6150F8F" w14:textId="77777777" w:rsidR="00D00D50" w:rsidRDefault="00D00D50" w:rsidP="001025C9">
            <w:pPr>
              <w:pStyle w:val="TableParagraph"/>
              <w:spacing w:before="27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Pronombres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102DA42" w14:textId="77777777" w:rsidR="00D00D50" w:rsidRDefault="00D00D50" w:rsidP="001025C9">
            <w:pPr>
              <w:pStyle w:val="TableParagraph"/>
              <w:spacing w:before="27"/>
              <w:ind w:left="113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21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57BF2BC" w14:textId="77777777" w:rsidR="00D00D50" w:rsidRDefault="00D00D50" w:rsidP="001025C9">
            <w:pPr>
              <w:pStyle w:val="TableParagraph"/>
              <w:spacing w:before="27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30</w:t>
            </w:r>
          </w:p>
        </w:tc>
      </w:tr>
      <w:tr w:rsidR="00D00D50" w14:paraId="4FF52EFB" w14:textId="77777777" w:rsidTr="00D00D50">
        <w:trPr>
          <w:trHeight w:val="42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2DA46C8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6ADA4A75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5367689B" w14:textId="77777777" w:rsidR="00D00D50" w:rsidRDefault="00D00D50" w:rsidP="001025C9">
            <w:pPr>
              <w:pStyle w:val="TableParagraph"/>
              <w:spacing w:before="114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6</w:t>
            </w:r>
          </w:p>
        </w:tc>
        <w:tc>
          <w:tcPr>
            <w:tcW w:w="10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124F71F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422940EB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43AC5D59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46860157" w14:textId="77777777" w:rsidR="00D00D50" w:rsidRDefault="00D00D50" w:rsidP="001025C9">
            <w:pPr>
              <w:pStyle w:val="TableParagraph"/>
              <w:spacing w:before="151"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Participación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social</w:t>
            </w:r>
          </w:p>
        </w:tc>
        <w:tc>
          <w:tcPr>
            <w:tcW w:w="108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DEE3090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55C9C281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38379F90" w14:textId="77777777" w:rsidR="00D00D50" w:rsidRDefault="00D00D50" w:rsidP="001025C9">
            <w:pPr>
              <w:pStyle w:val="TableParagraph"/>
              <w:spacing w:before="9"/>
              <w:rPr>
                <w:b/>
              </w:rPr>
            </w:pPr>
          </w:p>
          <w:p w14:paraId="48F122D7" w14:textId="77777777" w:rsidR="00D00D50" w:rsidRDefault="00D00D50" w:rsidP="001025C9">
            <w:pPr>
              <w:pStyle w:val="TableParagraph"/>
              <w:spacing w:before="1" w:line="247" w:lineRule="auto"/>
              <w:ind w:left="65" w:right="3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Elaborar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programa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radio</w:t>
            </w: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5D26F8A" w14:textId="77777777" w:rsidR="00D00D50" w:rsidRDefault="00D00D50" w:rsidP="001025C9">
            <w:pPr>
              <w:pStyle w:val="TableParagraph"/>
              <w:spacing w:before="21" w:line="190" w:lineRule="atLeast"/>
              <w:ind w:left="65" w:right="63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Emplea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lenguaje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acuerdo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tipo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audiencia.</w:t>
            </w:r>
          </w:p>
        </w:tc>
        <w:tc>
          <w:tcPr>
            <w:tcW w:w="192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50DEE61" w14:textId="77777777" w:rsidR="00D00D50" w:rsidRDefault="00D00D50" w:rsidP="001025C9">
            <w:pPr>
              <w:pStyle w:val="TableParagraph"/>
              <w:spacing w:before="121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Programas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radio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27ED2A3" w14:textId="77777777" w:rsidR="00D00D50" w:rsidRDefault="00D00D50" w:rsidP="001025C9">
            <w:pPr>
              <w:pStyle w:val="TableParagraph"/>
              <w:spacing w:before="12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22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6637110" w14:textId="77777777" w:rsidR="00D00D50" w:rsidRDefault="00D00D50" w:rsidP="001025C9">
            <w:pPr>
              <w:pStyle w:val="TableParagraph"/>
              <w:spacing w:before="12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33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34</w:t>
            </w:r>
          </w:p>
        </w:tc>
      </w:tr>
      <w:tr w:rsidR="00D00D50" w14:paraId="3E5D0EFD" w14:textId="77777777" w:rsidTr="00D00D50">
        <w:trPr>
          <w:trHeight w:val="80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C18278E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5B23A4C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1732290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901EDEA" w14:textId="77777777" w:rsidR="00D00D50" w:rsidRDefault="00D00D50" w:rsidP="001025C9">
            <w:pPr>
              <w:pStyle w:val="TableParagraph"/>
              <w:spacing w:before="26" w:line="247" w:lineRule="auto"/>
              <w:ind w:left="65" w:right="38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Conoce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función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estructura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guiones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radio.</w:t>
            </w:r>
          </w:p>
          <w:p w14:paraId="0A1110BD" w14:textId="77777777" w:rsidR="00D00D50" w:rsidRDefault="00D00D50" w:rsidP="001025C9">
            <w:pPr>
              <w:pStyle w:val="TableParagraph"/>
              <w:spacing w:before="1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elementos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organización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 programa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radio.</w:t>
            </w:r>
          </w:p>
        </w:tc>
        <w:tc>
          <w:tcPr>
            <w:tcW w:w="192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BBBD742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003DEC73" w14:textId="77777777" w:rsidR="00D00D50" w:rsidRDefault="00D00D50" w:rsidP="001025C9">
            <w:pPr>
              <w:pStyle w:val="TableParagraph"/>
              <w:spacing w:before="104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Guion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radio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2A4B9B6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64757553" w14:textId="77777777" w:rsidR="00D00D50" w:rsidRDefault="00D00D50" w:rsidP="001025C9">
            <w:pPr>
              <w:pStyle w:val="TableParagraph"/>
              <w:spacing w:before="104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23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24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922E332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1A72BA2D" w14:textId="77777777" w:rsidR="00D00D50" w:rsidRDefault="00D00D50" w:rsidP="001025C9">
            <w:pPr>
              <w:pStyle w:val="TableParagraph"/>
              <w:spacing w:before="104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35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36</w:t>
            </w:r>
          </w:p>
        </w:tc>
      </w:tr>
      <w:tr w:rsidR="00D00D50" w14:paraId="4159CDBE" w14:textId="77777777" w:rsidTr="00D00D50">
        <w:trPr>
          <w:trHeight w:val="42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314D40F" w14:textId="77777777" w:rsidR="00D00D50" w:rsidRDefault="00D00D50" w:rsidP="001025C9">
            <w:pPr>
              <w:pStyle w:val="TableParagraph"/>
              <w:spacing w:before="1"/>
              <w:rPr>
                <w:b/>
                <w:sz w:val="21"/>
              </w:rPr>
            </w:pPr>
          </w:p>
          <w:p w14:paraId="2117F641" w14:textId="77777777" w:rsidR="00D00D50" w:rsidRDefault="00D00D50" w:rsidP="001025C9">
            <w:pPr>
              <w:pStyle w:val="TableParagraph"/>
              <w:ind w:left="11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F4ED4EF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E4BACF0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8366468" w14:textId="77777777" w:rsidR="00D00D50" w:rsidRDefault="00D00D50" w:rsidP="001025C9">
            <w:pPr>
              <w:pStyle w:val="TableParagraph"/>
              <w:spacing w:before="20" w:line="190" w:lineRule="atLeast"/>
              <w:ind w:left="64" w:right="57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Resume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información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diversas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fuentes,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conservando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datos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esenciales.</w:t>
            </w:r>
          </w:p>
        </w:tc>
        <w:tc>
          <w:tcPr>
            <w:tcW w:w="192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9B6AEF1" w14:textId="77777777" w:rsidR="00D00D50" w:rsidRDefault="00D00D50" w:rsidP="001025C9">
            <w:pPr>
              <w:pStyle w:val="TableParagraph"/>
              <w:spacing w:before="20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Información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diversas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fuentes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0622021" w14:textId="77777777" w:rsidR="00D00D50" w:rsidRDefault="00D00D50" w:rsidP="001025C9">
            <w:pPr>
              <w:pStyle w:val="TableParagraph"/>
              <w:spacing w:before="121"/>
              <w:ind w:left="113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25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F775DE5" w14:textId="77777777" w:rsidR="00D00D50" w:rsidRDefault="00D00D50" w:rsidP="001025C9">
            <w:pPr>
              <w:pStyle w:val="TableParagraph"/>
              <w:spacing w:before="12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37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38</w:t>
            </w:r>
          </w:p>
        </w:tc>
      </w:tr>
      <w:tr w:rsidR="00D00D50" w14:paraId="1ADD4AC5" w14:textId="77777777" w:rsidTr="00D00D50">
        <w:trPr>
          <w:trHeight w:val="23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D36CAAA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A09B107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0D92824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5E5DBAC" w14:textId="77777777" w:rsidR="00D00D50" w:rsidRDefault="00D00D50" w:rsidP="001025C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E293338" w14:textId="77777777" w:rsidR="00D00D50" w:rsidRDefault="00D00D50" w:rsidP="001025C9">
            <w:pPr>
              <w:pStyle w:val="TableParagraph"/>
              <w:spacing w:before="26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Agudas,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graves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esdrújulas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D9ECE1A" w14:textId="77777777" w:rsidR="00D00D50" w:rsidRDefault="00D00D50" w:rsidP="001025C9">
            <w:pPr>
              <w:pStyle w:val="TableParagraph"/>
              <w:spacing w:before="26"/>
              <w:ind w:left="112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0557E5B" w14:textId="77777777" w:rsidR="00D00D50" w:rsidRDefault="00D00D50" w:rsidP="001025C9">
            <w:pPr>
              <w:pStyle w:val="TableParagraph"/>
              <w:spacing w:before="26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</w:tr>
      <w:tr w:rsidR="00D00D50" w14:paraId="4DE7F60D" w14:textId="77777777" w:rsidTr="00D00D50">
        <w:trPr>
          <w:trHeight w:val="84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68A15A6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6A6D4FFA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7EA21F61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2C9ACC38" w14:textId="77777777" w:rsidR="00D00D50" w:rsidRDefault="00D00D50" w:rsidP="001025C9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49993D1C" w14:textId="77777777" w:rsidR="00D00D50" w:rsidRDefault="00D00D50" w:rsidP="001025C9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9</w:t>
            </w:r>
          </w:p>
        </w:tc>
        <w:tc>
          <w:tcPr>
            <w:tcW w:w="10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6CA40ED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68299132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1DB427D9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23696CE7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1E838ED2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380ACAE8" w14:textId="77777777" w:rsidR="00D00D50" w:rsidRDefault="00D00D50" w:rsidP="001025C9">
            <w:pPr>
              <w:pStyle w:val="TableParagraph"/>
              <w:spacing w:before="4"/>
              <w:rPr>
                <w:b/>
                <w:sz w:val="26"/>
              </w:rPr>
            </w:pPr>
          </w:p>
          <w:p w14:paraId="1116FE1A" w14:textId="77777777" w:rsidR="00D00D50" w:rsidRDefault="00D00D50" w:rsidP="001025C9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Estudio</w:t>
            </w:r>
          </w:p>
        </w:tc>
        <w:tc>
          <w:tcPr>
            <w:tcW w:w="108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A1EDA6D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4CAE5D2A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5838FEBB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1D912A0C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6506C73A" w14:textId="77777777" w:rsidR="00D00D50" w:rsidRDefault="00D00D50" w:rsidP="001025C9">
            <w:pPr>
              <w:pStyle w:val="TableParagraph"/>
              <w:spacing w:before="6"/>
              <w:rPr>
                <w:b/>
                <w:sz w:val="19"/>
              </w:rPr>
            </w:pPr>
          </w:p>
          <w:p w14:paraId="5015F71A" w14:textId="77777777" w:rsidR="00D00D50" w:rsidRDefault="00D00D50" w:rsidP="001025C9">
            <w:pPr>
              <w:pStyle w:val="TableParagraph"/>
              <w:spacing w:before="1" w:line="247" w:lineRule="auto"/>
              <w:ind w:left="65" w:right="31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Escribir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reportaje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sobre su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localidad</w:t>
            </w: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5B58406" w14:textId="77777777" w:rsidR="00D00D50" w:rsidRDefault="00D00D50" w:rsidP="001025C9">
            <w:pPr>
              <w:pStyle w:val="TableParagraph"/>
              <w:spacing w:before="46" w:line="247" w:lineRule="auto"/>
              <w:ind w:left="65" w:right="15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 las características generales de los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reportajes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función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integrar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sobre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tema.</w:t>
            </w:r>
          </w:p>
          <w:p w14:paraId="4F96C361" w14:textId="77777777" w:rsidR="00D00D50" w:rsidRDefault="00D00D50" w:rsidP="001025C9">
            <w:pPr>
              <w:pStyle w:val="TableParagraph"/>
              <w:spacing w:before="1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Comprende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interpreta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reportajes.</w:t>
            </w:r>
          </w:p>
        </w:tc>
        <w:tc>
          <w:tcPr>
            <w:tcW w:w="192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5D23AF9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4D2D6163" w14:textId="77777777" w:rsidR="00D00D50" w:rsidRDefault="00D00D50" w:rsidP="001025C9">
            <w:pPr>
              <w:pStyle w:val="TableParagraph"/>
              <w:spacing w:before="124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Reportaje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0FDE143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06B7C06E" w14:textId="77777777" w:rsidR="00D00D50" w:rsidRDefault="00D00D50" w:rsidP="001025C9">
            <w:pPr>
              <w:pStyle w:val="TableParagraph"/>
              <w:spacing w:before="124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27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28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25DDD74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76058C65" w14:textId="77777777" w:rsidR="00D00D50" w:rsidRDefault="00D00D50" w:rsidP="001025C9">
            <w:pPr>
              <w:pStyle w:val="TableParagraph"/>
              <w:spacing w:before="124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43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49</w:t>
            </w:r>
          </w:p>
        </w:tc>
      </w:tr>
      <w:tr w:rsidR="00D00D50" w14:paraId="14DE0B3A" w14:textId="77777777" w:rsidTr="00D00D50">
        <w:trPr>
          <w:trHeight w:val="42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6D73833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993D073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6B09009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E929551" w14:textId="77777777" w:rsidR="00D00D50" w:rsidRDefault="00D00D50" w:rsidP="001025C9">
            <w:pPr>
              <w:pStyle w:val="TableParagraph"/>
              <w:spacing w:before="20" w:line="190" w:lineRule="atLeast"/>
              <w:ind w:left="64" w:right="57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Selecciona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información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relevante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diversas</w:t>
            </w:r>
            <w:r>
              <w:rPr>
                <w:color w:val="231F20"/>
                <w:spacing w:val="-36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fuentes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elaborar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reportaje.</w:t>
            </w:r>
          </w:p>
        </w:tc>
        <w:tc>
          <w:tcPr>
            <w:tcW w:w="192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8771B6A" w14:textId="77777777" w:rsidR="00D00D50" w:rsidRDefault="00D00D50" w:rsidP="001025C9">
            <w:pPr>
              <w:pStyle w:val="TableParagraph"/>
              <w:spacing w:before="20" w:line="190" w:lineRule="atLeast"/>
              <w:ind w:left="64" w:right="40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Información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relevante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irrelevante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C63AD4A" w14:textId="77777777" w:rsidR="00D00D50" w:rsidRDefault="00D00D50" w:rsidP="001025C9">
            <w:pPr>
              <w:pStyle w:val="TableParagraph"/>
              <w:spacing w:before="12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29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6FBCC6B" w14:textId="77777777" w:rsidR="00D00D50" w:rsidRDefault="00D00D50" w:rsidP="001025C9">
            <w:pPr>
              <w:pStyle w:val="TableParagraph"/>
              <w:spacing w:before="12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47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48</w:t>
            </w:r>
          </w:p>
        </w:tc>
      </w:tr>
      <w:tr w:rsidR="00D00D50" w14:paraId="50A291A3" w14:textId="77777777" w:rsidTr="00D00D50">
        <w:trPr>
          <w:trHeight w:val="61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5616832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4E6FB84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C4BB704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FB8F9E9" w14:textId="77777777" w:rsidR="00D00D50" w:rsidRDefault="00D00D50" w:rsidP="001025C9">
            <w:pPr>
              <w:pStyle w:val="TableParagraph"/>
              <w:spacing w:before="20" w:line="190" w:lineRule="atLeast"/>
              <w:ind w:left="64" w:right="15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Emplea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notas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sirvan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guía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escritura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 textos propios, refiriendo los datos de las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fuentes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consultadas.</w:t>
            </w:r>
          </w:p>
        </w:tc>
        <w:tc>
          <w:tcPr>
            <w:tcW w:w="192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65810DF" w14:textId="77777777" w:rsidR="00D00D50" w:rsidRDefault="00D00D50" w:rsidP="001025C9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3B8C21D0" w14:textId="77777777" w:rsidR="00D00D50" w:rsidRDefault="00D00D50" w:rsidP="001025C9">
            <w:pPr>
              <w:pStyle w:val="TableParagraph"/>
              <w:spacing w:before="1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Citas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textuales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paráfrasis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9FA0A7F" w14:textId="77777777" w:rsidR="00D00D50" w:rsidRDefault="00D00D50" w:rsidP="001025C9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58716D1F" w14:textId="77777777" w:rsidR="00D00D50" w:rsidRDefault="00D00D50" w:rsidP="001025C9">
            <w:pPr>
              <w:pStyle w:val="TableParagraph"/>
              <w:spacing w:before="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30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27426F1" w14:textId="77777777" w:rsidR="00D00D50" w:rsidRDefault="00D00D50" w:rsidP="001025C9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0D069584" w14:textId="77777777" w:rsidR="00D00D50" w:rsidRDefault="00D00D50" w:rsidP="001025C9">
            <w:pPr>
              <w:pStyle w:val="TableParagraph"/>
              <w:spacing w:before="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49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50</w:t>
            </w:r>
          </w:p>
        </w:tc>
      </w:tr>
      <w:tr w:rsidR="00D00D50" w14:paraId="438C1D46" w14:textId="77777777" w:rsidTr="00D00D50">
        <w:trPr>
          <w:trHeight w:val="23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7BA0C42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077504FD" w14:textId="77777777" w:rsidR="00D00D50" w:rsidRDefault="00D00D50" w:rsidP="001025C9">
            <w:pPr>
              <w:pStyle w:val="TableParagraph"/>
              <w:spacing w:before="3"/>
              <w:rPr>
                <w:b/>
                <w:sz w:val="15"/>
              </w:rPr>
            </w:pPr>
          </w:p>
          <w:p w14:paraId="2F4D1C8D" w14:textId="77777777" w:rsidR="00D00D50" w:rsidRDefault="00D00D50" w:rsidP="001025C9">
            <w:pPr>
              <w:pStyle w:val="TableParagraph"/>
              <w:ind w:left="176"/>
              <w:rPr>
                <w:sz w:val="16"/>
              </w:rPr>
            </w:pPr>
            <w:r>
              <w:rPr>
                <w:color w:val="231F20"/>
                <w:sz w:val="16"/>
              </w:rPr>
              <w:t>10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C4D215E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605EC4F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C4798BF" w14:textId="77777777" w:rsidR="00D00D50" w:rsidRDefault="00D00D50" w:rsidP="001025C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1BBAF94" w14:textId="77777777" w:rsidR="00D00D50" w:rsidRDefault="00D00D50" w:rsidP="001025C9">
            <w:pPr>
              <w:pStyle w:val="TableParagraph"/>
              <w:spacing w:before="25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entrevista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84B9296" w14:textId="77777777" w:rsidR="00D00D50" w:rsidRDefault="00D00D50" w:rsidP="001025C9">
            <w:pPr>
              <w:pStyle w:val="TableParagraph"/>
              <w:spacing w:before="25"/>
              <w:ind w:left="111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31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6436BD1" w14:textId="77777777" w:rsidR="00D00D50" w:rsidRDefault="00D00D50" w:rsidP="001025C9">
            <w:pPr>
              <w:pStyle w:val="TableParagraph"/>
              <w:spacing w:before="25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51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53</w:t>
            </w:r>
          </w:p>
        </w:tc>
      </w:tr>
      <w:tr w:rsidR="00D00D50" w14:paraId="0DF8A1C2" w14:textId="77777777" w:rsidTr="00D00D50">
        <w:trPr>
          <w:trHeight w:val="42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14BD2EE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4E7DFC3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E7FF383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DADC0DC" w14:textId="77777777" w:rsidR="00D00D50" w:rsidRDefault="00D00D50" w:rsidP="001025C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DCC6A5A" w14:textId="77777777" w:rsidR="00D00D50" w:rsidRDefault="00D00D50" w:rsidP="001025C9">
            <w:pPr>
              <w:pStyle w:val="TableParagraph"/>
              <w:spacing w:before="19" w:line="190" w:lineRule="atLeast"/>
              <w:ind w:left="65" w:right="11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Nexos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frases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enlazar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discurso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618BB8A" w14:textId="77777777" w:rsidR="00D00D50" w:rsidRDefault="00D00D50" w:rsidP="001025C9">
            <w:pPr>
              <w:pStyle w:val="TableParagraph"/>
              <w:spacing w:before="120"/>
              <w:ind w:left="112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32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DDF637D" w14:textId="77777777" w:rsidR="00D00D50" w:rsidRDefault="00D00D50" w:rsidP="001025C9">
            <w:pPr>
              <w:pStyle w:val="TableParagraph"/>
              <w:spacing w:before="120"/>
              <w:ind w:left="113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54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55</w:t>
            </w:r>
          </w:p>
        </w:tc>
      </w:tr>
      <w:tr w:rsidR="00D00D50" w14:paraId="401698A7" w14:textId="77777777" w:rsidTr="00D00D50">
        <w:trPr>
          <w:trHeight w:val="270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6623FCF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236A1BE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4E7E30C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EFE01DA" w14:textId="77777777" w:rsidR="00D00D50" w:rsidRDefault="00D00D50" w:rsidP="001025C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199CE68" w14:textId="77777777" w:rsidR="00D00D50" w:rsidRDefault="00D00D50" w:rsidP="001025C9">
            <w:pPr>
              <w:pStyle w:val="TableParagraph"/>
              <w:spacing w:before="44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Discurso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directo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49026D3" w14:textId="77777777" w:rsidR="00D00D50" w:rsidRDefault="00D00D50" w:rsidP="001025C9">
            <w:pPr>
              <w:pStyle w:val="TableParagraph"/>
              <w:spacing w:before="44"/>
              <w:ind w:left="112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33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92E4B96" w14:textId="77777777" w:rsidR="00D00D50" w:rsidRDefault="00D00D50" w:rsidP="001025C9">
            <w:pPr>
              <w:pStyle w:val="TableParagraph"/>
              <w:spacing w:before="44"/>
              <w:ind w:left="113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54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55</w:t>
            </w:r>
          </w:p>
        </w:tc>
      </w:tr>
      <w:tr w:rsidR="00D00D50" w14:paraId="0BCDCD0E" w14:textId="77777777" w:rsidTr="00D00D50">
        <w:trPr>
          <w:trHeight w:val="61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DEB0C5E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7D4659D9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0EF1C2A9" w14:textId="77777777" w:rsidR="00D00D50" w:rsidRDefault="00D00D50" w:rsidP="001025C9">
            <w:pPr>
              <w:pStyle w:val="TableParagraph"/>
              <w:spacing w:before="113"/>
              <w:ind w:left="46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11</w:t>
            </w:r>
          </w:p>
        </w:tc>
        <w:tc>
          <w:tcPr>
            <w:tcW w:w="10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BC5855D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139A34ED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1DED308E" w14:textId="77777777" w:rsidR="00D00D50" w:rsidRDefault="00D00D50" w:rsidP="001025C9">
            <w:pPr>
              <w:pStyle w:val="TableParagraph"/>
              <w:spacing w:before="113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Literatura</w:t>
            </w:r>
          </w:p>
        </w:tc>
        <w:tc>
          <w:tcPr>
            <w:tcW w:w="108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F6C83DD" w14:textId="77777777" w:rsidR="00D00D50" w:rsidRDefault="00D00D50" w:rsidP="001025C9">
            <w:pPr>
              <w:pStyle w:val="TableParagraph"/>
              <w:spacing w:before="147" w:line="247" w:lineRule="auto"/>
              <w:ind w:left="65" w:right="494"/>
              <w:jc w:val="both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Escribir</w:t>
            </w:r>
            <w:r>
              <w:rPr>
                <w:color w:val="231F20"/>
                <w:spacing w:val="-3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 xml:space="preserve">cuentos </w:t>
            </w:r>
          </w:p>
          <w:p w14:paraId="710B8BAD" w14:textId="77777777" w:rsidR="00D00D50" w:rsidRDefault="00D00D50" w:rsidP="001025C9">
            <w:pPr>
              <w:pStyle w:val="TableParagraph"/>
              <w:spacing w:before="1" w:line="247" w:lineRule="auto"/>
              <w:ind w:left="65" w:right="140"/>
              <w:jc w:val="both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de misterio 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terror para su</w:t>
            </w:r>
            <w:r>
              <w:rPr>
                <w:color w:val="231F20"/>
                <w:spacing w:val="-38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publicación</w:t>
            </w: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2FA563E" w14:textId="77777777" w:rsidR="00D00D50" w:rsidRDefault="00D00D50" w:rsidP="001025C9">
            <w:pPr>
              <w:pStyle w:val="TableParagraph"/>
              <w:spacing w:before="25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características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cuentos de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misterio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terror: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estructura,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estilo,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personajes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escenario.</w:t>
            </w:r>
          </w:p>
        </w:tc>
        <w:tc>
          <w:tcPr>
            <w:tcW w:w="192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8CB8607" w14:textId="77777777" w:rsidR="00D00D50" w:rsidRDefault="00D00D50" w:rsidP="001025C9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72E19DE5" w14:textId="77777777" w:rsidR="00D00D50" w:rsidRDefault="00D00D50" w:rsidP="001025C9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Cuentos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misterio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terror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47354D9" w14:textId="77777777" w:rsidR="00D00D50" w:rsidRDefault="00D00D50" w:rsidP="001025C9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678AF002" w14:textId="77777777" w:rsidR="00D00D50" w:rsidRDefault="00D00D50" w:rsidP="001025C9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34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35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8265B23" w14:textId="77777777" w:rsidR="00D00D50" w:rsidRDefault="00D00D50" w:rsidP="001025C9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52832275" w14:textId="77777777" w:rsidR="00D00D50" w:rsidRDefault="00D00D50" w:rsidP="001025C9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59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66</w:t>
            </w:r>
          </w:p>
        </w:tc>
      </w:tr>
      <w:tr w:rsidR="00D00D50" w14:paraId="5FCD5B0A" w14:textId="77777777" w:rsidTr="00D00D50">
        <w:trPr>
          <w:trHeight w:val="61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14050CC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B68A396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858868A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72E15D4" w14:textId="77777777" w:rsidR="00D00D50" w:rsidRDefault="00D00D50" w:rsidP="001025C9">
            <w:pPr>
              <w:pStyle w:val="TableParagraph"/>
              <w:spacing w:before="25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Infiere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características,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 xml:space="preserve">sentimientos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motivaciones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personajes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cuento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partir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acciones.</w:t>
            </w:r>
          </w:p>
        </w:tc>
        <w:tc>
          <w:tcPr>
            <w:tcW w:w="192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E083A9C" w14:textId="77777777" w:rsidR="00D00D50" w:rsidRDefault="00D00D50" w:rsidP="001025C9">
            <w:pPr>
              <w:pStyle w:val="TableParagraph"/>
              <w:spacing w:before="120"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Personajes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escenarios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cuento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terror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CBD4F49" w14:textId="77777777" w:rsidR="00D00D50" w:rsidRDefault="00D00D50" w:rsidP="001025C9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75976A79" w14:textId="77777777" w:rsidR="00D00D50" w:rsidRDefault="00D00D50" w:rsidP="001025C9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36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37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CDCA4AF" w14:textId="77777777" w:rsidR="00D00D50" w:rsidRDefault="00D00D50" w:rsidP="001025C9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47A6A9D0" w14:textId="77777777" w:rsidR="00D00D50" w:rsidRDefault="00D00D50" w:rsidP="001025C9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66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69</w:t>
            </w:r>
          </w:p>
        </w:tc>
      </w:tr>
    </w:tbl>
    <w:p w14:paraId="5E41C67A" w14:textId="77777777" w:rsidR="00027F70" w:rsidRDefault="00027F70">
      <w:pPr>
        <w:sectPr w:rsidR="00027F70" w:rsidSect="001025C9">
          <w:headerReference w:type="default" r:id="rId6"/>
          <w:footerReference w:type="default" r:id="rId7"/>
          <w:pgSz w:w="12240" w:h="15840"/>
          <w:pgMar w:top="1831" w:right="1440" w:bottom="1440" w:left="1440" w:header="709" w:footer="709" w:gutter="0"/>
          <w:cols w:space="708"/>
          <w:docGrid w:linePitch="360"/>
        </w:sectPr>
      </w:pPr>
    </w:p>
    <w:tbl>
      <w:tblPr>
        <w:tblStyle w:val="TableNormal"/>
        <w:tblW w:w="9660" w:type="dxa"/>
        <w:tblInd w:w="10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000"/>
        <w:gridCol w:w="1080"/>
        <w:gridCol w:w="3440"/>
        <w:gridCol w:w="1920"/>
        <w:gridCol w:w="860"/>
        <w:gridCol w:w="860"/>
      </w:tblGrid>
      <w:tr w:rsidR="00D00D50" w14:paraId="33FE87D4" w14:textId="77777777" w:rsidTr="00D00D50">
        <w:trPr>
          <w:trHeight w:val="661"/>
        </w:trPr>
        <w:tc>
          <w:tcPr>
            <w:tcW w:w="500" w:type="dxa"/>
            <w:shd w:val="clear" w:color="auto" w:fill="BF84AC"/>
          </w:tcPr>
          <w:p w14:paraId="72529F76" w14:textId="77777777" w:rsidR="00D00D50" w:rsidRDefault="00D00D50" w:rsidP="001025C9">
            <w:pPr>
              <w:pStyle w:val="TableParagraph"/>
              <w:spacing w:before="2"/>
              <w:rPr>
                <w:sz w:val="20"/>
              </w:rPr>
            </w:pPr>
          </w:p>
          <w:p w14:paraId="66BC74EA" w14:textId="77777777" w:rsidR="00D00D50" w:rsidRDefault="00D00D50" w:rsidP="001025C9">
            <w:pPr>
              <w:pStyle w:val="TableParagraph"/>
              <w:ind w:left="64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0"/>
                <w:sz w:val="18"/>
              </w:rPr>
              <w:t>Sem</w:t>
            </w:r>
            <w:proofErr w:type="spellEnd"/>
            <w:r>
              <w:rPr>
                <w:b/>
                <w:color w:val="FFFFFF"/>
                <w:w w:val="90"/>
                <w:sz w:val="18"/>
              </w:rPr>
              <w:t>.</w:t>
            </w:r>
          </w:p>
        </w:tc>
        <w:tc>
          <w:tcPr>
            <w:tcW w:w="1000" w:type="dxa"/>
            <w:shd w:val="clear" w:color="auto" w:fill="BF84AC"/>
          </w:tcPr>
          <w:p w14:paraId="66DE295F" w14:textId="77777777" w:rsidR="00D00D50" w:rsidRDefault="00D00D50" w:rsidP="001025C9">
            <w:pPr>
              <w:pStyle w:val="TableParagraph"/>
              <w:spacing w:before="2"/>
              <w:rPr>
                <w:sz w:val="20"/>
              </w:rPr>
            </w:pPr>
          </w:p>
          <w:p w14:paraId="73E5FEB8" w14:textId="77777777" w:rsidR="00D00D50" w:rsidRDefault="00D00D50" w:rsidP="001025C9">
            <w:pPr>
              <w:pStyle w:val="TableParagraph"/>
              <w:ind w:left="22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080" w:type="dxa"/>
            <w:shd w:val="clear" w:color="auto" w:fill="BF84AC"/>
          </w:tcPr>
          <w:p w14:paraId="5969D78C" w14:textId="77777777" w:rsidR="00D00D50" w:rsidRDefault="00D00D50" w:rsidP="001025C9">
            <w:pPr>
              <w:pStyle w:val="TableParagraph"/>
              <w:spacing w:before="11" w:line="210" w:lineRule="atLeast"/>
              <w:ind w:left="186" w:right="164" w:firstLine="44"/>
              <w:jc w:val="both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Práctica</w:t>
            </w:r>
            <w:r>
              <w:rPr>
                <w:b/>
                <w:color w:val="FFFFFF"/>
                <w:spacing w:val="-43"/>
                <w:w w:val="90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5"/>
                <w:sz w:val="18"/>
              </w:rPr>
              <w:t xml:space="preserve">social </w:t>
            </w:r>
            <w:r>
              <w:rPr>
                <w:b/>
                <w:color w:val="FFFFFF"/>
                <w:w w:val="85"/>
                <w:sz w:val="18"/>
              </w:rPr>
              <w:t>del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90"/>
                <w:sz w:val="18"/>
              </w:rPr>
              <w:t>lenguaje</w:t>
            </w:r>
          </w:p>
        </w:tc>
        <w:tc>
          <w:tcPr>
            <w:tcW w:w="3440" w:type="dxa"/>
            <w:shd w:val="clear" w:color="auto" w:fill="BF84AC"/>
          </w:tcPr>
          <w:p w14:paraId="4C7EF5B1" w14:textId="77777777" w:rsidR="00D00D50" w:rsidRDefault="00D00D50" w:rsidP="001025C9">
            <w:pPr>
              <w:pStyle w:val="TableParagraph"/>
              <w:spacing w:before="2"/>
              <w:rPr>
                <w:sz w:val="20"/>
              </w:rPr>
            </w:pPr>
          </w:p>
          <w:p w14:paraId="3DA46D5B" w14:textId="77777777" w:rsidR="00D00D50" w:rsidRDefault="00D00D50" w:rsidP="001025C9">
            <w:pPr>
              <w:pStyle w:val="TableParagraph"/>
              <w:ind w:left="8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920" w:type="dxa"/>
            <w:shd w:val="clear" w:color="auto" w:fill="BF84AC"/>
          </w:tcPr>
          <w:p w14:paraId="6803FEAB" w14:textId="77777777" w:rsidR="00D00D50" w:rsidRDefault="00D00D50" w:rsidP="001025C9">
            <w:pPr>
              <w:pStyle w:val="TableParagraph"/>
              <w:spacing w:before="2"/>
              <w:rPr>
                <w:sz w:val="20"/>
              </w:rPr>
            </w:pPr>
          </w:p>
          <w:p w14:paraId="7C4DD250" w14:textId="77777777" w:rsidR="00D00D50" w:rsidRDefault="00D00D50" w:rsidP="001025C9">
            <w:pPr>
              <w:pStyle w:val="TableParagraph"/>
              <w:ind w:left="293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508A525A" w14:textId="77777777" w:rsidR="00D00D50" w:rsidRDefault="00D00D50" w:rsidP="001025C9">
            <w:pPr>
              <w:pStyle w:val="TableParagraph"/>
              <w:spacing w:before="127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65863A4F" w14:textId="77777777" w:rsidR="00D00D50" w:rsidRDefault="00D00D50" w:rsidP="001025C9">
            <w:pPr>
              <w:pStyle w:val="TableParagraph"/>
              <w:spacing w:before="3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6977CCF3" w14:textId="77777777" w:rsidR="00D00D50" w:rsidRDefault="00D00D50" w:rsidP="001025C9">
            <w:pPr>
              <w:pStyle w:val="TableParagraph"/>
              <w:spacing w:before="127" w:line="242" w:lineRule="auto"/>
              <w:ind w:left="102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D00D50" w14:paraId="70E8EF94" w14:textId="77777777" w:rsidTr="00D00D50">
        <w:trPr>
          <w:trHeight w:val="687"/>
        </w:trPr>
        <w:tc>
          <w:tcPr>
            <w:tcW w:w="50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6ADAC07" w14:textId="77777777" w:rsidR="00D00D50" w:rsidRDefault="00D00D50" w:rsidP="001025C9">
            <w:pPr>
              <w:pStyle w:val="TableParagraph"/>
              <w:rPr>
                <w:sz w:val="18"/>
              </w:rPr>
            </w:pPr>
          </w:p>
          <w:p w14:paraId="0FAD647C" w14:textId="77777777" w:rsidR="00D00D50" w:rsidRDefault="00D00D50" w:rsidP="001025C9">
            <w:pPr>
              <w:pStyle w:val="TableParagraph"/>
              <w:rPr>
                <w:sz w:val="18"/>
              </w:rPr>
            </w:pPr>
          </w:p>
          <w:p w14:paraId="09F497A8" w14:textId="77777777" w:rsidR="00D00D50" w:rsidRDefault="00D00D50" w:rsidP="001025C9">
            <w:pPr>
              <w:pStyle w:val="TableParagraph"/>
              <w:spacing w:before="5"/>
              <w:rPr>
                <w:sz w:val="16"/>
              </w:rPr>
            </w:pPr>
          </w:p>
          <w:p w14:paraId="076ABAC3" w14:textId="77777777" w:rsidR="00D00D50" w:rsidRDefault="00D00D50" w:rsidP="001025C9">
            <w:pPr>
              <w:pStyle w:val="TableParagraph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12</w:t>
            </w:r>
          </w:p>
        </w:tc>
        <w:tc>
          <w:tcPr>
            <w:tcW w:w="100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48B7D32" w14:textId="77777777" w:rsidR="00D00D50" w:rsidRDefault="00D00D50" w:rsidP="001025C9">
            <w:pPr>
              <w:pStyle w:val="TableParagraph"/>
              <w:rPr>
                <w:sz w:val="18"/>
              </w:rPr>
            </w:pPr>
          </w:p>
          <w:p w14:paraId="164E9D0A" w14:textId="77777777" w:rsidR="00D00D50" w:rsidRDefault="00D00D50" w:rsidP="001025C9">
            <w:pPr>
              <w:pStyle w:val="TableParagraph"/>
              <w:rPr>
                <w:sz w:val="18"/>
              </w:rPr>
            </w:pPr>
          </w:p>
          <w:p w14:paraId="60EB531C" w14:textId="77777777" w:rsidR="00D00D50" w:rsidRDefault="00D00D50" w:rsidP="001025C9">
            <w:pPr>
              <w:pStyle w:val="TableParagraph"/>
              <w:spacing w:before="5"/>
              <w:rPr>
                <w:sz w:val="16"/>
              </w:rPr>
            </w:pPr>
          </w:p>
          <w:p w14:paraId="3EE04824" w14:textId="77777777" w:rsidR="00D00D50" w:rsidRDefault="00D00D50" w:rsidP="001025C9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Literatura</w:t>
            </w:r>
          </w:p>
        </w:tc>
        <w:tc>
          <w:tcPr>
            <w:tcW w:w="108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D3C674B" w14:textId="77777777" w:rsidR="00D00D50" w:rsidRDefault="00D00D50" w:rsidP="001025C9">
            <w:pPr>
              <w:pStyle w:val="TableParagraph"/>
              <w:spacing w:before="5"/>
              <w:rPr>
                <w:sz w:val="19"/>
              </w:rPr>
            </w:pPr>
          </w:p>
          <w:p w14:paraId="51537665" w14:textId="77777777" w:rsidR="00D00D50" w:rsidRDefault="00D00D50" w:rsidP="001025C9">
            <w:pPr>
              <w:pStyle w:val="TableParagraph"/>
              <w:spacing w:line="247" w:lineRule="auto"/>
              <w:ind w:left="65" w:right="494"/>
              <w:jc w:val="both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Escribir</w:t>
            </w:r>
            <w:r>
              <w:rPr>
                <w:color w:val="231F20"/>
                <w:spacing w:val="-3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 xml:space="preserve">cuentos </w:t>
            </w:r>
          </w:p>
          <w:p w14:paraId="09F1EBD8" w14:textId="77777777" w:rsidR="00D00D50" w:rsidRDefault="00D00D50" w:rsidP="001025C9">
            <w:pPr>
              <w:pStyle w:val="TableParagraph"/>
              <w:spacing w:before="1" w:line="247" w:lineRule="auto"/>
              <w:ind w:left="65" w:right="140"/>
              <w:jc w:val="both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de misterio 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terror para su</w:t>
            </w:r>
            <w:r>
              <w:rPr>
                <w:color w:val="231F20"/>
                <w:spacing w:val="-38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publicación</w:t>
            </w:r>
          </w:p>
        </w:tc>
        <w:tc>
          <w:tcPr>
            <w:tcW w:w="344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0F16735" w14:textId="77777777" w:rsidR="00D00D50" w:rsidRDefault="00D00D50" w:rsidP="001025C9">
            <w:pPr>
              <w:pStyle w:val="TableParagraph"/>
              <w:spacing w:before="64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características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cuentos de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misterio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terror: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estructura,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estilo,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personajes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escenario.</w:t>
            </w:r>
          </w:p>
        </w:tc>
        <w:tc>
          <w:tcPr>
            <w:tcW w:w="192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8111665" w14:textId="77777777" w:rsidR="00D00D50" w:rsidRDefault="00D00D50" w:rsidP="001025C9">
            <w:pPr>
              <w:pStyle w:val="TableParagraph"/>
              <w:spacing w:before="159"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Voces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narrativas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recursos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discursivos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2951F18" w14:textId="77777777" w:rsidR="00D00D50" w:rsidRDefault="00D00D50" w:rsidP="001025C9">
            <w:pPr>
              <w:pStyle w:val="TableParagraph"/>
              <w:spacing w:before="1"/>
            </w:pPr>
          </w:p>
          <w:p w14:paraId="5DD6C5F7" w14:textId="77777777" w:rsidR="00D00D50" w:rsidRDefault="00D00D50" w:rsidP="001025C9">
            <w:pPr>
              <w:pStyle w:val="TableParagraph"/>
              <w:ind w:left="354"/>
              <w:rPr>
                <w:sz w:val="16"/>
              </w:rPr>
            </w:pPr>
            <w:r>
              <w:rPr>
                <w:color w:val="231F20"/>
                <w:sz w:val="16"/>
              </w:rPr>
              <w:t>38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3758474" w14:textId="77777777" w:rsidR="00D00D50" w:rsidRDefault="00D00D50" w:rsidP="001025C9">
            <w:pPr>
              <w:pStyle w:val="TableParagraph"/>
              <w:spacing w:before="1"/>
            </w:pPr>
          </w:p>
          <w:p w14:paraId="1E6702F3" w14:textId="77777777" w:rsidR="00D00D50" w:rsidRDefault="00D00D50" w:rsidP="001025C9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70</w:t>
            </w:r>
          </w:p>
        </w:tc>
      </w:tr>
      <w:tr w:rsidR="00D00D50" w14:paraId="3CBC8E99" w14:textId="77777777" w:rsidTr="00D00D50">
        <w:trPr>
          <w:trHeight w:val="687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33BEFA9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D65F9A4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C26DAD9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9A6A19B" w14:textId="77777777" w:rsidR="00D00D50" w:rsidRDefault="00D00D50" w:rsidP="001025C9">
            <w:pPr>
              <w:pStyle w:val="TableParagraph"/>
              <w:spacing w:before="64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Infiere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características,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 xml:space="preserve">sentimientos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motivaciones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personajes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cuento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partir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acciones.</w:t>
            </w:r>
          </w:p>
        </w:tc>
        <w:tc>
          <w:tcPr>
            <w:tcW w:w="192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8928B00" w14:textId="77777777" w:rsidR="00D00D50" w:rsidRDefault="00D00D50" w:rsidP="001025C9">
            <w:pPr>
              <w:pStyle w:val="TableParagraph"/>
              <w:spacing w:before="159" w:line="247" w:lineRule="auto"/>
              <w:ind w:left="65" w:right="44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Pretérito,</w:t>
            </w:r>
            <w:r>
              <w:rPr>
                <w:color w:val="231F20"/>
                <w:spacing w:val="37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copretérito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pospretérito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8EB7B15" w14:textId="77777777" w:rsidR="00D00D50" w:rsidRDefault="00D00D50" w:rsidP="001025C9">
            <w:pPr>
              <w:pStyle w:val="TableParagraph"/>
              <w:spacing w:before="1"/>
            </w:pPr>
          </w:p>
          <w:p w14:paraId="6CDDA6AC" w14:textId="77777777" w:rsidR="00D00D50" w:rsidRDefault="00D00D50" w:rsidP="001025C9">
            <w:pPr>
              <w:pStyle w:val="TableParagraph"/>
              <w:ind w:left="355"/>
              <w:rPr>
                <w:sz w:val="16"/>
              </w:rPr>
            </w:pPr>
            <w:r>
              <w:rPr>
                <w:color w:val="231F20"/>
                <w:sz w:val="16"/>
              </w:rPr>
              <w:t>39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E5010B8" w14:textId="77777777" w:rsidR="00D00D50" w:rsidRDefault="00D00D50" w:rsidP="001025C9">
            <w:pPr>
              <w:pStyle w:val="TableParagraph"/>
              <w:spacing w:before="1"/>
            </w:pPr>
          </w:p>
          <w:p w14:paraId="309E1C9D" w14:textId="77777777" w:rsidR="00D00D50" w:rsidRDefault="00D00D50" w:rsidP="001025C9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71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72</w:t>
            </w:r>
          </w:p>
        </w:tc>
      </w:tr>
    </w:tbl>
    <w:p w14:paraId="04169B5B" w14:textId="77777777" w:rsidR="00D00D50" w:rsidRDefault="00D00D50" w:rsidP="00A640C0">
      <w:pPr>
        <w:pStyle w:val="Periodo"/>
        <w:rPr>
          <w:color w:val="A3548F"/>
        </w:rPr>
      </w:pPr>
    </w:p>
    <w:p w14:paraId="0763488D" w14:textId="581DA382" w:rsidR="00A640C0" w:rsidRPr="00474E73" w:rsidRDefault="00A640C0" w:rsidP="00A640C0">
      <w:pPr>
        <w:pStyle w:val="Periodo"/>
        <w:rPr>
          <w:color w:val="A3548F"/>
          <w:sz w:val="24"/>
        </w:rPr>
      </w:pPr>
      <w:r w:rsidRPr="00474E73">
        <w:rPr>
          <w:color w:val="A3548F"/>
        </w:rPr>
        <w:t>Segundo periodo</w:t>
      </w:r>
    </w:p>
    <w:p w14:paraId="7C3C29C5" w14:textId="77777777" w:rsidR="00D00D50" w:rsidRDefault="00D00D50" w:rsidP="00A640C0">
      <w:pPr>
        <w:pStyle w:val="Periodo"/>
        <w:rPr>
          <w:color w:val="A3548F"/>
        </w:rPr>
      </w:pPr>
    </w:p>
    <w:tbl>
      <w:tblPr>
        <w:tblStyle w:val="TableNormal"/>
        <w:tblW w:w="9680" w:type="dxa"/>
        <w:tblInd w:w="10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000"/>
        <w:gridCol w:w="1280"/>
        <w:gridCol w:w="3600"/>
        <w:gridCol w:w="1580"/>
        <w:gridCol w:w="860"/>
        <w:gridCol w:w="860"/>
      </w:tblGrid>
      <w:tr w:rsidR="00D00D50" w14:paraId="734AC2A2" w14:textId="77777777" w:rsidTr="00D00D50">
        <w:trPr>
          <w:trHeight w:val="451"/>
        </w:trPr>
        <w:tc>
          <w:tcPr>
            <w:tcW w:w="500" w:type="dxa"/>
            <w:shd w:val="clear" w:color="auto" w:fill="BF84AC"/>
          </w:tcPr>
          <w:p w14:paraId="48CE0443" w14:textId="77777777" w:rsidR="00D00D50" w:rsidRDefault="00D00D50" w:rsidP="001025C9">
            <w:pPr>
              <w:pStyle w:val="TableParagraph"/>
              <w:spacing w:before="127"/>
              <w:ind w:left="25" w:right="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000" w:type="dxa"/>
            <w:shd w:val="clear" w:color="auto" w:fill="BF84AC"/>
          </w:tcPr>
          <w:p w14:paraId="228650FD" w14:textId="77777777" w:rsidR="00D00D50" w:rsidRDefault="00D00D50" w:rsidP="001025C9">
            <w:pPr>
              <w:pStyle w:val="TableParagraph"/>
              <w:spacing w:before="127"/>
              <w:ind w:left="22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280" w:type="dxa"/>
            <w:shd w:val="clear" w:color="auto" w:fill="BF84AC"/>
          </w:tcPr>
          <w:p w14:paraId="15DDBACD" w14:textId="77777777" w:rsidR="00D00D50" w:rsidRDefault="00D00D50" w:rsidP="001025C9">
            <w:pPr>
              <w:pStyle w:val="TableParagraph"/>
              <w:spacing w:before="11" w:line="210" w:lineRule="atLeast"/>
              <w:ind w:left="180" w:hanging="88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Práctica</w:t>
            </w:r>
            <w:r>
              <w:rPr>
                <w:b/>
                <w:color w:val="FFFFFF"/>
                <w:spacing w:val="1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social</w:t>
            </w:r>
            <w:r>
              <w:rPr>
                <w:b/>
                <w:color w:val="FFFFFF"/>
                <w:spacing w:val="-39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del</w:t>
            </w:r>
            <w:r>
              <w:rPr>
                <w:b/>
                <w:color w:val="FFFFFF"/>
                <w:spacing w:val="4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lenguaje</w:t>
            </w:r>
          </w:p>
        </w:tc>
        <w:tc>
          <w:tcPr>
            <w:tcW w:w="3600" w:type="dxa"/>
            <w:shd w:val="clear" w:color="auto" w:fill="BF84AC"/>
          </w:tcPr>
          <w:p w14:paraId="7654097C" w14:textId="77777777" w:rsidR="00D00D50" w:rsidRDefault="00D00D50" w:rsidP="001025C9">
            <w:pPr>
              <w:pStyle w:val="TableParagraph"/>
              <w:spacing w:before="127"/>
              <w:ind w:left="91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580" w:type="dxa"/>
            <w:shd w:val="clear" w:color="auto" w:fill="BF84AC"/>
          </w:tcPr>
          <w:p w14:paraId="10FCD109" w14:textId="77777777" w:rsidR="00D00D50" w:rsidRDefault="00D00D50" w:rsidP="001025C9">
            <w:pPr>
              <w:pStyle w:val="TableParagraph"/>
              <w:spacing w:before="127"/>
              <w:ind w:left="123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4DEC0AD4" w14:textId="77777777" w:rsidR="00D00D50" w:rsidRDefault="00D00D50" w:rsidP="001025C9">
            <w:pPr>
              <w:pStyle w:val="TableParagraph"/>
              <w:spacing w:before="2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73684892" w14:textId="77777777" w:rsidR="00D00D50" w:rsidRDefault="00D00D50" w:rsidP="001025C9">
            <w:pPr>
              <w:pStyle w:val="TableParagraph"/>
              <w:spacing w:before="3" w:line="199" w:lineRule="exact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02B4F5EA" w14:textId="77777777" w:rsidR="00D00D50" w:rsidRDefault="00D00D50" w:rsidP="001025C9">
            <w:pPr>
              <w:pStyle w:val="TableParagraph"/>
              <w:spacing w:before="11" w:line="210" w:lineRule="atLeast"/>
              <w:ind w:left="102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libro</w:t>
            </w:r>
            <w:r>
              <w:rPr>
                <w:b/>
                <w:color w:val="FFFFFF"/>
                <w:spacing w:val="-3"/>
                <w:w w:val="80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SEP</w:t>
            </w:r>
          </w:p>
        </w:tc>
      </w:tr>
      <w:tr w:rsidR="00D00D50" w14:paraId="3DB7FFDB" w14:textId="77777777" w:rsidTr="00D00D50">
        <w:trPr>
          <w:trHeight w:val="613"/>
        </w:trPr>
        <w:tc>
          <w:tcPr>
            <w:tcW w:w="50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619BCA3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74668677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1C41677D" w14:textId="77777777" w:rsidR="00D00D50" w:rsidRDefault="00D00D50" w:rsidP="001025C9">
            <w:pPr>
              <w:pStyle w:val="TableParagraph"/>
              <w:spacing w:before="115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13</w:t>
            </w:r>
          </w:p>
        </w:tc>
        <w:tc>
          <w:tcPr>
            <w:tcW w:w="100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42BDB63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718C288C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28FC7CEB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79511929" w14:textId="77777777" w:rsidR="00D00D50" w:rsidRDefault="00D00D50" w:rsidP="001025C9">
            <w:pPr>
              <w:pStyle w:val="TableParagraph"/>
              <w:spacing w:before="152"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Participación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social</w:t>
            </w:r>
          </w:p>
        </w:tc>
        <w:tc>
          <w:tcPr>
            <w:tcW w:w="128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73F3946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0F85042E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7CFE12B4" w14:textId="77777777" w:rsidR="00D00D50" w:rsidRDefault="00D00D50" w:rsidP="001025C9">
            <w:pPr>
              <w:pStyle w:val="TableParagraph"/>
              <w:spacing w:before="10"/>
              <w:rPr>
                <w:b/>
              </w:rPr>
            </w:pPr>
          </w:p>
          <w:p w14:paraId="3A2073DC" w14:textId="77777777" w:rsidR="00D00D50" w:rsidRDefault="00D00D50" w:rsidP="001025C9">
            <w:pPr>
              <w:pStyle w:val="TableParagraph"/>
              <w:spacing w:before="1" w:line="247" w:lineRule="auto"/>
              <w:ind w:left="65" w:right="7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Elaborar un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manual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juegos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patio</w:t>
            </w:r>
          </w:p>
        </w:tc>
        <w:tc>
          <w:tcPr>
            <w:tcW w:w="36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A098B21" w14:textId="77777777" w:rsidR="00D00D50" w:rsidRDefault="00D00D50" w:rsidP="001025C9">
            <w:pPr>
              <w:pStyle w:val="TableParagraph"/>
              <w:spacing w:before="28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Usa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palabras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indiquen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orden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temporal,</w:t>
            </w:r>
          </w:p>
          <w:p w14:paraId="2B2B1A0D" w14:textId="77777777" w:rsidR="00D00D50" w:rsidRDefault="00D00D50" w:rsidP="001025C9">
            <w:pPr>
              <w:pStyle w:val="TableParagraph"/>
              <w:spacing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así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como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numerales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viñetas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explicitar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pasos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una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secuencia.</w:t>
            </w:r>
          </w:p>
        </w:tc>
        <w:tc>
          <w:tcPr>
            <w:tcW w:w="158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F932CE1" w14:textId="77777777" w:rsidR="00D00D50" w:rsidRDefault="00D00D50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C2D8A81" w14:textId="77777777" w:rsidR="00D00D50" w:rsidRDefault="00D00D50" w:rsidP="001025C9">
            <w:pPr>
              <w:pStyle w:val="TableParagraph"/>
              <w:spacing w:before="1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Instructivos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A275DBE" w14:textId="77777777" w:rsidR="00D00D50" w:rsidRDefault="00D00D50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3440490" w14:textId="77777777" w:rsidR="00D00D50" w:rsidRDefault="00D00D50" w:rsidP="001025C9">
            <w:pPr>
              <w:pStyle w:val="TableParagraph"/>
              <w:spacing w:before="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40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41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36FC72E" w14:textId="77777777" w:rsidR="00D00D50" w:rsidRDefault="00D00D50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238F265" w14:textId="77777777" w:rsidR="00D00D50" w:rsidRDefault="00D00D50" w:rsidP="001025C9">
            <w:pPr>
              <w:pStyle w:val="TableParagraph"/>
              <w:spacing w:before="1"/>
              <w:ind w:right="188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75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77</w:t>
            </w:r>
          </w:p>
        </w:tc>
      </w:tr>
      <w:tr w:rsidR="00D00D50" w14:paraId="5FD5B799" w14:textId="77777777" w:rsidTr="00D00D50">
        <w:trPr>
          <w:trHeight w:val="61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6DF555D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0DAC4B3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3B8E0CA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6949674" w14:textId="77777777" w:rsidR="00D00D50" w:rsidRDefault="00D00D50" w:rsidP="001025C9">
            <w:pPr>
              <w:pStyle w:val="TableParagraph"/>
              <w:spacing w:before="123" w:line="247" w:lineRule="auto"/>
              <w:ind w:left="64" w:right="82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Elabora</w:t>
            </w:r>
            <w:r>
              <w:rPr>
                <w:color w:val="231F20"/>
                <w:spacing w:val="2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instructivos</w:t>
            </w:r>
            <w:r>
              <w:rPr>
                <w:color w:val="231F20"/>
                <w:spacing w:val="2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empleando</w:t>
            </w:r>
            <w:r>
              <w:rPr>
                <w:color w:val="231F20"/>
                <w:spacing w:val="2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2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modos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tiempos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verbales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adecuados.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D5C975C" w14:textId="77777777" w:rsidR="00D00D50" w:rsidRDefault="00D00D50" w:rsidP="001025C9">
            <w:pPr>
              <w:pStyle w:val="TableParagraph"/>
              <w:spacing w:before="21" w:line="190" w:lineRule="atLeast"/>
              <w:ind w:left="64" w:right="376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Verbos,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adjetivos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 adverbios en los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instructivos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4279F9B" w14:textId="77777777" w:rsidR="00D00D50" w:rsidRDefault="00D00D50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F22C876" w14:textId="77777777" w:rsidR="00D00D50" w:rsidRDefault="00D00D50" w:rsidP="001025C9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42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47137D3" w14:textId="77777777" w:rsidR="00D00D50" w:rsidRDefault="00D00D50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6777523" w14:textId="77777777" w:rsidR="00D00D50" w:rsidRDefault="00D00D50" w:rsidP="001025C9">
            <w:pPr>
              <w:pStyle w:val="TableParagraph"/>
              <w:ind w:right="188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79</w:t>
            </w:r>
          </w:p>
        </w:tc>
      </w:tr>
      <w:tr w:rsidR="00D00D50" w14:paraId="5CC839DA" w14:textId="77777777" w:rsidTr="00D00D50">
        <w:trPr>
          <w:trHeight w:val="42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4F15A66" w14:textId="77777777" w:rsidR="00D00D50" w:rsidRDefault="00D00D50" w:rsidP="001025C9">
            <w:pPr>
              <w:pStyle w:val="TableParagraph"/>
              <w:spacing w:before="149"/>
              <w:ind w:left="12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5A25D185" w14:textId="77777777" w:rsidR="00D00D50" w:rsidRDefault="00D00D50" w:rsidP="001025C9">
            <w:pPr>
              <w:pStyle w:val="TableParagraph"/>
              <w:spacing w:before="6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15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7E3CCAE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9302897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79232F3" w14:textId="77777777" w:rsidR="00D00D50" w:rsidRDefault="00D00D50" w:rsidP="001025C9">
            <w:pPr>
              <w:pStyle w:val="TableParagraph"/>
              <w:spacing w:before="21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Usa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notas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diagramas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guiar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producción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texto.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EB96520" w14:textId="77777777" w:rsidR="00D00D50" w:rsidRDefault="00D00D50" w:rsidP="001025C9">
            <w:pPr>
              <w:pStyle w:val="TableParagraph"/>
              <w:spacing w:before="122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Diagramas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flujo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9695617" w14:textId="77777777" w:rsidR="00D00D50" w:rsidRDefault="00D00D50" w:rsidP="001025C9">
            <w:pPr>
              <w:pStyle w:val="TableParagraph"/>
              <w:spacing w:before="122"/>
              <w:ind w:left="112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43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918858D" w14:textId="77777777" w:rsidR="00D00D50" w:rsidRDefault="00D00D50" w:rsidP="001025C9">
            <w:pPr>
              <w:pStyle w:val="TableParagraph"/>
              <w:spacing w:before="122"/>
              <w:ind w:right="190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80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81</w:t>
            </w:r>
          </w:p>
        </w:tc>
      </w:tr>
      <w:tr w:rsidR="00D00D50" w14:paraId="137F2130" w14:textId="77777777" w:rsidTr="00D00D50">
        <w:trPr>
          <w:trHeight w:val="23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86052EA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2599201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14316A3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5C8692C" w14:textId="77777777" w:rsidR="00D00D50" w:rsidRDefault="00D00D50" w:rsidP="001025C9">
            <w:pPr>
              <w:pStyle w:val="TableParagraph"/>
              <w:spacing w:before="27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Adapta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lenguaje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audiencia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determinada.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4777D7F" w14:textId="77777777" w:rsidR="00D00D50" w:rsidRDefault="00D00D50" w:rsidP="001025C9">
            <w:pPr>
              <w:pStyle w:val="TableParagraph"/>
              <w:spacing w:before="27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Tipos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lenguaje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7165A09" w14:textId="77777777" w:rsidR="00D00D50" w:rsidRDefault="00D00D50" w:rsidP="001025C9">
            <w:pPr>
              <w:pStyle w:val="TableParagraph"/>
              <w:spacing w:before="27"/>
              <w:ind w:left="115" w:right="91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44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F88F080" w14:textId="77777777" w:rsidR="00D00D50" w:rsidRDefault="00D00D50" w:rsidP="001025C9">
            <w:pPr>
              <w:pStyle w:val="TableParagraph"/>
              <w:spacing w:before="27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82</w:t>
            </w:r>
          </w:p>
        </w:tc>
      </w:tr>
      <w:tr w:rsidR="00D00D50" w14:paraId="51671AF6" w14:textId="77777777" w:rsidTr="00D00D50">
        <w:trPr>
          <w:trHeight w:val="42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F28FB3E" w14:textId="77777777" w:rsidR="00D00D50" w:rsidRDefault="00D00D50" w:rsidP="001025C9">
            <w:pPr>
              <w:pStyle w:val="TableParagraph"/>
              <w:spacing w:before="122"/>
              <w:ind w:left="48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16</w:t>
            </w:r>
          </w:p>
        </w:tc>
        <w:tc>
          <w:tcPr>
            <w:tcW w:w="10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23B33F8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24457EA6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191859B5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56363F75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7A2D4903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3656EC4E" w14:textId="77777777" w:rsidR="00D00D50" w:rsidRDefault="00D00D50" w:rsidP="001025C9">
            <w:pPr>
              <w:pStyle w:val="TableParagraph"/>
              <w:spacing w:before="6"/>
              <w:rPr>
                <w:b/>
                <w:sz w:val="16"/>
              </w:rPr>
            </w:pPr>
          </w:p>
          <w:p w14:paraId="3FB43BAF" w14:textId="77777777" w:rsidR="00D00D50" w:rsidRDefault="00D00D50" w:rsidP="001025C9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Estudio</w:t>
            </w:r>
          </w:p>
        </w:tc>
        <w:tc>
          <w:tcPr>
            <w:tcW w:w="128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0629021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603FF683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10E0E619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1EE7FB2A" w14:textId="77777777" w:rsidR="00D00D50" w:rsidRDefault="00D00D50" w:rsidP="001025C9">
            <w:pPr>
              <w:pStyle w:val="TableParagraph"/>
              <w:spacing w:before="6"/>
              <w:rPr>
                <w:b/>
                <w:sz w:val="19"/>
              </w:rPr>
            </w:pPr>
          </w:p>
          <w:p w14:paraId="449B48EF" w14:textId="77777777" w:rsidR="00D00D50" w:rsidRDefault="00D00D50" w:rsidP="001025C9">
            <w:pPr>
              <w:pStyle w:val="TableParagraph"/>
              <w:spacing w:line="247" w:lineRule="auto"/>
              <w:ind w:left="64" w:right="7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Escribir un relato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histórico para el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acervo de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biblioteca del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salón</w:t>
            </w:r>
          </w:p>
        </w:tc>
        <w:tc>
          <w:tcPr>
            <w:tcW w:w="36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449C807" w14:textId="77777777" w:rsidR="00D00D50" w:rsidRDefault="00D00D50" w:rsidP="001025C9">
            <w:pPr>
              <w:pStyle w:val="TableParagraph"/>
              <w:spacing w:before="21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función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relatos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históricos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emplea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características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lenguaje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formal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escribirlos.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D8B67CB" w14:textId="77777777" w:rsidR="00D00D50" w:rsidRDefault="00D00D50" w:rsidP="001025C9">
            <w:pPr>
              <w:pStyle w:val="TableParagraph"/>
              <w:spacing w:before="122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Relato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histórico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819B9E1" w14:textId="77777777" w:rsidR="00D00D50" w:rsidRDefault="00D00D50" w:rsidP="001025C9">
            <w:pPr>
              <w:pStyle w:val="TableParagraph"/>
              <w:spacing w:before="122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45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46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DFCAC34" w14:textId="77777777" w:rsidR="00D00D50" w:rsidRDefault="00D00D50" w:rsidP="001025C9">
            <w:pPr>
              <w:pStyle w:val="TableParagraph"/>
              <w:spacing w:before="122"/>
              <w:ind w:right="186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87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90</w:t>
            </w:r>
          </w:p>
        </w:tc>
      </w:tr>
      <w:tr w:rsidR="00D00D50" w14:paraId="7597730F" w14:textId="77777777" w:rsidTr="00D00D50">
        <w:trPr>
          <w:trHeight w:val="42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B82218F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4A4E751E" w14:textId="77777777" w:rsidR="00D00D50" w:rsidRDefault="00D00D50" w:rsidP="001025C9">
            <w:pPr>
              <w:pStyle w:val="TableParagraph"/>
              <w:spacing w:before="8"/>
              <w:rPr>
                <w:b/>
                <w:sz w:val="19"/>
              </w:rPr>
            </w:pPr>
          </w:p>
          <w:p w14:paraId="3EEFD7A4" w14:textId="77777777" w:rsidR="00D00D50" w:rsidRDefault="00D00D50" w:rsidP="001025C9">
            <w:pPr>
              <w:pStyle w:val="TableParagraph"/>
              <w:ind w:left="177"/>
              <w:rPr>
                <w:sz w:val="16"/>
              </w:rPr>
            </w:pPr>
            <w:r>
              <w:rPr>
                <w:color w:val="231F20"/>
                <w:sz w:val="16"/>
              </w:rPr>
              <w:t>17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2307CF5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9367654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9665E9D" w14:textId="77777777" w:rsidR="00D00D50" w:rsidRDefault="00D00D50" w:rsidP="001025C9">
            <w:pPr>
              <w:pStyle w:val="TableParagraph"/>
              <w:spacing w:before="21" w:line="190" w:lineRule="atLeast"/>
              <w:ind w:left="64" w:right="313"/>
              <w:rPr>
                <w:sz w:val="16"/>
              </w:rPr>
            </w:pPr>
            <w:r>
              <w:rPr>
                <w:color w:val="231F20"/>
                <w:spacing w:val="-1"/>
                <w:w w:val="90"/>
                <w:sz w:val="16"/>
              </w:rPr>
              <w:t>Infiere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fechas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y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lugares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cuando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la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no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explícita,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usando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pistas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texto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ofrece.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7488EAB" w14:textId="77777777" w:rsidR="00D00D50" w:rsidRDefault="00D00D50" w:rsidP="001025C9">
            <w:pPr>
              <w:pStyle w:val="TableParagraph"/>
              <w:spacing w:before="122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Inferir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fechas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lugares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5960399" w14:textId="77777777" w:rsidR="00D00D50" w:rsidRDefault="00D00D50" w:rsidP="001025C9">
            <w:pPr>
              <w:pStyle w:val="TableParagraph"/>
              <w:spacing w:before="122"/>
              <w:ind w:left="109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47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714D760" w14:textId="77777777" w:rsidR="00D00D50" w:rsidRDefault="00D00D50" w:rsidP="001025C9">
            <w:pPr>
              <w:pStyle w:val="TableParagraph"/>
              <w:spacing w:before="122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</w:tr>
      <w:tr w:rsidR="00D00D50" w14:paraId="327B431B" w14:textId="77777777" w:rsidTr="00D00D50">
        <w:trPr>
          <w:trHeight w:val="61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E2609F3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45880BA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24F240D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12707AC" w14:textId="77777777" w:rsidR="00D00D50" w:rsidRDefault="00D00D50" w:rsidP="001025C9">
            <w:pPr>
              <w:pStyle w:val="TableParagraph"/>
              <w:spacing w:before="122" w:line="247" w:lineRule="auto"/>
              <w:ind w:left="64" w:right="14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Establece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orden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sucesos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relatados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(sucesión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simultaneidad).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15E428D" w14:textId="77777777" w:rsidR="00D00D50" w:rsidRDefault="00D00D50" w:rsidP="001025C9">
            <w:pPr>
              <w:pStyle w:val="TableParagraph"/>
              <w:spacing w:before="27" w:line="247" w:lineRule="auto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Sucesión,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simultaneidad</w:t>
            </w:r>
          </w:p>
          <w:p w14:paraId="082BF8BD" w14:textId="77777777" w:rsidR="00D00D50" w:rsidRDefault="00D00D50" w:rsidP="001025C9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causa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consecuencia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9F21226" w14:textId="77777777" w:rsidR="00D00D50" w:rsidRDefault="00D00D50" w:rsidP="001025C9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76AF0B13" w14:textId="77777777" w:rsidR="00D00D50" w:rsidRDefault="00D00D50" w:rsidP="001025C9">
            <w:pPr>
              <w:pStyle w:val="TableParagraph"/>
              <w:spacing w:before="1"/>
              <w:ind w:left="115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48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448DED9" w14:textId="77777777" w:rsidR="00D00D50" w:rsidRDefault="00D00D50" w:rsidP="001025C9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6A9A09EA" w14:textId="77777777" w:rsidR="00D00D50" w:rsidRDefault="00D00D50" w:rsidP="001025C9">
            <w:pPr>
              <w:pStyle w:val="TableParagraph"/>
              <w:spacing w:before="1"/>
              <w:ind w:right="190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90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91</w:t>
            </w:r>
          </w:p>
        </w:tc>
      </w:tr>
      <w:tr w:rsidR="00D00D50" w14:paraId="5EB38CEF" w14:textId="77777777" w:rsidTr="00D00D50">
        <w:trPr>
          <w:trHeight w:val="42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DCA2845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0F77A128" w14:textId="77777777" w:rsidR="00D00D50" w:rsidRDefault="00D00D50" w:rsidP="001025C9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7B6E36F2" w14:textId="77777777" w:rsidR="00D00D50" w:rsidRDefault="00D00D50" w:rsidP="001025C9">
            <w:pPr>
              <w:pStyle w:val="TableParagraph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18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E3EE3B0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DB1C7DA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84CEC23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0A0BAA73" w14:textId="77777777" w:rsidR="00D00D50" w:rsidRDefault="00D00D50" w:rsidP="001025C9">
            <w:pPr>
              <w:pStyle w:val="TableParagraph"/>
              <w:spacing w:before="5"/>
              <w:rPr>
                <w:b/>
                <w:sz w:val="15"/>
              </w:rPr>
            </w:pPr>
          </w:p>
          <w:p w14:paraId="7C96A5EF" w14:textId="77777777" w:rsidR="00D00D50" w:rsidRDefault="00D00D50" w:rsidP="001025C9">
            <w:pPr>
              <w:pStyle w:val="TableParagraph"/>
              <w:spacing w:line="247" w:lineRule="auto"/>
              <w:ind w:left="64" w:right="313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Redacta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texto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párrafos,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cohesión,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ortografía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puntuación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convencionales.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A68CFD0" w14:textId="77777777" w:rsidR="00D00D50" w:rsidRDefault="00D00D50" w:rsidP="001025C9">
            <w:pPr>
              <w:pStyle w:val="TableParagraph"/>
              <w:spacing w:before="20" w:line="190" w:lineRule="atLeast"/>
              <w:ind w:left="64" w:right="6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Pronombres,</w:t>
            </w:r>
            <w:r>
              <w:rPr>
                <w:color w:val="231F20"/>
                <w:spacing w:val="38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adjetivos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frases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nominales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1F9407E" w14:textId="77777777" w:rsidR="00D00D50" w:rsidRDefault="00D00D50" w:rsidP="001025C9">
            <w:pPr>
              <w:pStyle w:val="TableParagraph"/>
              <w:spacing w:before="121"/>
              <w:ind w:left="110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49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22C0B20" w14:textId="77777777" w:rsidR="00D00D50" w:rsidRDefault="00D00D50" w:rsidP="001025C9">
            <w:pPr>
              <w:pStyle w:val="TableParagraph"/>
              <w:spacing w:before="121"/>
              <w:ind w:left="111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91</w:t>
            </w:r>
          </w:p>
        </w:tc>
      </w:tr>
      <w:tr w:rsidR="00D00D50" w14:paraId="4436BEBF" w14:textId="77777777" w:rsidTr="00D00D50">
        <w:trPr>
          <w:trHeight w:val="23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932A383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6B7A7A4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EA70A42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9414AFD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8E68A8D" w14:textId="77777777" w:rsidR="00D00D50" w:rsidRDefault="00D00D50" w:rsidP="001025C9">
            <w:pPr>
              <w:pStyle w:val="TableParagraph"/>
              <w:spacing w:before="26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Tiempos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pasados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F5E175E" w14:textId="77777777" w:rsidR="00D00D50" w:rsidRDefault="00D00D50" w:rsidP="001025C9">
            <w:pPr>
              <w:pStyle w:val="TableParagraph"/>
              <w:spacing w:before="26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50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7B34A50" w14:textId="77777777" w:rsidR="00D00D50" w:rsidRDefault="00D00D50" w:rsidP="001025C9">
            <w:pPr>
              <w:pStyle w:val="TableParagraph"/>
              <w:spacing w:before="26"/>
              <w:ind w:left="111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93</w:t>
            </w:r>
          </w:p>
        </w:tc>
      </w:tr>
      <w:tr w:rsidR="00D00D50" w14:paraId="20F74037" w14:textId="77777777" w:rsidTr="00D00D50">
        <w:trPr>
          <w:trHeight w:val="46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3407D82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C1B88B7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758BFEF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2C7EA13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A6BA1DD" w14:textId="77777777" w:rsidR="00D00D50" w:rsidRDefault="00D00D50" w:rsidP="001025C9">
            <w:pPr>
              <w:pStyle w:val="TableParagraph"/>
              <w:spacing w:before="46" w:line="247" w:lineRule="auto"/>
              <w:ind w:left="64" w:right="21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Acento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diacrítico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monosílabos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E2D4F49" w14:textId="77777777" w:rsidR="00D00D50" w:rsidRDefault="00D00D50" w:rsidP="001025C9">
            <w:pPr>
              <w:pStyle w:val="TableParagraph"/>
              <w:spacing w:before="141"/>
              <w:ind w:left="106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51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B477F9C" w14:textId="77777777" w:rsidR="00D00D50" w:rsidRDefault="00D00D50" w:rsidP="001025C9">
            <w:pPr>
              <w:pStyle w:val="TableParagraph"/>
              <w:spacing w:before="141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</w:tr>
      <w:tr w:rsidR="00D00D50" w14:paraId="2AD4AB9F" w14:textId="77777777" w:rsidTr="00D00D50">
        <w:trPr>
          <w:trHeight w:val="42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8674ED4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3E47F47B" w14:textId="77777777" w:rsidR="00D00D50" w:rsidRDefault="00D00D50" w:rsidP="001025C9">
            <w:pPr>
              <w:pStyle w:val="TableParagraph"/>
              <w:spacing w:before="131"/>
              <w:ind w:left="176"/>
              <w:rPr>
                <w:sz w:val="16"/>
              </w:rPr>
            </w:pPr>
            <w:r>
              <w:rPr>
                <w:color w:val="231F20"/>
                <w:sz w:val="16"/>
              </w:rPr>
              <w:t>19</w:t>
            </w:r>
          </w:p>
        </w:tc>
        <w:tc>
          <w:tcPr>
            <w:tcW w:w="10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97AE7E0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2B1E6A5F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48E38ADD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5C531DA5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7BA52937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0A2B20DD" w14:textId="77777777" w:rsidR="00D00D50" w:rsidRDefault="00D00D50" w:rsidP="001025C9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339877C2" w14:textId="77777777" w:rsidR="00D00D50" w:rsidRDefault="00D00D50" w:rsidP="001025C9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Literatura</w:t>
            </w:r>
          </w:p>
        </w:tc>
        <w:tc>
          <w:tcPr>
            <w:tcW w:w="128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B370D2A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0A00ED3C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6099DCB4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09B4D14A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78CDCCEF" w14:textId="77777777" w:rsidR="00D00D50" w:rsidRDefault="00D00D50" w:rsidP="001025C9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0A3BF0DA" w14:textId="77777777" w:rsidR="00D00D50" w:rsidRDefault="00D00D50" w:rsidP="001025C9">
            <w:pPr>
              <w:pStyle w:val="TableParagraph"/>
              <w:spacing w:line="247" w:lineRule="auto"/>
              <w:ind w:left="64" w:right="62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Adaptar</w:t>
            </w:r>
            <w:r>
              <w:rPr>
                <w:color w:val="231F20"/>
                <w:spacing w:val="3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cuento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como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obra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teatro</w:t>
            </w:r>
          </w:p>
        </w:tc>
        <w:tc>
          <w:tcPr>
            <w:tcW w:w="36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89390C5" w14:textId="77777777" w:rsidR="00D00D50" w:rsidRDefault="00D00D50" w:rsidP="001025C9">
            <w:pPr>
              <w:pStyle w:val="TableParagraph"/>
              <w:spacing w:before="26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estructura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obra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teatro 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manera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diferencia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cuentos.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025AA8A" w14:textId="77777777" w:rsidR="00D00D50" w:rsidRDefault="00D00D50" w:rsidP="001025C9">
            <w:pPr>
              <w:pStyle w:val="TableParagraph"/>
              <w:spacing w:before="121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Obras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teatro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00C22DD" w14:textId="77777777" w:rsidR="00D00D50" w:rsidRDefault="00D00D50" w:rsidP="001025C9">
            <w:pPr>
              <w:pStyle w:val="TableParagraph"/>
              <w:spacing w:before="12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53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CA22AA3" w14:textId="77777777" w:rsidR="00D00D50" w:rsidRDefault="00D00D50" w:rsidP="001025C9">
            <w:pPr>
              <w:pStyle w:val="TableParagraph"/>
              <w:spacing w:before="26"/>
              <w:ind w:left="17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102</w:t>
            </w:r>
          </w:p>
          <w:p w14:paraId="344A8B74" w14:textId="77777777" w:rsidR="00D00D50" w:rsidRDefault="00D00D50" w:rsidP="001025C9">
            <w:pPr>
              <w:pStyle w:val="TableParagraph"/>
              <w:spacing w:before="6"/>
              <w:ind w:left="26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107</w:t>
            </w:r>
          </w:p>
        </w:tc>
      </w:tr>
      <w:tr w:rsidR="00D00D50" w14:paraId="3F771FBA" w14:textId="77777777" w:rsidTr="00D00D50">
        <w:trPr>
          <w:trHeight w:val="42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BC8BB5E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EC8DF5D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B2DC0F0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54F7BF9" w14:textId="77777777" w:rsidR="00D00D50" w:rsidRDefault="00D00D50" w:rsidP="001025C9">
            <w:pPr>
              <w:pStyle w:val="TableParagraph"/>
              <w:spacing w:before="20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Usa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verbos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introducir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discurso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indirecto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narraciones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acotaciones.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553CF8F" w14:textId="77777777" w:rsidR="00D00D50" w:rsidRDefault="00D00D50" w:rsidP="001025C9">
            <w:pPr>
              <w:pStyle w:val="TableParagraph"/>
              <w:spacing w:before="20" w:line="190" w:lineRule="atLeast"/>
              <w:ind w:left="64" w:right="40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Discursos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directo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indirecto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B4E5B18" w14:textId="77777777" w:rsidR="00D00D50" w:rsidRDefault="00D00D50" w:rsidP="001025C9">
            <w:pPr>
              <w:pStyle w:val="TableParagraph"/>
              <w:spacing w:before="121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54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8097FC3" w14:textId="77777777" w:rsidR="00D00D50" w:rsidRDefault="00D00D50" w:rsidP="001025C9">
            <w:pPr>
              <w:pStyle w:val="TableParagraph"/>
              <w:spacing w:before="12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103</w:t>
            </w:r>
          </w:p>
        </w:tc>
      </w:tr>
      <w:tr w:rsidR="00D00D50" w14:paraId="488CAF20" w14:textId="77777777" w:rsidTr="00D00D50">
        <w:trPr>
          <w:trHeight w:val="61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808EBC6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6949F686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55836C96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2DE9A4A3" w14:textId="77777777" w:rsidR="00D00D50" w:rsidRDefault="00D00D50" w:rsidP="001025C9">
            <w:pPr>
              <w:pStyle w:val="TableParagraph"/>
              <w:spacing w:before="1"/>
              <w:rPr>
                <w:b/>
                <w:sz w:val="20"/>
              </w:rPr>
            </w:pPr>
          </w:p>
          <w:p w14:paraId="775DDB80" w14:textId="77777777" w:rsidR="00D00D50" w:rsidRDefault="00D00D50" w:rsidP="001025C9">
            <w:pPr>
              <w:pStyle w:val="TableParagraph"/>
              <w:ind w:left="174"/>
              <w:rPr>
                <w:sz w:val="16"/>
              </w:rPr>
            </w:pPr>
            <w:r>
              <w:rPr>
                <w:color w:val="231F20"/>
                <w:sz w:val="16"/>
              </w:rPr>
              <w:t>20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6BAB8FB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4575C36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6795417" w14:textId="77777777" w:rsidR="00D00D50" w:rsidRDefault="00D00D50" w:rsidP="001025C9">
            <w:pPr>
              <w:pStyle w:val="TableParagraph"/>
              <w:spacing w:before="20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Usa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signos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interrogación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exclamación,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así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acotaciones para mostrar la entonación en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dramatización.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79BD358" w14:textId="77777777" w:rsidR="00D00D50" w:rsidRDefault="00D00D50" w:rsidP="001025C9">
            <w:pPr>
              <w:pStyle w:val="TableParagraph"/>
              <w:spacing w:before="121"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Adaptación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cuento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0079A67" w14:textId="77777777" w:rsidR="00D00D50" w:rsidRDefault="00D00D50" w:rsidP="001025C9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6EBB4D89" w14:textId="77777777" w:rsidR="00D00D50" w:rsidRDefault="00D00D50" w:rsidP="001025C9">
            <w:pPr>
              <w:pStyle w:val="TableParagraph"/>
              <w:spacing w:before="1"/>
              <w:ind w:left="113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55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29A852C" w14:textId="77777777" w:rsidR="00D00D50" w:rsidRDefault="00D00D50" w:rsidP="001025C9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1CF39AF7" w14:textId="77777777" w:rsidR="00D00D50" w:rsidRDefault="00D00D50" w:rsidP="001025C9">
            <w:pPr>
              <w:pStyle w:val="TableParagraph"/>
              <w:spacing w:before="1"/>
              <w:ind w:right="111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103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107</w:t>
            </w:r>
          </w:p>
        </w:tc>
      </w:tr>
      <w:tr w:rsidR="00D00D50" w14:paraId="115A1817" w14:textId="77777777" w:rsidTr="00D00D50">
        <w:trPr>
          <w:trHeight w:val="61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8273DB5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47735D9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C59B1A8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8013C32" w14:textId="77777777" w:rsidR="00D00D50" w:rsidRDefault="00D00D50" w:rsidP="001025C9">
            <w:pPr>
              <w:pStyle w:val="TableParagraph"/>
              <w:spacing w:before="20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Usa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signos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interrogación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exclamación,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así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acotaciones para mostrar la entonación en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dramatización.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26F0C8D" w14:textId="77777777" w:rsidR="00D00D50" w:rsidRDefault="00D00D50" w:rsidP="001025C9">
            <w:pPr>
              <w:pStyle w:val="TableParagraph"/>
              <w:spacing w:before="121" w:line="247" w:lineRule="auto"/>
              <w:ind w:left="65" w:right="66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Acotaciones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puntuación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9415484" w14:textId="77777777" w:rsidR="00D00D50" w:rsidRDefault="00D00D50" w:rsidP="001025C9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7A5416E1" w14:textId="77777777" w:rsidR="00D00D50" w:rsidRDefault="00D00D50" w:rsidP="001025C9">
            <w:pPr>
              <w:pStyle w:val="TableParagraph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56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6FEA828" w14:textId="77777777" w:rsidR="00D00D50" w:rsidRDefault="00D00D50" w:rsidP="001025C9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7285C817" w14:textId="77777777" w:rsidR="00D00D50" w:rsidRDefault="00D00D50" w:rsidP="001025C9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107</w:t>
            </w:r>
          </w:p>
        </w:tc>
      </w:tr>
      <w:tr w:rsidR="00D00D50" w14:paraId="39CF0C3D" w14:textId="77777777" w:rsidTr="00D00D50">
        <w:trPr>
          <w:trHeight w:val="638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85AD60A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FD21380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942F57C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8D063AC" w14:textId="77777777" w:rsidR="00D00D50" w:rsidRDefault="00D00D50" w:rsidP="001025C9">
            <w:pPr>
              <w:pStyle w:val="TableParagraph"/>
              <w:spacing w:before="38"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Usa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signos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interrogación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exclamación,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así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acotaciones para mostrar la entonación en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dramatización.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D8C9E38" w14:textId="77777777" w:rsidR="00D00D50" w:rsidRDefault="00D00D50" w:rsidP="001025C9">
            <w:pPr>
              <w:pStyle w:val="TableParagraph"/>
              <w:spacing w:before="133" w:line="247" w:lineRule="auto"/>
              <w:ind w:left="65" w:right="719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Personajes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escenarios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69E90EE" w14:textId="77777777" w:rsidR="00D00D50" w:rsidRDefault="00D00D50" w:rsidP="001025C9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0C2AB1FC" w14:textId="77777777" w:rsidR="00D00D50" w:rsidRDefault="00D00D50" w:rsidP="001025C9">
            <w:pPr>
              <w:pStyle w:val="TableParagraph"/>
              <w:ind w:left="111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57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CFADAE0" w14:textId="77777777" w:rsidR="00D00D50" w:rsidRDefault="00D00D50" w:rsidP="001025C9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1EABA469" w14:textId="77777777" w:rsidR="00D00D50" w:rsidRDefault="00D00D50" w:rsidP="001025C9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107</w:t>
            </w:r>
          </w:p>
        </w:tc>
      </w:tr>
      <w:tr w:rsidR="00D00D50" w14:paraId="39F7487A" w14:textId="77777777" w:rsidTr="00D00D50">
        <w:trPr>
          <w:trHeight w:val="61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7154D8F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674D5923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1D618D07" w14:textId="77777777" w:rsidR="00D00D50" w:rsidRDefault="00D00D50" w:rsidP="001025C9">
            <w:pPr>
              <w:pStyle w:val="TableParagraph"/>
              <w:spacing w:before="113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21</w:t>
            </w:r>
          </w:p>
        </w:tc>
        <w:tc>
          <w:tcPr>
            <w:tcW w:w="10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26BFBF1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63E8E489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7894389A" w14:textId="77777777" w:rsidR="00D00D50" w:rsidRDefault="00D00D50" w:rsidP="001025C9">
            <w:pPr>
              <w:pStyle w:val="TableParagraph"/>
              <w:spacing w:before="144"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Participación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social</w:t>
            </w:r>
          </w:p>
        </w:tc>
        <w:tc>
          <w:tcPr>
            <w:tcW w:w="128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94C6E2B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7E7A6F7F" w14:textId="77777777" w:rsidR="00D00D50" w:rsidRDefault="00D00D50" w:rsidP="001025C9">
            <w:pPr>
              <w:pStyle w:val="TableParagraph"/>
              <w:spacing w:before="2"/>
              <w:rPr>
                <w:b/>
              </w:rPr>
            </w:pPr>
          </w:p>
          <w:p w14:paraId="3A145199" w14:textId="77777777" w:rsidR="00D00D50" w:rsidRDefault="00D00D50" w:rsidP="001025C9">
            <w:pPr>
              <w:pStyle w:val="TableParagraph"/>
              <w:spacing w:before="1" w:line="247" w:lineRule="auto"/>
              <w:ind w:left="65" w:right="7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Escribir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cartas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opinión para su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publicación</w:t>
            </w:r>
          </w:p>
        </w:tc>
        <w:tc>
          <w:tcPr>
            <w:tcW w:w="36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88B3B2A" w14:textId="77777777" w:rsidR="00D00D50" w:rsidRDefault="00D00D50" w:rsidP="001025C9">
            <w:pPr>
              <w:pStyle w:val="TableParagraph"/>
              <w:spacing w:before="19" w:line="190" w:lineRule="atLeast"/>
              <w:ind w:left="65" w:right="313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estructura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cartas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opinión.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Adapta el lenguaje escrito para dirigirse a un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destinatario.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0699944" w14:textId="77777777" w:rsidR="00D00D50" w:rsidRDefault="00D00D50" w:rsidP="001025C9">
            <w:pPr>
              <w:pStyle w:val="TableParagraph"/>
              <w:spacing w:before="120" w:line="247" w:lineRule="auto"/>
              <w:ind w:left="65" w:right="49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Cartas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formales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opinión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E29ABD4" w14:textId="77777777" w:rsidR="00D00D50" w:rsidRDefault="00D00D50" w:rsidP="001025C9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1FB1D3F6" w14:textId="77777777" w:rsidR="00D00D50" w:rsidRDefault="00D00D50" w:rsidP="001025C9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58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59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41D463C" w14:textId="77777777" w:rsidR="00D00D50" w:rsidRDefault="00D00D50" w:rsidP="001025C9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721C124F" w14:textId="77777777" w:rsidR="00D00D50" w:rsidRDefault="00D00D50" w:rsidP="001025C9"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color w:val="231F20"/>
                <w:spacing w:val="-1"/>
                <w:w w:val="85"/>
                <w:sz w:val="16"/>
              </w:rPr>
              <w:t>111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116</w:t>
            </w:r>
          </w:p>
        </w:tc>
      </w:tr>
      <w:tr w:rsidR="00D00D50" w14:paraId="6BEC471C" w14:textId="77777777" w:rsidTr="00D00D50">
        <w:trPr>
          <w:trHeight w:val="61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EA439D3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D4B34C2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933DFE7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6216A33" w14:textId="77777777" w:rsidR="00D00D50" w:rsidRDefault="00D00D50" w:rsidP="001025C9">
            <w:pPr>
              <w:pStyle w:val="TableParagraph"/>
              <w:spacing w:before="25" w:line="247" w:lineRule="auto"/>
              <w:ind w:left="65" w:right="17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diferencias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entre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expresar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una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opinión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referir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hecho.</w:t>
            </w:r>
          </w:p>
          <w:p w14:paraId="0AF3F2BC" w14:textId="77777777" w:rsidR="00D00D50" w:rsidRDefault="00D00D50" w:rsidP="001025C9">
            <w:pPr>
              <w:pStyle w:val="TableParagraph"/>
              <w:spacing w:before="1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Expresa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por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escrito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opinión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sobre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hechos.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BB3BF5B" w14:textId="77777777" w:rsidR="00D00D50" w:rsidRDefault="00D00D50" w:rsidP="001025C9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49C0F494" w14:textId="77777777" w:rsidR="00D00D50" w:rsidRDefault="00D00D50" w:rsidP="001025C9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Opinión</w:t>
            </w:r>
            <w:r>
              <w:rPr>
                <w:color w:val="231F20"/>
                <w:spacing w:val="-1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fundamentada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A73A889" w14:textId="77777777" w:rsidR="00D00D50" w:rsidRDefault="00D00D50" w:rsidP="001025C9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12155049" w14:textId="77777777" w:rsidR="00D00D50" w:rsidRDefault="00D00D50" w:rsidP="001025C9">
            <w:pPr>
              <w:pStyle w:val="TableParagraph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60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6B5C30E" w14:textId="77777777" w:rsidR="00D00D50" w:rsidRDefault="00D00D50" w:rsidP="001025C9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1608D551" w14:textId="77777777" w:rsidR="00D00D50" w:rsidRDefault="00D00D50" w:rsidP="001025C9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117</w:t>
            </w:r>
          </w:p>
        </w:tc>
      </w:tr>
    </w:tbl>
    <w:p w14:paraId="22281C6B" w14:textId="77777777" w:rsidR="00335C0C" w:rsidRDefault="00335C0C">
      <w:pPr>
        <w:sectPr w:rsidR="00335C0C" w:rsidSect="00027F70">
          <w:type w:val="continuous"/>
          <w:pgSz w:w="12240" w:h="15840"/>
          <w:pgMar w:top="1831" w:right="1440" w:bottom="1440" w:left="1440" w:header="709" w:footer="709" w:gutter="0"/>
          <w:cols w:space="708"/>
          <w:docGrid w:linePitch="360"/>
        </w:sectPr>
      </w:pPr>
    </w:p>
    <w:tbl>
      <w:tblPr>
        <w:tblStyle w:val="TableNormal"/>
        <w:tblW w:w="9680" w:type="dxa"/>
        <w:tblInd w:w="-10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000"/>
        <w:gridCol w:w="1280"/>
        <w:gridCol w:w="3600"/>
        <w:gridCol w:w="1580"/>
        <w:gridCol w:w="860"/>
        <w:gridCol w:w="860"/>
      </w:tblGrid>
      <w:tr w:rsidR="003717A7" w14:paraId="1D212A94" w14:textId="77777777" w:rsidTr="00D17A42">
        <w:trPr>
          <w:trHeight w:val="451"/>
        </w:trPr>
        <w:tc>
          <w:tcPr>
            <w:tcW w:w="500" w:type="dxa"/>
            <w:shd w:val="clear" w:color="auto" w:fill="BF84AC"/>
          </w:tcPr>
          <w:p w14:paraId="4BB99FD2" w14:textId="77777777" w:rsidR="003717A7" w:rsidRDefault="003717A7" w:rsidP="00FB3056">
            <w:pPr>
              <w:pStyle w:val="TableParagraph"/>
              <w:spacing w:before="127"/>
              <w:ind w:left="25" w:right="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lastRenderedPageBreak/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000" w:type="dxa"/>
            <w:shd w:val="clear" w:color="auto" w:fill="BF84AC"/>
          </w:tcPr>
          <w:p w14:paraId="2B351894" w14:textId="77777777" w:rsidR="003717A7" w:rsidRDefault="003717A7" w:rsidP="00FB3056">
            <w:pPr>
              <w:pStyle w:val="TableParagraph"/>
              <w:spacing w:before="127"/>
              <w:ind w:left="22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280" w:type="dxa"/>
            <w:shd w:val="clear" w:color="auto" w:fill="BF84AC"/>
          </w:tcPr>
          <w:p w14:paraId="2EFC9EB6" w14:textId="77777777" w:rsidR="003717A7" w:rsidRDefault="003717A7" w:rsidP="00FB3056">
            <w:pPr>
              <w:pStyle w:val="TableParagraph"/>
              <w:spacing w:before="11" w:line="210" w:lineRule="atLeast"/>
              <w:ind w:left="180" w:hanging="88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Práctica</w:t>
            </w:r>
            <w:r>
              <w:rPr>
                <w:b/>
                <w:color w:val="FFFFFF"/>
                <w:spacing w:val="1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social</w:t>
            </w:r>
            <w:r>
              <w:rPr>
                <w:b/>
                <w:color w:val="FFFFFF"/>
                <w:spacing w:val="-39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del</w:t>
            </w:r>
            <w:r>
              <w:rPr>
                <w:b/>
                <w:color w:val="FFFFFF"/>
                <w:spacing w:val="4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lenguaje</w:t>
            </w:r>
          </w:p>
        </w:tc>
        <w:tc>
          <w:tcPr>
            <w:tcW w:w="3600" w:type="dxa"/>
            <w:shd w:val="clear" w:color="auto" w:fill="BF84AC"/>
          </w:tcPr>
          <w:p w14:paraId="2C6187C2" w14:textId="77777777" w:rsidR="003717A7" w:rsidRDefault="003717A7" w:rsidP="00FB3056">
            <w:pPr>
              <w:pStyle w:val="TableParagraph"/>
              <w:spacing w:before="127"/>
              <w:ind w:left="900" w:right="88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580" w:type="dxa"/>
            <w:shd w:val="clear" w:color="auto" w:fill="BF84AC"/>
            <w:vAlign w:val="center"/>
          </w:tcPr>
          <w:p w14:paraId="34A1D693" w14:textId="77E3395A" w:rsidR="003717A7" w:rsidRDefault="003717A7" w:rsidP="00D17A42">
            <w:pPr>
              <w:pStyle w:val="TableParagraph"/>
              <w:spacing w:before="22"/>
              <w:ind w:left="125"/>
              <w:jc w:val="center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 w:rsidR="00D17A42">
              <w:rPr>
                <w:b/>
                <w:color w:val="FFFFFF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3FB1889D" w14:textId="77777777" w:rsidR="003717A7" w:rsidRDefault="003717A7" w:rsidP="00FB3056">
            <w:pPr>
              <w:pStyle w:val="TableParagraph"/>
              <w:spacing w:before="2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18D2C641" w14:textId="77777777" w:rsidR="003717A7" w:rsidRPr="004D464C" w:rsidRDefault="003717A7" w:rsidP="00FB3056">
            <w:pPr>
              <w:pStyle w:val="TableParagraph"/>
              <w:spacing w:before="3" w:line="199" w:lineRule="exact"/>
              <w:ind w:left="69"/>
              <w:rPr>
                <w:rFonts w:ascii="Arial-BoldItalicMT"/>
                <w:b/>
                <w:i/>
                <w:sz w:val="18"/>
              </w:rPr>
            </w:pPr>
            <w:r w:rsidRPr="004D464C"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690C6F92" w14:textId="77777777" w:rsidR="003717A7" w:rsidRDefault="003717A7" w:rsidP="00FB3056">
            <w:pPr>
              <w:pStyle w:val="TableParagraph"/>
              <w:spacing w:before="11" w:line="210" w:lineRule="atLeast"/>
              <w:ind w:left="102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libro</w:t>
            </w:r>
            <w:r>
              <w:rPr>
                <w:b/>
                <w:color w:val="FFFFFF"/>
                <w:spacing w:val="-3"/>
                <w:w w:val="80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SEP</w:t>
            </w:r>
          </w:p>
        </w:tc>
      </w:tr>
      <w:tr w:rsidR="003717A7" w14:paraId="53D95F6B" w14:textId="77777777" w:rsidTr="004D464C">
        <w:trPr>
          <w:trHeight w:val="95"/>
        </w:trPr>
        <w:tc>
          <w:tcPr>
            <w:tcW w:w="500" w:type="dxa"/>
            <w:vMerge w:val="restart"/>
            <w:shd w:val="clear" w:color="auto" w:fill="auto"/>
          </w:tcPr>
          <w:p w14:paraId="079FDDE4" w14:textId="77777777" w:rsidR="003717A7" w:rsidRDefault="003717A7" w:rsidP="003717A7">
            <w:pPr>
              <w:pStyle w:val="TableParagraph"/>
              <w:spacing w:beforeLines="75" w:before="180"/>
              <w:ind w:left="12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759B9185" w14:textId="1B102941" w:rsidR="003717A7" w:rsidRDefault="003717A7" w:rsidP="003717A7">
            <w:pPr>
              <w:pStyle w:val="TableParagraph"/>
              <w:spacing w:beforeLines="30" w:before="72"/>
              <w:ind w:left="125" w:right="6"/>
              <w:jc w:val="center"/>
              <w:rPr>
                <w:b/>
                <w:color w:val="FFFFFF"/>
                <w:w w:val="95"/>
                <w:sz w:val="18"/>
              </w:rPr>
            </w:pPr>
            <w:r>
              <w:rPr>
                <w:color w:val="231F20"/>
                <w:sz w:val="16"/>
              </w:rPr>
              <w:t>23</w:t>
            </w:r>
          </w:p>
        </w:tc>
        <w:tc>
          <w:tcPr>
            <w:tcW w:w="1000" w:type="dxa"/>
            <w:vMerge w:val="restart"/>
            <w:shd w:val="clear" w:color="auto" w:fill="auto"/>
          </w:tcPr>
          <w:p w14:paraId="6C2A9A05" w14:textId="560B69A5" w:rsidR="003717A7" w:rsidRDefault="003717A7" w:rsidP="00411955">
            <w:pPr>
              <w:pStyle w:val="TableParagraph"/>
              <w:spacing w:before="40"/>
              <w:ind w:left="85"/>
              <w:rPr>
                <w:b/>
                <w:color w:val="FFFFFF"/>
                <w:sz w:val="18"/>
              </w:rPr>
            </w:pPr>
            <w:r w:rsidRPr="00B267F4">
              <w:rPr>
                <w:color w:val="231F20"/>
                <w:w w:val="90"/>
                <w:sz w:val="16"/>
              </w:rPr>
              <w:t>Participación</w:t>
            </w:r>
            <w:r w:rsidRPr="00B267F4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B267F4">
              <w:rPr>
                <w:color w:val="231F20"/>
                <w:sz w:val="16"/>
              </w:rPr>
              <w:t>social</w:t>
            </w:r>
          </w:p>
        </w:tc>
        <w:tc>
          <w:tcPr>
            <w:tcW w:w="1280" w:type="dxa"/>
            <w:vMerge w:val="restart"/>
            <w:shd w:val="clear" w:color="auto" w:fill="auto"/>
          </w:tcPr>
          <w:p w14:paraId="396391A7" w14:textId="0EE0C047" w:rsidR="003717A7" w:rsidRDefault="003717A7" w:rsidP="00411955">
            <w:pPr>
              <w:pStyle w:val="TableParagraph"/>
              <w:spacing w:before="40"/>
              <w:ind w:left="57" w:right="57"/>
              <w:rPr>
                <w:b/>
                <w:color w:val="FFFFFF"/>
                <w:w w:val="85"/>
                <w:sz w:val="18"/>
              </w:rPr>
            </w:pPr>
            <w:r w:rsidRPr="00B267F4">
              <w:rPr>
                <w:color w:val="231F20"/>
                <w:w w:val="85"/>
                <w:sz w:val="16"/>
              </w:rPr>
              <w:t>Escribir</w:t>
            </w:r>
            <w:r w:rsidRPr="00B267F4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 w:rsidRPr="00B267F4">
              <w:rPr>
                <w:color w:val="231F20"/>
                <w:w w:val="85"/>
                <w:sz w:val="16"/>
              </w:rPr>
              <w:t>cartas</w:t>
            </w:r>
            <w:r w:rsidRPr="00B267F4"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proofErr w:type="gramStart"/>
            <w:r w:rsidRPr="00B267F4">
              <w:rPr>
                <w:color w:val="231F20"/>
                <w:w w:val="85"/>
                <w:sz w:val="16"/>
              </w:rPr>
              <w:t xml:space="preserve">de </w:t>
            </w:r>
            <w:r w:rsidRPr="00B267F4"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 w:rsidRPr="00B267F4">
              <w:rPr>
                <w:color w:val="231F20"/>
                <w:w w:val="90"/>
                <w:sz w:val="16"/>
              </w:rPr>
              <w:t>opinión</w:t>
            </w:r>
            <w:proofErr w:type="gramEnd"/>
            <w:r w:rsidRPr="00B267F4">
              <w:rPr>
                <w:color w:val="231F20"/>
                <w:w w:val="90"/>
                <w:sz w:val="16"/>
              </w:rPr>
              <w:t xml:space="preserve"> para su</w:t>
            </w:r>
            <w:r w:rsidRPr="00B267F4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B267F4">
              <w:rPr>
                <w:color w:val="231F20"/>
                <w:sz w:val="16"/>
              </w:rPr>
              <w:t>publicación</w:t>
            </w:r>
          </w:p>
        </w:tc>
        <w:tc>
          <w:tcPr>
            <w:tcW w:w="3600" w:type="dxa"/>
            <w:shd w:val="clear" w:color="auto" w:fill="auto"/>
          </w:tcPr>
          <w:p w14:paraId="3BD7736F" w14:textId="77777777" w:rsidR="003717A7" w:rsidRDefault="003717A7" w:rsidP="0032587E">
            <w:pPr>
              <w:pStyle w:val="TableParagraph"/>
              <w:ind w:left="900" w:right="880"/>
              <w:jc w:val="center"/>
              <w:rPr>
                <w:b/>
                <w:color w:val="FFFFFF"/>
                <w:w w:val="85"/>
                <w:sz w:val="18"/>
              </w:rPr>
            </w:pPr>
          </w:p>
        </w:tc>
        <w:tc>
          <w:tcPr>
            <w:tcW w:w="1580" w:type="dxa"/>
            <w:shd w:val="clear" w:color="auto" w:fill="auto"/>
          </w:tcPr>
          <w:p w14:paraId="537432E7" w14:textId="5F3D1565" w:rsidR="003717A7" w:rsidRDefault="003717A7" w:rsidP="002643AC">
            <w:pPr>
              <w:pStyle w:val="TableParagraph"/>
              <w:spacing w:before="40" w:after="40"/>
              <w:ind w:left="62"/>
              <w:rPr>
                <w:b/>
                <w:color w:val="FFFFFF"/>
                <w:w w:val="80"/>
                <w:sz w:val="18"/>
              </w:rPr>
            </w:pPr>
            <w:r>
              <w:rPr>
                <w:color w:val="231F20"/>
                <w:w w:val="85"/>
                <w:sz w:val="16"/>
              </w:rPr>
              <w:t>Verbos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expresiones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2BD1AFFF" w14:textId="456AA6F9" w:rsidR="003717A7" w:rsidRDefault="003717A7" w:rsidP="004D464C">
            <w:pPr>
              <w:pStyle w:val="TableParagraph"/>
              <w:ind w:left="113" w:right="85"/>
              <w:jc w:val="center"/>
              <w:rPr>
                <w:b/>
                <w:color w:val="FFFFFF"/>
                <w:w w:val="95"/>
                <w:sz w:val="18"/>
              </w:rPr>
            </w:pPr>
            <w:r>
              <w:rPr>
                <w:color w:val="231F20"/>
                <w:sz w:val="16"/>
              </w:rPr>
              <w:t>61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26598894" w14:textId="27946BC9" w:rsidR="003717A7" w:rsidRDefault="003717A7" w:rsidP="004D464C">
            <w:pPr>
              <w:pStyle w:val="TableParagraph"/>
              <w:ind w:left="113" w:right="85" w:firstLine="32"/>
              <w:jc w:val="center"/>
              <w:rPr>
                <w:b/>
                <w:color w:val="FFFFFF"/>
                <w:w w:val="85"/>
                <w:sz w:val="18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</w:tr>
      <w:tr w:rsidR="003717A7" w14:paraId="57DE06AF" w14:textId="77777777" w:rsidTr="005E66CE">
        <w:trPr>
          <w:trHeight w:val="149"/>
        </w:trPr>
        <w:tc>
          <w:tcPr>
            <w:tcW w:w="500" w:type="dxa"/>
            <w:vMerge/>
            <w:shd w:val="clear" w:color="auto" w:fill="auto"/>
          </w:tcPr>
          <w:p w14:paraId="23771916" w14:textId="77777777" w:rsidR="003717A7" w:rsidRDefault="003717A7" w:rsidP="003717A7">
            <w:pPr>
              <w:pStyle w:val="TableParagraph"/>
              <w:spacing w:before="127"/>
              <w:ind w:left="25" w:right="5"/>
              <w:jc w:val="center"/>
              <w:rPr>
                <w:b/>
                <w:color w:val="FFFFFF"/>
                <w:w w:val="95"/>
                <w:sz w:val="18"/>
              </w:rPr>
            </w:pPr>
          </w:p>
        </w:tc>
        <w:tc>
          <w:tcPr>
            <w:tcW w:w="1000" w:type="dxa"/>
            <w:vMerge/>
            <w:shd w:val="clear" w:color="auto" w:fill="auto"/>
          </w:tcPr>
          <w:p w14:paraId="2B0A294D" w14:textId="77777777" w:rsidR="003717A7" w:rsidRDefault="003717A7" w:rsidP="0032587E">
            <w:pPr>
              <w:pStyle w:val="TableParagraph"/>
              <w:ind w:left="225"/>
              <w:rPr>
                <w:b/>
                <w:color w:val="FFFFFF"/>
                <w:sz w:val="18"/>
              </w:rPr>
            </w:pPr>
          </w:p>
        </w:tc>
        <w:tc>
          <w:tcPr>
            <w:tcW w:w="1280" w:type="dxa"/>
            <w:vMerge/>
            <w:shd w:val="clear" w:color="auto" w:fill="auto"/>
          </w:tcPr>
          <w:p w14:paraId="3FDF2D50" w14:textId="77777777" w:rsidR="003717A7" w:rsidRDefault="003717A7" w:rsidP="0032587E">
            <w:pPr>
              <w:pStyle w:val="TableParagraph"/>
              <w:ind w:left="180" w:hanging="88"/>
              <w:rPr>
                <w:b/>
                <w:color w:val="FFFFFF"/>
                <w:w w:val="85"/>
                <w:sz w:val="18"/>
              </w:rPr>
            </w:pPr>
          </w:p>
        </w:tc>
        <w:tc>
          <w:tcPr>
            <w:tcW w:w="3600" w:type="dxa"/>
            <w:shd w:val="clear" w:color="auto" w:fill="auto"/>
          </w:tcPr>
          <w:p w14:paraId="6FDA34B2" w14:textId="77777777" w:rsidR="003717A7" w:rsidRDefault="003717A7" w:rsidP="0032587E">
            <w:pPr>
              <w:pStyle w:val="TableParagraph"/>
              <w:ind w:left="900" w:right="880"/>
              <w:jc w:val="center"/>
              <w:rPr>
                <w:b/>
                <w:color w:val="FFFFFF"/>
                <w:w w:val="85"/>
                <w:sz w:val="18"/>
              </w:rPr>
            </w:pPr>
          </w:p>
        </w:tc>
        <w:tc>
          <w:tcPr>
            <w:tcW w:w="1580" w:type="dxa"/>
            <w:shd w:val="clear" w:color="auto" w:fill="auto"/>
          </w:tcPr>
          <w:p w14:paraId="21247A51" w14:textId="03F7C2E2" w:rsidR="003717A7" w:rsidRDefault="003717A7" w:rsidP="002643AC">
            <w:pPr>
              <w:pStyle w:val="TableParagraph"/>
              <w:spacing w:before="40" w:after="40"/>
              <w:ind w:left="62"/>
              <w:rPr>
                <w:b/>
                <w:color w:val="FFFFFF"/>
                <w:w w:val="80"/>
                <w:sz w:val="18"/>
              </w:rPr>
            </w:pPr>
            <w:r>
              <w:rPr>
                <w:color w:val="231F20"/>
                <w:w w:val="85"/>
                <w:sz w:val="16"/>
              </w:rPr>
              <w:t>Derivación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léxica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0F752D67" w14:textId="52FC08CE" w:rsidR="003717A7" w:rsidRDefault="003717A7" w:rsidP="004D464C">
            <w:pPr>
              <w:pStyle w:val="TableParagraph"/>
              <w:ind w:left="113" w:right="85"/>
              <w:jc w:val="center"/>
              <w:rPr>
                <w:b/>
                <w:color w:val="FFFFFF"/>
                <w:w w:val="95"/>
                <w:sz w:val="18"/>
              </w:rPr>
            </w:pPr>
            <w:r>
              <w:rPr>
                <w:color w:val="231F20"/>
                <w:sz w:val="16"/>
              </w:rPr>
              <w:t>62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1D5B6FD5" w14:textId="29EAA339" w:rsidR="003717A7" w:rsidRDefault="003717A7" w:rsidP="004D464C">
            <w:pPr>
              <w:pStyle w:val="TableParagraph"/>
              <w:ind w:left="113" w:right="85" w:firstLine="32"/>
              <w:jc w:val="center"/>
              <w:rPr>
                <w:b/>
                <w:color w:val="FFFFFF"/>
                <w:w w:val="85"/>
                <w:sz w:val="18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</w:tr>
      <w:tr w:rsidR="003717A7" w14:paraId="24AB36BA" w14:textId="77777777" w:rsidTr="003717A7">
        <w:trPr>
          <w:trHeight w:val="423"/>
        </w:trPr>
        <w:tc>
          <w:tcPr>
            <w:tcW w:w="50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C6B30E1" w14:textId="77777777" w:rsidR="003717A7" w:rsidRDefault="003717A7" w:rsidP="003717A7">
            <w:pPr>
              <w:pStyle w:val="TableParagraph"/>
              <w:rPr>
                <w:sz w:val="18"/>
              </w:rPr>
            </w:pPr>
          </w:p>
          <w:p w14:paraId="573EFBA8" w14:textId="77777777" w:rsidR="003717A7" w:rsidRDefault="003717A7" w:rsidP="003717A7">
            <w:pPr>
              <w:pStyle w:val="TableParagraph"/>
              <w:rPr>
                <w:sz w:val="18"/>
              </w:rPr>
            </w:pPr>
          </w:p>
          <w:p w14:paraId="264946A8" w14:textId="77777777" w:rsidR="003717A7" w:rsidRDefault="003717A7" w:rsidP="003717A7">
            <w:pPr>
              <w:pStyle w:val="TableParagraph"/>
              <w:rPr>
                <w:sz w:val="18"/>
              </w:rPr>
            </w:pPr>
          </w:p>
          <w:p w14:paraId="642860B6" w14:textId="77777777" w:rsidR="003717A7" w:rsidRDefault="003717A7" w:rsidP="003717A7">
            <w:pPr>
              <w:pStyle w:val="TableParagraph"/>
              <w:spacing w:before="125"/>
              <w:ind w:left="176"/>
              <w:rPr>
                <w:sz w:val="16"/>
              </w:rPr>
            </w:pPr>
            <w:r>
              <w:rPr>
                <w:color w:val="231F20"/>
                <w:sz w:val="16"/>
              </w:rPr>
              <w:t>24</w:t>
            </w:r>
          </w:p>
        </w:tc>
        <w:tc>
          <w:tcPr>
            <w:tcW w:w="100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C132378" w14:textId="77777777" w:rsidR="003717A7" w:rsidRDefault="003717A7" w:rsidP="003717A7">
            <w:pPr>
              <w:pStyle w:val="TableParagraph"/>
              <w:rPr>
                <w:sz w:val="18"/>
              </w:rPr>
            </w:pPr>
          </w:p>
          <w:p w14:paraId="0544AE61" w14:textId="77777777" w:rsidR="003717A7" w:rsidRDefault="003717A7" w:rsidP="003717A7">
            <w:pPr>
              <w:pStyle w:val="TableParagraph"/>
              <w:rPr>
                <w:sz w:val="18"/>
              </w:rPr>
            </w:pPr>
          </w:p>
          <w:p w14:paraId="36E2756A" w14:textId="77777777" w:rsidR="003717A7" w:rsidRDefault="003717A7" w:rsidP="003717A7">
            <w:pPr>
              <w:pStyle w:val="TableParagraph"/>
              <w:rPr>
                <w:sz w:val="18"/>
              </w:rPr>
            </w:pPr>
          </w:p>
          <w:p w14:paraId="28BF2380" w14:textId="77777777" w:rsidR="003717A7" w:rsidRDefault="003717A7" w:rsidP="003717A7">
            <w:pPr>
              <w:pStyle w:val="TableParagraph"/>
              <w:rPr>
                <w:sz w:val="18"/>
              </w:rPr>
            </w:pPr>
          </w:p>
          <w:p w14:paraId="47C19D9F" w14:textId="77777777" w:rsidR="003717A7" w:rsidRDefault="003717A7" w:rsidP="003717A7">
            <w:pPr>
              <w:pStyle w:val="TableParagraph"/>
              <w:rPr>
                <w:sz w:val="18"/>
              </w:rPr>
            </w:pPr>
          </w:p>
          <w:p w14:paraId="69C8B879" w14:textId="77777777" w:rsidR="003717A7" w:rsidRDefault="003717A7" w:rsidP="003717A7">
            <w:pPr>
              <w:pStyle w:val="TableParagraph"/>
              <w:spacing w:before="106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Estudio</w:t>
            </w:r>
          </w:p>
        </w:tc>
        <w:tc>
          <w:tcPr>
            <w:tcW w:w="128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459E062" w14:textId="77777777" w:rsidR="003717A7" w:rsidRDefault="003717A7" w:rsidP="003717A7">
            <w:pPr>
              <w:pStyle w:val="TableParagraph"/>
              <w:rPr>
                <w:sz w:val="18"/>
              </w:rPr>
            </w:pPr>
          </w:p>
          <w:p w14:paraId="1701F50F" w14:textId="77777777" w:rsidR="003717A7" w:rsidRDefault="003717A7" w:rsidP="003717A7">
            <w:pPr>
              <w:pStyle w:val="TableParagraph"/>
              <w:rPr>
                <w:sz w:val="18"/>
              </w:rPr>
            </w:pPr>
          </w:p>
          <w:p w14:paraId="4122F1AD" w14:textId="77777777" w:rsidR="003717A7" w:rsidRDefault="003717A7" w:rsidP="003717A7">
            <w:pPr>
              <w:pStyle w:val="TableParagraph"/>
              <w:rPr>
                <w:sz w:val="18"/>
              </w:rPr>
            </w:pPr>
          </w:p>
          <w:p w14:paraId="749E60A5" w14:textId="77777777" w:rsidR="003717A7" w:rsidRDefault="003717A7" w:rsidP="003717A7">
            <w:pPr>
              <w:pStyle w:val="TableParagraph"/>
              <w:spacing w:before="5"/>
              <w:rPr>
                <w:sz w:val="20"/>
              </w:rPr>
            </w:pPr>
          </w:p>
          <w:p w14:paraId="7AEEA23C" w14:textId="77777777" w:rsidR="003717A7" w:rsidRDefault="003717A7" w:rsidP="003717A7">
            <w:pPr>
              <w:pStyle w:val="TableParagraph"/>
              <w:spacing w:line="247" w:lineRule="auto"/>
              <w:ind w:left="65" w:right="3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Producir un texto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 contraste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sobre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tema</w:t>
            </w:r>
          </w:p>
        </w:tc>
        <w:tc>
          <w:tcPr>
            <w:tcW w:w="36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FD2C139" w14:textId="77777777" w:rsidR="003717A7" w:rsidRDefault="003717A7" w:rsidP="003717A7">
            <w:pPr>
              <w:pStyle w:val="TableParagraph"/>
              <w:spacing w:before="123"/>
              <w:ind w:left="62" w:right="43"/>
              <w:jc w:val="center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Contrasta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textos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sobre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mismo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tema.</w:t>
            </w:r>
          </w:p>
        </w:tc>
        <w:tc>
          <w:tcPr>
            <w:tcW w:w="158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34B7110" w14:textId="77777777" w:rsidR="003717A7" w:rsidRDefault="003717A7" w:rsidP="003717A7">
            <w:pPr>
              <w:pStyle w:val="TableParagraph"/>
              <w:spacing w:before="22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Distintos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tratamientos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tema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03D45FC" w14:textId="77777777" w:rsidR="003717A7" w:rsidRDefault="003717A7" w:rsidP="004D464C">
            <w:pPr>
              <w:pStyle w:val="TableParagraph"/>
              <w:spacing w:before="123"/>
              <w:ind w:left="112" w:right="96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63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9B29FDA" w14:textId="77777777" w:rsidR="003717A7" w:rsidRDefault="003717A7" w:rsidP="004D464C">
            <w:pPr>
              <w:pStyle w:val="TableParagraph"/>
              <w:spacing w:before="123"/>
              <w:ind w:left="115" w:right="9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129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132</w:t>
            </w:r>
          </w:p>
        </w:tc>
      </w:tr>
      <w:tr w:rsidR="003717A7" w14:paraId="67BE4E2D" w14:textId="77777777" w:rsidTr="003717A7">
        <w:trPr>
          <w:trHeight w:val="80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75F50D1" w14:textId="77777777" w:rsidR="003717A7" w:rsidRDefault="003717A7" w:rsidP="003717A7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EAC3432" w14:textId="77777777" w:rsidR="003717A7" w:rsidRDefault="003717A7" w:rsidP="003717A7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F5B4CF0" w14:textId="77777777" w:rsidR="003717A7" w:rsidRDefault="003717A7" w:rsidP="003717A7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CA366E2" w14:textId="77777777" w:rsidR="003717A7" w:rsidRDefault="003717A7" w:rsidP="003717A7">
            <w:pPr>
              <w:pStyle w:val="TableParagraph"/>
              <w:spacing w:before="28" w:line="247" w:lineRule="auto"/>
              <w:ind w:left="65" w:right="37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diversas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prácticas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tratamiento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malestares.</w:t>
            </w:r>
          </w:p>
          <w:p w14:paraId="03AEC1D3" w14:textId="77777777" w:rsidR="003717A7" w:rsidRDefault="003717A7" w:rsidP="003717A7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Recupera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información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diversas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fuentes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 xml:space="preserve">para </w:t>
            </w:r>
            <w:r>
              <w:rPr>
                <w:color w:val="231F20"/>
                <w:w w:val="90"/>
                <w:sz w:val="16"/>
              </w:rPr>
              <w:t>explicar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tema.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24E6755" w14:textId="77777777" w:rsidR="003717A7" w:rsidRDefault="003717A7" w:rsidP="003717A7">
            <w:pPr>
              <w:pStyle w:val="TableParagraph"/>
              <w:spacing w:before="122" w:line="247" w:lineRule="auto"/>
              <w:ind w:left="65" w:right="170"/>
              <w:rPr>
                <w:sz w:val="16"/>
              </w:rPr>
            </w:pPr>
            <w:r>
              <w:rPr>
                <w:color w:val="231F20"/>
                <w:w w:val="75"/>
                <w:sz w:val="16"/>
              </w:rPr>
              <w:t>Causas y</w:t>
            </w:r>
            <w:r>
              <w:rPr>
                <w:color w:val="231F20"/>
                <w:spacing w:val="1"/>
                <w:w w:val="7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consecuencias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malestares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4DF241B" w14:textId="77777777" w:rsidR="003717A7" w:rsidRDefault="003717A7" w:rsidP="003717A7">
            <w:pPr>
              <w:pStyle w:val="TableParagraph"/>
              <w:rPr>
                <w:sz w:val="18"/>
              </w:rPr>
            </w:pPr>
          </w:p>
          <w:p w14:paraId="2F792628" w14:textId="77777777" w:rsidR="003717A7" w:rsidRDefault="003717A7" w:rsidP="003717A7">
            <w:pPr>
              <w:pStyle w:val="TableParagraph"/>
              <w:spacing w:before="105"/>
              <w:ind w:left="115" w:right="9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64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5B99A3B" w14:textId="77777777" w:rsidR="003717A7" w:rsidRDefault="003717A7" w:rsidP="003717A7">
            <w:pPr>
              <w:pStyle w:val="TableParagraph"/>
              <w:rPr>
                <w:sz w:val="18"/>
              </w:rPr>
            </w:pPr>
          </w:p>
          <w:p w14:paraId="4C5EB122" w14:textId="77777777" w:rsidR="003717A7" w:rsidRDefault="003717A7" w:rsidP="003717A7">
            <w:pPr>
              <w:pStyle w:val="TableParagraph"/>
              <w:spacing w:before="105"/>
              <w:ind w:left="112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132</w:t>
            </w:r>
          </w:p>
        </w:tc>
      </w:tr>
      <w:tr w:rsidR="003717A7" w14:paraId="20D2F150" w14:textId="77777777" w:rsidTr="003717A7">
        <w:trPr>
          <w:trHeight w:val="42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AC9F29C" w14:textId="77777777" w:rsidR="003717A7" w:rsidRDefault="003717A7" w:rsidP="003717A7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06D117C" w14:textId="77777777" w:rsidR="003717A7" w:rsidRDefault="003717A7" w:rsidP="003717A7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344681C" w14:textId="77777777" w:rsidR="003717A7" w:rsidRDefault="003717A7" w:rsidP="003717A7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25ADE81" w14:textId="77777777" w:rsidR="003717A7" w:rsidRDefault="003717A7" w:rsidP="003717A7">
            <w:pPr>
              <w:pStyle w:val="TableParagraph"/>
              <w:spacing w:before="21" w:line="190" w:lineRule="atLeast"/>
              <w:ind w:left="65" w:right="37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Emplea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conectivos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lógicos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ligar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párrafos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texto.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316C246" w14:textId="77777777" w:rsidR="003717A7" w:rsidRDefault="003717A7" w:rsidP="00874D3C">
            <w:pPr>
              <w:pStyle w:val="TableParagraph"/>
              <w:spacing w:before="2"/>
              <w:ind w:left="6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Conectivos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lógicos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B27AEE0" w14:textId="77777777" w:rsidR="003717A7" w:rsidRDefault="003717A7" w:rsidP="003717A7">
            <w:pPr>
              <w:pStyle w:val="TableParagraph"/>
              <w:spacing w:before="122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65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C6CB119" w14:textId="77777777" w:rsidR="003717A7" w:rsidRDefault="003717A7" w:rsidP="003717A7">
            <w:pPr>
              <w:pStyle w:val="TableParagraph"/>
              <w:spacing w:before="122"/>
              <w:ind w:left="112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133</w:t>
            </w:r>
          </w:p>
        </w:tc>
      </w:tr>
      <w:tr w:rsidR="003717A7" w14:paraId="770549F3" w14:textId="77777777" w:rsidTr="003717A7">
        <w:trPr>
          <w:trHeight w:val="23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7804CD3" w14:textId="77777777" w:rsidR="003717A7" w:rsidRDefault="003717A7" w:rsidP="003717A7">
            <w:pPr>
              <w:pStyle w:val="TableParagraph"/>
              <w:spacing w:before="2"/>
              <w:rPr>
                <w:sz w:val="26"/>
              </w:rPr>
            </w:pPr>
          </w:p>
          <w:p w14:paraId="70100E6B" w14:textId="77777777" w:rsidR="003717A7" w:rsidRDefault="003717A7" w:rsidP="003717A7">
            <w:pPr>
              <w:pStyle w:val="TableParagraph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25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30621EC" w14:textId="77777777" w:rsidR="003717A7" w:rsidRDefault="003717A7" w:rsidP="003717A7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D5028BD" w14:textId="77777777" w:rsidR="003717A7" w:rsidRDefault="003717A7" w:rsidP="003717A7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7379182" w14:textId="77777777" w:rsidR="003717A7" w:rsidRDefault="003717A7" w:rsidP="003717A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9D60092" w14:textId="77777777" w:rsidR="003717A7" w:rsidRDefault="003717A7" w:rsidP="003717A7">
            <w:pPr>
              <w:pStyle w:val="TableParagraph"/>
              <w:spacing w:before="27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Dudas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ortográficas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1E09A6E" w14:textId="77777777" w:rsidR="003717A7" w:rsidRDefault="003717A7" w:rsidP="003717A7">
            <w:pPr>
              <w:pStyle w:val="TableParagraph"/>
              <w:spacing w:before="27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66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0917368" w14:textId="77777777" w:rsidR="003717A7" w:rsidRDefault="003717A7" w:rsidP="003717A7">
            <w:pPr>
              <w:pStyle w:val="TableParagraph"/>
              <w:spacing w:before="27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</w:tr>
      <w:tr w:rsidR="003717A7" w14:paraId="39C752A3" w14:textId="77777777" w:rsidTr="005E66CE">
        <w:trPr>
          <w:trHeight w:val="276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0F2E212" w14:textId="77777777" w:rsidR="003717A7" w:rsidRDefault="003717A7" w:rsidP="003717A7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0D78A82" w14:textId="77777777" w:rsidR="003717A7" w:rsidRDefault="003717A7" w:rsidP="003717A7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7E95906" w14:textId="77777777" w:rsidR="003717A7" w:rsidRDefault="003717A7" w:rsidP="003717A7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E08ECB6" w14:textId="77777777" w:rsidR="003717A7" w:rsidRDefault="003717A7" w:rsidP="003717A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76DB811" w14:textId="77777777" w:rsidR="003717A7" w:rsidRDefault="003717A7" w:rsidP="003717A7">
            <w:pPr>
              <w:pStyle w:val="TableParagraph"/>
              <w:spacing w:before="84" w:line="247" w:lineRule="auto"/>
              <w:ind w:left="64" w:right="6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Concordancia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sujeto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compuesto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73B35A0" w14:textId="77777777" w:rsidR="003717A7" w:rsidRDefault="003717A7" w:rsidP="003717A7">
            <w:pPr>
              <w:pStyle w:val="TableParagraph"/>
              <w:spacing w:before="6"/>
              <w:rPr>
                <w:sz w:val="15"/>
              </w:rPr>
            </w:pPr>
          </w:p>
          <w:p w14:paraId="2584FF9D" w14:textId="77777777" w:rsidR="003717A7" w:rsidRDefault="003717A7" w:rsidP="003717A7">
            <w:pPr>
              <w:pStyle w:val="TableParagraph"/>
              <w:spacing w:before="1"/>
              <w:ind w:left="113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67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A4EDE42" w14:textId="77777777" w:rsidR="003717A7" w:rsidRDefault="003717A7" w:rsidP="003717A7">
            <w:pPr>
              <w:pStyle w:val="TableParagraph"/>
              <w:spacing w:before="6"/>
              <w:rPr>
                <w:sz w:val="15"/>
              </w:rPr>
            </w:pPr>
          </w:p>
          <w:p w14:paraId="3EB17AF8" w14:textId="77777777" w:rsidR="003717A7" w:rsidRDefault="003717A7" w:rsidP="003717A7">
            <w:pPr>
              <w:pStyle w:val="TableParagraph"/>
              <w:spacing w:before="1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</w:tr>
      <w:tr w:rsidR="003717A7" w14:paraId="4824F2F4" w14:textId="77777777" w:rsidTr="005E66CE">
        <w:trPr>
          <w:trHeight w:val="1374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EBA0930" w14:textId="77777777" w:rsidR="003717A7" w:rsidRDefault="003717A7" w:rsidP="003717A7">
            <w:pPr>
              <w:pStyle w:val="TableParagraph"/>
              <w:rPr>
                <w:sz w:val="18"/>
              </w:rPr>
            </w:pPr>
          </w:p>
          <w:p w14:paraId="31FF4557" w14:textId="77777777" w:rsidR="003717A7" w:rsidRDefault="003717A7" w:rsidP="003717A7">
            <w:pPr>
              <w:pStyle w:val="TableParagraph"/>
              <w:rPr>
                <w:sz w:val="18"/>
              </w:rPr>
            </w:pPr>
          </w:p>
          <w:p w14:paraId="2913D859" w14:textId="77777777" w:rsidR="003717A7" w:rsidRDefault="003717A7" w:rsidP="003717A7">
            <w:pPr>
              <w:pStyle w:val="TableParagraph"/>
              <w:spacing w:before="7"/>
            </w:pPr>
          </w:p>
          <w:p w14:paraId="795F9B94" w14:textId="77777777" w:rsidR="003717A7" w:rsidRDefault="003717A7" w:rsidP="003717A7">
            <w:pPr>
              <w:pStyle w:val="TableParagraph"/>
              <w:ind w:left="50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</w:t>
            </w:r>
          </w:p>
        </w:tc>
        <w:tc>
          <w:tcPr>
            <w:tcW w:w="10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3E08762" w14:textId="77777777" w:rsidR="003717A7" w:rsidRDefault="003717A7" w:rsidP="003717A7">
            <w:pPr>
              <w:pStyle w:val="TableParagraph"/>
              <w:rPr>
                <w:sz w:val="18"/>
              </w:rPr>
            </w:pPr>
          </w:p>
          <w:p w14:paraId="37B695F1" w14:textId="77777777" w:rsidR="003717A7" w:rsidRDefault="003717A7" w:rsidP="003717A7">
            <w:pPr>
              <w:pStyle w:val="TableParagraph"/>
              <w:rPr>
                <w:sz w:val="18"/>
              </w:rPr>
            </w:pPr>
          </w:p>
          <w:p w14:paraId="72A30222" w14:textId="77777777" w:rsidR="003717A7" w:rsidRDefault="003717A7" w:rsidP="003717A7">
            <w:pPr>
              <w:pStyle w:val="TableParagraph"/>
              <w:spacing w:before="7"/>
            </w:pPr>
          </w:p>
          <w:p w14:paraId="7295CC68" w14:textId="77777777" w:rsidR="003717A7" w:rsidRDefault="003717A7" w:rsidP="003717A7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Literatura</w:t>
            </w:r>
          </w:p>
        </w:tc>
        <w:tc>
          <w:tcPr>
            <w:tcW w:w="12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7CFADEF" w14:textId="77777777" w:rsidR="003717A7" w:rsidRDefault="003717A7" w:rsidP="003717A7">
            <w:pPr>
              <w:pStyle w:val="TableParagraph"/>
              <w:spacing w:before="7"/>
              <w:rPr>
                <w:sz w:val="25"/>
              </w:rPr>
            </w:pPr>
          </w:p>
          <w:p w14:paraId="7550A946" w14:textId="77777777" w:rsidR="003717A7" w:rsidRDefault="003717A7" w:rsidP="003717A7">
            <w:pPr>
              <w:pStyle w:val="TableParagraph"/>
              <w:spacing w:line="247" w:lineRule="auto"/>
              <w:ind w:left="64" w:right="7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Conocer una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canción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pueblos </w:t>
            </w:r>
            <w:r>
              <w:rPr>
                <w:color w:val="231F20"/>
                <w:w w:val="90"/>
                <w:sz w:val="16"/>
              </w:rPr>
              <w:t>originarios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México</w:t>
            </w:r>
          </w:p>
        </w:tc>
        <w:tc>
          <w:tcPr>
            <w:tcW w:w="36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27AE196" w14:textId="77777777" w:rsidR="003717A7" w:rsidRDefault="003717A7" w:rsidP="005E66CE">
            <w:pPr>
              <w:pStyle w:val="TableParagraph"/>
              <w:spacing w:line="247" w:lineRule="auto"/>
              <w:ind w:left="62" w:right="31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Conoce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aprecia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diferentes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manifestaciones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culturales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lingüísticas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México.</w:t>
            </w:r>
          </w:p>
          <w:p w14:paraId="2F2CF469" w14:textId="77777777" w:rsidR="003717A7" w:rsidRDefault="003717A7" w:rsidP="003717A7">
            <w:pPr>
              <w:pStyle w:val="TableParagraph"/>
              <w:spacing w:before="1"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Comprende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significado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canciones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tradición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oral.</w:t>
            </w:r>
          </w:p>
          <w:p w14:paraId="6AA92D78" w14:textId="77777777" w:rsidR="003717A7" w:rsidRDefault="003717A7" w:rsidP="003717A7">
            <w:pPr>
              <w:pStyle w:val="TableParagraph"/>
              <w:spacing w:before="1"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 algunas diferencias en el empleo de los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recursos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literarios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entre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español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alguna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lengua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indígena.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7423FD0" w14:textId="77777777" w:rsidR="003717A7" w:rsidRDefault="003717A7" w:rsidP="003717A7">
            <w:pPr>
              <w:pStyle w:val="TableParagraph"/>
              <w:rPr>
                <w:sz w:val="18"/>
              </w:rPr>
            </w:pPr>
          </w:p>
          <w:p w14:paraId="43970BFE" w14:textId="77777777" w:rsidR="003717A7" w:rsidRDefault="003717A7" w:rsidP="003717A7">
            <w:pPr>
              <w:pStyle w:val="TableParagraph"/>
              <w:rPr>
                <w:sz w:val="18"/>
              </w:rPr>
            </w:pPr>
          </w:p>
          <w:p w14:paraId="14B3EBD0" w14:textId="77777777" w:rsidR="003717A7" w:rsidRDefault="003717A7" w:rsidP="003717A7">
            <w:pPr>
              <w:pStyle w:val="TableParagraph"/>
              <w:spacing w:before="6"/>
            </w:pPr>
          </w:p>
          <w:p w14:paraId="556A4A8D" w14:textId="77777777" w:rsidR="003717A7" w:rsidRDefault="003717A7" w:rsidP="003717A7">
            <w:pPr>
              <w:pStyle w:val="TableParagraph"/>
              <w:spacing w:before="1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Canciones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indígenas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9BAE1B4" w14:textId="77777777" w:rsidR="003717A7" w:rsidRDefault="003717A7" w:rsidP="003717A7">
            <w:pPr>
              <w:pStyle w:val="TableParagraph"/>
              <w:rPr>
                <w:sz w:val="18"/>
              </w:rPr>
            </w:pPr>
          </w:p>
          <w:p w14:paraId="4171B877" w14:textId="77777777" w:rsidR="003717A7" w:rsidRDefault="003717A7" w:rsidP="003717A7">
            <w:pPr>
              <w:pStyle w:val="TableParagraph"/>
              <w:rPr>
                <w:sz w:val="18"/>
              </w:rPr>
            </w:pPr>
          </w:p>
          <w:p w14:paraId="42BE93A8" w14:textId="77777777" w:rsidR="003717A7" w:rsidRDefault="003717A7" w:rsidP="003717A7">
            <w:pPr>
              <w:pStyle w:val="TableParagraph"/>
              <w:spacing w:before="6"/>
            </w:pPr>
          </w:p>
          <w:p w14:paraId="2433797C" w14:textId="77777777" w:rsidR="003717A7" w:rsidRDefault="003717A7" w:rsidP="003717A7">
            <w:pPr>
              <w:pStyle w:val="TableParagraph"/>
              <w:spacing w:before="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68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69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5C861A3" w14:textId="77777777" w:rsidR="003717A7" w:rsidRDefault="003717A7" w:rsidP="003717A7">
            <w:pPr>
              <w:pStyle w:val="TableParagraph"/>
              <w:rPr>
                <w:sz w:val="18"/>
              </w:rPr>
            </w:pPr>
          </w:p>
          <w:p w14:paraId="53569104" w14:textId="77777777" w:rsidR="003717A7" w:rsidRDefault="003717A7" w:rsidP="003717A7">
            <w:pPr>
              <w:pStyle w:val="TableParagraph"/>
              <w:rPr>
                <w:sz w:val="18"/>
              </w:rPr>
            </w:pPr>
          </w:p>
          <w:p w14:paraId="3B062863" w14:textId="77777777" w:rsidR="003717A7" w:rsidRDefault="003717A7" w:rsidP="003717A7">
            <w:pPr>
              <w:pStyle w:val="TableParagraph"/>
              <w:spacing w:before="6"/>
            </w:pPr>
          </w:p>
          <w:p w14:paraId="764820F3" w14:textId="77777777" w:rsidR="003717A7" w:rsidRDefault="003717A7" w:rsidP="003717A7">
            <w:pPr>
              <w:pStyle w:val="TableParagraph"/>
              <w:spacing w:before="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137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143</w:t>
            </w:r>
          </w:p>
        </w:tc>
      </w:tr>
    </w:tbl>
    <w:p w14:paraId="694308E8" w14:textId="77777777" w:rsidR="003717A7" w:rsidRDefault="003717A7" w:rsidP="00A640C0">
      <w:pPr>
        <w:pStyle w:val="Periodo"/>
        <w:rPr>
          <w:color w:val="A3548F"/>
        </w:rPr>
      </w:pPr>
    </w:p>
    <w:p w14:paraId="5EBD2529" w14:textId="05F84C0C" w:rsidR="00A640C0" w:rsidRPr="00474E73" w:rsidRDefault="00A640C0" w:rsidP="00A640C0">
      <w:pPr>
        <w:pStyle w:val="Periodo"/>
        <w:rPr>
          <w:color w:val="A3548F"/>
        </w:rPr>
      </w:pPr>
      <w:r w:rsidRPr="00474E73">
        <w:rPr>
          <w:color w:val="A3548F"/>
        </w:rPr>
        <w:t>Tercer periodo</w:t>
      </w:r>
    </w:p>
    <w:p w14:paraId="19478CE2" w14:textId="77777777" w:rsidR="00A640C0" w:rsidRDefault="00A640C0" w:rsidP="00A640C0">
      <w:pPr>
        <w:pStyle w:val="Periodo"/>
      </w:pPr>
    </w:p>
    <w:tbl>
      <w:tblPr>
        <w:tblStyle w:val="TableNormal"/>
        <w:tblW w:w="9666" w:type="dxa"/>
        <w:tblInd w:w="10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032"/>
        <w:gridCol w:w="1536"/>
        <w:gridCol w:w="3291"/>
        <w:gridCol w:w="1587"/>
        <w:gridCol w:w="860"/>
        <w:gridCol w:w="860"/>
      </w:tblGrid>
      <w:tr w:rsidR="00D00D50" w14:paraId="4375E565" w14:textId="77777777" w:rsidTr="00AE3994">
        <w:trPr>
          <w:trHeight w:val="451"/>
        </w:trPr>
        <w:tc>
          <w:tcPr>
            <w:tcW w:w="500" w:type="dxa"/>
            <w:shd w:val="clear" w:color="auto" w:fill="BF84AC"/>
          </w:tcPr>
          <w:p w14:paraId="59ED2278" w14:textId="77777777" w:rsidR="00D00D50" w:rsidRDefault="00D00D50" w:rsidP="001F7087">
            <w:pPr>
              <w:pStyle w:val="TableParagraph"/>
              <w:spacing w:before="127"/>
              <w:ind w:left="23" w:right="6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032" w:type="dxa"/>
            <w:shd w:val="clear" w:color="auto" w:fill="BF84AC"/>
          </w:tcPr>
          <w:p w14:paraId="79503619" w14:textId="77777777" w:rsidR="00D00D50" w:rsidRDefault="00D00D50" w:rsidP="001025C9">
            <w:pPr>
              <w:pStyle w:val="TableParagraph"/>
              <w:spacing w:before="127"/>
              <w:ind w:left="241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536" w:type="dxa"/>
            <w:shd w:val="clear" w:color="auto" w:fill="BF84AC"/>
          </w:tcPr>
          <w:p w14:paraId="15385B7D" w14:textId="77777777" w:rsidR="00D00D50" w:rsidRDefault="00D00D50" w:rsidP="00B121D1">
            <w:pPr>
              <w:pStyle w:val="TableParagraph"/>
              <w:spacing w:before="11" w:line="210" w:lineRule="atLeast"/>
              <w:ind w:left="442" w:right="57" w:hanging="357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Práctica</w:t>
            </w:r>
            <w:r>
              <w:rPr>
                <w:b/>
                <w:color w:val="FFFFFF"/>
                <w:spacing w:val="7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social</w:t>
            </w:r>
            <w:r>
              <w:rPr>
                <w:b/>
                <w:color w:val="FFFFFF"/>
                <w:spacing w:val="8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del</w:t>
            </w:r>
            <w:r>
              <w:rPr>
                <w:b/>
                <w:color w:val="FFFFFF"/>
                <w:spacing w:val="-39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z w:val="18"/>
              </w:rPr>
              <w:t>lenguaje</w:t>
            </w:r>
          </w:p>
        </w:tc>
        <w:tc>
          <w:tcPr>
            <w:tcW w:w="3291" w:type="dxa"/>
            <w:shd w:val="clear" w:color="auto" w:fill="BF84AC"/>
          </w:tcPr>
          <w:p w14:paraId="2E1A8E5F" w14:textId="77777777" w:rsidR="00D00D50" w:rsidRDefault="00D00D50" w:rsidP="001025C9">
            <w:pPr>
              <w:pStyle w:val="TableParagraph"/>
              <w:spacing w:before="127"/>
              <w:ind w:left="85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587" w:type="dxa"/>
            <w:shd w:val="clear" w:color="auto" w:fill="BF84AC"/>
            <w:vAlign w:val="center"/>
          </w:tcPr>
          <w:p w14:paraId="3771FB0D" w14:textId="12EB3D29" w:rsidR="00D00D50" w:rsidRPr="00AE3994" w:rsidRDefault="00D00D50" w:rsidP="00AE3994">
            <w:pPr>
              <w:pStyle w:val="TableParagraph"/>
              <w:spacing w:before="22"/>
              <w:ind w:left="138"/>
              <w:jc w:val="center"/>
              <w:rPr>
                <w:b/>
                <w:i/>
                <w:sz w:val="18"/>
              </w:rPr>
            </w:pPr>
            <w:r w:rsidRPr="00AE3994">
              <w:rPr>
                <w:b/>
                <w:color w:val="FFFFFF"/>
                <w:w w:val="80"/>
                <w:sz w:val="18"/>
              </w:rPr>
              <w:t>Lección</w:t>
            </w:r>
            <w:r w:rsidR="00AE3994" w:rsidRPr="00AE3994">
              <w:rPr>
                <w:b/>
                <w:color w:val="FFFFFF"/>
                <w:w w:val="80"/>
                <w:sz w:val="18"/>
              </w:rPr>
              <w:t xml:space="preserve"> </w:t>
            </w:r>
            <w:r w:rsidR="00AE3994" w:rsidRPr="00AE3994">
              <w:rPr>
                <w:b/>
                <w:i/>
                <w:color w:val="FFFFFF"/>
                <w:w w:val="80"/>
                <w:sz w:val="18"/>
              </w:rPr>
              <w:t>A</w:t>
            </w:r>
            <w:r w:rsidRPr="00AE3994">
              <w:rPr>
                <w:b/>
                <w:i/>
                <w:color w:val="FFFFFF"/>
                <w:w w:val="80"/>
                <w:sz w:val="18"/>
              </w:rPr>
              <w:t>plicados</w:t>
            </w:r>
          </w:p>
        </w:tc>
        <w:tc>
          <w:tcPr>
            <w:tcW w:w="860" w:type="dxa"/>
            <w:shd w:val="clear" w:color="auto" w:fill="BF84AC"/>
          </w:tcPr>
          <w:p w14:paraId="2AB8F5A5" w14:textId="77777777" w:rsidR="00D00D50" w:rsidRPr="004D464C" w:rsidRDefault="00D00D50" w:rsidP="001025C9">
            <w:pPr>
              <w:pStyle w:val="TableParagraph"/>
              <w:spacing w:before="22"/>
              <w:ind w:left="135"/>
              <w:rPr>
                <w:bCs/>
                <w:sz w:val="18"/>
              </w:rPr>
            </w:pPr>
            <w:r w:rsidRPr="004D464C">
              <w:rPr>
                <w:bCs/>
                <w:color w:val="FFFFFF"/>
                <w:w w:val="95"/>
                <w:sz w:val="18"/>
              </w:rPr>
              <w:t>Páginas</w:t>
            </w:r>
          </w:p>
          <w:p w14:paraId="14B47F34" w14:textId="77777777" w:rsidR="00D00D50" w:rsidRPr="004D464C" w:rsidRDefault="00D00D50" w:rsidP="00CF3A66">
            <w:pPr>
              <w:pStyle w:val="TableParagraph"/>
              <w:spacing w:before="3" w:line="199" w:lineRule="exact"/>
              <w:ind w:left="68"/>
              <w:rPr>
                <w:rFonts w:ascii="Arial-BoldItalicMT"/>
                <w:b/>
                <w:i/>
                <w:sz w:val="18"/>
              </w:rPr>
            </w:pPr>
            <w:r w:rsidRPr="004D464C">
              <w:rPr>
                <w:rFonts w:ascii="Arial-BoldItalicMT" w:hAns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6B80B392" w14:textId="77777777" w:rsidR="00D00D50" w:rsidRDefault="00D00D50" w:rsidP="001025C9">
            <w:pPr>
              <w:pStyle w:val="TableParagraph"/>
              <w:spacing w:before="11" w:line="210" w:lineRule="atLeast"/>
              <w:ind w:left="103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D00D50" w14:paraId="7793BCA9" w14:textId="77777777" w:rsidTr="005E66CE">
        <w:trPr>
          <w:trHeight w:val="233"/>
        </w:trPr>
        <w:tc>
          <w:tcPr>
            <w:tcW w:w="50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CEE2930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77AED393" w14:textId="77777777" w:rsidR="00D00D50" w:rsidRDefault="00D00D50" w:rsidP="001025C9">
            <w:pPr>
              <w:pStyle w:val="TableParagraph"/>
              <w:spacing w:before="132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27</w:t>
            </w:r>
          </w:p>
        </w:tc>
        <w:tc>
          <w:tcPr>
            <w:tcW w:w="1032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8F7B700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22343393" w14:textId="77777777" w:rsidR="00D00D50" w:rsidRDefault="00D00D50" w:rsidP="001025C9">
            <w:pPr>
              <w:pStyle w:val="TableParagraph"/>
              <w:spacing w:before="132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Literatura</w:t>
            </w:r>
          </w:p>
        </w:tc>
        <w:tc>
          <w:tcPr>
            <w:tcW w:w="1536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7AB4733" w14:textId="77777777" w:rsidR="00D00D50" w:rsidRDefault="00D00D50" w:rsidP="001025C9">
            <w:pPr>
              <w:pStyle w:val="TableParagraph"/>
              <w:spacing w:before="150" w:line="247" w:lineRule="auto"/>
              <w:ind w:left="64" w:right="14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Conocer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una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canción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 xml:space="preserve">pueblos </w:t>
            </w:r>
            <w:r>
              <w:rPr>
                <w:color w:val="231F20"/>
                <w:w w:val="90"/>
                <w:sz w:val="16"/>
              </w:rPr>
              <w:t>originarios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México</w:t>
            </w:r>
          </w:p>
        </w:tc>
        <w:tc>
          <w:tcPr>
            <w:tcW w:w="3291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0D73D3B" w14:textId="77777777" w:rsidR="00D00D50" w:rsidRDefault="00D00D50" w:rsidP="001025C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87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C54C1C6" w14:textId="77777777" w:rsidR="00D00D50" w:rsidRDefault="00D00D50" w:rsidP="001025C9">
            <w:pPr>
              <w:pStyle w:val="TableParagraph"/>
              <w:spacing w:before="28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Carteles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A9A8B64" w14:textId="77777777" w:rsidR="00D00D50" w:rsidRDefault="00D00D50" w:rsidP="001025C9">
            <w:pPr>
              <w:pStyle w:val="TableParagraph"/>
              <w:spacing w:before="28"/>
              <w:ind w:left="110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70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5E25997" w14:textId="77777777" w:rsidR="00D00D50" w:rsidRDefault="00D00D50" w:rsidP="001025C9">
            <w:pPr>
              <w:pStyle w:val="TableParagraph"/>
              <w:spacing w:before="28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142</w:t>
            </w:r>
          </w:p>
        </w:tc>
      </w:tr>
      <w:tr w:rsidR="00D00D50" w14:paraId="2C36CE36" w14:textId="77777777" w:rsidTr="005E66CE">
        <w:trPr>
          <w:trHeight w:val="61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9B9922E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F29F967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851C6A6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29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43EAD2A" w14:textId="77777777" w:rsidR="00D00D50" w:rsidRDefault="00D00D50" w:rsidP="001025C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87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385FC74" w14:textId="77777777" w:rsidR="00D00D50" w:rsidRDefault="00D00D50" w:rsidP="001025C9">
            <w:pPr>
              <w:pStyle w:val="TableParagraph"/>
              <w:spacing w:before="22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Extranjerismos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palabras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origen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indígena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632999A" w14:textId="77777777" w:rsidR="00D00D50" w:rsidRDefault="00D00D50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E3B69E9" w14:textId="77777777" w:rsidR="00D00D50" w:rsidRDefault="00D00D50" w:rsidP="001025C9">
            <w:pPr>
              <w:pStyle w:val="TableParagraph"/>
              <w:spacing w:before="1"/>
              <w:ind w:left="110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71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85AD5A1" w14:textId="77777777" w:rsidR="00D00D50" w:rsidRDefault="00D00D50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FC24DFE" w14:textId="77777777" w:rsidR="00D00D50" w:rsidRDefault="00D00D50" w:rsidP="001025C9">
            <w:pPr>
              <w:pStyle w:val="TableParagraph"/>
              <w:spacing w:before="1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</w:tr>
      <w:tr w:rsidR="00D00D50" w14:paraId="27F465AE" w14:textId="77777777" w:rsidTr="005E66CE">
        <w:trPr>
          <w:trHeight w:val="23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D91A54A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677EE025" w14:textId="77777777" w:rsidR="00D00D50" w:rsidRDefault="00D00D50" w:rsidP="001025C9">
            <w:pPr>
              <w:pStyle w:val="TableParagraph"/>
              <w:spacing w:before="1"/>
              <w:rPr>
                <w:b/>
              </w:rPr>
            </w:pPr>
          </w:p>
          <w:p w14:paraId="0969EA99" w14:textId="77777777" w:rsidR="00D00D50" w:rsidRDefault="00D00D50" w:rsidP="001025C9">
            <w:pPr>
              <w:pStyle w:val="TableParagraph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28</w:t>
            </w:r>
          </w:p>
        </w:tc>
        <w:tc>
          <w:tcPr>
            <w:tcW w:w="1032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F59AC6D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6E3897F4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0C2A5AFD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4FF14C63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770C5FCF" w14:textId="77777777" w:rsidR="00D00D50" w:rsidRDefault="00D00D50" w:rsidP="001025C9">
            <w:pPr>
              <w:pStyle w:val="TableParagraph"/>
              <w:spacing w:before="4"/>
              <w:rPr>
                <w:b/>
                <w:sz w:val="16"/>
              </w:rPr>
            </w:pPr>
          </w:p>
          <w:p w14:paraId="30C46CFB" w14:textId="77777777" w:rsidR="00D00D50" w:rsidRDefault="00D00D50" w:rsidP="001025C9">
            <w:pPr>
              <w:pStyle w:val="TableParagraph"/>
              <w:spacing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Participación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social</w:t>
            </w:r>
          </w:p>
        </w:tc>
        <w:tc>
          <w:tcPr>
            <w:tcW w:w="1536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A95987F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58082CA2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4CA51D4A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756182EF" w14:textId="77777777" w:rsidR="00D00D50" w:rsidRDefault="00D00D50" w:rsidP="001025C9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38E90FF9" w14:textId="77777777" w:rsidR="00D00D50" w:rsidRDefault="00D00D50" w:rsidP="001025C9">
            <w:pPr>
              <w:pStyle w:val="TableParagraph"/>
              <w:spacing w:line="247" w:lineRule="auto"/>
              <w:ind w:left="64" w:right="14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Escribir cartas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personales 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familiares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amigos</w:t>
            </w:r>
          </w:p>
        </w:tc>
        <w:tc>
          <w:tcPr>
            <w:tcW w:w="329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01694C1" w14:textId="77777777" w:rsidR="00D00D50" w:rsidRDefault="00D00D50" w:rsidP="001025C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87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D558D06" w14:textId="77777777" w:rsidR="00D00D50" w:rsidRDefault="00D00D50" w:rsidP="001025C9">
            <w:pPr>
              <w:pStyle w:val="TableParagraph"/>
              <w:spacing w:before="28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Cartas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personales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6100203" w14:textId="77777777" w:rsidR="00D00D50" w:rsidRDefault="00D00D50" w:rsidP="001025C9">
            <w:pPr>
              <w:pStyle w:val="TableParagraph"/>
              <w:spacing w:before="28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73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F29F6F9" w14:textId="77777777" w:rsidR="00D00D50" w:rsidRDefault="00D00D50" w:rsidP="001025C9">
            <w:pPr>
              <w:pStyle w:val="TableParagraph"/>
              <w:spacing w:before="28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147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148</w:t>
            </w:r>
          </w:p>
        </w:tc>
      </w:tr>
      <w:tr w:rsidR="00D00D50" w14:paraId="0099E5A1" w14:textId="77777777" w:rsidTr="005E66CE">
        <w:trPr>
          <w:trHeight w:val="42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5ED9907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714930F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B5A8769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29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B097C44" w14:textId="77777777" w:rsidR="00D00D50" w:rsidRDefault="00D00D50" w:rsidP="001025C9">
            <w:pPr>
              <w:pStyle w:val="TableParagraph"/>
              <w:spacing w:before="22" w:line="190" w:lineRule="atLeast"/>
              <w:ind w:left="64" w:right="3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Conoce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estructura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datos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direcciones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postales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electrónicas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destinatario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remitente.</w:t>
            </w:r>
          </w:p>
        </w:tc>
        <w:tc>
          <w:tcPr>
            <w:tcW w:w="1587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5F13497" w14:textId="77777777" w:rsidR="00D00D50" w:rsidRDefault="00D00D50" w:rsidP="001025C9">
            <w:pPr>
              <w:pStyle w:val="TableParagraph"/>
              <w:spacing w:before="22" w:line="190" w:lineRule="atLeast"/>
              <w:ind w:left="64" w:right="503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Destinatario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remitente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17B5050" w14:textId="77777777" w:rsidR="00D00D50" w:rsidRDefault="00D00D50" w:rsidP="001025C9">
            <w:pPr>
              <w:pStyle w:val="TableParagraph"/>
              <w:spacing w:before="122"/>
              <w:ind w:left="10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74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2C4BD2A" w14:textId="77777777" w:rsidR="00D00D50" w:rsidRDefault="00D00D50" w:rsidP="001025C9">
            <w:pPr>
              <w:pStyle w:val="TableParagraph"/>
              <w:spacing w:before="122"/>
              <w:ind w:left="111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149</w:t>
            </w:r>
          </w:p>
        </w:tc>
      </w:tr>
      <w:tr w:rsidR="00D00D50" w14:paraId="036C93A6" w14:textId="77777777" w:rsidTr="005E66CE">
        <w:trPr>
          <w:trHeight w:val="42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B0B09C3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1824120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D09524F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29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9A79596" w14:textId="77777777" w:rsidR="00D00D50" w:rsidRDefault="00D00D50" w:rsidP="001025C9">
            <w:pPr>
              <w:pStyle w:val="TableParagraph"/>
              <w:spacing w:before="21" w:line="190" w:lineRule="atLeast"/>
              <w:ind w:left="64" w:right="39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 palabras y expresiones que indican tiempo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espacio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cartas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personales.</w:t>
            </w:r>
          </w:p>
        </w:tc>
        <w:tc>
          <w:tcPr>
            <w:tcW w:w="1587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D22831E" w14:textId="77777777" w:rsidR="00D00D50" w:rsidRDefault="00D00D50" w:rsidP="001025C9">
            <w:pPr>
              <w:pStyle w:val="TableParagraph"/>
              <w:spacing w:before="122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Deícticos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00CF7C1" w14:textId="77777777" w:rsidR="00D00D50" w:rsidRDefault="00D00D50" w:rsidP="001025C9">
            <w:pPr>
              <w:pStyle w:val="TableParagraph"/>
              <w:spacing w:before="122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75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C89897F" w14:textId="77777777" w:rsidR="00D00D50" w:rsidRDefault="00D00D50" w:rsidP="001025C9">
            <w:pPr>
              <w:pStyle w:val="TableParagraph"/>
              <w:spacing w:before="122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149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151</w:t>
            </w:r>
          </w:p>
        </w:tc>
      </w:tr>
      <w:tr w:rsidR="00D00D50" w14:paraId="7B08556C" w14:textId="77777777" w:rsidTr="005E66CE">
        <w:trPr>
          <w:trHeight w:val="42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768F7DB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10F98160" w14:textId="77777777" w:rsidR="00D00D50" w:rsidRDefault="00D00D50" w:rsidP="001025C9">
            <w:pPr>
              <w:pStyle w:val="TableParagraph"/>
              <w:rPr>
                <w:b/>
              </w:rPr>
            </w:pPr>
          </w:p>
          <w:p w14:paraId="4EE4FA3E" w14:textId="77777777" w:rsidR="00D00D50" w:rsidRDefault="00D00D50" w:rsidP="001025C9">
            <w:pPr>
              <w:pStyle w:val="TableParagraph"/>
              <w:spacing w:before="1"/>
              <w:ind w:left="12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41610978" w14:textId="77777777" w:rsidR="00D00D50" w:rsidRDefault="00D00D50" w:rsidP="001025C9">
            <w:pPr>
              <w:pStyle w:val="TableParagraph"/>
              <w:spacing w:before="6"/>
              <w:ind w:left="174"/>
              <w:rPr>
                <w:sz w:val="16"/>
              </w:rPr>
            </w:pPr>
            <w:r>
              <w:rPr>
                <w:color w:val="231F20"/>
                <w:sz w:val="16"/>
              </w:rPr>
              <w:t>30</w:t>
            </w:r>
          </w:p>
        </w:tc>
        <w:tc>
          <w:tcPr>
            <w:tcW w:w="1032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2B51E7B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95F1F03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29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1359720" w14:textId="77777777" w:rsidR="00D00D50" w:rsidRDefault="00D00D50" w:rsidP="001025C9">
            <w:pPr>
              <w:pStyle w:val="TableParagraph"/>
              <w:spacing w:before="21" w:line="190" w:lineRule="atLeast"/>
              <w:ind w:left="64" w:right="39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Adapta el lenguaje para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dirigirse a destinatarios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conocidos.</w:t>
            </w:r>
          </w:p>
        </w:tc>
        <w:tc>
          <w:tcPr>
            <w:tcW w:w="1587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FF362B8" w14:textId="77777777" w:rsidR="00D00D50" w:rsidRDefault="00D00D50" w:rsidP="001025C9">
            <w:pPr>
              <w:pStyle w:val="TableParagraph"/>
              <w:spacing w:before="21" w:line="190" w:lineRule="atLeast"/>
              <w:ind w:left="64" w:right="17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Lenguaje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según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destinatario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71EFA3F" w14:textId="77777777" w:rsidR="00D00D50" w:rsidRDefault="00D00D50" w:rsidP="001025C9">
            <w:pPr>
              <w:pStyle w:val="TableParagraph"/>
              <w:spacing w:before="122"/>
              <w:ind w:left="108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76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A730EB8" w14:textId="77777777" w:rsidR="00D00D50" w:rsidRDefault="00D00D50" w:rsidP="001025C9">
            <w:pPr>
              <w:pStyle w:val="TableParagraph"/>
              <w:spacing w:before="122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150</w:t>
            </w:r>
          </w:p>
        </w:tc>
      </w:tr>
      <w:tr w:rsidR="00D00D50" w14:paraId="24BF7D97" w14:textId="77777777" w:rsidTr="005E66CE">
        <w:trPr>
          <w:trHeight w:val="42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9C2135D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56D8576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5A6064B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29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D4C19A0" w14:textId="77777777" w:rsidR="00D00D50" w:rsidRDefault="00D00D50" w:rsidP="001025C9">
            <w:pPr>
              <w:pStyle w:val="TableParagraph"/>
              <w:spacing w:before="21" w:line="190" w:lineRule="atLeast"/>
              <w:ind w:left="64" w:right="34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Completa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formularios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datos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manera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eficaz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obtener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servicio.</w:t>
            </w:r>
          </w:p>
        </w:tc>
        <w:tc>
          <w:tcPr>
            <w:tcW w:w="1587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B7FF9AB" w14:textId="77777777" w:rsidR="00D00D50" w:rsidRDefault="00D00D50" w:rsidP="001025C9">
            <w:pPr>
              <w:pStyle w:val="TableParagraph"/>
              <w:spacing w:before="122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Correo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electrónico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79A208F" w14:textId="77777777" w:rsidR="00D00D50" w:rsidRDefault="00D00D50" w:rsidP="001025C9">
            <w:pPr>
              <w:pStyle w:val="TableParagraph"/>
              <w:spacing w:before="122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77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EE00F7F" w14:textId="77777777" w:rsidR="00D00D50" w:rsidRDefault="00D00D50" w:rsidP="001025C9">
            <w:pPr>
              <w:pStyle w:val="TableParagraph"/>
              <w:spacing w:before="122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151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154</w:t>
            </w:r>
          </w:p>
        </w:tc>
      </w:tr>
      <w:tr w:rsidR="00D00D50" w14:paraId="2ABA5913" w14:textId="77777777" w:rsidTr="005E66CE">
        <w:trPr>
          <w:trHeight w:val="42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141C679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367E7C6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4336C46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29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3CD8F00" w14:textId="77777777" w:rsidR="00D00D50" w:rsidRDefault="00D00D50" w:rsidP="001025C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87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FF3B71B" w14:textId="77777777" w:rsidR="00D00D50" w:rsidRDefault="00D00D50" w:rsidP="001025C9">
            <w:pPr>
              <w:pStyle w:val="TableParagraph"/>
              <w:spacing w:before="21" w:line="190" w:lineRule="atLeast"/>
              <w:ind w:left="64" w:right="50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Signos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puntuación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3C48B47" w14:textId="77777777" w:rsidR="00D00D50" w:rsidRDefault="00D00D50" w:rsidP="001025C9">
            <w:pPr>
              <w:pStyle w:val="TableParagraph"/>
              <w:spacing w:before="122"/>
              <w:ind w:left="111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78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6202864" w14:textId="77777777" w:rsidR="00D00D50" w:rsidRDefault="00D00D50" w:rsidP="001025C9">
            <w:pPr>
              <w:pStyle w:val="TableParagraph"/>
              <w:spacing w:before="122"/>
              <w:ind w:left="112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152</w:t>
            </w:r>
          </w:p>
        </w:tc>
      </w:tr>
      <w:tr w:rsidR="00D00D50" w14:paraId="20CC6208" w14:textId="77777777" w:rsidTr="005E66CE">
        <w:trPr>
          <w:trHeight w:val="42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9F7F216" w14:textId="77777777" w:rsidR="00D00D50" w:rsidRDefault="00D00D50" w:rsidP="001025C9">
            <w:pPr>
              <w:pStyle w:val="TableParagraph"/>
              <w:spacing w:before="122"/>
              <w:ind w:left="49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31</w:t>
            </w:r>
          </w:p>
        </w:tc>
        <w:tc>
          <w:tcPr>
            <w:tcW w:w="1032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80F1B12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068E5CA8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1E8547B7" w14:textId="77777777" w:rsidR="00D00D50" w:rsidRDefault="00D00D50" w:rsidP="001025C9">
            <w:pPr>
              <w:pStyle w:val="TableParagraph"/>
              <w:spacing w:before="141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Literatura</w:t>
            </w:r>
          </w:p>
        </w:tc>
        <w:tc>
          <w:tcPr>
            <w:tcW w:w="1536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A1CF12C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435D1FF1" w14:textId="77777777" w:rsidR="00D00D50" w:rsidRDefault="00D00D50" w:rsidP="001025C9">
            <w:pPr>
              <w:pStyle w:val="TableParagraph"/>
              <w:rPr>
                <w:b/>
              </w:rPr>
            </w:pPr>
          </w:p>
          <w:p w14:paraId="669F3D3C" w14:textId="77777777" w:rsidR="00D00D50" w:rsidRDefault="00D00D50" w:rsidP="001025C9">
            <w:pPr>
              <w:pStyle w:val="TableParagraph"/>
              <w:spacing w:line="247" w:lineRule="auto"/>
              <w:ind w:left="64" w:right="13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Escribir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poemas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compartir</w:t>
            </w:r>
          </w:p>
        </w:tc>
        <w:tc>
          <w:tcPr>
            <w:tcW w:w="329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5FD1B17" w14:textId="77777777" w:rsidR="00D00D50" w:rsidRDefault="00D00D50" w:rsidP="001025C9">
            <w:pPr>
              <w:pStyle w:val="TableParagraph"/>
              <w:spacing w:before="21" w:line="190" w:lineRule="atLeast"/>
              <w:ind w:left="64" w:right="34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Utiliza diversos recursos literarios para crear un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efecto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poético.</w:t>
            </w:r>
          </w:p>
        </w:tc>
        <w:tc>
          <w:tcPr>
            <w:tcW w:w="1587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A04F13C" w14:textId="77777777" w:rsidR="00D00D50" w:rsidRDefault="00D00D50" w:rsidP="001025C9">
            <w:pPr>
              <w:pStyle w:val="TableParagraph"/>
              <w:spacing w:before="122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Verso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prosa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AA76743" w14:textId="77777777" w:rsidR="00D00D50" w:rsidRDefault="00D00D50" w:rsidP="001025C9">
            <w:pPr>
              <w:pStyle w:val="TableParagraph"/>
              <w:spacing w:before="122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79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80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3312E5C" w14:textId="77777777" w:rsidR="00D00D50" w:rsidRDefault="00D00D50" w:rsidP="001025C9">
            <w:pPr>
              <w:pStyle w:val="TableParagraph"/>
              <w:spacing w:before="122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159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166</w:t>
            </w:r>
          </w:p>
        </w:tc>
      </w:tr>
      <w:tr w:rsidR="00D00D50" w14:paraId="6A7FB93A" w14:textId="77777777" w:rsidTr="005E66CE">
        <w:trPr>
          <w:trHeight w:val="61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BD981E1" w14:textId="77777777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42587EB0" w14:textId="77777777" w:rsidR="00D00D50" w:rsidRDefault="00D00D50" w:rsidP="001025C9">
            <w:pPr>
              <w:pStyle w:val="TableParagraph"/>
              <w:spacing w:before="131"/>
              <w:ind w:left="176"/>
              <w:rPr>
                <w:sz w:val="16"/>
              </w:rPr>
            </w:pPr>
            <w:r>
              <w:rPr>
                <w:color w:val="231F20"/>
                <w:sz w:val="16"/>
              </w:rPr>
              <w:t>32</w:t>
            </w:r>
          </w:p>
        </w:tc>
        <w:tc>
          <w:tcPr>
            <w:tcW w:w="1032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800F9A2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8759192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29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15E6017" w14:textId="77777777" w:rsidR="00D00D50" w:rsidRDefault="00D00D50" w:rsidP="001025C9">
            <w:pPr>
              <w:pStyle w:val="TableParagraph"/>
              <w:spacing w:before="27" w:line="247" w:lineRule="auto"/>
              <w:ind w:left="64" w:right="34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Emplea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recursos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literarios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expresar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sentimientos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escribir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poemas.</w:t>
            </w:r>
          </w:p>
          <w:p w14:paraId="6C9901DC" w14:textId="77777777" w:rsidR="00D00D50" w:rsidRDefault="00D00D50" w:rsidP="001025C9">
            <w:pPr>
              <w:pStyle w:val="TableParagraph"/>
              <w:spacing w:before="1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Interpreta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lenguaje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figurado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leer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poemas.</w:t>
            </w:r>
          </w:p>
        </w:tc>
        <w:tc>
          <w:tcPr>
            <w:tcW w:w="1587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4E934E8" w14:textId="784604FD" w:rsidR="00D00D50" w:rsidRDefault="00D00D50" w:rsidP="001025C9">
            <w:pPr>
              <w:pStyle w:val="TableParagraph"/>
              <w:spacing w:before="122" w:line="247" w:lineRule="auto"/>
              <w:ind w:left="64" w:righ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Recursos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proofErr w:type="gramStart"/>
            <w:r>
              <w:rPr>
                <w:color w:val="231F20"/>
                <w:w w:val="85"/>
                <w:sz w:val="16"/>
              </w:rPr>
              <w:t>literarios</w:t>
            </w:r>
            <w:r w:rsidR="0032587E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proofErr w:type="gramEnd"/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poesía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19F75FB" w14:textId="77777777" w:rsidR="00D00D50" w:rsidRDefault="00D00D50" w:rsidP="001025C9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1D7E05E3" w14:textId="77777777" w:rsidR="00D00D50" w:rsidRDefault="00D00D50" w:rsidP="001025C9">
            <w:pPr>
              <w:pStyle w:val="TableParagraph"/>
              <w:spacing w:before="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81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82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6B497EE" w14:textId="77777777" w:rsidR="00D00D50" w:rsidRDefault="00D00D50" w:rsidP="001025C9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59353D5B" w14:textId="77777777" w:rsidR="00D00D50" w:rsidRDefault="00D00D50" w:rsidP="001025C9">
            <w:pPr>
              <w:pStyle w:val="TableParagraph"/>
              <w:spacing w:before="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166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167</w:t>
            </w:r>
          </w:p>
        </w:tc>
      </w:tr>
      <w:tr w:rsidR="00D00D50" w14:paraId="342E121E" w14:textId="77777777" w:rsidTr="0032587E">
        <w:trPr>
          <w:trHeight w:val="23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0F1D8DC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9195441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BC1FD67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29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C2356AC" w14:textId="77777777" w:rsidR="00D00D50" w:rsidRDefault="00D00D50" w:rsidP="001025C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87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2C0E0DF" w14:textId="77777777" w:rsidR="00D00D50" w:rsidRDefault="00D00D50" w:rsidP="001025C9">
            <w:pPr>
              <w:pStyle w:val="TableParagraph"/>
              <w:spacing w:before="27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Verbos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reflexivos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  <w:vAlign w:val="center"/>
          </w:tcPr>
          <w:p w14:paraId="4C7FA36D" w14:textId="77777777" w:rsidR="00D00D50" w:rsidRDefault="00D00D50" w:rsidP="0032587E">
            <w:pPr>
              <w:pStyle w:val="TableParagraph"/>
              <w:spacing w:before="27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83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  <w:vAlign w:val="center"/>
          </w:tcPr>
          <w:p w14:paraId="57AD7353" w14:textId="77777777" w:rsidR="00D00D50" w:rsidRDefault="00D00D50" w:rsidP="0032587E">
            <w:pPr>
              <w:pStyle w:val="TableParagraph"/>
              <w:spacing w:before="27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</w:tr>
      <w:tr w:rsidR="00D00D50" w14:paraId="736CE1FE" w14:textId="77777777" w:rsidTr="0032587E">
        <w:trPr>
          <w:trHeight w:val="23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679D001" w14:textId="77777777" w:rsidR="00D00D50" w:rsidRDefault="00D00D50" w:rsidP="001025C9">
            <w:pPr>
              <w:pStyle w:val="TableParagraph"/>
              <w:spacing w:before="27"/>
              <w:ind w:left="50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33</w:t>
            </w:r>
          </w:p>
        </w:tc>
        <w:tc>
          <w:tcPr>
            <w:tcW w:w="1032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A2D9EA9" w14:textId="185EFD84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0F3078AA" w14:textId="77777777" w:rsidR="0032587E" w:rsidRDefault="0032587E" w:rsidP="001025C9">
            <w:pPr>
              <w:pStyle w:val="TableParagraph"/>
              <w:rPr>
                <w:b/>
                <w:sz w:val="18"/>
              </w:rPr>
            </w:pPr>
          </w:p>
          <w:p w14:paraId="491E23E6" w14:textId="77777777" w:rsidR="00D00D50" w:rsidRDefault="00D00D50" w:rsidP="001025C9">
            <w:pPr>
              <w:pStyle w:val="TableParagraph"/>
              <w:spacing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Participación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social</w:t>
            </w:r>
          </w:p>
        </w:tc>
        <w:tc>
          <w:tcPr>
            <w:tcW w:w="1536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454131C" w14:textId="36195A55" w:rsidR="00D00D50" w:rsidRDefault="00D00D50" w:rsidP="001025C9">
            <w:pPr>
              <w:pStyle w:val="TableParagraph"/>
              <w:rPr>
                <w:b/>
                <w:sz w:val="18"/>
              </w:rPr>
            </w:pPr>
          </w:p>
          <w:p w14:paraId="05AB516A" w14:textId="77777777" w:rsidR="0032587E" w:rsidRDefault="0032587E" w:rsidP="001025C9">
            <w:pPr>
              <w:pStyle w:val="TableParagraph"/>
              <w:rPr>
                <w:b/>
                <w:sz w:val="18"/>
              </w:rPr>
            </w:pPr>
          </w:p>
          <w:p w14:paraId="3BB1DB8A" w14:textId="77777777" w:rsidR="00D00D50" w:rsidRDefault="00D00D50" w:rsidP="001025C9">
            <w:pPr>
              <w:pStyle w:val="TableParagraph"/>
              <w:spacing w:line="247" w:lineRule="auto"/>
              <w:ind w:left="64" w:right="18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Elaborar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álbum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recuerdos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</w:p>
          <w:p w14:paraId="31401A92" w14:textId="77777777" w:rsidR="00D00D50" w:rsidRDefault="00D00D50" w:rsidP="001025C9">
            <w:pPr>
              <w:pStyle w:val="TableParagraph"/>
              <w:spacing w:before="1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primaria</w:t>
            </w:r>
          </w:p>
        </w:tc>
        <w:tc>
          <w:tcPr>
            <w:tcW w:w="329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34819ED" w14:textId="77777777" w:rsidR="00D00D50" w:rsidRDefault="00D00D50" w:rsidP="001025C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87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0174622" w14:textId="77777777" w:rsidR="00D00D50" w:rsidRDefault="00D00D50" w:rsidP="001025C9">
            <w:pPr>
              <w:pStyle w:val="TableParagraph"/>
              <w:spacing w:before="26"/>
              <w:ind w:left="64"/>
              <w:rPr>
                <w:sz w:val="16"/>
              </w:rPr>
            </w:pPr>
            <w:r>
              <w:rPr>
                <w:color w:val="231F20"/>
                <w:w w:val="95"/>
                <w:sz w:val="16"/>
              </w:rPr>
              <w:t>Álbumes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  <w:vAlign w:val="center"/>
          </w:tcPr>
          <w:p w14:paraId="17EA4034" w14:textId="77777777" w:rsidR="00D00D50" w:rsidRDefault="00D00D50" w:rsidP="0032587E">
            <w:pPr>
              <w:pStyle w:val="TableParagraph"/>
              <w:spacing w:before="26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84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85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  <w:vAlign w:val="center"/>
          </w:tcPr>
          <w:p w14:paraId="10ADB7B2" w14:textId="77777777" w:rsidR="00D00D50" w:rsidRDefault="00D00D50" w:rsidP="0032587E">
            <w:pPr>
              <w:pStyle w:val="TableParagraph"/>
              <w:spacing w:before="26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pacing w:val="-1"/>
                <w:w w:val="85"/>
                <w:sz w:val="16"/>
              </w:rPr>
              <w:t>171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174</w:t>
            </w:r>
          </w:p>
        </w:tc>
      </w:tr>
      <w:tr w:rsidR="00D00D50" w14:paraId="5D35AC5C" w14:textId="77777777" w:rsidTr="00654956">
        <w:trPr>
          <w:trHeight w:val="435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21D092B" w14:textId="77777777" w:rsidR="00D00D50" w:rsidRDefault="00D00D50" w:rsidP="001025C9">
            <w:pPr>
              <w:pStyle w:val="TableParagraph"/>
              <w:spacing w:before="1"/>
              <w:ind w:left="52" w:right="31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34</w:t>
            </w:r>
          </w:p>
        </w:tc>
        <w:tc>
          <w:tcPr>
            <w:tcW w:w="1032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EF5BDCA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47EE24D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29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2BC575F" w14:textId="77777777" w:rsidR="00D00D50" w:rsidRDefault="00D00D50" w:rsidP="001025C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87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E70C893" w14:textId="188C830F" w:rsidR="00D00D50" w:rsidRDefault="00D00D50" w:rsidP="001025C9">
            <w:pPr>
              <w:pStyle w:val="TableParagraph"/>
              <w:spacing w:before="21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Descripción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proofErr w:type="gramStart"/>
            <w:r>
              <w:rPr>
                <w:color w:val="231F20"/>
                <w:w w:val="85"/>
                <w:sz w:val="16"/>
              </w:rPr>
              <w:t>de</w:t>
            </w:r>
            <w:r w:rsidR="0065495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personas</w:t>
            </w:r>
            <w:proofErr w:type="gramEnd"/>
            <w:r>
              <w:rPr>
                <w:color w:val="231F20"/>
                <w:w w:val="85"/>
                <w:sz w:val="16"/>
              </w:rPr>
              <w:t xml:space="preserve">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situaciones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  <w:vAlign w:val="center"/>
          </w:tcPr>
          <w:p w14:paraId="5CA978A4" w14:textId="77777777" w:rsidR="00D00D50" w:rsidRDefault="00D00D50" w:rsidP="0032587E">
            <w:pPr>
              <w:pStyle w:val="TableParagraph"/>
              <w:spacing w:before="30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86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  <w:vAlign w:val="center"/>
          </w:tcPr>
          <w:p w14:paraId="70B7FB6E" w14:textId="77777777" w:rsidR="00D00D50" w:rsidRDefault="00D00D50" w:rsidP="0032587E">
            <w:pPr>
              <w:pStyle w:val="TableParagraph"/>
              <w:spacing w:before="30"/>
              <w:ind w:left="10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174</w:t>
            </w:r>
          </w:p>
        </w:tc>
      </w:tr>
      <w:tr w:rsidR="00D00D50" w14:paraId="5032CEEF" w14:textId="77777777" w:rsidTr="00654956"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F1570FA" w14:textId="0BAD34D7" w:rsidR="00D00D50" w:rsidRDefault="00D00D50" w:rsidP="00411955">
            <w:pPr>
              <w:pStyle w:val="TableParagraph"/>
              <w:spacing w:before="58"/>
              <w:ind w:left="176"/>
              <w:rPr>
                <w:sz w:val="16"/>
              </w:rPr>
            </w:pPr>
            <w:r>
              <w:rPr>
                <w:color w:val="231F20"/>
                <w:sz w:val="16"/>
              </w:rPr>
              <w:t>35</w:t>
            </w:r>
            <w:r w:rsidR="00411955">
              <w:rPr>
                <w:color w:val="231F2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y</w:t>
            </w:r>
            <w:r>
              <w:rPr>
                <w:color w:val="231F20"/>
                <w:spacing w:val="-42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36</w:t>
            </w:r>
          </w:p>
        </w:tc>
        <w:tc>
          <w:tcPr>
            <w:tcW w:w="1032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49BD0B5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8A277D6" w14:textId="77777777" w:rsidR="00D00D50" w:rsidRDefault="00D00D50" w:rsidP="001025C9">
            <w:pPr>
              <w:rPr>
                <w:sz w:val="2"/>
                <w:szCs w:val="2"/>
              </w:rPr>
            </w:pPr>
          </w:p>
        </w:tc>
        <w:tc>
          <w:tcPr>
            <w:tcW w:w="329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BDC1C8A" w14:textId="082EEC0B" w:rsidR="00D00D50" w:rsidRDefault="00D00D50" w:rsidP="00654956">
            <w:pPr>
              <w:pStyle w:val="TableParagraph"/>
              <w:ind w:left="62" w:right="41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Jerarquiza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texto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proofErr w:type="gramStart"/>
            <w:r>
              <w:rPr>
                <w:color w:val="231F20"/>
                <w:w w:val="90"/>
                <w:sz w:val="16"/>
              </w:rPr>
              <w:t>partir</w:t>
            </w:r>
            <w:r w:rsidR="00FB3056">
              <w:rPr>
                <w:color w:val="231F20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proofErr w:type="gramEnd"/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criterios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establecidos.</w:t>
            </w:r>
          </w:p>
          <w:p w14:paraId="463FC521" w14:textId="77777777" w:rsidR="00D00D50" w:rsidRDefault="00D00D50" w:rsidP="0032587E">
            <w:pPr>
              <w:pStyle w:val="TableParagraph"/>
              <w:ind w:left="6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Organiza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texto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por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secciones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temáticas.</w:t>
            </w:r>
          </w:p>
        </w:tc>
        <w:tc>
          <w:tcPr>
            <w:tcW w:w="1587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  <w:vAlign w:val="center"/>
          </w:tcPr>
          <w:p w14:paraId="177A6B84" w14:textId="77777777" w:rsidR="00D00D50" w:rsidRDefault="00D00D50" w:rsidP="00654956">
            <w:pPr>
              <w:pStyle w:val="TableParagraph"/>
              <w:ind w:left="62" w:right="35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Expresiones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inicio</w:t>
            </w:r>
            <w:r>
              <w:rPr>
                <w:color w:val="231F20"/>
                <w:spacing w:val="-13"/>
                <w:w w:val="9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y</w:t>
            </w:r>
            <w:r>
              <w:rPr>
                <w:color w:val="231F20"/>
                <w:spacing w:val="-12"/>
                <w:w w:val="9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final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E7B6957" w14:textId="77777777" w:rsidR="00D00D50" w:rsidRDefault="00D00D50" w:rsidP="001025C9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6F8505E5" w14:textId="77777777" w:rsidR="00D00D50" w:rsidRDefault="00D00D50" w:rsidP="001025C9">
            <w:pPr>
              <w:pStyle w:val="TableParagraph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87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88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D40137B" w14:textId="77777777" w:rsidR="00D00D50" w:rsidRDefault="00D00D50" w:rsidP="001025C9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7E384818" w14:textId="77777777" w:rsidR="00D00D50" w:rsidRDefault="00D00D50" w:rsidP="001025C9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</w:tr>
    </w:tbl>
    <w:p w14:paraId="6248AB64" w14:textId="42EEF45B" w:rsidR="00D00D50" w:rsidRPr="00474E73" w:rsidRDefault="00D00D50" w:rsidP="00443361">
      <w:pPr>
        <w:pStyle w:val="Materia"/>
        <w:rPr>
          <w:color w:val="99CA3C"/>
        </w:rPr>
      </w:pPr>
      <w:r>
        <w:br w:type="page"/>
      </w:r>
      <w:r>
        <w:rPr>
          <w:color w:val="99CA3C"/>
        </w:rPr>
        <w:lastRenderedPageBreak/>
        <w:t>Matemáticas</w:t>
      </w:r>
    </w:p>
    <w:p w14:paraId="18E40F78" w14:textId="77777777" w:rsidR="00D00D50" w:rsidRDefault="00D00D50" w:rsidP="001025C9">
      <w:pPr>
        <w:pStyle w:val="Ttulo2"/>
        <w:ind w:left="851" w:hanging="851"/>
      </w:pPr>
    </w:p>
    <w:p w14:paraId="003236E7" w14:textId="77777777" w:rsidR="00D00D50" w:rsidRDefault="00D00D50" w:rsidP="00D00D50">
      <w:pPr>
        <w:pStyle w:val="Ttulo2"/>
        <w:ind w:left="0"/>
        <w:rPr>
          <w:color w:val="A3548F"/>
        </w:rPr>
      </w:pPr>
      <w:r w:rsidRPr="00474E73">
        <w:rPr>
          <w:color w:val="A3548F"/>
        </w:rPr>
        <w:t>Primer periodo</w:t>
      </w:r>
    </w:p>
    <w:p w14:paraId="5141D2AE" w14:textId="7F30DF7D" w:rsidR="00A640C0" w:rsidRPr="001025C9" w:rsidRDefault="00A640C0">
      <w:pPr>
        <w:rPr>
          <w:rFonts w:ascii="Arial" w:hAnsi="Arial" w:cs="Arial"/>
          <w:sz w:val="26"/>
          <w:szCs w:val="26"/>
        </w:rPr>
      </w:pPr>
    </w:p>
    <w:tbl>
      <w:tblPr>
        <w:tblStyle w:val="TableNormal"/>
        <w:tblW w:w="9693" w:type="dxa"/>
        <w:tblInd w:w="-10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419"/>
        <w:gridCol w:w="1419"/>
        <w:gridCol w:w="2912"/>
        <w:gridCol w:w="1721"/>
        <w:gridCol w:w="861"/>
        <w:gridCol w:w="861"/>
      </w:tblGrid>
      <w:tr w:rsidR="001025C9" w14:paraId="1F3C2EE2" w14:textId="77777777" w:rsidTr="001025C9">
        <w:trPr>
          <w:trHeight w:val="491"/>
        </w:trPr>
        <w:tc>
          <w:tcPr>
            <w:tcW w:w="500" w:type="dxa"/>
            <w:shd w:val="clear" w:color="auto" w:fill="BF84AC"/>
          </w:tcPr>
          <w:p w14:paraId="6A1477AD" w14:textId="77777777" w:rsidR="001025C9" w:rsidRDefault="001025C9" w:rsidP="001025C9">
            <w:pPr>
              <w:pStyle w:val="TableParagraph"/>
              <w:spacing w:before="147"/>
              <w:ind w:left="25" w:right="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419" w:type="dxa"/>
            <w:shd w:val="clear" w:color="auto" w:fill="BF84AC"/>
          </w:tcPr>
          <w:p w14:paraId="2E40297A" w14:textId="77777777" w:rsidR="001025C9" w:rsidRDefault="001025C9" w:rsidP="001025C9">
            <w:pPr>
              <w:pStyle w:val="TableParagraph"/>
              <w:spacing w:before="147"/>
              <w:ind w:left="476" w:right="457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419" w:type="dxa"/>
            <w:shd w:val="clear" w:color="auto" w:fill="BF84AC"/>
          </w:tcPr>
          <w:p w14:paraId="6E83E9EF" w14:textId="77777777" w:rsidR="001025C9" w:rsidRDefault="001025C9" w:rsidP="001025C9">
            <w:pPr>
              <w:pStyle w:val="TableParagraph"/>
              <w:spacing w:before="147"/>
              <w:ind w:left="476" w:right="45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912" w:type="dxa"/>
            <w:shd w:val="clear" w:color="auto" w:fill="BF84AC"/>
          </w:tcPr>
          <w:p w14:paraId="55B27401" w14:textId="77777777" w:rsidR="001025C9" w:rsidRDefault="001025C9" w:rsidP="001025C9">
            <w:pPr>
              <w:pStyle w:val="TableParagraph"/>
              <w:spacing w:before="147"/>
              <w:ind w:left="567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721" w:type="dxa"/>
            <w:shd w:val="clear" w:color="auto" w:fill="BF84AC"/>
          </w:tcPr>
          <w:p w14:paraId="3A191FB5" w14:textId="77777777" w:rsidR="001025C9" w:rsidRDefault="001025C9" w:rsidP="001025C9">
            <w:pPr>
              <w:pStyle w:val="TableParagraph"/>
              <w:spacing w:before="147"/>
              <w:ind w:left="192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1" w:type="dxa"/>
            <w:shd w:val="clear" w:color="auto" w:fill="BF84AC"/>
          </w:tcPr>
          <w:p w14:paraId="70E23852" w14:textId="77777777" w:rsidR="001025C9" w:rsidRDefault="001025C9" w:rsidP="001025C9">
            <w:pPr>
              <w:pStyle w:val="TableParagraph"/>
              <w:spacing w:before="42"/>
              <w:ind w:left="132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31978C43" w14:textId="77777777" w:rsidR="001025C9" w:rsidRDefault="001025C9" w:rsidP="001025C9">
            <w:pPr>
              <w:pStyle w:val="TableParagraph"/>
              <w:spacing w:before="3"/>
              <w:ind w:left="66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1" w:type="dxa"/>
            <w:shd w:val="clear" w:color="auto" w:fill="BF84AC"/>
          </w:tcPr>
          <w:p w14:paraId="1DECC487" w14:textId="77777777" w:rsidR="001025C9" w:rsidRDefault="001025C9" w:rsidP="001025C9">
            <w:pPr>
              <w:pStyle w:val="TableParagraph"/>
              <w:spacing w:before="42" w:line="242" w:lineRule="auto"/>
              <w:ind w:left="99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1025C9" w14:paraId="46771524" w14:textId="77777777" w:rsidTr="001025C9">
        <w:trPr>
          <w:trHeight w:val="613"/>
        </w:trPr>
        <w:tc>
          <w:tcPr>
            <w:tcW w:w="50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2DF64A6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2F251843" w14:textId="77777777" w:rsidR="001025C9" w:rsidRDefault="001025C9" w:rsidP="001025C9">
            <w:pPr>
              <w:pStyle w:val="TableParagraph"/>
              <w:spacing w:before="132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1</w:t>
            </w:r>
          </w:p>
        </w:tc>
        <w:tc>
          <w:tcPr>
            <w:tcW w:w="1419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D2081A8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231AD02B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56B0B5B2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543750B8" w14:textId="77777777" w:rsidR="001025C9" w:rsidRDefault="001025C9" w:rsidP="001025C9">
            <w:pPr>
              <w:pStyle w:val="TableParagraph"/>
              <w:spacing w:before="152" w:line="247" w:lineRule="auto"/>
              <w:ind w:left="65" w:right="203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Sentido numérico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 pensamiento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algebraico</w:t>
            </w:r>
          </w:p>
        </w:tc>
        <w:tc>
          <w:tcPr>
            <w:tcW w:w="1419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92081A0" w14:textId="77777777" w:rsidR="001025C9" w:rsidRDefault="001025C9" w:rsidP="001025C9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1F19CEB6" w14:textId="77777777" w:rsidR="001025C9" w:rsidRDefault="001025C9" w:rsidP="001025C9">
            <w:pPr>
              <w:pStyle w:val="TableParagraph"/>
              <w:spacing w:line="247" w:lineRule="auto"/>
              <w:ind w:left="64" w:right="9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Números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de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numeración</w:t>
            </w:r>
          </w:p>
        </w:tc>
        <w:tc>
          <w:tcPr>
            <w:tcW w:w="2912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C1BF20F" w14:textId="77777777" w:rsidR="001025C9" w:rsidRDefault="001025C9" w:rsidP="001025C9">
            <w:pPr>
              <w:pStyle w:val="TableParagraph"/>
              <w:spacing w:before="54"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 problemas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 impliquen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leer,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escribir y comparar números naturales,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fraccionarios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decimales,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explicitando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criterios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comparación.</w:t>
            </w:r>
          </w:p>
        </w:tc>
        <w:tc>
          <w:tcPr>
            <w:tcW w:w="1721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7221067" w14:textId="77777777" w:rsidR="001025C9" w:rsidRDefault="001025C9" w:rsidP="001025C9">
            <w:pPr>
              <w:pStyle w:val="TableParagraph"/>
              <w:spacing w:before="21" w:line="190" w:lineRule="atLeast"/>
              <w:ind w:left="63" w:right="551"/>
              <w:jc w:val="both"/>
              <w:rPr>
                <w:sz w:val="16"/>
              </w:rPr>
            </w:pPr>
            <w:r>
              <w:rPr>
                <w:color w:val="231F20"/>
                <w:spacing w:val="-1"/>
                <w:w w:val="90"/>
                <w:sz w:val="16"/>
              </w:rPr>
              <w:t>Lectura, escritura</w:t>
            </w:r>
            <w:r>
              <w:rPr>
                <w:color w:val="231F20"/>
                <w:spacing w:val="-38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 comparación 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números</w:t>
            </w:r>
          </w:p>
        </w:tc>
        <w:tc>
          <w:tcPr>
            <w:tcW w:w="861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0DC08ED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44F26D7" w14:textId="77777777" w:rsidR="001025C9" w:rsidRDefault="001025C9" w:rsidP="001025C9">
            <w:pPr>
              <w:pStyle w:val="TableParagraph"/>
              <w:ind w:left="111" w:right="97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90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91</w:t>
            </w:r>
          </w:p>
        </w:tc>
        <w:tc>
          <w:tcPr>
            <w:tcW w:w="861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B91EF87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389EFDB0" w14:textId="77777777" w:rsidR="001025C9" w:rsidRDefault="001025C9" w:rsidP="001025C9">
            <w:pPr>
              <w:pStyle w:val="TableParagraph"/>
              <w:spacing w:before="132"/>
              <w:ind w:left="20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</w:t>
            </w:r>
          </w:p>
        </w:tc>
      </w:tr>
      <w:tr w:rsidR="001025C9" w14:paraId="25BF7CA7" w14:textId="77777777" w:rsidTr="001025C9">
        <w:trPr>
          <w:trHeight w:val="23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172D580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D757E06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F705C95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2912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49CA701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72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8BFBA56" w14:textId="77777777" w:rsidR="001025C9" w:rsidRDefault="001025C9" w:rsidP="001025C9">
            <w:pPr>
              <w:pStyle w:val="TableParagraph"/>
              <w:spacing w:before="27"/>
              <w:ind w:left="6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Comparación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números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E5C616F" w14:textId="77777777" w:rsidR="001025C9" w:rsidRDefault="001025C9" w:rsidP="001025C9">
            <w:pPr>
              <w:pStyle w:val="TableParagraph"/>
              <w:spacing w:before="27"/>
              <w:ind w:left="111" w:right="97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93</w:t>
            </w:r>
          </w:p>
        </w:tc>
        <w:tc>
          <w:tcPr>
            <w:tcW w:w="861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912EA9E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</w:tr>
      <w:tr w:rsidR="001025C9" w14:paraId="29179955" w14:textId="77777777" w:rsidTr="001025C9">
        <w:trPr>
          <w:trHeight w:val="61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E1DD08F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8D6D924" w14:textId="77777777" w:rsidR="001025C9" w:rsidRDefault="001025C9" w:rsidP="001025C9">
            <w:pPr>
              <w:pStyle w:val="TableParagraph"/>
              <w:spacing w:before="1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2</w:t>
            </w:r>
          </w:p>
        </w:tc>
        <w:tc>
          <w:tcPr>
            <w:tcW w:w="1419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554EFBB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67D8E82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39D0E632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1E1BE542" w14:textId="77777777" w:rsidR="001025C9" w:rsidRDefault="001025C9" w:rsidP="001025C9">
            <w:pPr>
              <w:pStyle w:val="TableParagraph"/>
              <w:spacing w:before="115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aditivos</w:t>
            </w:r>
          </w:p>
        </w:tc>
        <w:tc>
          <w:tcPr>
            <w:tcW w:w="2912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F36C754" w14:textId="77777777" w:rsidR="001025C9" w:rsidRDefault="001025C9" w:rsidP="001025C9">
            <w:pPr>
              <w:pStyle w:val="TableParagraph"/>
              <w:spacing w:before="22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aditivos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números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naturales, decimales y fraccionarios que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implican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dos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más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transformaciones.</w:t>
            </w:r>
          </w:p>
        </w:tc>
        <w:tc>
          <w:tcPr>
            <w:tcW w:w="172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389BDC0" w14:textId="77777777" w:rsidR="001025C9" w:rsidRDefault="001025C9" w:rsidP="001025C9">
            <w:pPr>
              <w:pStyle w:val="TableParagraph"/>
              <w:spacing w:before="122" w:line="247" w:lineRule="auto"/>
              <w:ind w:left="63" w:right="8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Suma o resta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fracciones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decimales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6415F98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4FD12D4" w14:textId="77777777" w:rsidR="001025C9" w:rsidRDefault="001025C9" w:rsidP="001025C9">
            <w:pPr>
              <w:pStyle w:val="TableParagraph"/>
              <w:ind w:left="111" w:right="97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94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95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BC802DD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322CCCC" w14:textId="77777777" w:rsidR="001025C9" w:rsidRDefault="001025C9" w:rsidP="001025C9">
            <w:pPr>
              <w:pStyle w:val="TableParagraph"/>
              <w:ind w:left="20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15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18</w:t>
            </w:r>
          </w:p>
        </w:tc>
      </w:tr>
      <w:tr w:rsidR="001025C9" w14:paraId="334FC43C" w14:textId="77777777" w:rsidTr="001025C9">
        <w:trPr>
          <w:trHeight w:val="61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96228F3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5C9A84E" w14:textId="77777777" w:rsidR="001025C9" w:rsidRDefault="001025C9" w:rsidP="001025C9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3</w:t>
            </w:r>
          </w:p>
        </w:tc>
        <w:tc>
          <w:tcPr>
            <w:tcW w:w="1419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44A6A63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5E03EB1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2912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6D1E756" w14:textId="77777777" w:rsidR="001025C9" w:rsidRDefault="001025C9" w:rsidP="001025C9">
            <w:pPr>
              <w:pStyle w:val="TableParagraph"/>
              <w:spacing w:before="21" w:line="190" w:lineRule="atLeast"/>
              <w:ind w:left="64" w:right="11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multiplicar</w:t>
            </w:r>
            <w:r>
              <w:rPr>
                <w:color w:val="231F20"/>
                <w:spacing w:val="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dividir</w:t>
            </w:r>
            <w:r>
              <w:rPr>
                <w:color w:val="231F20"/>
                <w:spacing w:val="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números</w:t>
            </w:r>
            <w:r>
              <w:rPr>
                <w:color w:val="231F20"/>
                <w:spacing w:val="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fraccionarios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decimales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números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naturales.</w:t>
            </w:r>
          </w:p>
        </w:tc>
        <w:tc>
          <w:tcPr>
            <w:tcW w:w="172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DA4C2AF" w14:textId="77777777" w:rsidR="001025C9" w:rsidRDefault="001025C9" w:rsidP="001025C9">
            <w:pPr>
              <w:pStyle w:val="TableParagraph"/>
              <w:spacing w:before="21" w:line="190" w:lineRule="atLeast"/>
              <w:ind w:left="6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Problemas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multiplicación con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fracciones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decimales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4CD7164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883DD8C" w14:textId="77777777" w:rsidR="001025C9" w:rsidRDefault="001025C9" w:rsidP="001025C9">
            <w:pPr>
              <w:pStyle w:val="TableParagraph"/>
              <w:ind w:left="111" w:right="97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96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97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5D723FF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498CA2D6" w14:textId="77777777" w:rsidR="001025C9" w:rsidRDefault="001025C9" w:rsidP="001025C9">
            <w:pPr>
              <w:pStyle w:val="TableParagraph"/>
              <w:ind w:left="20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21</w:t>
            </w:r>
          </w:p>
        </w:tc>
      </w:tr>
      <w:tr w:rsidR="001025C9" w14:paraId="73C08FB8" w14:textId="77777777" w:rsidTr="001025C9">
        <w:trPr>
          <w:trHeight w:val="61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627F922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68D3DD5" w14:textId="77777777" w:rsidR="001025C9" w:rsidRDefault="001025C9" w:rsidP="001025C9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4</w:t>
            </w:r>
          </w:p>
        </w:tc>
        <w:tc>
          <w:tcPr>
            <w:tcW w:w="1419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389DBDC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1AC46BB4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7C6497A0" w14:textId="77777777" w:rsidR="001025C9" w:rsidRDefault="001025C9" w:rsidP="001025C9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3A19E104" w14:textId="77777777" w:rsidR="001025C9" w:rsidRDefault="001025C9" w:rsidP="001025C9">
            <w:pPr>
              <w:pStyle w:val="TableParagraph"/>
              <w:spacing w:before="1" w:line="247" w:lineRule="auto"/>
              <w:ind w:left="96" w:right="377" w:hanging="3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Forma,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espacio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medida</w:t>
            </w:r>
          </w:p>
        </w:tc>
        <w:tc>
          <w:tcPr>
            <w:tcW w:w="141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DDA3517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73376A5" w14:textId="77777777" w:rsidR="001025C9" w:rsidRDefault="001025C9" w:rsidP="001025C9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Figuras y cuerpos</w:t>
            </w:r>
          </w:p>
        </w:tc>
        <w:tc>
          <w:tcPr>
            <w:tcW w:w="2912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C5B4FC3" w14:textId="77777777" w:rsidR="001025C9" w:rsidRDefault="001025C9" w:rsidP="001025C9">
            <w:pPr>
              <w:pStyle w:val="TableParagraph"/>
              <w:spacing w:before="21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Construye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figuras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simétricas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respecto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eje e identifica las propiedades de la figura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original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conservan.</w:t>
            </w:r>
          </w:p>
        </w:tc>
        <w:tc>
          <w:tcPr>
            <w:tcW w:w="172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60FD20B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7F9C08C" w14:textId="77777777" w:rsidR="001025C9" w:rsidRDefault="001025C9" w:rsidP="001025C9">
            <w:pPr>
              <w:pStyle w:val="TableParagraph"/>
              <w:ind w:left="6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Ejes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simetría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35C7873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D85B974" w14:textId="77777777" w:rsidR="001025C9" w:rsidRDefault="001025C9" w:rsidP="001025C9">
            <w:pPr>
              <w:pStyle w:val="TableParagraph"/>
              <w:ind w:left="111" w:right="97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98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99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E2883A3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34EDEA8" w14:textId="77777777" w:rsidR="001025C9" w:rsidRDefault="001025C9" w:rsidP="001025C9">
            <w:pPr>
              <w:pStyle w:val="TableParagraph"/>
              <w:ind w:left="20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25</w:t>
            </w:r>
          </w:p>
        </w:tc>
      </w:tr>
      <w:tr w:rsidR="001025C9" w14:paraId="42BA8E38" w14:textId="77777777" w:rsidTr="001025C9">
        <w:trPr>
          <w:trHeight w:val="61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D568AFE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C1F0392" w14:textId="77777777" w:rsidR="001025C9" w:rsidRDefault="001025C9" w:rsidP="001025C9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5</w:t>
            </w:r>
          </w:p>
        </w:tc>
        <w:tc>
          <w:tcPr>
            <w:tcW w:w="1419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CD8D4F4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56E511B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42A690E" w14:textId="77777777" w:rsidR="001025C9" w:rsidRDefault="001025C9" w:rsidP="001025C9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Ubicación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espacial</w:t>
            </w:r>
          </w:p>
        </w:tc>
        <w:tc>
          <w:tcPr>
            <w:tcW w:w="2912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A0CF576" w14:textId="77777777" w:rsidR="001025C9" w:rsidRDefault="001025C9" w:rsidP="001025C9">
            <w:pPr>
              <w:pStyle w:val="TableParagraph"/>
              <w:spacing w:before="27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Utiliza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coordenadas</w:t>
            </w:r>
          </w:p>
          <w:p w14:paraId="2E316C43" w14:textId="77777777" w:rsidR="001025C9" w:rsidRDefault="001025C9" w:rsidP="001025C9">
            <w:pPr>
              <w:pStyle w:val="TableParagraph"/>
              <w:spacing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cartesianas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ubicar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puntos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trazar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figuras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primer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cuadrante.</w:t>
            </w:r>
          </w:p>
        </w:tc>
        <w:tc>
          <w:tcPr>
            <w:tcW w:w="172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9130940" w14:textId="77777777" w:rsidR="001025C9" w:rsidRDefault="001025C9" w:rsidP="001025C9">
            <w:pPr>
              <w:pStyle w:val="TableParagraph"/>
              <w:spacing w:before="21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Elección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códigos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ubicar objetos en una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cuadrícula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A56BDF5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CC23472" w14:textId="77777777" w:rsidR="001025C9" w:rsidRDefault="001025C9" w:rsidP="001025C9">
            <w:pPr>
              <w:pStyle w:val="TableParagraph"/>
              <w:ind w:left="111" w:right="9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100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101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162EE74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B62A756" w14:textId="77777777" w:rsidR="001025C9" w:rsidRDefault="001025C9" w:rsidP="001025C9">
            <w:pPr>
              <w:pStyle w:val="TableParagraph"/>
              <w:ind w:left="20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26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30</w:t>
            </w:r>
          </w:p>
        </w:tc>
      </w:tr>
      <w:tr w:rsidR="001025C9" w14:paraId="5819D8BA" w14:textId="77777777" w:rsidTr="001025C9">
        <w:trPr>
          <w:trHeight w:val="42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9EEDD7A" w14:textId="77777777" w:rsidR="001025C9" w:rsidRDefault="001025C9" w:rsidP="001025C9">
            <w:pPr>
              <w:pStyle w:val="TableParagraph"/>
              <w:spacing w:before="122"/>
              <w:ind w:left="21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6</w:t>
            </w:r>
          </w:p>
        </w:tc>
        <w:tc>
          <w:tcPr>
            <w:tcW w:w="1419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BB350B6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92C2339" w14:textId="77777777" w:rsidR="001025C9" w:rsidRDefault="001025C9" w:rsidP="001025C9">
            <w:pPr>
              <w:pStyle w:val="TableParagraph"/>
              <w:spacing w:before="122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Medida</w:t>
            </w:r>
          </w:p>
        </w:tc>
        <w:tc>
          <w:tcPr>
            <w:tcW w:w="2912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D4FF1A9" w14:textId="77777777" w:rsidR="001025C9" w:rsidRDefault="001025C9" w:rsidP="001025C9">
            <w:pPr>
              <w:pStyle w:val="TableParagraph"/>
              <w:spacing w:before="21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rutas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calcula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distancia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real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punto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otro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mapas.</w:t>
            </w:r>
          </w:p>
        </w:tc>
        <w:tc>
          <w:tcPr>
            <w:tcW w:w="172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EF6C3D4" w14:textId="77777777" w:rsidR="001025C9" w:rsidRDefault="001025C9" w:rsidP="001025C9">
            <w:pPr>
              <w:pStyle w:val="TableParagraph"/>
              <w:spacing w:before="21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Cálculo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distancias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reales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BC350EB" w14:textId="77777777" w:rsidR="001025C9" w:rsidRDefault="001025C9" w:rsidP="001025C9">
            <w:pPr>
              <w:pStyle w:val="TableParagraph"/>
              <w:spacing w:before="122"/>
              <w:ind w:left="111" w:right="9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102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103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F0403FC" w14:textId="77777777" w:rsidR="001025C9" w:rsidRDefault="001025C9" w:rsidP="001025C9">
            <w:pPr>
              <w:pStyle w:val="TableParagraph"/>
              <w:spacing w:before="122"/>
              <w:ind w:left="20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31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35</w:t>
            </w:r>
          </w:p>
        </w:tc>
      </w:tr>
      <w:tr w:rsidR="001025C9" w14:paraId="773C28FA" w14:textId="77777777" w:rsidTr="001025C9">
        <w:trPr>
          <w:trHeight w:val="61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29C2CE9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C73E293" w14:textId="77777777" w:rsidR="001025C9" w:rsidRDefault="001025C9" w:rsidP="001025C9">
            <w:pPr>
              <w:pStyle w:val="TableParagraph"/>
              <w:ind w:left="21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7</w:t>
            </w:r>
          </w:p>
        </w:tc>
        <w:tc>
          <w:tcPr>
            <w:tcW w:w="1419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4C80C07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79822E4C" w14:textId="77777777" w:rsidR="001025C9" w:rsidRDefault="001025C9" w:rsidP="001025C9">
            <w:pPr>
              <w:pStyle w:val="TableParagraph"/>
              <w:spacing w:before="8"/>
              <w:rPr>
                <w:b/>
                <w:sz w:val="19"/>
              </w:rPr>
            </w:pPr>
          </w:p>
          <w:p w14:paraId="12371DF0" w14:textId="77777777" w:rsidR="001025C9" w:rsidRDefault="001025C9" w:rsidP="001025C9">
            <w:pPr>
              <w:pStyle w:val="TableParagraph"/>
              <w:spacing w:line="247" w:lineRule="auto"/>
              <w:ind w:left="65" w:right="53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Manejo de 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información</w:t>
            </w:r>
          </w:p>
        </w:tc>
        <w:tc>
          <w:tcPr>
            <w:tcW w:w="141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7842B45" w14:textId="77777777" w:rsidR="001025C9" w:rsidRDefault="001025C9" w:rsidP="001025C9">
            <w:pPr>
              <w:pStyle w:val="TableParagraph"/>
              <w:spacing w:before="122" w:line="247" w:lineRule="auto"/>
              <w:ind w:left="65" w:right="21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Proporcionalidad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funciones</w:t>
            </w:r>
          </w:p>
        </w:tc>
        <w:tc>
          <w:tcPr>
            <w:tcW w:w="2912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47CE0EA" w14:textId="77777777" w:rsidR="001025C9" w:rsidRDefault="001025C9" w:rsidP="001025C9">
            <w:pPr>
              <w:pStyle w:val="TableParagraph"/>
              <w:spacing w:before="21" w:line="190" w:lineRule="atLeast"/>
              <w:ind w:left="64" w:right="8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Calcula porcentajes e identifica distintas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formas de representación (fracción común,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decimal,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%).</w:t>
            </w:r>
          </w:p>
        </w:tc>
        <w:tc>
          <w:tcPr>
            <w:tcW w:w="172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5CD4B98" w14:textId="77777777" w:rsidR="001025C9" w:rsidRDefault="001025C9" w:rsidP="001025C9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3FD9F736" w14:textId="77777777" w:rsidR="001025C9" w:rsidRDefault="001025C9" w:rsidP="001025C9">
            <w:pPr>
              <w:pStyle w:val="TableParagraph"/>
              <w:spacing w:before="1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Cálculo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porcentajes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7EDA929" w14:textId="77777777" w:rsidR="001025C9" w:rsidRDefault="001025C9" w:rsidP="001025C9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637F5BDD" w14:textId="77777777" w:rsidR="001025C9" w:rsidRDefault="001025C9" w:rsidP="001025C9">
            <w:pPr>
              <w:pStyle w:val="TableParagraph"/>
              <w:spacing w:before="1"/>
              <w:ind w:left="111" w:right="9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104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105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7F4228D" w14:textId="77777777" w:rsidR="001025C9" w:rsidRDefault="001025C9" w:rsidP="001025C9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5BDE38F6" w14:textId="77777777" w:rsidR="001025C9" w:rsidRDefault="001025C9" w:rsidP="001025C9">
            <w:pPr>
              <w:pStyle w:val="TableParagraph"/>
              <w:spacing w:before="1"/>
              <w:ind w:left="20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36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38</w:t>
            </w:r>
          </w:p>
        </w:tc>
      </w:tr>
      <w:tr w:rsidR="001025C9" w14:paraId="599C4990" w14:textId="77777777" w:rsidTr="001025C9">
        <w:trPr>
          <w:trHeight w:val="61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9FD0970" w14:textId="77777777" w:rsidR="001025C9" w:rsidRDefault="001025C9" w:rsidP="001025C9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5B5FE906" w14:textId="77777777" w:rsidR="001025C9" w:rsidRDefault="001025C9" w:rsidP="001025C9">
            <w:pPr>
              <w:pStyle w:val="TableParagraph"/>
              <w:spacing w:before="1"/>
              <w:ind w:left="21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8</w:t>
            </w:r>
          </w:p>
        </w:tc>
        <w:tc>
          <w:tcPr>
            <w:tcW w:w="1419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97B7522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04946AE" w14:textId="77777777" w:rsidR="001025C9" w:rsidRDefault="001025C9" w:rsidP="001025C9">
            <w:pPr>
              <w:pStyle w:val="TableParagraph"/>
              <w:spacing w:before="27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Análisis</w:t>
            </w:r>
          </w:p>
          <w:p w14:paraId="76297D4A" w14:textId="77777777" w:rsidR="001025C9" w:rsidRDefault="001025C9" w:rsidP="001025C9">
            <w:pPr>
              <w:pStyle w:val="TableParagraph"/>
              <w:spacing w:line="190" w:lineRule="atLeast"/>
              <w:ind w:left="65" w:right="21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representación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datos</w:t>
            </w:r>
          </w:p>
        </w:tc>
        <w:tc>
          <w:tcPr>
            <w:tcW w:w="2912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0B8784B" w14:textId="77777777" w:rsidR="001025C9" w:rsidRDefault="001025C9" w:rsidP="001025C9">
            <w:pPr>
              <w:pStyle w:val="TableParagraph"/>
              <w:spacing w:before="21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Lee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información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presentada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gráficas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barras y circulares. Utiliza estos tipos de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gráficas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comunicar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información.</w:t>
            </w:r>
          </w:p>
        </w:tc>
        <w:tc>
          <w:tcPr>
            <w:tcW w:w="172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FEBAB31" w14:textId="77777777" w:rsidR="001025C9" w:rsidRDefault="001025C9" w:rsidP="001025C9">
            <w:pPr>
              <w:pStyle w:val="TableParagraph"/>
              <w:spacing w:before="121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Lectura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tablas</w:t>
            </w:r>
          </w:p>
          <w:p w14:paraId="7F133763" w14:textId="77777777" w:rsidR="001025C9" w:rsidRDefault="001025C9" w:rsidP="001025C9">
            <w:pPr>
              <w:pStyle w:val="TableParagraph"/>
              <w:spacing w:before="6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gráficas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circulares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F40C0D6" w14:textId="77777777" w:rsidR="001025C9" w:rsidRDefault="001025C9" w:rsidP="001025C9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12328C90" w14:textId="77777777" w:rsidR="001025C9" w:rsidRDefault="001025C9" w:rsidP="001025C9">
            <w:pPr>
              <w:pStyle w:val="TableParagraph"/>
              <w:ind w:left="111" w:right="9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106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107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8473A58" w14:textId="77777777" w:rsidR="001025C9" w:rsidRDefault="001025C9" w:rsidP="001025C9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1F960721" w14:textId="77777777" w:rsidR="001025C9" w:rsidRDefault="001025C9" w:rsidP="001025C9">
            <w:pPr>
              <w:pStyle w:val="TableParagraph"/>
              <w:ind w:left="20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39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42</w:t>
            </w:r>
          </w:p>
        </w:tc>
      </w:tr>
      <w:tr w:rsidR="001025C9" w14:paraId="3E727620" w14:textId="77777777" w:rsidTr="001025C9">
        <w:trPr>
          <w:trHeight w:val="42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BBF0B94" w14:textId="77777777" w:rsidR="001025C9" w:rsidRDefault="001025C9" w:rsidP="001025C9">
            <w:pPr>
              <w:pStyle w:val="TableParagraph"/>
              <w:spacing w:before="121"/>
              <w:ind w:left="21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9</w:t>
            </w:r>
          </w:p>
        </w:tc>
        <w:tc>
          <w:tcPr>
            <w:tcW w:w="1419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B2C06AE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730919D9" w14:textId="77777777" w:rsidR="001025C9" w:rsidRDefault="001025C9" w:rsidP="001025C9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3F319577" w14:textId="77777777" w:rsidR="001025C9" w:rsidRDefault="001025C9" w:rsidP="001025C9">
            <w:pPr>
              <w:pStyle w:val="TableParagraph"/>
              <w:spacing w:line="247" w:lineRule="auto"/>
              <w:ind w:left="66" w:right="202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Sentido numérico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 pensamiento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algebraico</w:t>
            </w:r>
          </w:p>
        </w:tc>
        <w:tc>
          <w:tcPr>
            <w:tcW w:w="1419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C3FC4FA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6574A759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4744FD57" w14:textId="77777777" w:rsidR="001025C9" w:rsidRDefault="001025C9" w:rsidP="001025C9">
            <w:pPr>
              <w:pStyle w:val="TableParagraph"/>
              <w:spacing w:before="140" w:line="247" w:lineRule="auto"/>
              <w:ind w:left="65" w:right="9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Números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de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numeración</w:t>
            </w:r>
          </w:p>
        </w:tc>
        <w:tc>
          <w:tcPr>
            <w:tcW w:w="2912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CB7BDAF" w14:textId="77777777" w:rsidR="001025C9" w:rsidRDefault="001025C9" w:rsidP="001025C9">
            <w:pPr>
              <w:pStyle w:val="TableParagraph"/>
              <w:spacing w:before="148"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Conoce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utiliza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convenciones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representar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números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 xml:space="preserve">fraccionarios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decimales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recta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numérica.</w:t>
            </w:r>
          </w:p>
        </w:tc>
        <w:tc>
          <w:tcPr>
            <w:tcW w:w="172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FF4BC8F" w14:textId="77777777" w:rsidR="001025C9" w:rsidRDefault="001025C9" w:rsidP="001025C9">
            <w:pPr>
              <w:pStyle w:val="TableParagraph"/>
              <w:spacing w:before="20" w:line="190" w:lineRule="atLeast"/>
              <w:ind w:left="64" w:right="37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Números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recta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numérica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AF2BFEC" w14:textId="77777777" w:rsidR="001025C9" w:rsidRDefault="001025C9" w:rsidP="001025C9">
            <w:pPr>
              <w:pStyle w:val="TableParagraph"/>
              <w:spacing w:before="121"/>
              <w:ind w:left="111" w:right="9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108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109</w:t>
            </w:r>
          </w:p>
        </w:tc>
        <w:tc>
          <w:tcPr>
            <w:tcW w:w="861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DB991E1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031E5A14" w14:textId="77777777" w:rsidR="001025C9" w:rsidRDefault="001025C9" w:rsidP="001025C9">
            <w:pPr>
              <w:pStyle w:val="TableParagraph"/>
              <w:spacing w:before="130"/>
              <w:ind w:left="20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44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47</w:t>
            </w:r>
          </w:p>
        </w:tc>
      </w:tr>
      <w:tr w:rsidR="001025C9" w14:paraId="6F1D2081" w14:textId="77777777" w:rsidTr="001025C9">
        <w:trPr>
          <w:trHeight w:val="42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82A80B2" w14:textId="77777777" w:rsidR="001025C9" w:rsidRDefault="001025C9" w:rsidP="001025C9">
            <w:pPr>
              <w:pStyle w:val="TableParagraph"/>
              <w:spacing w:before="121"/>
              <w:ind w:left="51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10</w:t>
            </w:r>
          </w:p>
        </w:tc>
        <w:tc>
          <w:tcPr>
            <w:tcW w:w="1419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197F9B1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E52CAA6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2912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93529DB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72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7939172" w14:textId="77777777" w:rsidR="001025C9" w:rsidRDefault="001025C9" w:rsidP="001025C9">
            <w:pPr>
              <w:pStyle w:val="TableParagraph"/>
              <w:spacing w:before="20" w:line="190" w:lineRule="atLeast"/>
              <w:ind w:left="64" w:right="8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Ubicación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unidad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recta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numérica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33FA8EA" w14:textId="77777777" w:rsidR="001025C9" w:rsidRDefault="001025C9" w:rsidP="001025C9">
            <w:pPr>
              <w:pStyle w:val="TableParagraph"/>
              <w:spacing w:before="121"/>
              <w:ind w:left="111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110</w:t>
            </w:r>
          </w:p>
        </w:tc>
        <w:tc>
          <w:tcPr>
            <w:tcW w:w="861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C40056D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</w:tr>
      <w:tr w:rsidR="001025C9" w14:paraId="610B5A72" w14:textId="77777777" w:rsidTr="001025C9">
        <w:trPr>
          <w:trHeight w:val="61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B74E315" w14:textId="77777777" w:rsidR="001025C9" w:rsidRDefault="001025C9" w:rsidP="001025C9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5E387DF6" w14:textId="77777777" w:rsidR="001025C9" w:rsidRDefault="001025C9" w:rsidP="001025C9">
            <w:pPr>
              <w:pStyle w:val="TableParagraph"/>
              <w:spacing w:before="1"/>
              <w:ind w:left="49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11</w:t>
            </w:r>
          </w:p>
        </w:tc>
        <w:tc>
          <w:tcPr>
            <w:tcW w:w="1419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8451E55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EA98629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2912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88CA038" w14:textId="77777777" w:rsidR="001025C9" w:rsidRDefault="001025C9" w:rsidP="001025C9">
            <w:pPr>
              <w:pStyle w:val="TableParagraph"/>
              <w:spacing w:before="20" w:line="190" w:lineRule="atLeast"/>
              <w:ind w:left="65" w:right="11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multiplicar</w:t>
            </w:r>
            <w:r>
              <w:rPr>
                <w:color w:val="231F20"/>
                <w:spacing w:val="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dividir</w:t>
            </w:r>
            <w:r>
              <w:rPr>
                <w:color w:val="231F20"/>
                <w:spacing w:val="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números</w:t>
            </w:r>
            <w:r>
              <w:rPr>
                <w:color w:val="231F20"/>
                <w:spacing w:val="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fraccionarios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decimales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números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naturales.</w:t>
            </w:r>
          </w:p>
        </w:tc>
        <w:tc>
          <w:tcPr>
            <w:tcW w:w="172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5EB6F91" w14:textId="77777777" w:rsidR="001025C9" w:rsidRDefault="001025C9" w:rsidP="001025C9">
            <w:pPr>
              <w:pStyle w:val="TableParagraph"/>
              <w:spacing w:before="121"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Multiplicación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por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múltiplos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10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423E4BE" w14:textId="77777777" w:rsidR="001025C9" w:rsidRDefault="001025C9" w:rsidP="001025C9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000B296A" w14:textId="77777777" w:rsidR="001025C9" w:rsidRDefault="001025C9" w:rsidP="001025C9">
            <w:pPr>
              <w:pStyle w:val="TableParagraph"/>
              <w:spacing w:before="1"/>
              <w:ind w:left="111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111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112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740798F" w14:textId="77777777" w:rsidR="001025C9" w:rsidRDefault="001025C9" w:rsidP="001025C9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0F8449AE" w14:textId="77777777" w:rsidR="001025C9" w:rsidRDefault="001025C9" w:rsidP="001025C9">
            <w:pPr>
              <w:pStyle w:val="TableParagraph"/>
              <w:spacing w:before="1"/>
              <w:ind w:left="20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48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52</w:t>
            </w:r>
          </w:p>
        </w:tc>
      </w:tr>
      <w:tr w:rsidR="001025C9" w14:paraId="5EE0A74A" w14:textId="77777777" w:rsidTr="001025C9">
        <w:trPr>
          <w:trHeight w:val="23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B99B723" w14:textId="77777777" w:rsidR="001025C9" w:rsidRDefault="001025C9" w:rsidP="001025C9">
            <w:pPr>
              <w:pStyle w:val="TableParagraph"/>
              <w:rPr>
                <w:b/>
                <w:sz w:val="21"/>
              </w:rPr>
            </w:pPr>
          </w:p>
          <w:p w14:paraId="23136686" w14:textId="77777777" w:rsidR="001025C9" w:rsidRDefault="001025C9" w:rsidP="001025C9">
            <w:pPr>
              <w:pStyle w:val="TableParagraph"/>
              <w:spacing w:before="1"/>
              <w:ind w:left="176"/>
              <w:rPr>
                <w:sz w:val="16"/>
              </w:rPr>
            </w:pPr>
            <w:r>
              <w:rPr>
                <w:color w:val="231F20"/>
                <w:sz w:val="16"/>
              </w:rPr>
              <w:t>12</w:t>
            </w:r>
          </w:p>
        </w:tc>
        <w:tc>
          <w:tcPr>
            <w:tcW w:w="1419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A50EDFC" w14:textId="77777777" w:rsidR="001025C9" w:rsidRDefault="001025C9" w:rsidP="001025C9">
            <w:pPr>
              <w:pStyle w:val="TableParagraph"/>
              <w:spacing w:before="147" w:line="247" w:lineRule="auto"/>
              <w:ind w:left="66" w:right="37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Forma,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espacio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medida</w:t>
            </w:r>
          </w:p>
        </w:tc>
        <w:tc>
          <w:tcPr>
            <w:tcW w:w="1419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DC6A514" w14:textId="77777777" w:rsidR="001025C9" w:rsidRDefault="001025C9" w:rsidP="001025C9">
            <w:pPr>
              <w:pStyle w:val="TableParagraph"/>
              <w:rPr>
                <w:b/>
                <w:sz w:val="21"/>
              </w:rPr>
            </w:pPr>
          </w:p>
          <w:p w14:paraId="58B7C383" w14:textId="77777777" w:rsidR="001025C9" w:rsidRDefault="001025C9" w:rsidP="001025C9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Figuras y cuerpos</w:t>
            </w:r>
          </w:p>
        </w:tc>
        <w:tc>
          <w:tcPr>
            <w:tcW w:w="2912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CD44ADD" w14:textId="77777777" w:rsidR="001025C9" w:rsidRDefault="001025C9" w:rsidP="001025C9">
            <w:pPr>
              <w:pStyle w:val="TableParagraph"/>
              <w:spacing w:before="52" w:line="247" w:lineRule="auto"/>
              <w:ind w:left="65" w:right="11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Explica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características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diversos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cuerpos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geométricos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(núm.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caras,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aristas,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etc.),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usa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lenguaje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formal.</w:t>
            </w:r>
          </w:p>
        </w:tc>
        <w:tc>
          <w:tcPr>
            <w:tcW w:w="172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748C4B3" w14:textId="77777777" w:rsidR="001025C9" w:rsidRDefault="001025C9" w:rsidP="001025C9">
            <w:pPr>
              <w:pStyle w:val="TableParagraph"/>
              <w:spacing w:before="25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Prismas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pirámides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DAEB448" w14:textId="77777777" w:rsidR="001025C9" w:rsidRDefault="001025C9" w:rsidP="001025C9">
            <w:pPr>
              <w:pStyle w:val="TableParagraph"/>
              <w:spacing w:before="25"/>
              <w:ind w:left="111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113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114</w:t>
            </w:r>
          </w:p>
        </w:tc>
        <w:tc>
          <w:tcPr>
            <w:tcW w:w="861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2472346" w14:textId="77777777" w:rsidR="001025C9" w:rsidRDefault="001025C9" w:rsidP="001025C9">
            <w:pPr>
              <w:pStyle w:val="TableParagraph"/>
              <w:rPr>
                <w:b/>
                <w:sz w:val="21"/>
              </w:rPr>
            </w:pPr>
          </w:p>
          <w:p w14:paraId="4E20E43C" w14:textId="77777777" w:rsidR="001025C9" w:rsidRDefault="001025C9" w:rsidP="001025C9">
            <w:pPr>
              <w:pStyle w:val="TableParagraph"/>
              <w:ind w:left="20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53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58</w:t>
            </w:r>
          </w:p>
        </w:tc>
      </w:tr>
      <w:tr w:rsidR="001025C9" w14:paraId="5CCE47F0" w14:textId="77777777" w:rsidTr="001025C9">
        <w:trPr>
          <w:trHeight w:val="42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B7EA563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49BA931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2B6C21A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2912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8411852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72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44EB018" w14:textId="77777777" w:rsidR="001025C9" w:rsidRDefault="001025C9" w:rsidP="001025C9">
            <w:pPr>
              <w:pStyle w:val="TableParagraph"/>
              <w:spacing w:before="19" w:line="190" w:lineRule="atLeast"/>
              <w:ind w:left="64" w:right="51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Altura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prismas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pirámides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9C66C4D" w14:textId="77777777" w:rsidR="001025C9" w:rsidRDefault="001025C9" w:rsidP="001025C9">
            <w:pPr>
              <w:pStyle w:val="TableParagraph"/>
              <w:spacing w:before="120"/>
              <w:ind w:left="111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115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116</w:t>
            </w:r>
          </w:p>
        </w:tc>
        <w:tc>
          <w:tcPr>
            <w:tcW w:w="861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C3588CE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</w:tr>
    </w:tbl>
    <w:p w14:paraId="4ADAA132" w14:textId="77777777" w:rsidR="001025C9" w:rsidRDefault="001025C9" w:rsidP="001025C9">
      <w:pPr>
        <w:pStyle w:val="Periodo"/>
        <w:rPr>
          <w:color w:val="A3548F"/>
        </w:rPr>
      </w:pPr>
    </w:p>
    <w:p w14:paraId="4066DA06" w14:textId="77777777" w:rsidR="001025C9" w:rsidRPr="00474E73" w:rsidRDefault="001025C9" w:rsidP="001025C9">
      <w:pPr>
        <w:pStyle w:val="Periodo"/>
        <w:rPr>
          <w:color w:val="A3548F"/>
          <w:sz w:val="24"/>
        </w:rPr>
      </w:pPr>
      <w:r w:rsidRPr="00474E73">
        <w:rPr>
          <w:color w:val="A3548F"/>
        </w:rPr>
        <w:t>Segundo periodo</w:t>
      </w:r>
    </w:p>
    <w:p w14:paraId="44C6F05F" w14:textId="77777777" w:rsidR="001025C9" w:rsidRDefault="001025C9" w:rsidP="001025C9">
      <w:pPr>
        <w:pStyle w:val="Periodo"/>
        <w:rPr>
          <w:color w:val="A3548F"/>
        </w:rPr>
      </w:pPr>
    </w:p>
    <w:tbl>
      <w:tblPr>
        <w:tblStyle w:val="TableNormal"/>
        <w:tblW w:w="9660" w:type="dxa"/>
        <w:tblInd w:w="-10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160"/>
        <w:gridCol w:w="1300"/>
        <w:gridCol w:w="3180"/>
        <w:gridCol w:w="1800"/>
        <w:gridCol w:w="860"/>
        <w:gridCol w:w="860"/>
      </w:tblGrid>
      <w:tr w:rsidR="001025C9" w14:paraId="79B95548" w14:textId="77777777" w:rsidTr="001025C9">
        <w:trPr>
          <w:trHeight w:val="451"/>
        </w:trPr>
        <w:tc>
          <w:tcPr>
            <w:tcW w:w="500" w:type="dxa"/>
            <w:shd w:val="clear" w:color="auto" w:fill="BF84AC"/>
          </w:tcPr>
          <w:p w14:paraId="363342EA" w14:textId="77777777" w:rsidR="001025C9" w:rsidRDefault="001025C9" w:rsidP="001025C9">
            <w:pPr>
              <w:pStyle w:val="TableParagraph"/>
              <w:spacing w:before="127"/>
              <w:ind w:left="25" w:right="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160" w:type="dxa"/>
            <w:shd w:val="clear" w:color="auto" w:fill="BF84AC"/>
          </w:tcPr>
          <w:p w14:paraId="679ADFE6" w14:textId="77777777" w:rsidR="001025C9" w:rsidRDefault="001025C9" w:rsidP="001025C9">
            <w:pPr>
              <w:pStyle w:val="TableParagraph"/>
              <w:spacing w:before="127"/>
              <w:ind w:left="431" w:right="412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300" w:type="dxa"/>
            <w:shd w:val="clear" w:color="auto" w:fill="BF84AC"/>
          </w:tcPr>
          <w:p w14:paraId="3B8C730A" w14:textId="77777777" w:rsidR="001025C9" w:rsidRDefault="001025C9" w:rsidP="001025C9">
            <w:pPr>
              <w:pStyle w:val="TableParagraph"/>
              <w:spacing w:before="127"/>
              <w:ind w:left="417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180" w:type="dxa"/>
            <w:shd w:val="clear" w:color="auto" w:fill="BF84AC"/>
          </w:tcPr>
          <w:p w14:paraId="16262379" w14:textId="77777777" w:rsidR="001025C9" w:rsidRDefault="001025C9" w:rsidP="001025C9">
            <w:pPr>
              <w:pStyle w:val="TableParagraph"/>
              <w:spacing w:before="127"/>
              <w:ind w:left="70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800" w:type="dxa"/>
            <w:shd w:val="clear" w:color="auto" w:fill="BF84AC"/>
          </w:tcPr>
          <w:p w14:paraId="502B8E75" w14:textId="77777777" w:rsidR="001025C9" w:rsidRDefault="001025C9" w:rsidP="001025C9">
            <w:pPr>
              <w:pStyle w:val="TableParagraph"/>
              <w:spacing w:before="127"/>
              <w:ind w:left="234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3204EC81" w14:textId="77777777" w:rsidR="001025C9" w:rsidRDefault="001025C9" w:rsidP="001025C9">
            <w:pPr>
              <w:pStyle w:val="TableParagraph"/>
              <w:spacing w:before="2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01F1EE14" w14:textId="77777777" w:rsidR="001025C9" w:rsidRDefault="001025C9" w:rsidP="001025C9">
            <w:pPr>
              <w:pStyle w:val="TableParagraph"/>
              <w:spacing w:before="3" w:line="199" w:lineRule="exact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3947273E" w14:textId="77777777" w:rsidR="001025C9" w:rsidRDefault="001025C9" w:rsidP="001025C9">
            <w:pPr>
              <w:pStyle w:val="TableParagraph"/>
              <w:spacing w:before="11" w:line="210" w:lineRule="atLeast"/>
              <w:ind w:left="102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libro</w:t>
            </w:r>
            <w:r>
              <w:rPr>
                <w:b/>
                <w:color w:val="FFFFFF"/>
                <w:spacing w:val="-3"/>
                <w:w w:val="80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SEP</w:t>
            </w:r>
          </w:p>
        </w:tc>
      </w:tr>
      <w:tr w:rsidR="001025C9" w14:paraId="316FCF1D" w14:textId="77777777" w:rsidTr="001025C9">
        <w:trPr>
          <w:trHeight w:val="233"/>
        </w:trPr>
        <w:tc>
          <w:tcPr>
            <w:tcW w:w="5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609A13E" w14:textId="77777777" w:rsidR="001025C9" w:rsidRDefault="001025C9" w:rsidP="001025C9">
            <w:pPr>
              <w:pStyle w:val="TableParagraph"/>
              <w:spacing w:before="28"/>
              <w:ind w:left="52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13</w:t>
            </w:r>
          </w:p>
        </w:tc>
        <w:tc>
          <w:tcPr>
            <w:tcW w:w="116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A7BAB8D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05712CDF" w14:textId="77777777" w:rsidR="001025C9" w:rsidRDefault="001025C9" w:rsidP="001025C9">
            <w:pPr>
              <w:pStyle w:val="TableParagraph"/>
              <w:spacing w:before="1"/>
              <w:rPr>
                <w:b/>
              </w:rPr>
            </w:pPr>
          </w:p>
          <w:p w14:paraId="61D32906" w14:textId="77777777" w:rsidR="001025C9" w:rsidRDefault="001025C9" w:rsidP="001025C9">
            <w:pPr>
              <w:pStyle w:val="TableParagraph"/>
              <w:spacing w:line="247" w:lineRule="auto"/>
              <w:ind w:left="65" w:right="27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Manejo de 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información</w:t>
            </w:r>
          </w:p>
        </w:tc>
        <w:tc>
          <w:tcPr>
            <w:tcW w:w="130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CD9A5FD" w14:textId="77777777" w:rsidR="001025C9" w:rsidRDefault="001025C9" w:rsidP="001025C9">
            <w:pPr>
              <w:pStyle w:val="TableParagraph"/>
              <w:spacing w:before="149" w:line="247" w:lineRule="auto"/>
              <w:ind w:left="65" w:right="9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Proporcionalidad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funciones</w:t>
            </w:r>
          </w:p>
        </w:tc>
        <w:tc>
          <w:tcPr>
            <w:tcW w:w="318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4C1E0CF" w14:textId="77777777" w:rsidR="001025C9" w:rsidRDefault="001025C9" w:rsidP="001025C9">
            <w:pPr>
              <w:pStyle w:val="TableParagraph"/>
              <w:spacing w:before="54" w:line="247" w:lineRule="auto"/>
              <w:ind w:left="65" w:right="347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Calcula porcentajes e identifica distintas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formas de representación (fracción común,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decimal,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%).</w:t>
            </w:r>
          </w:p>
        </w:tc>
        <w:tc>
          <w:tcPr>
            <w:tcW w:w="18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CDA2F74" w14:textId="77777777" w:rsidR="001025C9" w:rsidRDefault="001025C9" w:rsidP="001025C9">
            <w:pPr>
              <w:pStyle w:val="TableParagraph"/>
              <w:spacing w:before="28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porcentajes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95B4F35" w14:textId="77777777" w:rsidR="001025C9" w:rsidRDefault="001025C9" w:rsidP="001025C9">
            <w:pPr>
              <w:pStyle w:val="TableParagraph"/>
              <w:spacing w:before="28"/>
              <w:ind w:left="14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117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118</w:t>
            </w:r>
          </w:p>
        </w:tc>
        <w:tc>
          <w:tcPr>
            <w:tcW w:w="86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EFA6477" w14:textId="77777777" w:rsidR="001025C9" w:rsidRDefault="001025C9" w:rsidP="001025C9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66ED1C9E" w14:textId="77777777" w:rsidR="001025C9" w:rsidRDefault="001025C9" w:rsidP="001025C9">
            <w:pPr>
              <w:pStyle w:val="TableParagraph"/>
              <w:ind w:left="21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59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61</w:t>
            </w:r>
          </w:p>
        </w:tc>
      </w:tr>
      <w:tr w:rsidR="001025C9" w14:paraId="620532C8" w14:textId="77777777" w:rsidTr="001025C9">
        <w:trPr>
          <w:trHeight w:val="42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9694CB9" w14:textId="77777777" w:rsidR="001025C9" w:rsidRDefault="001025C9" w:rsidP="001025C9">
            <w:pPr>
              <w:pStyle w:val="TableParagraph"/>
              <w:spacing w:before="123"/>
              <w:ind w:left="49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14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7B13018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38EEF38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31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D7C23C4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E74E9C0" w14:textId="77777777" w:rsidR="001025C9" w:rsidRDefault="001025C9" w:rsidP="001025C9">
            <w:pPr>
              <w:pStyle w:val="TableParagraph"/>
              <w:spacing w:before="22" w:line="190" w:lineRule="atLeast"/>
              <w:ind w:left="64" w:right="83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Cálculo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total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partir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porcentaje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6383288" w14:textId="77777777" w:rsidR="001025C9" w:rsidRDefault="001025C9" w:rsidP="001025C9">
            <w:pPr>
              <w:pStyle w:val="TableParagraph"/>
              <w:spacing w:before="123"/>
              <w:ind w:left="13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119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120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4F765B2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</w:tr>
      <w:tr w:rsidR="001025C9" w14:paraId="549F74A2" w14:textId="77777777" w:rsidTr="001025C9">
        <w:trPr>
          <w:trHeight w:val="61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C7A09AE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0D24F0B" w14:textId="77777777" w:rsidR="001025C9" w:rsidRDefault="001025C9" w:rsidP="001025C9">
            <w:pPr>
              <w:pStyle w:val="TableParagraph"/>
              <w:spacing w:before="1"/>
              <w:ind w:left="51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15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F2F5C7F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6FC4595" w14:textId="77777777" w:rsidR="001025C9" w:rsidRDefault="001025C9" w:rsidP="001025C9">
            <w:pPr>
              <w:pStyle w:val="TableParagraph"/>
              <w:spacing w:before="22" w:line="190" w:lineRule="atLeast"/>
              <w:ind w:left="64" w:right="14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Análisis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representación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datos</w:t>
            </w:r>
          </w:p>
        </w:tc>
        <w:tc>
          <w:tcPr>
            <w:tcW w:w="31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7064FF9" w14:textId="77777777" w:rsidR="001025C9" w:rsidRDefault="001025C9" w:rsidP="001025C9">
            <w:pPr>
              <w:pStyle w:val="TableParagraph"/>
              <w:spacing w:before="27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 xml:space="preserve">involucran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uso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medidas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tendencia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central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(media,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mediana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moda).</w:t>
            </w:r>
          </w:p>
        </w:tc>
        <w:tc>
          <w:tcPr>
            <w:tcW w:w="18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8370469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1B0FADA" w14:textId="77777777" w:rsidR="001025C9" w:rsidRDefault="001025C9" w:rsidP="001025C9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Lectura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datos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D943457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9A8E1D3" w14:textId="77777777" w:rsidR="001025C9" w:rsidRDefault="001025C9" w:rsidP="001025C9">
            <w:pPr>
              <w:pStyle w:val="TableParagraph"/>
              <w:ind w:left="13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121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122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EEC1B92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2EA6131" w14:textId="77777777" w:rsidR="001025C9" w:rsidRDefault="001025C9" w:rsidP="001025C9">
            <w:pPr>
              <w:pStyle w:val="TableParagraph"/>
              <w:ind w:left="21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70</w:t>
            </w:r>
          </w:p>
        </w:tc>
      </w:tr>
    </w:tbl>
    <w:p w14:paraId="70AA9AD3" w14:textId="7C842AFC" w:rsidR="00675180" w:rsidRDefault="00675180" w:rsidP="001025C9">
      <w:pPr>
        <w:pStyle w:val="Textoindependiente"/>
        <w:rPr>
          <w:b/>
          <w:sz w:val="32"/>
        </w:rPr>
      </w:pPr>
    </w:p>
    <w:p w14:paraId="7571F7CF" w14:textId="77777777" w:rsidR="00675180" w:rsidRDefault="00675180">
      <w:pPr>
        <w:rPr>
          <w:rFonts w:ascii="Arial" w:eastAsia="Arial" w:hAnsi="Arial" w:cs="Arial"/>
          <w:b/>
          <w:sz w:val="32"/>
          <w:szCs w:val="16"/>
          <w:lang w:val="es-ES"/>
        </w:rPr>
      </w:pPr>
      <w:r>
        <w:rPr>
          <w:b/>
          <w:sz w:val="32"/>
        </w:rPr>
        <w:br w:type="page"/>
      </w:r>
    </w:p>
    <w:tbl>
      <w:tblPr>
        <w:tblStyle w:val="TableNormal"/>
        <w:tblW w:w="9660" w:type="dxa"/>
        <w:tblInd w:w="-10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160"/>
        <w:gridCol w:w="1300"/>
        <w:gridCol w:w="3180"/>
        <w:gridCol w:w="1800"/>
        <w:gridCol w:w="860"/>
        <w:gridCol w:w="860"/>
      </w:tblGrid>
      <w:tr w:rsidR="001025C9" w14:paraId="6C63D4F6" w14:textId="77777777" w:rsidTr="001025C9">
        <w:trPr>
          <w:trHeight w:val="451"/>
        </w:trPr>
        <w:tc>
          <w:tcPr>
            <w:tcW w:w="500" w:type="dxa"/>
            <w:shd w:val="clear" w:color="auto" w:fill="BF84AC"/>
          </w:tcPr>
          <w:p w14:paraId="7D6A5339" w14:textId="77777777" w:rsidR="001025C9" w:rsidRDefault="001025C9" w:rsidP="001025C9">
            <w:pPr>
              <w:pStyle w:val="TableParagraph"/>
              <w:spacing w:before="127"/>
              <w:ind w:left="25" w:right="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lastRenderedPageBreak/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160" w:type="dxa"/>
            <w:shd w:val="clear" w:color="auto" w:fill="BF84AC"/>
          </w:tcPr>
          <w:p w14:paraId="7307A5B1" w14:textId="77777777" w:rsidR="001025C9" w:rsidRDefault="001025C9" w:rsidP="001025C9">
            <w:pPr>
              <w:pStyle w:val="TableParagraph"/>
              <w:spacing w:before="127"/>
              <w:ind w:left="431" w:right="412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300" w:type="dxa"/>
            <w:shd w:val="clear" w:color="auto" w:fill="BF84AC"/>
          </w:tcPr>
          <w:p w14:paraId="076C7E66" w14:textId="77777777" w:rsidR="001025C9" w:rsidRDefault="001025C9" w:rsidP="001025C9">
            <w:pPr>
              <w:pStyle w:val="TableParagraph"/>
              <w:spacing w:before="127"/>
              <w:ind w:left="417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180" w:type="dxa"/>
            <w:shd w:val="clear" w:color="auto" w:fill="BF84AC"/>
          </w:tcPr>
          <w:p w14:paraId="6839D5B6" w14:textId="77777777" w:rsidR="001025C9" w:rsidRDefault="001025C9" w:rsidP="001025C9">
            <w:pPr>
              <w:pStyle w:val="TableParagraph"/>
              <w:spacing w:before="127"/>
              <w:ind w:left="70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800" w:type="dxa"/>
            <w:shd w:val="clear" w:color="auto" w:fill="BF84AC"/>
          </w:tcPr>
          <w:p w14:paraId="0DC88BF9" w14:textId="77777777" w:rsidR="001025C9" w:rsidRDefault="001025C9" w:rsidP="001025C9">
            <w:pPr>
              <w:pStyle w:val="TableParagraph"/>
              <w:spacing w:before="127"/>
              <w:ind w:left="234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61AE95AA" w14:textId="77777777" w:rsidR="001025C9" w:rsidRDefault="001025C9" w:rsidP="001025C9">
            <w:pPr>
              <w:pStyle w:val="TableParagraph"/>
              <w:spacing w:before="2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01B07C2B" w14:textId="77777777" w:rsidR="001025C9" w:rsidRDefault="001025C9" w:rsidP="001025C9">
            <w:pPr>
              <w:pStyle w:val="TableParagraph"/>
              <w:spacing w:before="3" w:line="199" w:lineRule="exact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6A983631" w14:textId="77777777" w:rsidR="001025C9" w:rsidRDefault="001025C9" w:rsidP="001025C9">
            <w:pPr>
              <w:pStyle w:val="TableParagraph"/>
              <w:spacing w:before="11" w:line="210" w:lineRule="atLeast"/>
              <w:ind w:left="102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libro</w:t>
            </w:r>
            <w:r>
              <w:rPr>
                <w:b/>
                <w:color w:val="FFFFFF"/>
                <w:spacing w:val="-3"/>
                <w:w w:val="80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SEP</w:t>
            </w:r>
          </w:p>
        </w:tc>
      </w:tr>
      <w:tr w:rsidR="001025C9" w14:paraId="1B0A1D59" w14:textId="77777777" w:rsidTr="001025C9">
        <w:trPr>
          <w:trHeight w:val="423"/>
        </w:trPr>
        <w:tc>
          <w:tcPr>
            <w:tcW w:w="5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CEDC612" w14:textId="77777777" w:rsidR="001025C9" w:rsidRDefault="001025C9" w:rsidP="001025C9">
            <w:pPr>
              <w:pStyle w:val="TableParagraph"/>
              <w:spacing w:before="123"/>
              <w:ind w:left="49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16</w:t>
            </w:r>
          </w:p>
        </w:tc>
        <w:tc>
          <w:tcPr>
            <w:tcW w:w="116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8D47F2C" w14:textId="77777777" w:rsidR="001025C9" w:rsidRDefault="001025C9" w:rsidP="001025C9">
            <w:pPr>
              <w:pStyle w:val="TableParagraph"/>
              <w:spacing w:before="3"/>
              <w:rPr>
                <w:sz w:val="15"/>
              </w:rPr>
            </w:pPr>
          </w:p>
          <w:p w14:paraId="6B1FA4A2" w14:textId="77777777" w:rsidR="001025C9" w:rsidRDefault="001025C9" w:rsidP="001025C9">
            <w:pPr>
              <w:pStyle w:val="TableParagraph"/>
              <w:spacing w:before="1" w:line="247" w:lineRule="auto"/>
              <w:ind w:left="64" w:right="473"/>
              <w:rPr>
                <w:sz w:val="16"/>
              </w:rPr>
            </w:pPr>
            <w:r>
              <w:rPr>
                <w:color w:val="231F20"/>
                <w:sz w:val="16"/>
              </w:rPr>
              <w:t>Sentido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numérico</w:t>
            </w:r>
          </w:p>
          <w:p w14:paraId="37FBB90A" w14:textId="77777777" w:rsidR="001025C9" w:rsidRDefault="001025C9" w:rsidP="001025C9">
            <w:pPr>
              <w:pStyle w:val="TableParagraph"/>
              <w:spacing w:line="247" w:lineRule="auto"/>
              <w:ind w:left="64" w:right="11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pensamiento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algebraico</w:t>
            </w:r>
          </w:p>
        </w:tc>
        <w:tc>
          <w:tcPr>
            <w:tcW w:w="130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EF6748C" w14:textId="77777777" w:rsidR="001025C9" w:rsidRDefault="001025C9" w:rsidP="001025C9">
            <w:pPr>
              <w:pStyle w:val="TableParagraph"/>
              <w:spacing w:before="6"/>
              <w:rPr>
                <w:sz w:val="23"/>
              </w:rPr>
            </w:pPr>
          </w:p>
          <w:p w14:paraId="5FE1F660" w14:textId="77777777" w:rsidR="001025C9" w:rsidRDefault="001025C9" w:rsidP="001025C9">
            <w:pPr>
              <w:pStyle w:val="TableParagraph"/>
              <w:spacing w:line="247" w:lineRule="auto"/>
              <w:ind w:left="64" w:right="45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Números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numeración</w:t>
            </w:r>
          </w:p>
        </w:tc>
        <w:tc>
          <w:tcPr>
            <w:tcW w:w="318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AB5A0B4" w14:textId="77777777" w:rsidR="001025C9" w:rsidRDefault="001025C9" w:rsidP="001025C9">
            <w:pPr>
              <w:pStyle w:val="TableParagraph"/>
              <w:spacing w:before="54" w:line="247" w:lineRule="auto"/>
              <w:ind w:left="64" w:right="34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Conoce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utiliza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convenciones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representar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números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 xml:space="preserve">fraccionarios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decimales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recta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numérica.</w:t>
            </w:r>
          </w:p>
        </w:tc>
        <w:tc>
          <w:tcPr>
            <w:tcW w:w="18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4E325CF" w14:textId="77777777" w:rsidR="001025C9" w:rsidRDefault="001025C9" w:rsidP="001025C9">
            <w:pPr>
              <w:pStyle w:val="TableParagraph"/>
              <w:spacing w:before="21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Números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entre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otros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números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92E38F6" w14:textId="77777777" w:rsidR="001025C9" w:rsidRDefault="001025C9" w:rsidP="001025C9">
            <w:pPr>
              <w:pStyle w:val="TableParagraph"/>
              <w:spacing w:before="122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123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124</w:t>
            </w:r>
          </w:p>
        </w:tc>
        <w:tc>
          <w:tcPr>
            <w:tcW w:w="86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D4C0923" w14:textId="77777777" w:rsidR="001025C9" w:rsidRDefault="001025C9" w:rsidP="001025C9">
            <w:pPr>
              <w:pStyle w:val="TableParagraph"/>
              <w:spacing w:before="2"/>
              <w:rPr>
                <w:sz w:val="21"/>
              </w:rPr>
            </w:pPr>
          </w:p>
          <w:p w14:paraId="29076067" w14:textId="77777777" w:rsidR="001025C9" w:rsidRDefault="001025C9" w:rsidP="001025C9">
            <w:pPr>
              <w:pStyle w:val="TableParagraph"/>
              <w:ind w:left="21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72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74</w:t>
            </w:r>
          </w:p>
        </w:tc>
      </w:tr>
      <w:tr w:rsidR="001025C9" w14:paraId="474A32E4" w14:textId="77777777" w:rsidTr="001025C9">
        <w:trPr>
          <w:trHeight w:val="23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E148F35" w14:textId="77777777" w:rsidR="001025C9" w:rsidRDefault="001025C9" w:rsidP="001025C9">
            <w:pPr>
              <w:pStyle w:val="TableParagraph"/>
              <w:spacing w:before="27"/>
              <w:ind w:left="48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17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5C6E715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A9BC9CC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31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59987A7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DF5E4C4" w14:textId="77777777" w:rsidR="001025C9" w:rsidRDefault="001025C9" w:rsidP="001025C9">
            <w:pPr>
              <w:pStyle w:val="TableParagraph"/>
              <w:spacing w:before="27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Densidad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números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D55F78A" w14:textId="77777777" w:rsidR="001025C9" w:rsidRDefault="001025C9" w:rsidP="001025C9">
            <w:pPr>
              <w:pStyle w:val="TableParagraph"/>
              <w:spacing w:before="27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125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60635C9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</w:tr>
      <w:tr w:rsidR="001025C9" w14:paraId="4C474C96" w14:textId="77777777" w:rsidTr="001025C9">
        <w:trPr>
          <w:trHeight w:val="42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48F2AA0" w14:textId="77777777" w:rsidR="001025C9" w:rsidRDefault="001025C9" w:rsidP="001025C9">
            <w:pPr>
              <w:pStyle w:val="TableParagraph"/>
              <w:spacing w:before="122"/>
              <w:ind w:left="51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18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362EEC8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56F1A0B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31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246D1FE" w14:textId="77777777" w:rsidR="001025C9" w:rsidRDefault="001025C9" w:rsidP="001025C9">
            <w:pPr>
              <w:pStyle w:val="TableParagraph"/>
              <w:spacing w:before="21" w:line="190" w:lineRule="atLeast"/>
              <w:ind w:left="64" w:right="34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utilizando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máximo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común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divisor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mínimo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común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múltiplo.</w:t>
            </w:r>
          </w:p>
        </w:tc>
        <w:tc>
          <w:tcPr>
            <w:tcW w:w="18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1F2C761" w14:textId="77777777" w:rsidR="001025C9" w:rsidRDefault="001025C9" w:rsidP="001025C9">
            <w:pPr>
              <w:pStyle w:val="TableParagraph"/>
              <w:spacing w:before="122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Múltiplos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divisores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9D7A05E" w14:textId="77777777" w:rsidR="001025C9" w:rsidRDefault="001025C9" w:rsidP="001025C9">
            <w:pPr>
              <w:pStyle w:val="TableParagraph"/>
              <w:spacing w:before="122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126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127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02FFE9C" w14:textId="77777777" w:rsidR="001025C9" w:rsidRDefault="001025C9" w:rsidP="001025C9">
            <w:pPr>
              <w:pStyle w:val="TableParagraph"/>
              <w:spacing w:before="122"/>
              <w:ind w:right="188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75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89</w:t>
            </w:r>
          </w:p>
        </w:tc>
      </w:tr>
      <w:tr w:rsidR="001025C9" w14:paraId="41608AB1" w14:textId="77777777" w:rsidTr="001025C9">
        <w:trPr>
          <w:trHeight w:val="61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651ECE2" w14:textId="77777777" w:rsidR="001025C9" w:rsidRDefault="001025C9" w:rsidP="001025C9">
            <w:pPr>
              <w:pStyle w:val="TableParagraph"/>
              <w:spacing w:before="10"/>
              <w:rPr>
                <w:sz w:val="18"/>
              </w:rPr>
            </w:pPr>
          </w:p>
          <w:p w14:paraId="6FF992E2" w14:textId="77777777" w:rsidR="001025C9" w:rsidRDefault="001025C9" w:rsidP="001025C9">
            <w:pPr>
              <w:pStyle w:val="TableParagraph"/>
              <w:ind w:left="50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19</w:t>
            </w:r>
          </w:p>
        </w:tc>
        <w:tc>
          <w:tcPr>
            <w:tcW w:w="116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484E0CF" w14:textId="77777777" w:rsidR="001025C9" w:rsidRDefault="001025C9" w:rsidP="001025C9">
            <w:pPr>
              <w:pStyle w:val="TableParagraph"/>
              <w:rPr>
                <w:sz w:val="18"/>
              </w:rPr>
            </w:pPr>
          </w:p>
          <w:p w14:paraId="08B15705" w14:textId="77777777" w:rsidR="001025C9" w:rsidRDefault="001025C9" w:rsidP="001025C9">
            <w:pPr>
              <w:pStyle w:val="TableParagraph"/>
              <w:rPr>
                <w:sz w:val="18"/>
              </w:rPr>
            </w:pPr>
          </w:p>
          <w:p w14:paraId="16640AEC" w14:textId="77777777" w:rsidR="001025C9" w:rsidRDefault="001025C9" w:rsidP="001025C9">
            <w:pPr>
              <w:pStyle w:val="TableParagraph"/>
              <w:rPr>
                <w:sz w:val="18"/>
              </w:rPr>
            </w:pPr>
          </w:p>
          <w:p w14:paraId="1703CABE" w14:textId="77777777" w:rsidR="001025C9" w:rsidRDefault="001025C9" w:rsidP="001025C9">
            <w:pPr>
              <w:pStyle w:val="TableParagraph"/>
              <w:rPr>
                <w:sz w:val="18"/>
              </w:rPr>
            </w:pPr>
          </w:p>
          <w:p w14:paraId="078587AF" w14:textId="77777777" w:rsidR="001025C9" w:rsidRDefault="001025C9" w:rsidP="001025C9">
            <w:pPr>
              <w:pStyle w:val="TableParagraph"/>
              <w:spacing w:before="107" w:line="247" w:lineRule="auto"/>
              <w:ind w:left="65" w:right="11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Forma,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espacio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medida</w:t>
            </w:r>
          </w:p>
        </w:tc>
        <w:tc>
          <w:tcPr>
            <w:tcW w:w="13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8B301F1" w14:textId="77777777" w:rsidR="001025C9" w:rsidRDefault="001025C9" w:rsidP="001025C9">
            <w:pPr>
              <w:pStyle w:val="TableParagraph"/>
              <w:spacing w:before="122" w:line="247" w:lineRule="auto"/>
              <w:ind w:left="65" w:right="9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Ubicación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espacial</w:t>
            </w:r>
          </w:p>
        </w:tc>
        <w:tc>
          <w:tcPr>
            <w:tcW w:w="31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65E4B52" w14:textId="77777777" w:rsidR="001025C9" w:rsidRDefault="001025C9" w:rsidP="001025C9">
            <w:pPr>
              <w:pStyle w:val="TableParagraph"/>
              <w:spacing w:before="21" w:line="190" w:lineRule="atLeast"/>
              <w:ind w:left="65" w:right="4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Utiliza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coordenadas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cartesianas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ubicar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puntos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trazar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figuras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primer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cuadrante.</w:t>
            </w:r>
          </w:p>
        </w:tc>
        <w:tc>
          <w:tcPr>
            <w:tcW w:w="18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A7C81A7" w14:textId="77777777" w:rsidR="001025C9" w:rsidRDefault="001025C9" w:rsidP="001025C9">
            <w:pPr>
              <w:pStyle w:val="TableParagraph"/>
              <w:spacing w:before="122" w:line="247" w:lineRule="auto"/>
              <w:ind w:left="65" w:right="83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Ubicación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puntos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plano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58696B2" w14:textId="77777777" w:rsidR="001025C9" w:rsidRDefault="001025C9" w:rsidP="001025C9">
            <w:pPr>
              <w:pStyle w:val="TableParagraph"/>
              <w:spacing w:before="10"/>
              <w:rPr>
                <w:sz w:val="18"/>
              </w:rPr>
            </w:pPr>
          </w:p>
          <w:p w14:paraId="074FF8E5" w14:textId="77777777" w:rsidR="001025C9" w:rsidRDefault="001025C9" w:rsidP="001025C9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128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129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20C0E95" w14:textId="77777777" w:rsidR="001025C9" w:rsidRDefault="001025C9" w:rsidP="001025C9">
            <w:pPr>
              <w:pStyle w:val="TableParagraph"/>
              <w:spacing w:before="10"/>
              <w:rPr>
                <w:sz w:val="18"/>
              </w:rPr>
            </w:pPr>
          </w:p>
          <w:p w14:paraId="4398361B" w14:textId="77777777" w:rsidR="001025C9" w:rsidRDefault="001025C9" w:rsidP="001025C9">
            <w:pPr>
              <w:pStyle w:val="TableParagraph"/>
              <w:ind w:right="185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90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94</w:t>
            </w:r>
          </w:p>
        </w:tc>
      </w:tr>
      <w:tr w:rsidR="001025C9" w14:paraId="32EE2428" w14:textId="77777777" w:rsidTr="001025C9">
        <w:trPr>
          <w:trHeight w:val="61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FB57CD2" w14:textId="77777777" w:rsidR="001025C9" w:rsidRDefault="001025C9" w:rsidP="001025C9">
            <w:pPr>
              <w:pStyle w:val="TableParagraph"/>
              <w:spacing w:before="10"/>
              <w:rPr>
                <w:sz w:val="18"/>
              </w:rPr>
            </w:pPr>
          </w:p>
          <w:p w14:paraId="608259EE" w14:textId="77777777" w:rsidR="001025C9" w:rsidRDefault="001025C9" w:rsidP="001025C9">
            <w:pPr>
              <w:pStyle w:val="TableParagraph"/>
              <w:ind w:left="52" w:right="32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20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3C0F0E8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BE6A7E9" w14:textId="77777777" w:rsidR="001025C9" w:rsidRDefault="001025C9" w:rsidP="001025C9">
            <w:pPr>
              <w:pStyle w:val="TableParagraph"/>
              <w:rPr>
                <w:sz w:val="18"/>
              </w:rPr>
            </w:pPr>
          </w:p>
          <w:p w14:paraId="7AC44EE3" w14:textId="77777777" w:rsidR="001025C9" w:rsidRDefault="001025C9" w:rsidP="001025C9">
            <w:pPr>
              <w:pStyle w:val="TableParagraph"/>
              <w:rPr>
                <w:sz w:val="18"/>
              </w:rPr>
            </w:pPr>
          </w:p>
          <w:p w14:paraId="581351F9" w14:textId="77777777" w:rsidR="001025C9" w:rsidRDefault="001025C9" w:rsidP="001025C9">
            <w:pPr>
              <w:pStyle w:val="TableParagraph"/>
              <w:spacing w:before="5"/>
              <w:rPr>
                <w:sz w:val="26"/>
              </w:rPr>
            </w:pPr>
          </w:p>
          <w:p w14:paraId="783CB2DE" w14:textId="77777777" w:rsidR="001025C9" w:rsidRDefault="001025C9" w:rsidP="001025C9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Medida</w:t>
            </w:r>
          </w:p>
        </w:tc>
        <w:tc>
          <w:tcPr>
            <w:tcW w:w="31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BA6E0B0" w14:textId="77777777" w:rsidR="001025C9" w:rsidRDefault="001025C9" w:rsidP="001025C9">
            <w:pPr>
              <w:pStyle w:val="TableParagraph"/>
              <w:spacing w:before="21" w:line="190" w:lineRule="atLeast"/>
              <w:ind w:left="65" w:right="4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implican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conversiones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Sistema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Internacional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Sistema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Inglés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Medidas.</w:t>
            </w:r>
          </w:p>
        </w:tc>
        <w:tc>
          <w:tcPr>
            <w:tcW w:w="18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C06AB75" w14:textId="77777777" w:rsidR="001025C9" w:rsidRDefault="001025C9" w:rsidP="001025C9">
            <w:pPr>
              <w:pStyle w:val="TableParagraph"/>
              <w:spacing w:before="21" w:line="190" w:lineRule="atLeast"/>
              <w:ind w:left="65" w:right="8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Conversión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unidades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 Sistema Inglés al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Sistema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Internacional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6EC9A73" w14:textId="77777777" w:rsidR="001025C9" w:rsidRDefault="001025C9" w:rsidP="001025C9">
            <w:pPr>
              <w:pStyle w:val="TableParagraph"/>
              <w:spacing w:before="9"/>
              <w:rPr>
                <w:sz w:val="18"/>
              </w:rPr>
            </w:pPr>
          </w:p>
          <w:p w14:paraId="3DEDD351" w14:textId="77777777" w:rsidR="001025C9" w:rsidRDefault="001025C9" w:rsidP="001025C9">
            <w:pPr>
              <w:pStyle w:val="TableParagraph"/>
              <w:spacing w:before="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130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131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7D0A456" w14:textId="77777777" w:rsidR="001025C9" w:rsidRDefault="001025C9" w:rsidP="001025C9">
            <w:pPr>
              <w:pStyle w:val="TableParagraph"/>
              <w:spacing w:before="9"/>
              <w:rPr>
                <w:sz w:val="18"/>
              </w:rPr>
            </w:pPr>
          </w:p>
          <w:p w14:paraId="4A3D763F" w14:textId="77777777" w:rsidR="001025C9" w:rsidRDefault="001025C9" w:rsidP="001025C9">
            <w:pPr>
              <w:pStyle w:val="TableParagraph"/>
              <w:spacing w:before="1"/>
              <w:ind w:right="187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95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97</w:t>
            </w:r>
          </w:p>
        </w:tc>
      </w:tr>
      <w:tr w:rsidR="001025C9" w14:paraId="2027EA63" w14:textId="77777777" w:rsidTr="001025C9">
        <w:trPr>
          <w:trHeight w:val="9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4EDE121" w14:textId="77777777" w:rsidR="001025C9" w:rsidRDefault="001025C9" w:rsidP="001025C9">
            <w:pPr>
              <w:pStyle w:val="TableParagraph"/>
              <w:rPr>
                <w:sz w:val="18"/>
              </w:rPr>
            </w:pPr>
          </w:p>
          <w:p w14:paraId="64E29D95" w14:textId="77777777" w:rsidR="001025C9" w:rsidRDefault="001025C9" w:rsidP="001025C9">
            <w:pPr>
              <w:pStyle w:val="TableParagraph"/>
              <w:spacing w:before="4"/>
              <w:rPr>
                <w:sz w:val="17"/>
              </w:rPr>
            </w:pPr>
          </w:p>
          <w:p w14:paraId="64C43ADD" w14:textId="77777777" w:rsidR="001025C9" w:rsidRDefault="001025C9" w:rsidP="001025C9">
            <w:pPr>
              <w:pStyle w:val="TableParagraph"/>
              <w:ind w:left="51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21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713130A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1CE4FE9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31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2DC58FD" w14:textId="77777777" w:rsidR="001025C9" w:rsidRDefault="001025C9" w:rsidP="001025C9">
            <w:pPr>
              <w:pStyle w:val="TableParagraph"/>
              <w:spacing w:before="26" w:line="247" w:lineRule="auto"/>
              <w:ind w:left="65" w:right="4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sea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necesario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calcular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cualquiera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variables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fórmulas para obtener el volumen de cubos,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prismas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pirámides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rectos.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 xml:space="preserve">Establece </w:t>
            </w:r>
            <w:r>
              <w:rPr>
                <w:color w:val="231F20"/>
                <w:w w:val="90"/>
                <w:sz w:val="16"/>
              </w:rPr>
              <w:t>relaciones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variación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entre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dichos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términos.</w:t>
            </w:r>
          </w:p>
        </w:tc>
        <w:tc>
          <w:tcPr>
            <w:tcW w:w="18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A4EB65B" w14:textId="77777777" w:rsidR="001025C9" w:rsidRDefault="001025C9" w:rsidP="001025C9">
            <w:pPr>
              <w:pStyle w:val="TableParagraph"/>
              <w:rPr>
                <w:sz w:val="18"/>
              </w:rPr>
            </w:pPr>
          </w:p>
          <w:p w14:paraId="48B68FBC" w14:textId="77777777" w:rsidR="001025C9" w:rsidRDefault="001025C9" w:rsidP="001025C9">
            <w:pPr>
              <w:pStyle w:val="TableParagraph"/>
              <w:spacing w:before="104"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Comparación 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volúmenes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EB4EE80" w14:textId="77777777" w:rsidR="001025C9" w:rsidRDefault="001025C9" w:rsidP="001025C9">
            <w:pPr>
              <w:pStyle w:val="TableParagraph"/>
              <w:rPr>
                <w:sz w:val="18"/>
              </w:rPr>
            </w:pPr>
          </w:p>
          <w:p w14:paraId="1E2E57C1" w14:textId="77777777" w:rsidR="001025C9" w:rsidRDefault="001025C9" w:rsidP="001025C9">
            <w:pPr>
              <w:pStyle w:val="TableParagraph"/>
              <w:spacing w:before="3"/>
              <w:rPr>
                <w:sz w:val="17"/>
              </w:rPr>
            </w:pPr>
          </w:p>
          <w:p w14:paraId="72E943E1" w14:textId="77777777" w:rsidR="001025C9" w:rsidRDefault="001025C9" w:rsidP="001025C9">
            <w:pPr>
              <w:pStyle w:val="TableParagraph"/>
              <w:spacing w:before="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132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133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9DDF47D" w14:textId="77777777" w:rsidR="001025C9" w:rsidRDefault="001025C9" w:rsidP="001025C9">
            <w:pPr>
              <w:pStyle w:val="TableParagraph"/>
              <w:rPr>
                <w:sz w:val="18"/>
              </w:rPr>
            </w:pPr>
          </w:p>
          <w:p w14:paraId="52F95306" w14:textId="77777777" w:rsidR="001025C9" w:rsidRDefault="001025C9" w:rsidP="001025C9">
            <w:pPr>
              <w:pStyle w:val="TableParagraph"/>
              <w:spacing w:before="3"/>
              <w:rPr>
                <w:sz w:val="17"/>
              </w:rPr>
            </w:pPr>
          </w:p>
          <w:p w14:paraId="41F2F182" w14:textId="77777777" w:rsidR="001025C9" w:rsidRDefault="001025C9" w:rsidP="001025C9">
            <w:pPr>
              <w:pStyle w:val="TableParagraph"/>
              <w:spacing w:before="1"/>
              <w:ind w:right="146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98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100</w:t>
            </w:r>
          </w:p>
        </w:tc>
      </w:tr>
      <w:tr w:rsidR="001025C9" w14:paraId="289A77C0" w14:textId="77777777" w:rsidTr="001025C9">
        <w:trPr>
          <w:trHeight w:val="42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657897E" w14:textId="77777777" w:rsidR="001025C9" w:rsidRDefault="001025C9" w:rsidP="001025C9">
            <w:pPr>
              <w:pStyle w:val="TableParagraph"/>
              <w:spacing w:before="121"/>
              <w:ind w:left="52" w:right="32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22</w:t>
            </w:r>
          </w:p>
        </w:tc>
        <w:tc>
          <w:tcPr>
            <w:tcW w:w="116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7428316" w14:textId="77777777" w:rsidR="001025C9" w:rsidRDefault="001025C9" w:rsidP="001025C9">
            <w:pPr>
              <w:pStyle w:val="TableParagraph"/>
              <w:rPr>
                <w:sz w:val="18"/>
              </w:rPr>
            </w:pPr>
          </w:p>
          <w:p w14:paraId="2DABB471" w14:textId="77777777" w:rsidR="001025C9" w:rsidRDefault="001025C9" w:rsidP="001025C9">
            <w:pPr>
              <w:pStyle w:val="TableParagraph"/>
              <w:spacing w:before="131" w:line="247" w:lineRule="auto"/>
              <w:ind w:left="65" w:right="27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Manejo de 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información</w:t>
            </w:r>
          </w:p>
        </w:tc>
        <w:tc>
          <w:tcPr>
            <w:tcW w:w="13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F361789" w14:textId="77777777" w:rsidR="001025C9" w:rsidRDefault="001025C9" w:rsidP="001025C9">
            <w:pPr>
              <w:pStyle w:val="TableParagraph"/>
              <w:spacing w:before="20" w:line="190" w:lineRule="atLeast"/>
              <w:ind w:left="65" w:right="9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Proporcionalidad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funciones</w:t>
            </w:r>
          </w:p>
        </w:tc>
        <w:tc>
          <w:tcPr>
            <w:tcW w:w="31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931BD5C" w14:textId="77777777" w:rsidR="001025C9" w:rsidRDefault="001025C9" w:rsidP="001025C9">
            <w:pPr>
              <w:pStyle w:val="TableParagraph"/>
              <w:spacing w:before="20" w:line="190" w:lineRule="atLeast"/>
              <w:ind w:left="65" w:right="10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implican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comparar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más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razones.</w:t>
            </w:r>
          </w:p>
        </w:tc>
        <w:tc>
          <w:tcPr>
            <w:tcW w:w="18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43A3D0E" w14:textId="77777777" w:rsidR="001025C9" w:rsidRDefault="001025C9" w:rsidP="001025C9">
            <w:pPr>
              <w:pStyle w:val="TableParagraph"/>
              <w:spacing w:before="121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Comparación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razones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944F244" w14:textId="77777777" w:rsidR="001025C9" w:rsidRDefault="001025C9" w:rsidP="001025C9">
            <w:pPr>
              <w:pStyle w:val="TableParagraph"/>
              <w:spacing w:before="12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134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135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50EECAE" w14:textId="77777777" w:rsidR="001025C9" w:rsidRDefault="001025C9" w:rsidP="001025C9">
            <w:pPr>
              <w:pStyle w:val="TableParagraph"/>
              <w:spacing w:before="121"/>
              <w:ind w:right="111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101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103</w:t>
            </w:r>
          </w:p>
        </w:tc>
      </w:tr>
      <w:tr w:rsidR="001025C9" w14:paraId="38E32E8A" w14:textId="77777777" w:rsidTr="001025C9">
        <w:trPr>
          <w:trHeight w:val="61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8F0BE7E" w14:textId="77777777" w:rsidR="001025C9" w:rsidRDefault="001025C9" w:rsidP="001025C9">
            <w:pPr>
              <w:pStyle w:val="TableParagraph"/>
              <w:spacing w:before="9"/>
              <w:rPr>
                <w:sz w:val="18"/>
              </w:rPr>
            </w:pPr>
          </w:p>
          <w:p w14:paraId="56C8B506" w14:textId="77777777" w:rsidR="001025C9" w:rsidRDefault="001025C9" w:rsidP="001025C9">
            <w:pPr>
              <w:pStyle w:val="TableParagraph"/>
              <w:ind w:left="52" w:right="32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23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CD58B6E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752FC83" w14:textId="77777777" w:rsidR="001025C9" w:rsidRDefault="001025C9" w:rsidP="001025C9">
            <w:pPr>
              <w:pStyle w:val="TableParagraph"/>
              <w:spacing w:before="26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Análisis</w:t>
            </w:r>
          </w:p>
          <w:p w14:paraId="25AE09AE" w14:textId="77777777" w:rsidR="001025C9" w:rsidRDefault="001025C9" w:rsidP="001025C9">
            <w:pPr>
              <w:pStyle w:val="TableParagraph"/>
              <w:spacing w:line="190" w:lineRule="atLeast"/>
              <w:ind w:left="65" w:right="9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representación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datos</w:t>
            </w:r>
          </w:p>
        </w:tc>
        <w:tc>
          <w:tcPr>
            <w:tcW w:w="31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0B614C1" w14:textId="77777777" w:rsidR="001025C9" w:rsidRDefault="001025C9" w:rsidP="001025C9">
            <w:pPr>
              <w:pStyle w:val="TableParagraph"/>
              <w:spacing w:before="20" w:line="190" w:lineRule="atLeast"/>
              <w:ind w:left="65" w:right="10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 problemas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involucran 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uso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medidas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tendencia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central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(media,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mediana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y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moda).</w:t>
            </w:r>
          </w:p>
        </w:tc>
        <w:tc>
          <w:tcPr>
            <w:tcW w:w="18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44700F7" w14:textId="77777777" w:rsidR="001025C9" w:rsidRDefault="001025C9" w:rsidP="001025C9">
            <w:pPr>
              <w:pStyle w:val="TableParagraph"/>
              <w:spacing w:before="9"/>
              <w:rPr>
                <w:sz w:val="18"/>
              </w:rPr>
            </w:pPr>
          </w:p>
          <w:p w14:paraId="32FCB6D5" w14:textId="77777777" w:rsidR="001025C9" w:rsidRDefault="001025C9" w:rsidP="001025C9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Moda,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mediana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3FEDE93" w14:textId="77777777" w:rsidR="001025C9" w:rsidRDefault="001025C9" w:rsidP="001025C9">
            <w:pPr>
              <w:pStyle w:val="TableParagraph"/>
              <w:spacing w:before="9"/>
              <w:rPr>
                <w:sz w:val="18"/>
              </w:rPr>
            </w:pPr>
          </w:p>
          <w:p w14:paraId="03AD750A" w14:textId="77777777" w:rsidR="001025C9" w:rsidRDefault="001025C9" w:rsidP="001025C9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136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137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06FA69F" w14:textId="77777777" w:rsidR="001025C9" w:rsidRDefault="001025C9" w:rsidP="001025C9">
            <w:pPr>
              <w:pStyle w:val="TableParagraph"/>
              <w:spacing w:before="9"/>
              <w:rPr>
                <w:sz w:val="18"/>
              </w:rPr>
            </w:pPr>
          </w:p>
          <w:p w14:paraId="4657FF1F" w14:textId="77777777" w:rsidR="001025C9" w:rsidRDefault="001025C9" w:rsidP="001025C9">
            <w:pPr>
              <w:pStyle w:val="TableParagraph"/>
              <w:ind w:right="116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104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110</w:t>
            </w:r>
          </w:p>
        </w:tc>
      </w:tr>
      <w:tr w:rsidR="00DA6240" w14:paraId="12298FD6" w14:textId="77777777" w:rsidTr="00DA4F57">
        <w:trPr>
          <w:trHeight w:val="42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E7D3BA5" w14:textId="77777777" w:rsidR="00DA6240" w:rsidRDefault="00DA6240" w:rsidP="001025C9">
            <w:pPr>
              <w:pStyle w:val="TableParagraph"/>
              <w:spacing w:before="121"/>
              <w:ind w:left="50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24</w:t>
            </w:r>
          </w:p>
        </w:tc>
        <w:tc>
          <w:tcPr>
            <w:tcW w:w="1160" w:type="dxa"/>
            <w:vMerge w:val="restart"/>
            <w:tcBorders>
              <w:top w:val="single" w:sz="4" w:space="0" w:color="A2508A"/>
              <w:left w:val="single" w:sz="4" w:space="0" w:color="A2508A"/>
              <w:right w:val="single" w:sz="4" w:space="0" w:color="A2508A"/>
            </w:tcBorders>
          </w:tcPr>
          <w:p w14:paraId="25662F24" w14:textId="77777777" w:rsidR="00DA6240" w:rsidRDefault="00DA6240" w:rsidP="001025C9">
            <w:pPr>
              <w:pStyle w:val="TableParagraph"/>
              <w:rPr>
                <w:sz w:val="18"/>
              </w:rPr>
            </w:pPr>
          </w:p>
          <w:p w14:paraId="5C2B37D7" w14:textId="77777777" w:rsidR="00DA6240" w:rsidRDefault="00DA6240" w:rsidP="001025C9">
            <w:pPr>
              <w:pStyle w:val="TableParagraph"/>
              <w:spacing w:before="2"/>
              <w:rPr>
                <w:sz w:val="24"/>
              </w:rPr>
            </w:pPr>
          </w:p>
          <w:p w14:paraId="010A230D" w14:textId="77777777" w:rsidR="00DA6240" w:rsidRDefault="00DA6240" w:rsidP="001025C9">
            <w:pPr>
              <w:pStyle w:val="TableParagraph"/>
              <w:spacing w:line="247" w:lineRule="auto"/>
              <w:ind w:left="65" w:right="472"/>
              <w:rPr>
                <w:sz w:val="16"/>
              </w:rPr>
            </w:pPr>
            <w:r>
              <w:rPr>
                <w:color w:val="231F20"/>
                <w:sz w:val="16"/>
              </w:rPr>
              <w:t>Sentido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numérico</w:t>
            </w:r>
          </w:p>
          <w:p w14:paraId="7CEF6B6E" w14:textId="77777777" w:rsidR="00DA6240" w:rsidRDefault="00DA6240" w:rsidP="001025C9">
            <w:pPr>
              <w:pStyle w:val="TableParagraph"/>
              <w:spacing w:before="1" w:line="247" w:lineRule="auto"/>
              <w:ind w:left="65" w:right="141"/>
              <w:rPr>
                <w:sz w:val="16"/>
              </w:rPr>
            </w:pPr>
            <w:r>
              <w:rPr>
                <w:color w:val="231F20"/>
                <w:spacing w:val="-1"/>
                <w:w w:val="90"/>
                <w:sz w:val="16"/>
              </w:rPr>
              <w:t>y pensamiento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algebraico</w:t>
            </w:r>
          </w:p>
        </w:tc>
        <w:tc>
          <w:tcPr>
            <w:tcW w:w="1300" w:type="dxa"/>
            <w:vMerge w:val="restart"/>
            <w:tcBorders>
              <w:top w:val="single" w:sz="4" w:space="0" w:color="A2508A"/>
              <w:left w:val="single" w:sz="4" w:space="0" w:color="A2508A"/>
              <w:right w:val="single" w:sz="4" w:space="0" w:color="A2508A"/>
            </w:tcBorders>
          </w:tcPr>
          <w:p w14:paraId="07F966A2" w14:textId="77777777" w:rsidR="00DA6240" w:rsidRDefault="00DA6240" w:rsidP="001025C9">
            <w:pPr>
              <w:pStyle w:val="TableParagraph"/>
              <w:rPr>
                <w:sz w:val="18"/>
              </w:rPr>
            </w:pPr>
          </w:p>
          <w:p w14:paraId="05E303B0" w14:textId="77777777" w:rsidR="00DA6240" w:rsidRDefault="00DA6240" w:rsidP="001025C9">
            <w:pPr>
              <w:pStyle w:val="TableParagraph"/>
              <w:rPr>
                <w:sz w:val="18"/>
              </w:rPr>
            </w:pPr>
          </w:p>
          <w:p w14:paraId="71111834" w14:textId="77777777" w:rsidR="00DA6240" w:rsidRDefault="00DA6240" w:rsidP="001025C9">
            <w:pPr>
              <w:pStyle w:val="TableParagraph"/>
              <w:spacing w:before="5"/>
              <w:rPr>
                <w:sz w:val="14"/>
              </w:rPr>
            </w:pPr>
          </w:p>
          <w:p w14:paraId="37DA759B" w14:textId="77777777" w:rsidR="00DA6240" w:rsidRDefault="00DA6240" w:rsidP="001025C9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w w:val="95"/>
                <w:sz w:val="16"/>
              </w:rPr>
              <w:t>Números</w:t>
            </w:r>
          </w:p>
          <w:p w14:paraId="52DE98BE" w14:textId="77777777" w:rsidR="00DA6240" w:rsidRDefault="00DA6240" w:rsidP="001025C9">
            <w:pPr>
              <w:pStyle w:val="TableParagraph"/>
              <w:spacing w:before="6" w:line="247" w:lineRule="auto"/>
              <w:ind w:left="65" w:right="37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y sistemas 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numeración</w:t>
            </w:r>
          </w:p>
        </w:tc>
        <w:tc>
          <w:tcPr>
            <w:tcW w:w="318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0969E45" w14:textId="77777777" w:rsidR="00DA6240" w:rsidRDefault="00DA6240" w:rsidP="001025C9">
            <w:pPr>
              <w:pStyle w:val="TableParagraph"/>
              <w:rPr>
                <w:sz w:val="21"/>
              </w:rPr>
            </w:pPr>
          </w:p>
          <w:p w14:paraId="6D429076" w14:textId="77777777" w:rsidR="00DA6240" w:rsidRDefault="00DA6240" w:rsidP="001025C9">
            <w:pPr>
              <w:pStyle w:val="TableParagraph"/>
              <w:spacing w:line="247" w:lineRule="auto"/>
              <w:ind w:left="65" w:right="24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Convierte</w:t>
            </w:r>
            <w:r>
              <w:rPr>
                <w:color w:val="231F20"/>
                <w:spacing w:val="2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números</w:t>
            </w:r>
            <w:r>
              <w:rPr>
                <w:color w:val="231F20"/>
                <w:spacing w:val="2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fraccionarios</w:t>
            </w:r>
            <w:r>
              <w:rPr>
                <w:color w:val="231F20"/>
                <w:spacing w:val="2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2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decimales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viceversa.</w:t>
            </w:r>
          </w:p>
        </w:tc>
        <w:tc>
          <w:tcPr>
            <w:tcW w:w="18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DACDF14" w14:textId="77777777" w:rsidR="00DA6240" w:rsidRDefault="00DA6240" w:rsidP="001025C9">
            <w:pPr>
              <w:pStyle w:val="TableParagraph"/>
              <w:spacing w:before="19" w:line="190" w:lineRule="atLeast"/>
              <w:ind w:left="65" w:right="27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decimal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fracción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fracción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decimal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BF6BE6F" w14:textId="77777777" w:rsidR="00DA6240" w:rsidRDefault="00DA6240" w:rsidP="001025C9">
            <w:pPr>
              <w:pStyle w:val="TableParagraph"/>
              <w:spacing w:before="120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138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139</w:t>
            </w:r>
          </w:p>
        </w:tc>
        <w:tc>
          <w:tcPr>
            <w:tcW w:w="86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3F47CB2" w14:textId="77777777" w:rsidR="00DA6240" w:rsidRDefault="00DA6240" w:rsidP="001025C9">
            <w:pPr>
              <w:pStyle w:val="TableParagraph"/>
              <w:rPr>
                <w:sz w:val="18"/>
              </w:rPr>
            </w:pPr>
          </w:p>
          <w:p w14:paraId="7560805E" w14:textId="77777777" w:rsidR="00DA6240" w:rsidRDefault="00DA6240" w:rsidP="001025C9">
            <w:pPr>
              <w:pStyle w:val="TableParagraph"/>
              <w:spacing w:before="130"/>
              <w:ind w:left="13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112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114</w:t>
            </w:r>
          </w:p>
        </w:tc>
      </w:tr>
      <w:tr w:rsidR="00DA6240" w14:paraId="54C62A9D" w14:textId="77777777" w:rsidTr="00DA4F57">
        <w:trPr>
          <w:trHeight w:val="42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F7FB79E" w14:textId="77777777" w:rsidR="00DA6240" w:rsidRDefault="00DA6240" w:rsidP="001025C9">
            <w:pPr>
              <w:pStyle w:val="TableParagraph"/>
              <w:spacing w:before="120"/>
              <w:ind w:left="52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25</w:t>
            </w:r>
          </w:p>
        </w:tc>
        <w:tc>
          <w:tcPr>
            <w:tcW w:w="1160" w:type="dxa"/>
            <w:vMerge/>
            <w:tcBorders>
              <w:left w:val="single" w:sz="4" w:space="0" w:color="A2508A"/>
              <w:right w:val="single" w:sz="4" w:space="0" w:color="A2508A"/>
            </w:tcBorders>
          </w:tcPr>
          <w:p w14:paraId="41B40F0D" w14:textId="77777777" w:rsidR="00DA6240" w:rsidRDefault="00DA6240" w:rsidP="001025C9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left w:val="single" w:sz="4" w:space="0" w:color="A2508A"/>
              <w:right w:val="single" w:sz="4" w:space="0" w:color="A2508A"/>
            </w:tcBorders>
          </w:tcPr>
          <w:p w14:paraId="33B239B8" w14:textId="77777777" w:rsidR="00DA6240" w:rsidRDefault="00DA6240" w:rsidP="001025C9">
            <w:pPr>
              <w:rPr>
                <w:sz w:val="2"/>
                <w:szCs w:val="2"/>
              </w:rPr>
            </w:pPr>
          </w:p>
        </w:tc>
        <w:tc>
          <w:tcPr>
            <w:tcW w:w="31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75D1312" w14:textId="77777777" w:rsidR="00DA6240" w:rsidRDefault="00DA6240" w:rsidP="001025C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8B18177" w14:textId="77777777" w:rsidR="00DA6240" w:rsidRDefault="00DA6240" w:rsidP="001025C9">
            <w:pPr>
              <w:pStyle w:val="TableParagraph"/>
              <w:spacing w:before="19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Conversión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fracción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decimal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número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decimal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CC08999" w14:textId="77777777" w:rsidR="00DA6240" w:rsidRDefault="00DA6240" w:rsidP="001025C9">
            <w:pPr>
              <w:pStyle w:val="TableParagraph"/>
              <w:spacing w:before="120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140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16B847B" w14:textId="77777777" w:rsidR="00DA6240" w:rsidRDefault="00DA6240" w:rsidP="001025C9">
            <w:pPr>
              <w:rPr>
                <w:sz w:val="2"/>
                <w:szCs w:val="2"/>
              </w:rPr>
            </w:pPr>
          </w:p>
        </w:tc>
      </w:tr>
      <w:tr w:rsidR="00DA6240" w14:paraId="749DD7BB" w14:textId="77777777" w:rsidTr="002C6816">
        <w:trPr>
          <w:trHeight w:val="267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right w:val="single" w:sz="4" w:space="0" w:color="A2508A"/>
            </w:tcBorders>
          </w:tcPr>
          <w:p w14:paraId="515DB142" w14:textId="77777777" w:rsidR="00DA6240" w:rsidRDefault="00DA6240" w:rsidP="001025C9">
            <w:pPr>
              <w:pStyle w:val="TableParagraph"/>
              <w:rPr>
                <w:sz w:val="18"/>
              </w:rPr>
            </w:pPr>
          </w:p>
          <w:p w14:paraId="12662438" w14:textId="77777777" w:rsidR="00DA6240" w:rsidRDefault="00DA6240" w:rsidP="001025C9">
            <w:pPr>
              <w:pStyle w:val="TableParagraph"/>
              <w:spacing w:before="130"/>
              <w:ind w:left="176"/>
              <w:rPr>
                <w:sz w:val="16"/>
              </w:rPr>
            </w:pPr>
            <w:r>
              <w:rPr>
                <w:color w:val="231F20"/>
                <w:sz w:val="16"/>
              </w:rPr>
              <w:t>26</w:t>
            </w:r>
          </w:p>
        </w:tc>
        <w:tc>
          <w:tcPr>
            <w:tcW w:w="1160" w:type="dxa"/>
            <w:vMerge/>
            <w:tcBorders>
              <w:left w:val="single" w:sz="4" w:space="0" w:color="A2508A"/>
              <w:right w:val="single" w:sz="4" w:space="0" w:color="A2508A"/>
            </w:tcBorders>
          </w:tcPr>
          <w:p w14:paraId="738839C1" w14:textId="77777777" w:rsidR="00DA6240" w:rsidRDefault="00DA6240" w:rsidP="001025C9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left w:val="single" w:sz="4" w:space="0" w:color="A2508A"/>
              <w:right w:val="single" w:sz="4" w:space="0" w:color="A2508A"/>
            </w:tcBorders>
          </w:tcPr>
          <w:p w14:paraId="4C1C90E8" w14:textId="77777777" w:rsidR="00DA6240" w:rsidRDefault="00DA6240" w:rsidP="001025C9">
            <w:pPr>
              <w:rPr>
                <w:sz w:val="2"/>
                <w:szCs w:val="2"/>
              </w:rPr>
            </w:pPr>
          </w:p>
        </w:tc>
        <w:tc>
          <w:tcPr>
            <w:tcW w:w="3180" w:type="dxa"/>
            <w:vMerge w:val="restart"/>
            <w:tcBorders>
              <w:top w:val="single" w:sz="4" w:space="0" w:color="A2508A"/>
              <w:left w:val="single" w:sz="4" w:space="0" w:color="A2508A"/>
              <w:right w:val="single" w:sz="4" w:space="0" w:color="A2508A"/>
            </w:tcBorders>
          </w:tcPr>
          <w:p w14:paraId="7EEFEE6B" w14:textId="77777777" w:rsidR="00DA6240" w:rsidRDefault="00DA6240" w:rsidP="001025C9">
            <w:pPr>
              <w:pStyle w:val="TableParagraph"/>
              <w:spacing w:before="147"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implican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identificar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regularidad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sucesiones con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 xml:space="preserve">progresión </w:t>
            </w:r>
            <w:r>
              <w:rPr>
                <w:color w:val="231F20"/>
                <w:w w:val="90"/>
                <w:sz w:val="16"/>
              </w:rPr>
              <w:t>aritmética,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geométrica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especial.</w:t>
            </w:r>
          </w:p>
        </w:tc>
        <w:tc>
          <w:tcPr>
            <w:tcW w:w="18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59A6C6A" w14:textId="77777777" w:rsidR="00DA6240" w:rsidRDefault="00DA6240" w:rsidP="001025C9">
            <w:pPr>
              <w:pStyle w:val="TableParagraph"/>
              <w:spacing w:before="19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Sucesiones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aritméticas,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geométricas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especiales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right w:val="single" w:sz="4" w:space="0" w:color="A2508A"/>
            </w:tcBorders>
          </w:tcPr>
          <w:p w14:paraId="203E0DEE" w14:textId="77777777" w:rsidR="00DA6240" w:rsidRDefault="00DA6240" w:rsidP="001025C9">
            <w:pPr>
              <w:pStyle w:val="TableParagraph"/>
              <w:spacing w:before="120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141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142</w:t>
            </w:r>
          </w:p>
        </w:tc>
        <w:tc>
          <w:tcPr>
            <w:tcW w:w="860" w:type="dxa"/>
            <w:vMerge w:val="restart"/>
            <w:tcBorders>
              <w:top w:val="single" w:sz="4" w:space="0" w:color="A2508A"/>
              <w:left w:val="single" w:sz="4" w:space="0" w:color="A2508A"/>
              <w:right w:val="single" w:sz="4" w:space="0" w:color="A2508A"/>
            </w:tcBorders>
          </w:tcPr>
          <w:p w14:paraId="07A91AC3" w14:textId="77777777" w:rsidR="00DA6240" w:rsidRDefault="00DA6240" w:rsidP="001025C9">
            <w:pPr>
              <w:pStyle w:val="TableParagraph"/>
              <w:rPr>
                <w:sz w:val="18"/>
              </w:rPr>
            </w:pPr>
          </w:p>
          <w:p w14:paraId="7D746043" w14:textId="77777777" w:rsidR="00DA6240" w:rsidRDefault="00DA6240" w:rsidP="001025C9">
            <w:pPr>
              <w:pStyle w:val="TableParagraph"/>
              <w:spacing w:before="129"/>
              <w:ind w:left="14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115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116</w:t>
            </w:r>
          </w:p>
        </w:tc>
      </w:tr>
      <w:tr w:rsidR="00A17308" w14:paraId="6AA5FAB6" w14:textId="77777777" w:rsidTr="002C6816">
        <w:trPr>
          <w:trHeight w:val="267"/>
        </w:trPr>
        <w:tc>
          <w:tcPr>
            <w:tcW w:w="500" w:type="dxa"/>
            <w:vMerge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D958D9A" w14:textId="77777777" w:rsidR="00A17308" w:rsidRDefault="00A17308" w:rsidP="00A17308">
            <w:pPr>
              <w:pStyle w:val="TableParagraph"/>
              <w:rPr>
                <w:sz w:val="18"/>
              </w:rPr>
            </w:pPr>
          </w:p>
        </w:tc>
        <w:tc>
          <w:tcPr>
            <w:tcW w:w="1160" w:type="dxa"/>
            <w:vMerge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D66316D" w14:textId="77777777" w:rsidR="00A17308" w:rsidRDefault="00A17308" w:rsidP="00A17308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vMerge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482EC66" w14:textId="77777777" w:rsidR="00A17308" w:rsidRDefault="00A17308" w:rsidP="00A17308">
            <w:pPr>
              <w:rPr>
                <w:sz w:val="2"/>
                <w:szCs w:val="2"/>
              </w:rPr>
            </w:pPr>
          </w:p>
        </w:tc>
        <w:tc>
          <w:tcPr>
            <w:tcW w:w="3180" w:type="dxa"/>
            <w:vMerge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DB40209" w14:textId="77777777" w:rsidR="00A17308" w:rsidRDefault="00A17308" w:rsidP="00A17308">
            <w:pPr>
              <w:pStyle w:val="TableParagraph"/>
              <w:spacing w:before="147" w:line="247" w:lineRule="auto"/>
              <w:ind w:left="65"/>
              <w:rPr>
                <w:color w:val="231F20"/>
                <w:w w:val="85"/>
                <w:sz w:val="16"/>
              </w:rPr>
            </w:pPr>
          </w:p>
        </w:tc>
        <w:tc>
          <w:tcPr>
            <w:tcW w:w="18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DBEEC35" w14:textId="15840439" w:rsidR="00A17308" w:rsidRDefault="00A17308" w:rsidP="00A17308">
            <w:pPr>
              <w:pStyle w:val="TableParagraph"/>
              <w:spacing w:before="19" w:line="190" w:lineRule="atLeast"/>
              <w:ind w:left="65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Construcción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sucesiones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0789E66" w14:textId="04A2BF99" w:rsidR="00A17308" w:rsidRDefault="00A17308" w:rsidP="00A17308">
            <w:pPr>
              <w:pStyle w:val="TableParagraph"/>
              <w:spacing w:before="120"/>
              <w:ind w:left="115" w:right="95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sz w:val="16"/>
              </w:rPr>
              <w:t>143</w:t>
            </w:r>
          </w:p>
        </w:tc>
        <w:tc>
          <w:tcPr>
            <w:tcW w:w="860" w:type="dxa"/>
            <w:vMerge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E616D2C" w14:textId="77777777" w:rsidR="00A17308" w:rsidRDefault="00A17308" w:rsidP="00A17308">
            <w:pPr>
              <w:pStyle w:val="TableParagraph"/>
              <w:rPr>
                <w:sz w:val="18"/>
              </w:rPr>
            </w:pPr>
          </w:p>
        </w:tc>
      </w:tr>
    </w:tbl>
    <w:p w14:paraId="3369D056" w14:textId="554F506B" w:rsidR="001025C9" w:rsidRDefault="001025C9" w:rsidP="001025C9">
      <w:pPr>
        <w:pStyle w:val="Textoindependiente"/>
        <w:rPr>
          <w:b/>
          <w:sz w:val="32"/>
        </w:rPr>
      </w:pPr>
    </w:p>
    <w:p w14:paraId="74439424" w14:textId="54234286" w:rsidR="001025C9" w:rsidRPr="00474E73" w:rsidRDefault="001025C9" w:rsidP="001025C9">
      <w:pPr>
        <w:pStyle w:val="Periodo"/>
        <w:rPr>
          <w:color w:val="A3548F"/>
          <w:sz w:val="24"/>
        </w:rPr>
      </w:pPr>
      <w:r>
        <w:rPr>
          <w:color w:val="A3548F"/>
        </w:rPr>
        <w:t>Tercer</w:t>
      </w:r>
      <w:r w:rsidRPr="00474E73">
        <w:rPr>
          <w:color w:val="A3548F"/>
        </w:rPr>
        <w:t xml:space="preserve"> periodo</w:t>
      </w:r>
    </w:p>
    <w:p w14:paraId="5F97101A" w14:textId="7B75C8FE" w:rsidR="001025C9" w:rsidRDefault="001025C9" w:rsidP="001025C9">
      <w:pPr>
        <w:pStyle w:val="Periodo"/>
        <w:rPr>
          <w:color w:val="A3548F"/>
        </w:rPr>
      </w:pPr>
    </w:p>
    <w:tbl>
      <w:tblPr>
        <w:tblStyle w:val="TableNormal"/>
        <w:tblW w:w="9684" w:type="dxa"/>
        <w:tblInd w:w="-10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480"/>
        <w:gridCol w:w="1250"/>
        <w:gridCol w:w="31"/>
        <w:gridCol w:w="3069"/>
        <w:gridCol w:w="1634"/>
        <w:gridCol w:w="860"/>
        <w:gridCol w:w="860"/>
      </w:tblGrid>
      <w:tr w:rsidR="001025C9" w14:paraId="59B05D56" w14:textId="77777777" w:rsidTr="001025C9">
        <w:trPr>
          <w:trHeight w:val="451"/>
        </w:trPr>
        <w:tc>
          <w:tcPr>
            <w:tcW w:w="500" w:type="dxa"/>
            <w:shd w:val="clear" w:color="auto" w:fill="BF84AC"/>
          </w:tcPr>
          <w:p w14:paraId="2E8402C1" w14:textId="77777777" w:rsidR="001025C9" w:rsidRDefault="001025C9" w:rsidP="001025C9">
            <w:pPr>
              <w:pStyle w:val="TableParagraph"/>
              <w:spacing w:before="127"/>
              <w:ind w:left="25" w:right="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480" w:type="dxa"/>
            <w:shd w:val="clear" w:color="auto" w:fill="BF84AC"/>
          </w:tcPr>
          <w:p w14:paraId="196A6F79" w14:textId="77777777" w:rsidR="001025C9" w:rsidRDefault="001025C9" w:rsidP="001025C9">
            <w:pPr>
              <w:pStyle w:val="TableParagraph"/>
              <w:spacing w:before="127"/>
              <w:ind w:left="591" w:right="572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250" w:type="dxa"/>
            <w:shd w:val="clear" w:color="auto" w:fill="BF84AC"/>
          </w:tcPr>
          <w:p w14:paraId="234321C4" w14:textId="77777777" w:rsidR="001025C9" w:rsidRDefault="001025C9" w:rsidP="001025C9">
            <w:pPr>
              <w:pStyle w:val="TableParagraph"/>
              <w:spacing w:before="127"/>
              <w:ind w:left="392" w:right="37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100" w:type="dxa"/>
            <w:gridSpan w:val="2"/>
            <w:shd w:val="clear" w:color="auto" w:fill="BF84AC"/>
          </w:tcPr>
          <w:p w14:paraId="61732781" w14:textId="77777777" w:rsidR="001025C9" w:rsidRDefault="001025C9" w:rsidP="001025C9">
            <w:pPr>
              <w:pStyle w:val="TableParagraph"/>
              <w:spacing w:before="127"/>
              <w:ind w:left="66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634" w:type="dxa"/>
            <w:shd w:val="clear" w:color="auto" w:fill="BF84AC"/>
          </w:tcPr>
          <w:p w14:paraId="19BF6EC3" w14:textId="77777777" w:rsidR="001025C9" w:rsidRDefault="001025C9" w:rsidP="001025C9">
            <w:pPr>
              <w:pStyle w:val="TableParagraph"/>
              <w:spacing w:before="127"/>
              <w:ind w:left="151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6008DBB8" w14:textId="77777777" w:rsidR="001025C9" w:rsidRDefault="001025C9" w:rsidP="001025C9">
            <w:pPr>
              <w:pStyle w:val="TableParagraph"/>
              <w:spacing w:before="2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4EE21A7A" w14:textId="77777777" w:rsidR="001025C9" w:rsidRDefault="001025C9" w:rsidP="001025C9">
            <w:pPr>
              <w:pStyle w:val="TableParagraph"/>
              <w:spacing w:before="3" w:line="199" w:lineRule="exact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531EA518" w14:textId="77777777" w:rsidR="001025C9" w:rsidRDefault="001025C9" w:rsidP="001025C9">
            <w:pPr>
              <w:pStyle w:val="TableParagraph"/>
              <w:spacing w:before="11" w:line="210" w:lineRule="atLeast"/>
              <w:ind w:left="103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1025C9" w14:paraId="088A4935" w14:textId="77777777" w:rsidTr="001025C9">
        <w:trPr>
          <w:trHeight w:val="613"/>
        </w:trPr>
        <w:tc>
          <w:tcPr>
            <w:tcW w:w="5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DF9A15B" w14:textId="77777777" w:rsidR="001025C9" w:rsidRDefault="001025C9" w:rsidP="001025C9">
            <w:pPr>
              <w:pStyle w:val="TableParagraph"/>
              <w:spacing w:before="11"/>
              <w:rPr>
                <w:b/>
                <w:sz w:val="18"/>
              </w:rPr>
            </w:pPr>
          </w:p>
          <w:p w14:paraId="4CAFF63A" w14:textId="77777777" w:rsidR="001025C9" w:rsidRDefault="001025C9" w:rsidP="001025C9">
            <w:pPr>
              <w:pStyle w:val="TableParagraph"/>
              <w:ind w:left="51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27</w:t>
            </w:r>
          </w:p>
        </w:tc>
        <w:tc>
          <w:tcPr>
            <w:tcW w:w="148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585E491" w14:textId="77777777" w:rsidR="001025C9" w:rsidRDefault="001025C9" w:rsidP="001025C9">
            <w:pPr>
              <w:pStyle w:val="TableParagraph"/>
              <w:spacing w:before="22" w:line="190" w:lineRule="atLeast"/>
              <w:ind w:left="64" w:right="2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Sentido numérico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 pensamiento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algebraico</w:t>
            </w:r>
          </w:p>
        </w:tc>
        <w:tc>
          <w:tcPr>
            <w:tcW w:w="125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C9E4BD1" w14:textId="77777777" w:rsidR="001025C9" w:rsidRDefault="001025C9" w:rsidP="001025C9">
            <w:pPr>
              <w:pStyle w:val="TableParagraph"/>
              <w:spacing w:before="123" w:line="247" w:lineRule="auto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Problemas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multiplicativos</w:t>
            </w:r>
          </w:p>
        </w:tc>
        <w:tc>
          <w:tcPr>
            <w:tcW w:w="3100" w:type="dxa"/>
            <w:gridSpan w:val="2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FCF7327" w14:textId="77777777" w:rsidR="001025C9" w:rsidRDefault="001025C9" w:rsidP="001025C9">
            <w:pPr>
              <w:pStyle w:val="TableParagraph"/>
              <w:spacing w:before="22" w:line="190" w:lineRule="atLeast"/>
              <w:ind w:left="64" w:right="76"/>
              <w:jc w:val="both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Resuelve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problemas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implican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multiplicar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dividir números fraccionarios o decimales con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números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naturales.</w:t>
            </w:r>
          </w:p>
        </w:tc>
        <w:tc>
          <w:tcPr>
            <w:tcW w:w="1634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481A465" w14:textId="77777777" w:rsidR="001025C9" w:rsidRDefault="001025C9" w:rsidP="001025C9">
            <w:pPr>
              <w:pStyle w:val="TableParagraph"/>
              <w:spacing w:before="123" w:line="247" w:lineRule="auto"/>
              <w:ind w:left="64" w:right="18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Cálculo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fracción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número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natural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C8C68AA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19847E1" w14:textId="77777777" w:rsidR="001025C9" w:rsidRDefault="001025C9" w:rsidP="001025C9">
            <w:pPr>
              <w:pStyle w:val="TableParagraph"/>
              <w:spacing w:before="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144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145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A0A61F9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B5D6220" w14:textId="77777777" w:rsidR="001025C9" w:rsidRDefault="001025C9" w:rsidP="001025C9">
            <w:pPr>
              <w:pStyle w:val="TableParagraph"/>
              <w:spacing w:before="1"/>
              <w:ind w:left="13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120</w:t>
            </w:r>
          </w:p>
        </w:tc>
      </w:tr>
      <w:tr w:rsidR="001025C9" w14:paraId="395B13C3" w14:textId="77777777" w:rsidTr="001025C9">
        <w:trPr>
          <w:trHeight w:val="61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C273917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47C60218" w14:textId="77777777" w:rsidR="001025C9" w:rsidRDefault="001025C9" w:rsidP="001025C9">
            <w:pPr>
              <w:pStyle w:val="TableParagraph"/>
              <w:spacing w:before="8"/>
              <w:rPr>
                <w:b/>
                <w:sz w:val="19"/>
              </w:rPr>
            </w:pPr>
          </w:p>
          <w:p w14:paraId="124B2B49" w14:textId="77777777" w:rsidR="001025C9" w:rsidRDefault="001025C9" w:rsidP="001025C9">
            <w:pPr>
              <w:pStyle w:val="TableParagraph"/>
              <w:spacing w:before="1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28</w:t>
            </w:r>
          </w:p>
        </w:tc>
        <w:tc>
          <w:tcPr>
            <w:tcW w:w="148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8C85DD1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69C41402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22407EF3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1F52EB2C" w14:textId="77777777" w:rsidR="001025C9" w:rsidRDefault="001025C9" w:rsidP="001025C9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4B14C7FB" w14:textId="77777777" w:rsidR="001025C9" w:rsidRDefault="001025C9" w:rsidP="001025C9">
            <w:pPr>
              <w:pStyle w:val="TableParagraph"/>
              <w:spacing w:line="247" w:lineRule="auto"/>
              <w:ind w:left="96" w:right="437" w:hanging="3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Forma,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espacio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medida</w:t>
            </w:r>
          </w:p>
        </w:tc>
        <w:tc>
          <w:tcPr>
            <w:tcW w:w="125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748CF95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F507A72" w14:textId="77777777" w:rsidR="001025C9" w:rsidRDefault="001025C9" w:rsidP="001025C9">
            <w:pPr>
              <w:pStyle w:val="TableParagraph"/>
              <w:ind w:left="57" w:right="62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Figuras y cuerpos</w:t>
            </w:r>
          </w:p>
        </w:tc>
        <w:tc>
          <w:tcPr>
            <w:tcW w:w="3100" w:type="dxa"/>
            <w:gridSpan w:val="2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D762FE0" w14:textId="77777777" w:rsidR="001025C9" w:rsidRDefault="001025C9" w:rsidP="001025C9">
            <w:pPr>
              <w:pStyle w:val="TableParagraph"/>
              <w:spacing w:before="21" w:line="190" w:lineRule="atLeast"/>
              <w:ind w:left="64" w:right="76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Explica las características de diversos cuerpos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geométricos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(núm.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caras,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aristas,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etc.),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usa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lenguaje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formal.</w:t>
            </w:r>
          </w:p>
        </w:tc>
        <w:tc>
          <w:tcPr>
            <w:tcW w:w="163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A174A4B" w14:textId="77777777" w:rsidR="001025C9" w:rsidRDefault="001025C9" w:rsidP="001025C9">
            <w:pPr>
              <w:pStyle w:val="TableParagraph"/>
              <w:spacing w:before="122"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Desarrollos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planos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cuerpos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geométricos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A89CF47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3E19AD4" w14:textId="77777777" w:rsidR="001025C9" w:rsidRDefault="001025C9" w:rsidP="001025C9">
            <w:pPr>
              <w:pStyle w:val="TableParagraph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146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147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0FD8E29" w14:textId="77777777" w:rsidR="001025C9" w:rsidRDefault="001025C9" w:rsidP="001025C9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A4377E2" w14:textId="77777777" w:rsidR="001025C9" w:rsidRDefault="001025C9" w:rsidP="001025C9">
            <w:pPr>
              <w:pStyle w:val="TableParagraph"/>
              <w:ind w:left="13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121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124</w:t>
            </w:r>
          </w:p>
        </w:tc>
      </w:tr>
      <w:tr w:rsidR="001025C9" w14:paraId="477E49F2" w14:textId="77777777" w:rsidTr="001025C9">
        <w:trPr>
          <w:trHeight w:val="42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611E093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6E16535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25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FF47B32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5126F7F1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5F02BD07" w14:textId="77777777" w:rsidR="001025C9" w:rsidRDefault="001025C9" w:rsidP="001025C9">
            <w:pPr>
              <w:pStyle w:val="TableParagraph"/>
              <w:spacing w:before="3"/>
              <w:rPr>
                <w:b/>
                <w:sz w:val="18"/>
              </w:rPr>
            </w:pPr>
          </w:p>
          <w:p w14:paraId="071AA5A4" w14:textId="77777777" w:rsidR="001025C9" w:rsidRDefault="001025C9" w:rsidP="001025C9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Medida</w:t>
            </w:r>
          </w:p>
        </w:tc>
        <w:tc>
          <w:tcPr>
            <w:tcW w:w="3100" w:type="dxa"/>
            <w:gridSpan w:val="2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4512DDE" w14:textId="77777777" w:rsidR="001025C9" w:rsidRDefault="001025C9" w:rsidP="001025C9">
            <w:pPr>
              <w:pStyle w:val="TableParagraph"/>
              <w:spacing w:before="21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impliquen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calcular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área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perímetro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círculo.</w:t>
            </w:r>
          </w:p>
        </w:tc>
        <w:tc>
          <w:tcPr>
            <w:tcW w:w="163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9595458" w14:textId="77777777" w:rsidR="001025C9" w:rsidRDefault="001025C9" w:rsidP="001025C9">
            <w:pPr>
              <w:pStyle w:val="TableParagraph"/>
              <w:spacing w:before="21" w:line="190" w:lineRule="atLeast"/>
              <w:ind w:left="64" w:right="18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Longitud de la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circunferencia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305A4BC" w14:textId="77777777" w:rsidR="001025C9" w:rsidRDefault="001025C9" w:rsidP="001025C9">
            <w:pPr>
              <w:pStyle w:val="TableParagraph"/>
              <w:spacing w:before="122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148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149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A8DA84D" w14:textId="77777777" w:rsidR="001025C9" w:rsidRDefault="001025C9" w:rsidP="001025C9">
            <w:pPr>
              <w:pStyle w:val="TableParagraph"/>
              <w:spacing w:before="122"/>
              <w:ind w:left="13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125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126</w:t>
            </w:r>
          </w:p>
        </w:tc>
      </w:tr>
      <w:tr w:rsidR="001025C9" w14:paraId="39FA6AF4" w14:textId="77777777" w:rsidTr="001025C9">
        <w:trPr>
          <w:trHeight w:val="9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2E796B0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198CCC9C" w14:textId="77777777" w:rsidR="001025C9" w:rsidRDefault="001025C9" w:rsidP="001025C9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49923B03" w14:textId="77777777" w:rsidR="001025C9" w:rsidRDefault="001025C9" w:rsidP="001025C9">
            <w:pPr>
              <w:pStyle w:val="TableParagraph"/>
              <w:spacing w:before="1"/>
              <w:ind w:left="51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29</w:t>
            </w:r>
          </w:p>
        </w:tc>
        <w:tc>
          <w:tcPr>
            <w:tcW w:w="14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9EEC0BA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25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76462DC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3100" w:type="dxa"/>
            <w:gridSpan w:val="2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13149BE" w14:textId="77777777" w:rsidR="001025C9" w:rsidRDefault="001025C9" w:rsidP="001025C9">
            <w:pPr>
              <w:pStyle w:val="TableParagraph"/>
              <w:spacing w:before="27"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sea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necesario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calcular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cualquiera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variables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fórmulas para obtener el volumen de cubos,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prismas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pirámides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rectos.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 xml:space="preserve">Establece </w:t>
            </w:r>
            <w:r>
              <w:rPr>
                <w:color w:val="231F20"/>
                <w:w w:val="90"/>
                <w:sz w:val="16"/>
              </w:rPr>
              <w:t>relaciones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variación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entre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dichos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términos.</w:t>
            </w:r>
          </w:p>
        </w:tc>
        <w:tc>
          <w:tcPr>
            <w:tcW w:w="163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AE6E439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36CE559E" w14:textId="77777777" w:rsidR="001025C9" w:rsidRDefault="001025C9" w:rsidP="001025C9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24B7726E" w14:textId="77777777" w:rsidR="001025C9" w:rsidRDefault="001025C9" w:rsidP="001025C9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Volumen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prismas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CADAC3F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1DB5AEE7" w14:textId="77777777" w:rsidR="001025C9" w:rsidRDefault="001025C9" w:rsidP="001025C9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5E03885E" w14:textId="77777777" w:rsidR="001025C9" w:rsidRDefault="001025C9" w:rsidP="001025C9">
            <w:pPr>
              <w:pStyle w:val="TableParagraph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150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151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8935DAF" w14:textId="77777777" w:rsidR="001025C9" w:rsidRDefault="001025C9" w:rsidP="001025C9">
            <w:pPr>
              <w:pStyle w:val="TableParagraph"/>
              <w:rPr>
                <w:b/>
                <w:sz w:val="18"/>
              </w:rPr>
            </w:pPr>
          </w:p>
          <w:p w14:paraId="587DCCC1" w14:textId="77777777" w:rsidR="001025C9" w:rsidRDefault="001025C9" w:rsidP="001025C9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6D24DB35" w14:textId="77777777" w:rsidR="001025C9" w:rsidRDefault="001025C9" w:rsidP="001025C9">
            <w:pPr>
              <w:pStyle w:val="TableParagraph"/>
              <w:ind w:left="13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127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129</w:t>
            </w:r>
          </w:p>
        </w:tc>
      </w:tr>
      <w:tr w:rsidR="001025C9" w14:paraId="447FA608" w14:textId="77777777" w:rsidTr="001025C9">
        <w:trPr>
          <w:trHeight w:val="42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6E5DF4B" w14:textId="77777777" w:rsidR="001025C9" w:rsidRDefault="001025C9" w:rsidP="001025C9">
            <w:pPr>
              <w:pStyle w:val="TableParagraph"/>
              <w:spacing w:before="122"/>
              <w:ind w:left="52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30</w:t>
            </w:r>
          </w:p>
        </w:tc>
        <w:tc>
          <w:tcPr>
            <w:tcW w:w="14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BB4131E" w14:textId="77777777" w:rsidR="001025C9" w:rsidRDefault="001025C9" w:rsidP="001025C9">
            <w:pPr>
              <w:pStyle w:val="TableParagraph"/>
              <w:spacing w:before="21" w:line="190" w:lineRule="atLeast"/>
              <w:ind w:left="64" w:right="60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Manejo de 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información</w:t>
            </w:r>
          </w:p>
        </w:tc>
        <w:tc>
          <w:tcPr>
            <w:tcW w:w="125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64E3BB1" w14:textId="77777777" w:rsidR="001025C9" w:rsidRDefault="001025C9" w:rsidP="001025C9">
            <w:pPr>
              <w:pStyle w:val="TableParagraph"/>
              <w:spacing w:before="21" w:line="190" w:lineRule="atLeast"/>
              <w:ind w:left="64" w:right="47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Proporcionalidad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funciones</w:t>
            </w:r>
          </w:p>
        </w:tc>
        <w:tc>
          <w:tcPr>
            <w:tcW w:w="3100" w:type="dxa"/>
            <w:gridSpan w:val="2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254CE52" w14:textId="77777777" w:rsidR="001025C9" w:rsidRDefault="001025C9" w:rsidP="001025C9">
            <w:pPr>
              <w:pStyle w:val="TableParagraph"/>
              <w:spacing w:before="21" w:line="190" w:lineRule="atLeast"/>
              <w:ind w:left="64" w:right="12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implican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comparar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dos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más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razones.</w:t>
            </w:r>
          </w:p>
        </w:tc>
        <w:tc>
          <w:tcPr>
            <w:tcW w:w="163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A7BCB2C" w14:textId="77777777" w:rsidR="001025C9" w:rsidRDefault="001025C9" w:rsidP="001025C9">
            <w:pPr>
              <w:pStyle w:val="TableParagraph"/>
              <w:spacing w:before="21" w:line="190" w:lineRule="atLeast"/>
              <w:ind w:left="64" w:right="61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Comparación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razones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A2E3757" w14:textId="77777777" w:rsidR="001025C9" w:rsidRDefault="001025C9" w:rsidP="001025C9">
            <w:pPr>
              <w:pStyle w:val="TableParagraph"/>
              <w:spacing w:before="122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152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153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A0DF513" w14:textId="77777777" w:rsidR="001025C9" w:rsidRDefault="001025C9" w:rsidP="001025C9">
            <w:pPr>
              <w:pStyle w:val="TableParagraph"/>
              <w:spacing w:before="122"/>
              <w:ind w:left="12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130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132</w:t>
            </w:r>
          </w:p>
        </w:tc>
      </w:tr>
      <w:tr w:rsidR="001025C9" w14:paraId="64CA428C" w14:textId="77777777" w:rsidTr="001025C9">
        <w:trPr>
          <w:trHeight w:val="23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011495C" w14:textId="77777777" w:rsidR="001025C9" w:rsidRDefault="001025C9" w:rsidP="001025C9">
            <w:pPr>
              <w:pStyle w:val="TableParagraph"/>
              <w:spacing w:before="27"/>
              <w:ind w:left="48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31</w:t>
            </w:r>
          </w:p>
        </w:tc>
        <w:tc>
          <w:tcPr>
            <w:tcW w:w="148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238410F" w14:textId="77777777" w:rsidR="001025C9" w:rsidRDefault="001025C9" w:rsidP="001025C9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2324D95B" w14:textId="77777777" w:rsidR="001025C9" w:rsidRDefault="001025C9" w:rsidP="001025C9">
            <w:pPr>
              <w:pStyle w:val="TableParagraph"/>
              <w:spacing w:line="247" w:lineRule="auto"/>
              <w:ind w:left="64" w:right="2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Sentido numérico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 pensamiento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algebraico</w:t>
            </w:r>
          </w:p>
        </w:tc>
        <w:tc>
          <w:tcPr>
            <w:tcW w:w="125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7B34A07" w14:textId="77777777" w:rsidR="001025C9" w:rsidRDefault="001025C9" w:rsidP="001025C9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142BE3CF" w14:textId="77777777" w:rsidR="001025C9" w:rsidRDefault="001025C9" w:rsidP="001025C9">
            <w:pPr>
              <w:pStyle w:val="TableParagraph"/>
              <w:spacing w:line="247" w:lineRule="auto"/>
              <w:ind w:left="64" w:right="511"/>
              <w:rPr>
                <w:sz w:val="16"/>
              </w:rPr>
            </w:pPr>
            <w:r>
              <w:rPr>
                <w:color w:val="231F20"/>
                <w:w w:val="95"/>
                <w:sz w:val="16"/>
              </w:rPr>
              <w:t>Números</w:t>
            </w:r>
            <w:r>
              <w:rPr>
                <w:color w:val="231F20"/>
                <w:spacing w:val="1"/>
                <w:w w:val="9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sistemas</w:t>
            </w:r>
          </w:p>
          <w:p w14:paraId="72CF39F0" w14:textId="77777777" w:rsidR="001025C9" w:rsidRDefault="001025C9" w:rsidP="001025C9">
            <w:pPr>
              <w:pStyle w:val="TableParagraph"/>
              <w:spacing w:before="1"/>
              <w:ind w:left="64"/>
              <w:rPr>
                <w:sz w:val="16"/>
              </w:rPr>
            </w:pPr>
            <w:r>
              <w:rPr>
                <w:color w:val="231F20"/>
                <w:spacing w:val="-1"/>
                <w:w w:val="90"/>
                <w:sz w:val="16"/>
              </w:rPr>
              <w:t>de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numeración</w:t>
            </w:r>
          </w:p>
        </w:tc>
        <w:tc>
          <w:tcPr>
            <w:tcW w:w="3100" w:type="dxa"/>
            <w:gridSpan w:val="2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2EE9FCE" w14:textId="77777777" w:rsidR="001025C9" w:rsidRDefault="001025C9" w:rsidP="001025C9">
            <w:pPr>
              <w:pStyle w:val="TableParagraph"/>
              <w:spacing w:before="53" w:line="247" w:lineRule="auto"/>
              <w:ind w:left="64" w:right="12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utilizando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máximo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común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divisor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mínimo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común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múltiplo.</w:t>
            </w:r>
          </w:p>
        </w:tc>
        <w:tc>
          <w:tcPr>
            <w:tcW w:w="163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7755FCD" w14:textId="77777777" w:rsidR="001025C9" w:rsidRDefault="001025C9" w:rsidP="001025C9">
            <w:pPr>
              <w:pStyle w:val="TableParagraph"/>
              <w:spacing w:before="26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Mínimo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común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múltiplo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CE91DA2" w14:textId="77777777" w:rsidR="001025C9" w:rsidRDefault="001025C9" w:rsidP="001025C9">
            <w:pPr>
              <w:pStyle w:val="TableParagraph"/>
              <w:spacing w:before="26"/>
              <w:ind w:left="112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154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155</w:t>
            </w:r>
          </w:p>
        </w:tc>
        <w:tc>
          <w:tcPr>
            <w:tcW w:w="86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6228161" w14:textId="77777777" w:rsidR="001025C9" w:rsidRDefault="001025C9" w:rsidP="001025C9">
            <w:pPr>
              <w:pStyle w:val="TableParagraph"/>
              <w:spacing w:before="148"/>
              <w:ind w:left="12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134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139</w:t>
            </w:r>
          </w:p>
        </w:tc>
      </w:tr>
      <w:tr w:rsidR="001025C9" w14:paraId="4E3B9068" w14:textId="77777777" w:rsidTr="001025C9">
        <w:trPr>
          <w:trHeight w:val="23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E67ECAC" w14:textId="77777777" w:rsidR="001025C9" w:rsidRDefault="001025C9" w:rsidP="001025C9">
            <w:pPr>
              <w:pStyle w:val="TableParagraph"/>
              <w:spacing w:before="26"/>
              <w:ind w:left="49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32</w:t>
            </w:r>
          </w:p>
        </w:tc>
        <w:tc>
          <w:tcPr>
            <w:tcW w:w="14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3EF46F8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25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D8272AE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3100" w:type="dxa"/>
            <w:gridSpan w:val="2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0766E35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63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A6E976F" w14:textId="77777777" w:rsidR="001025C9" w:rsidRDefault="001025C9" w:rsidP="001025C9">
            <w:pPr>
              <w:pStyle w:val="TableParagraph"/>
              <w:spacing w:before="26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Máximo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común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divisor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FB44F4B" w14:textId="77777777" w:rsidR="001025C9" w:rsidRDefault="001025C9" w:rsidP="001025C9">
            <w:pPr>
              <w:pStyle w:val="TableParagraph"/>
              <w:spacing w:before="26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156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157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352E582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</w:tr>
      <w:tr w:rsidR="001025C9" w14:paraId="04050328" w14:textId="77777777" w:rsidTr="001025C9">
        <w:trPr>
          <w:trHeight w:val="61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E1FBA13" w14:textId="77777777" w:rsidR="001025C9" w:rsidRDefault="001025C9" w:rsidP="001025C9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02325202" w14:textId="77777777" w:rsidR="001025C9" w:rsidRDefault="001025C9" w:rsidP="001025C9">
            <w:pPr>
              <w:pStyle w:val="TableParagraph"/>
              <w:ind w:left="49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33</w:t>
            </w:r>
          </w:p>
        </w:tc>
        <w:tc>
          <w:tcPr>
            <w:tcW w:w="14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F80C7CE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125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A7E02B3" w14:textId="77777777" w:rsidR="001025C9" w:rsidRDefault="001025C9" w:rsidP="001025C9">
            <w:pPr>
              <w:rPr>
                <w:sz w:val="2"/>
                <w:szCs w:val="2"/>
              </w:rPr>
            </w:pPr>
          </w:p>
        </w:tc>
        <w:tc>
          <w:tcPr>
            <w:tcW w:w="3100" w:type="dxa"/>
            <w:gridSpan w:val="2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F3A8E33" w14:textId="77777777" w:rsidR="001025C9" w:rsidRDefault="001025C9" w:rsidP="001025C9">
            <w:pPr>
              <w:pStyle w:val="TableParagraph"/>
              <w:spacing w:before="20" w:line="190" w:lineRule="atLeast"/>
              <w:ind w:left="64" w:right="226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2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2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2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implican</w:t>
            </w:r>
            <w:r>
              <w:rPr>
                <w:color w:val="231F20"/>
                <w:spacing w:val="2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identificar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 regularidad de sucesiones con progresión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aritmética,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geométrica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especial.</w:t>
            </w:r>
          </w:p>
        </w:tc>
        <w:tc>
          <w:tcPr>
            <w:tcW w:w="163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46E406E" w14:textId="77777777" w:rsidR="001025C9" w:rsidRDefault="001025C9" w:rsidP="001025C9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14AA5FDB" w14:textId="77777777" w:rsidR="001025C9" w:rsidRDefault="001025C9" w:rsidP="001025C9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Sucesiones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figuras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72C0842" w14:textId="77777777" w:rsidR="001025C9" w:rsidRDefault="001025C9" w:rsidP="001025C9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1F45B28E" w14:textId="77777777" w:rsidR="001025C9" w:rsidRDefault="001025C9" w:rsidP="001025C9">
            <w:pPr>
              <w:pStyle w:val="TableParagraph"/>
              <w:ind w:left="113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158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159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FDFBE9D" w14:textId="77777777" w:rsidR="001025C9" w:rsidRDefault="001025C9" w:rsidP="001025C9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55A05C62" w14:textId="77777777" w:rsidR="001025C9" w:rsidRDefault="001025C9" w:rsidP="001025C9">
            <w:pPr>
              <w:pStyle w:val="TableParagraph"/>
              <w:ind w:left="12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140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144</w:t>
            </w:r>
          </w:p>
        </w:tc>
      </w:tr>
      <w:tr w:rsidR="00212EC1" w14:paraId="435FDA0A" w14:textId="77777777" w:rsidTr="00E35175">
        <w:trPr>
          <w:trHeight w:val="451"/>
        </w:trPr>
        <w:tc>
          <w:tcPr>
            <w:tcW w:w="500" w:type="dxa"/>
            <w:shd w:val="clear" w:color="auto" w:fill="BF84AC"/>
          </w:tcPr>
          <w:p w14:paraId="3480E1CD" w14:textId="77777777" w:rsidR="00212EC1" w:rsidRDefault="00212EC1" w:rsidP="00FB3056">
            <w:pPr>
              <w:pStyle w:val="TableParagraph"/>
              <w:spacing w:before="127"/>
              <w:ind w:left="25" w:right="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lastRenderedPageBreak/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480" w:type="dxa"/>
            <w:shd w:val="clear" w:color="auto" w:fill="BF84AC"/>
          </w:tcPr>
          <w:p w14:paraId="4F633CBB" w14:textId="77777777" w:rsidR="00212EC1" w:rsidRDefault="00212EC1" w:rsidP="00FB3056">
            <w:pPr>
              <w:pStyle w:val="TableParagraph"/>
              <w:spacing w:before="127"/>
              <w:ind w:left="591" w:right="572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281" w:type="dxa"/>
            <w:gridSpan w:val="2"/>
            <w:shd w:val="clear" w:color="auto" w:fill="BF84AC"/>
          </w:tcPr>
          <w:p w14:paraId="2D1DA1CF" w14:textId="77777777" w:rsidR="00212EC1" w:rsidRDefault="00212EC1" w:rsidP="00FB3056">
            <w:pPr>
              <w:pStyle w:val="TableParagraph"/>
              <w:spacing w:before="127"/>
              <w:ind w:left="392" w:right="37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069" w:type="dxa"/>
            <w:shd w:val="clear" w:color="auto" w:fill="BF84AC"/>
          </w:tcPr>
          <w:p w14:paraId="64D54DCD" w14:textId="77777777" w:rsidR="00212EC1" w:rsidRDefault="00212EC1" w:rsidP="00FB3056">
            <w:pPr>
              <w:pStyle w:val="TableParagraph"/>
              <w:spacing w:before="127"/>
              <w:ind w:left="66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634" w:type="dxa"/>
            <w:shd w:val="clear" w:color="auto" w:fill="BF84AC"/>
          </w:tcPr>
          <w:p w14:paraId="661695E0" w14:textId="77777777" w:rsidR="00212EC1" w:rsidRDefault="00212EC1" w:rsidP="00FB3056">
            <w:pPr>
              <w:pStyle w:val="TableParagraph"/>
              <w:spacing w:before="127"/>
              <w:ind w:left="151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0B809B81" w14:textId="77777777" w:rsidR="00212EC1" w:rsidRDefault="00212EC1" w:rsidP="00FB3056">
            <w:pPr>
              <w:pStyle w:val="TableParagraph"/>
              <w:spacing w:before="2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5FDA5145" w14:textId="77777777" w:rsidR="00212EC1" w:rsidRDefault="00212EC1" w:rsidP="00FB3056">
            <w:pPr>
              <w:pStyle w:val="TableParagraph"/>
              <w:spacing w:before="3" w:line="199" w:lineRule="exact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556CA0C0" w14:textId="77777777" w:rsidR="00212EC1" w:rsidRDefault="00212EC1" w:rsidP="00FB3056">
            <w:pPr>
              <w:pStyle w:val="TableParagraph"/>
              <w:spacing w:before="11" w:line="210" w:lineRule="atLeast"/>
              <w:ind w:left="103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212EC1" w14:paraId="188266C4" w14:textId="77777777" w:rsidTr="00E35175">
        <w:trPr>
          <w:trHeight w:val="613"/>
        </w:trPr>
        <w:tc>
          <w:tcPr>
            <w:tcW w:w="50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F3C87E0" w14:textId="77777777" w:rsidR="00212EC1" w:rsidRDefault="00212EC1" w:rsidP="00FB3056">
            <w:pPr>
              <w:pStyle w:val="TableParagraph"/>
              <w:rPr>
                <w:sz w:val="18"/>
              </w:rPr>
            </w:pPr>
          </w:p>
          <w:p w14:paraId="603578D6" w14:textId="77777777" w:rsidR="00212EC1" w:rsidRDefault="00212EC1" w:rsidP="00FB3056">
            <w:pPr>
              <w:pStyle w:val="TableParagraph"/>
              <w:rPr>
                <w:sz w:val="18"/>
              </w:rPr>
            </w:pPr>
          </w:p>
          <w:p w14:paraId="7E69891F" w14:textId="77777777" w:rsidR="00212EC1" w:rsidRDefault="00212EC1" w:rsidP="00FB3056">
            <w:pPr>
              <w:pStyle w:val="TableParagraph"/>
              <w:spacing w:before="115"/>
              <w:ind w:left="174"/>
              <w:rPr>
                <w:sz w:val="16"/>
              </w:rPr>
            </w:pPr>
            <w:r>
              <w:rPr>
                <w:color w:val="231F20"/>
                <w:sz w:val="16"/>
              </w:rPr>
              <w:t>34</w:t>
            </w:r>
          </w:p>
        </w:tc>
        <w:tc>
          <w:tcPr>
            <w:tcW w:w="148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1BE733B" w14:textId="77777777" w:rsidR="00212EC1" w:rsidRDefault="00212EC1" w:rsidP="00FB3056">
            <w:pPr>
              <w:pStyle w:val="TableParagraph"/>
              <w:rPr>
                <w:sz w:val="18"/>
              </w:rPr>
            </w:pPr>
          </w:p>
          <w:p w14:paraId="725779C5" w14:textId="77777777" w:rsidR="00212EC1" w:rsidRDefault="00212EC1" w:rsidP="00FB3056">
            <w:pPr>
              <w:pStyle w:val="TableParagraph"/>
              <w:spacing w:before="133" w:line="247" w:lineRule="auto"/>
              <w:ind w:left="64" w:right="2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Sentido numérico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 pensamiento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algebraico</w:t>
            </w:r>
          </w:p>
        </w:tc>
        <w:tc>
          <w:tcPr>
            <w:tcW w:w="1281" w:type="dxa"/>
            <w:gridSpan w:val="2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0E76484" w14:textId="77777777" w:rsidR="00212EC1" w:rsidRDefault="00212EC1" w:rsidP="00FB3056">
            <w:pPr>
              <w:pStyle w:val="TableParagraph"/>
              <w:rPr>
                <w:sz w:val="18"/>
              </w:rPr>
            </w:pPr>
          </w:p>
          <w:p w14:paraId="6807EFCC" w14:textId="77777777" w:rsidR="00212EC1" w:rsidRDefault="00212EC1" w:rsidP="00FB3056">
            <w:pPr>
              <w:pStyle w:val="TableParagraph"/>
              <w:spacing w:before="9"/>
              <w:rPr>
                <w:sz w:val="19"/>
              </w:rPr>
            </w:pPr>
          </w:p>
          <w:p w14:paraId="138748C4" w14:textId="77777777" w:rsidR="00212EC1" w:rsidRDefault="00212EC1" w:rsidP="00FB3056">
            <w:pPr>
              <w:pStyle w:val="TableParagraph"/>
              <w:spacing w:line="247" w:lineRule="auto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Problemas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multiplicativos</w:t>
            </w:r>
          </w:p>
        </w:tc>
        <w:tc>
          <w:tcPr>
            <w:tcW w:w="3069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7FF5102" w14:textId="77777777" w:rsidR="00212EC1" w:rsidRDefault="00212EC1" w:rsidP="00FB3056">
            <w:pPr>
              <w:pStyle w:val="TableParagraph"/>
              <w:rPr>
                <w:sz w:val="18"/>
              </w:rPr>
            </w:pPr>
          </w:p>
          <w:p w14:paraId="28D39058" w14:textId="77777777" w:rsidR="00212EC1" w:rsidRDefault="00212EC1" w:rsidP="00FB3056">
            <w:pPr>
              <w:pStyle w:val="TableParagraph"/>
              <w:spacing w:before="132" w:line="247" w:lineRule="auto"/>
              <w:ind w:left="64" w:right="76"/>
              <w:jc w:val="both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Resuelve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problemas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implican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multiplicar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dividir números fraccionarios o decimales con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números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naturales.</w:t>
            </w:r>
          </w:p>
        </w:tc>
        <w:tc>
          <w:tcPr>
            <w:tcW w:w="1634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75558E8" w14:textId="77777777" w:rsidR="00212EC1" w:rsidRDefault="00212EC1" w:rsidP="00FB3056">
            <w:pPr>
              <w:pStyle w:val="TableParagraph"/>
              <w:spacing w:before="22" w:line="190" w:lineRule="atLeast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División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número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decimal entre uno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natural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040AD6D" w14:textId="77777777" w:rsidR="00212EC1" w:rsidRDefault="00212EC1" w:rsidP="00FB3056">
            <w:pPr>
              <w:pStyle w:val="TableParagraph"/>
              <w:spacing w:before="10"/>
              <w:rPr>
                <w:sz w:val="18"/>
              </w:rPr>
            </w:pPr>
          </w:p>
          <w:p w14:paraId="4C49ECB6" w14:textId="77777777" w:rsidR="00212EC1" w:rsidRDefault="00212EC1" w:rsidP="00FB3056">
            <w:pPr>
              <w:pStyle w:val="TableParagraph"/>
              <w:spacing w:before="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160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161</w:t>
            </w:r>
          </w:p>
        </w:tc>
        <w:tc>
          <w:tcPr>
            <w:tcW w:w="86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B0AF236" w14:textId="77777777" w:rsidR="00212EC1" w:rsidRDefault="00212EC1" w:rsidP="00FB3056">
            <w:pPr>
              <w:pStyle w:val="TableParagraph"/>
              <w:rPr>
                <w:sz w:val="18"/>
              </w:rPr>
            </w:pPr>
          </w:p>
          <w:p w14:paraId="7DFADFA6" w14:textId="77777777" w:rsidR="00212EC1" w:rsidRDefault="00212EC1" w:rsidP="00FB3056">
            <w:pPr>
              <w:pStyle w:val="TableParagraph"/>
              <w:rPr>
                <w:sz w:val="18"/>
              </w:rPr>
            </w:pPr>
          </w:p>
          <w:p w14:paraId="1C62E1F0" w14:textId="77777777" w:rsidR="00212EC1" w:rsidRDefault="00212EC1" w:rsidP="00FB3056">
            <w:pPr>
              <w:pStyle w:val="TableParagraph"/>
              <w:spacing w:before="115"/>
              <w:ind w:left="13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145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148</w:t>
            </w:r>
          </w:p>
        </w:tc>
      </w:tr>
      <w:tr w:rsidR="00212EC1" w14:paraId="79792458" w14:textId="77777777" w:rsidTr="00E35175">
        <w:trPr>
          <w:trHeight w:val="61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DAD37FB" w14:textId="77777777" w:rsidR="00212EC1" w:rsidRDefault="00212EC1" w:rsidP="00FB3056"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9497CA9" w14:textId="77777777" w:rsidR="00212EC1" w:rsidRDefault="00212EC1" w:rsidP="00FB3056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gridSpan w:val="2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3404F7C" w14:textId="77777777" w:rsidR="00212EC1" w:rsidRDefault="00212EC1" w:rsidP="00FB3056">
            <w:pPr>
              <w:rPr>
                <w:sz w:val="2"/>
                <w:szCs w:val="2"/>
              </w:rPr>
            </w:pPr>
          </w:p>
        </w:tc>
        <w:tc>
          <w:tcPr>
            <w:tcW w:w="3069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5363E10" w14:textId="77777777" w:rsidR="00212EC1" w:rsidRDefault="00212EC1" w:rsidP="00FB3056">
            <w:pPr>
              <w:rPr>
                <w:sz w:val="2"/>
                <w:szCs w:val="2"/>
              </w:rPr>
            </w:pPr>
          </w:p>
        </w:tc>
        <w:tc>
          <w:tcPr>
            <w:tcW w:w="163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CF7A297" w14:textId="77777777" w:rsidR="00212EC1" w:rsidRDefault="00212EC1" w:rsidP="00FB3056">
            <w:pPr>
              <w:pStyle w:val="TableParagraph"/>
              <w:spacing w:before="22" w:line="190" w:lineRule="atLeast"/>
              <w:ind w:left="64" w:right="45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División de una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fracción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entre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número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natural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32525DE" w14:textId="77777777" w:rsidR="00212EC1" w:rsidRDefault="00212EC1" w:rsidP="00FB3056">
            <w:pPr>
              <w:pStyle w:val="TableParagraph"/>
              <w:spacing w:before="10"/>
              <w:rPr>
                <w:sz w:val="18"/>
              </w:rPr>
            </w:pPr>
          </w:p>
          <w:p w14:paraId="132A732B" w14:textId="77777777" w:rsidR="00212EC1" w:rsidRDefault="00212EC1" w:rsidP="00FB3056">
            <w:pPr>
              <w:pStyle w:val="TableParagraph"/>
              <w:spacing w:before="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162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163</w:t>
            </w:r>
          </w:p>
        </w:tc>
        <w:tc>
          <w:tcPr>
            <w:tcW w:w="86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E90F0F7" w14:textId="77777777" w:rsidR="00212EC1" w:rsidRDefault="00212EC1" w:rsidP="00FB3056">
            <w:pPr>
              <w:rPr>
                <w:sz w:val="2"/>
                <w:szCs w:val="2"/>
              </w:rPr>
            </w:pPr>
          </w:p>
        </w:tc>
      </w:tr>
      <w:tr w:rsidR="00212EC1" w14:paraId="0B9B9773" w14:textId="77777777" w:rsidTr="00E35175">
        <w:trPr>
          <w:trHeight w:val="1191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7744466" w14:textId="77777777" w:rsidR="00212EC1" w:rsidRDefault="00212EC1" w:rsidP="00FB3056">
            <w:pPr>
              <w:pStyle w:val="TableParagraph"/>
              <w:rPr>
                <w:sz w:val="18"/>
              </w:rPr>
            </w:pPr>
          </w:p>
          <w:p w14:paraId="0270BD6C" w14:textId="77777777" w:rsidR="00212EC1" w:rsidRDefault="00212EC1" w:rsidP="00FB3056">
            <w:pPr>
              <w:pStyle w:val="TableParagraph"/>
              <w:rPr>
                <w:sz w:val="26"/>
              </w:rPr>
            </w:pPr>
          </w:p>
          <w:p w14:paraId="3A1F8CD6" w14:textId="77777777" w:rsidR="00212EC1" w:rsidRDefault="00212EC1" w:rsidP="00FB3056">
            <w:pPr>
              <w:pStyle w:val="TableParagraph"/>
              <w:spacing w:before="1"/>
              <w:ind w:left="49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35</w:t>
            </w:r>
          </w:p>
        </w:tc>
        <w:tc>
          <w:tcPr>
            <w:tcW w:w="14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76AB4D9" w14:textId="77777777" w:rsidR="00212EC1" w:rsidRDefault="00212EC1" w:rsidP="00FB3056">
            <w:pPr>
              <w:pStyle w:val="TableParagraph"/>
              <w:rPr>
                <w:sz w:val="18"/>
              </w:rPr>
            </w:pPr>
          </w:p>
          <w:p w14:paraId="03A8E824" w14:textId="77777777" w:rsidR="00212EC1" w:rsidRDefault="00212EC1" w:rsidP="00FB3056">
            <w:pPr>
              <w:pStyle w:val="TableParagraph"/>
              <w:spacing w:before="9"/>
              <w:rPr>
                <w:sz w:val="17"/>
              </w:rPr>
            </w:pPr>
          </w:p>
          <w:p w14:paraId="01DE517F" w14:textId="77777777" w:rsidR="00212EC1" w:rsidRDefault="00212EC1" w:rsidP="00FB3056">
            <w:pPr>
              <w:pStyle w:val="TableParagraph"/>
              <w:spacing w:line="247" w:lineRule="auto"/>
              <w:ind w:left="64" w:right="33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Forma,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espacio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medida</w:t>
            </w:r>
          </w:p>
        </w:tc>
        <w:tc>
          <w:tcPr>
            <w:tcW w:w="1281" w:type="dxa"/>
            <w:gridSpan w:val="2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8E93341" w14:textId="77777777" w:rsidR="00212EC1" w:rsidRDefault="00212EC1" w:rsidP="00FB3056">
            <w:pPr>
              <w:pStyle w:val="TableParagraph"/>
              <w:rPr>
                <w:sz w:val="18"/>
              </w:rPr>
            </w:pPr>
          </w:p>
          <w:p w14:paraId="35600E59" w14:textId="77777777" w:rsidR="00212EC1" w:rsidRDefault="00212EC1" w:rsidP="00FB3056">
            <w:pPr>
              <w:pStyle w:val="TableParagraph"/>
              <w:rPr>
                <w:sz w:val="26"/>
              </w:rPr>
            </w:pPr>
          </w:p>
          <w:p w14:paraId="41132C9F" w14:textId="77777777" w:rsidR="00212EC1" w:rsidRDefault="00212EC1" w:rsidP="00FB3056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Medida</w:t>
            </w:r>
          </w:p>
        </w:tc>
        <w:tc>
          <w:tcPr>
            <w:tcW w:w="306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7A3A3C2" w14:textId="77777777" w:rsidR="00212EC1" w:rsidRDefault="00212EC1" w:rsidP="00FB3056">
            <w:pPr>
              <w:pStyle w:val="TableParagraph"/>
              <w:spacing w:before="31" w:line="247" w:lineRule="auto"/>
              <w:ind w:left="64" w:right="8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implican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cálculo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cualquiera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variables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fórmulas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calcular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perímetro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área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 xml:space="preserve">de </w:t>
            </w:r>
            <w:r>
              <w:rPr>
                <w:color w:val="231F20"/>
                <w:w w:val="90"/>
                <w:sz w:val="16"/>
              </w:rPr>
              <w:t>triángulos, cuadriláteros y polígonos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regulares. Explica la relación que existe entre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perímetro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área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figuras.</w:t>
            </w:r>
          </w:p>
        </w:tc>
        <w:tc>
          <w:tcPr>
            <w:tcW w:w="163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BCE14B4" w14:textId="77777777" w:rsidR="00212EC1" w:rsidRDefault="00212EC1" w:rsidP="00FB3056">
            <w:pPr>
              <w:pStyle w:val="TableParagraph"/>
              <w:rPr>
                <w:sz w:val="18"/>
              </w:rPr>
            </w:pPr>
          </w:p>
          <w:p w14:paraId="2BFD2551" w14:textId="77777777" w:rsidR="00212EC1" w:rsidRDefault="00212EC1" w:rsidP="00FB3056">
            <w:pPr>
              <w:pStyle w:val="TableParagraph"/>
              <w:spacing w:before="8"/>
              <w:rPr>
                <w:sz w:val="17"/>
              </w:rPr>
            </w:pPr>
          </w:p>
          <w:p w14:paraId="298D6BDE" w14:textId="77777777" w:rsidR="00212EC1" w:rsidRDefault="00212EC1" w:rsidP="00FB3056">
            <w:pPr>
              <w:pStyle w:val="TableParagraph"/>
              <w:spacing w:line="247" w:lineRule="auto"/>
              <w:ind w:left="64" w:right="45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Descomposición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figuras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16FFC84" w14:textId="77777777" w:rsidR="00212EC1" w:rsidRDefault="00212EC1" w:rsidP="00FB3056">
            <w:pPr>
              <w:pStyle w:val="TableParagraph"/>
              <w:rPr>
                <w:sz w:val="18"/>
              </w:rPr>
            </w:pPr>
          </w:p>
          <w:p w14:paraId="303717C4" w14:textId="77777777" w:rsidR="00212EC1" w:rsidRDefault="00212EC1" w:rsidP="00FB3056">
            <w:pPr>
              <w:pStyle w:val="TableParagraph"/>
              <w:rPr>
                <w:sz w:val="26"/>
              </w:rPr>
            </w:pPr>
          </w:p>
          <w:p w14:paraId="4C977C70" w14:textId="77777777" w:rsidR="00212EC1" w:rsidRDefault="00212EC1" w:rsidP="00FB3056">
            <w:pPr>
              <w:pStyle w:val="TableParagraph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164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166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A8DC467" w14:textId="77777777" w:rsidR="00212EC1" w:rsidRDefault="00212EC1" w:rsidP="00FB3056">
            <w:pPr>
              <w:pStyle w:val="TableParagraph"/>
              <w:rPr>
                <w:sz w:val="18"/>
              </w:rPr>
            </w:pPr>
          </w:p>
          <w:p w14:paraId="5BB49CF3" w14:textId="77777777" w:rsidR="00212EC1" w:rsidRDefault="00212EC1" w:rsidP="00FB3056">
            <w:pPr>
              <w:pStyle w:val="TableParagraph"/>
              <w:rPr>
                <w:sz w:val="26"/>
              </w:rPr>
            </w:pPr>
          </w:p>
          <w:p w14:paraId="3AF607F2" w14:textId="77777777" w:rsidR="00212EC1" w:rsidRDefault="00212EC1" w:rsidP="00FB3056">
            <w:pPr>
              <w:pStyle w:val="TableParagraph"/>
              <w:ind w:left="13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149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150</w:t>
            </w:r>
          </w:p>
        </w:tc>
      </w:tr>
      <w:tr w:rsidR="00212EC1" w14:paraId="7D7EF954" w14:textId="77777777" w:rsidTr="00E35175">
        <w:trPr>
          <w:trHeight w:val="651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B0DC3A8" w14:textId="77777777" w:rsidR="00212EC1" w:rsidRDefault="00212EC1" w:rsidP="00FB3056">
            <w:pPr>
              <w:pStyle w:val="TableParagraph"/>
              <w:spacing w:before="6"/>
              <w:rPr>
                <w:sz w:val="20"/>
              </w:rPr>
            </w:pPr>
          </w:p>
          <w:p w14:paraId="0A17FCAB" w14:textId="77777777" w:rsidR="00212EC1" w:rsidRDefault="00212EC1" w:rsidP="00FB3056">
            <w:pPr>
              <w:pStyle w:val="TableParagraph"/>
              <w:ind w:left="52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36</w:t>
            </w:r>
          </w:p>
        </w:tc>
        <w:tc>
          <w:tcPr>
            <w:tcW w:w="14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544F0AE" w14:textId="77777777" w:rsidR="00212EC1" w:rsidRDefault="00212EC1" w:rsidP="00FB3056">
            <w:pPr>
              <w:pStyle w:val="TableParagraph"/>
              <w:spacing w:before="141" w:line="247" w:lineRule="auto"/>
              <w:ind w:left="64" w:right="60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Manejo de 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información</w:t>
            </w:r>
          </w:p>
        </w:tc>
        <w:tc>
          <w:tcPr>
            <w:tcW w:w="1281" w:type="dxa"/>
            <w:gridSpan w:val="2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0D224C4" w14:textId="77777777" w:rsidR="00212EC1" w:rsidRDefault="00212EC1" w:rsidP="00FB3056">
            <w:pPr>
              <w:pStyle w:val="TableParagraph"/>
              <w:spacing w:before="141" w:line="247" w:lineRule="auto"/>
              <w:ind w:left="64" w:right="47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Proporcionalidad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funciones</w:t>
            </w:r>
          </w:p>
        </w:tc>
        <w:tc>
          <w:tcPr>
            <w:tcW w:w="306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8D96013" w14:textId="77777777" w:rsidR="00212EC1" w:rsidRDefault="00212EC1" w:rsidP="00FB3056">
            <w:pPr>
              <w:pStyle w:val="TableParagraph"/>
              <w:spacing w:before="141" w:line="247" w:lineRule="auto"/>
              <w:ind w:left="64" w:right="12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Resuelve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implican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comparar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dos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más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razones.</w:t>
            </w:r>
          </w:p>
        </w:tc>
        <w:tc>
          <w:tcPr>
            <w:tcW w:w="163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6478FD2" w14:textId="77777777" w:rsidR="00212EC1" w:rsidRDefault="00212EC1" w:rsidP="00FB3056">
            <w:pPr>
              <w:pStyle w:val="TableParagraph"/>
              <w:spacing w:before="46" w:line="247" w:lineRule="auto"/>
              <w:ind w:left="64" w:right="705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Problemas 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comparación</w:t>
            </w:r>
            <w:r>
              <w:rPr>
                <w:color w:val="231F20"/>
                <w:spacing w:val="-38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razones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26539BC" w14:textId="77777777" w:rsidR="00212EC1" w:rsidRDefault="00212EC1" w:rsidP="00FB3056">
            <w:pPr>
              <w:pStyle w:val="TableParagraph"/>
              <w:spacing w:before="5"/>
              <w:rPr>
                <w:sz w:val="20"/>
              </w:rPr>
            </w:pPr>
          </w:p>
          <w:p w14:paraId="3064E852" w14:textId="77777777" w:rsidR="00212EC1" w:rsidRDefault="00212EC1" w:rsidP="00FB3056">
            <w:pPr>
              <w:pStyle w:val="TableParagraph"/>
              <w:spacing w:before="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167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168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A31518E" w14:textId="77777777" w:rsidR="00212EC1" w:rsidRDefault="00212EC1" w:rsidP="00FB3056">
            <w:pPr>
              <w:pStyle w:val="TableParagraph"/>
              <w:spacing w:before="5"/>
              <w:rPr>
                <w:sz w:val="20"/>
              </w:rPr>
            </w:pPr>
          </w:p>
          <w:p w14:paraId="41127E2A" w14:textId="77777777" w:rsidR="00212EC1" w:rsidRDefault="00212EC1" w:rsidP="00FB3056">
            <w:pPr>
              <w:pStyle w:val="TableParagraph"/>
              <w:spacing w:before="1"/>
              <w:ind w:left="13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151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152</w:t>
            </w:r>
          </w:p>
        </w:tc>
      </w:tr>
    </w:tbl>
    <w:p w14:paraId="0C474F69" w14:textId="77777777" w:rsidR="00212EC1" w:rsidRDefault="00212EC1" w:rsidP="00212EC1">
      <w:pPr>
        <w:pStyle w:val="Ttulo2"/>
        <w:ind w:left="851" w:hanging="851"/>
      </w:pPr>
    </w:p>
    <w:p w14:paraId="18087F3D" w14:textId="405182BD" w:rsidR="00212EC1" w:rsidRPr="00474E73" w:rsidRDefault="00212EC1" w:rsidP="00212EC1">
      <w:pPr>
        <w:pStyle w:val="Materia"/>
        <w:rPr>
          <w:color w:val="99CA3C"/>
        </w:rPr>
      </w:pPr>
      <w:r>
        <w:rPr>
          <w:color w:val="99CA3C"/>
        </w:rPr>
        <w:t>Ciencias Naturales</w:t>
      </w:r>
    </w:p>
    <w:p w14:paraId="19061696" w14:textId="77777777" w:rsidR="00212EC1" w:rsidRDefault="00212EC1" w:rsidP="00212EC1">
      <w:pPr>
        <w:pStyle w:val="Ttulo2"/>
        <w:ind w:left="851" w:hanging="851"/>
      </w:pPr>
    </w:p>
    <w:p w14:paraId="199D40A7" w14:textId="77777777" w:rsidR="00212EC1" w:rsidRDefault="00212EC1" w:rsidP="00212EC1">
      <w:pPr>
        <w:pStyle w:val="Ttulo2"/>
        <w:ind w:left="0"/>
        <w:rPr>
          <w:color w:val="A3548F"/>
        </w:rPr>
      </w:pPr>
      <w:r w:rsidRPr="00474E73">
        <w:rPr>
          <w:color w:val="A3548F"/>
        </w:rPr>
        <w:t>Primer periodo</w:t>
      </w:r>
    </w:p>
    <w:p w14:paraId="40C5F712" w14:textId="11796106" w:rsidR="00212EC1" w:rsidRDefault="00212EC1" w:rsidP="00212EC1">
      <w:pPr>
        <w:rPr>
          <w:rFonts w:ascii="Arial" w:hAnsi="Arial" w:cs="Arial"/>
          <w:sz w:val="26"/>
          <w:szCs w:val="26"/>
        </w:rPr>
      </w:pPr>
    </w:p>
    <w:tbl>
      <w:tblPr>
        <w:tblStyle w:val="TableNormal"/>
        <w:tblW w:w="9660" w:type="dxa"/>
        <w:tblInd w:w="-10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380"/>
        <w:gridCol w:w="1640"/>
        <w:gridCol w:w="2840"/>
        <w:gridCol w:w="1580"/>
        <w:gridCol w:w="860"/>
        <w:gridCol w:w="860"/>
      </w:tblGrid>
      <w:tr w:rsidR="00212EC1" w14:paraId="58C53042" w14:textId="77777777" w:rsidTr="00212EC1">
        <w:trPr>
          <w:trHeight w:val="491"/>
        </w:trPr>
        <w:tc>
          <w:tcPr>
            <w:tcW w:w="500" w:type="dxa"/>
            <w:shd w:val="clear" w:color="auto" w:fill="BF84AC"/>
          </w:tcPr>
          <w:p w14:paraId="296E88EB" w14:textId="77777777" w:rsidR="00212EC1" w:rsidRDefault="00212EC1" w:rsidP="00FB3056">
            <w:pPr>
              <w:pStyle w:val="TableParagraph"/>
              <w:spacing w:before="147"/>
              <w:ind w:left="25" w:right="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380" w:type="dxa"/>
            <w:shd w:val="clear" w:color="auto" w:fill="BF84AC"/>
          </w:tcPr>
          <w:p w14:paraId="10876821" w14:textId="77777777" w:rsidR="00212EC1" w:rsidRDefault="00212EC1" w:rsidP="00FB3056">
            <w:pPr>
              <w:pStyle w:val="TableParagraph"/>
              <w:spacing w:before="147"/>
              <w:ind w:left="41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640" w:type="dxa"/>
            <w:shd w:val="clear" w:color="auto" w:fill="BF84AC"/>
          </w:tcPr>
          <w:p w14:paraId="35B27BC7" w14:textId="77777777" w:rsidR="00212EC1" w:rsidRDefault="00212EC1" w:rsidP="00FB3056">
            <w:pPr>
              <w:pStyle w:val="TableParagraph"/>
              <w:spacing w:before="147"/>
              <w:ind w:left="588" w:right="56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840" w:type="dxa"/>
            <w:shd w:val="clear" w:color="auto" w:fill="BF84AC"/>
          </w:tcPr>
          <w:p w14:paraId="1B434734" w14:textId="77777777" w:rsidR="00212EC1" w:rsidRDefault="00212EC1" w:rsidP="00FB3056">
            <w:pPr>
              <w:pStyle w:val="TableParagraph"/>
              <w:spacing w:before="147"/>
              <w:ind w:left="5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580" w:type="dxa"/>
            <w:shd w:val="clear" w:color="auto" w:fill="BF84AC"/>
          </w:tcPr>
          <w:p w14:paraId="7F0F5B6C" w14:textId="77777777" w:rsidR="00212EC1" w:rsidRDefault="00212EC1" w:rsidP="00FB3056">
            <w:pPr>
              <w:pStyle w:val="TableParagraph"/>
              <w:spacing w:before="147"/>
              <w:ind w:left="124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0B332DA8" w14:textId="77777777" w:rsidR="00212EC1" w:rsidRDefault="00212EC1" w:rsidP="00FB3056">
            <w:pPr>
              <w:pStyle w:val="TableParagraph"/>
              <w:spacing w:before="4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456B3D67" w14:textId="77777777" w:rsidR="00212EC1" w:rsidRDefault="00212EC1" w:rsidP="00FB3056">
            <w:pPr>
              <w:pStyle w:val="TableParagraph"/>
              <w:spacing w:before="3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3E1F7B2D" w14:textId="77777777" w:rsidR="00212EC1" w:rsidRDefault="00212EC1" w:rsidP="00FB3056">
            <w:pPr>
              <w:pStyle w:val="TableParagraph"/>
              <w:spacing w:before="42" w:line="242" w:lineRule="auto"/>
              <w:ind w:left="102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212EC1" w14:paraId="440A7F1E" w14:textId="77777777" w:rsidTr="00212EC1">
        <w:trPr>
          <w:trHeight w:val="613"/>
        </w:trPr>
        <w:tc>
          <w:tcPr>
            <w:tcW w:w="50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FD935AF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6AED4F04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2CFD417E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0AC64E20" w14:textId="77777777" w:rsidR="00212EC1" w:rsidRDefault="00212EC1" w:rsidP="00FB3056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74AFE2CF" w14:textId="77777777" w:rsidR="00212EC1" w:rsidRDefault="00212EC1" w:rsidP="00FB3056">
            <w:pPr>
              <w:pStyle w:val="TableParagraph"/>
              <w:spacing w:before="1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1</w:t>
            </w:r>
          </w:p>
        </w:tc>
        <w:tc>
          <w:tcPr>
            <w:tcW w:w="138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A9D2074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18F2C25B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3416EA16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6E1F1D57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3AB57A28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5F1C2B91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56C04E1D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2A8192B7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47E64AB3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68CC9528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0B832176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40A75DFF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6FCDC6F7" w14:textId="77777777" w:rsidR="00212EC1" w:rsidRDefault="00212EC1" w:rsidP="00FB3056">
            <w:pPr>
              <w:pStyle w:val="TableParagraph"/>
              <w:spacing w:before="5"/>
              <w:rPr>
                <w:b/>
                <w:sz w:val="17"/>
              </w:rPr>
            </w:pPr>
          </w:p>
          <w:p w14:paraId="4456EEF0" w14:textId="77777777" w:rsidR="00212EC1" w:rsidRDefault="00212EC1" w:rsidP="00FB3056">
            <w:pPr>
              <w:pStyle w:val="TableParagraph"/>
              <w:spacing w:line="247" w:lineRule="auto"/>
              <w:ind w:left="65" w:right="9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Desarrollo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humano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 cuidado de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salud</w:t>
            </w:r>
          </w:p>
        </w:tc>
        <w:tc>
          <w:tcPr>
            <w:tcW w:w="164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61934BE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200948C6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1F398F0D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7E31A542" w14:textId="77777777" w:rsidR="00212EC1" w:rsidRDefault="00212EC1" w:rsidP="00FB3056">
            <w:pPr>
              <w:pStyle w:val="TableParagraph"/>
              <w:spacing w:before="125" w:line="247" w:lineRule="auto"/>
              <w:ind w:left="65" w:right="54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¿Cómo funciona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mi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cuerpo?</w:t>
            </w:r>
          </w:p>
        </w:tc>
        <w:tc>
          <w:tcPr>
            <w:tcW w:w="284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19DD661" w14:textId="77777777" w:rsidR="00212EC1" w:rsidRDefault="00212EC1" w:rsidP="00FB3056">
            <w:pPr>
              <w:pStyle w:val="TableParagraph"/>
              <w:spacing w:before="123"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Explica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cómo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nervioso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coordina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órganos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cuerpo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humano.</w:t>
            </w:r>
          </w:p>
        </w:tc>
        <w:tc>
          <w:tcPr>
            <w:tcW w:w="158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F361564" w14:textId="77777777" w:rsidR="00212EC1" w:rsidRDefault="00212EC1" w:rsidP="00FB3056">
            <w:pPr>
              <w:pStyle w:val="TableParagraph"/>
              <w:spacing w:before="22" w:line="190" w:lineRule="atLeast"/>
              <w:ind w:left="65" w:right="11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 sistema nervioso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como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coordinador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cuerpo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humano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8DF621D" w14:textId="77777777" w:rsidR="00212EC1" w:rsidRDefault="00212EC1" w:rsidP="00FB3056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3CC3C2A2" w14:textId="77777777" w:rsidR="00212EC1" w:rsidRDefault="00212EC1" w:rsidP="00FB3056">
            <w:pPr>
              <w:pStyle w:val="TableParagraph"/>
              <w:spacing w:before="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170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D0EA15C" w14:textId="77777777" w:rsidR="00212EC1" w:rsidRDefault="00212EC1" w:rsidP="00FB3056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5511E76" w14:textId="77777777" w:rsidR="00212EC1" w:rsidRDefault="00212EC1" w:rsidP="00FB3056">
            <w:pPr>
              <w:pStyle w:val="TableParagraph"/>
              <w:spacing w:before="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29</w:t>
            </w:r>
          </w:p>
        </w:tc>
      </w:tr>
      <w:tr w:rsidR="00212EC1" w14:paraId="1631FF87" w14:textId="77777777" w:rsidTr="00212EC1">
        <w:trPr>
          <w:trHeight w:val="61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1BB6B40" w14:textId="77777777" w:rsidR="00212EC1" w:rsidRDefault="00212EC1" w:rsidP="00FB3056"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E0E6FC8" w14:textId="77777777" w:rsidR="00212EC1" w:rsidRDefault="00212EC1" w:rsidP="00FB3056"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AE33D53" w14:textId="77777777" w:rsidR="00212EC1" w:rsidRDefault="00212EC1" w:rsidP="00FB3056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AB461C2" w14:textId="77777777" w:rsidR="00212EC1" w:rsidRDefault="00212EC1" w:rsidP="00FB3056">
            <w:pPr>
              <w:pStyle w:val="TableParagraph"/>
              <w:spacing w:before="28" w:line="247" w:lineRule="auto"/>
              <w:ind w:left="65" w:right="55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Explica</w:t>
            </w:r>
            <w:r>
              <w:rPr>
                <w:color w:val="231F20"/>
                <w:spacing w:val="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funcionamiento</w:t>
            </w:r>
            <w:r>
              <w:rPr>
                <w:color w:val="231F20"/>
                <w:spacing w:val="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integral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cuerpo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humano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partir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 interacciones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entre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diferentes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sistemas.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51729B1" w14:textId="77777777" w:rsidR="00212EC1" w:rsidRDefault="00212EC1" w:rsidP="00FB3056">
            <w:pPr>
              <w:pStyle w:val="TableParagraph"/>
              <w:spacing w:before="21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Interacción</w:t>
            </w:r>
            <w:r>
              <w:rPr>
                <w:color w:val="231F20"/>
                <w:spacing w:val="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entre</w:t>
            </w:r>
            <w:r>
              <w:rPr>
                <w:color w:val="231F20"/>
                <w:spacing w:val="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cuerpo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humano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4A73973" w14:textId="77777777" w:rsidR="00212EC1" w:rsidRDefault="00212EC1" w:rsidP="00FB3056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E53DBED" w14:textId="77777777" w:rsidR="00212EC1" w:rsidRDefault="00212EC1" w:rsidP="00FB3056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171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228E332" w14:textId="77777777" w:rsidR="00212EC1" w:rsidRDefault="00212EC1" w:rsidP="00FB3056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5A0D5AC" w14:textId="77777777" w:rsidR="00212EC1" w:rsidRDefault="00212EC1" w:rsidP="00FB3056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29</w:t>
            </w:r>
          </w:p>
        </w:tc>
      </w:tr>
      <w:tr w:rsidR="00212EC1" w14:paraId="664B9A02" w14:textId="77777777" w:rsidTr="00212EC1">
        <w:trPr>
          <w:trHeight w:val="61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724A1EE" w14:textId="77777777" w:rsidR="00212EC1" w:rsidRDefault="00212EC1" w:rsidP="00FB3056"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364F0AA" w14:textId="77777777" w:rsidR="00212EC1" w:rsidRDefault="00212EC1" w:rsidP="00FB3056"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271955C" w14:textId="77777777" w:rsidR="00212EC1" w:rsidRDefault="00212EC1" w:rsidP="00FB3056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A7B979A" w14:textId="77777777" w:rsidR="00212EC1" w:rsidRDefault="00212EC1" w:rsidP="00FB3056">
            <w:pPr>
              <w:pStyle w:val="TableParagraph"/>
              <w:spacing w:before="21" w:line="190" w:lineRule="atLeast"/>
              <w:ind w:left="65" w:right="4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Importancia de evitar lesiones que puedan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dañar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nervioso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mediante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lesiones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infecciones.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273DD17" w14:textId="77777777" w:rsidR="00212EC1" w:rsidRDefault="00212EC1" w:rsidP="00FB3056">
            <w:pPr>
              <w:pStyle w:val="TableParagraph"/>
              <w:spacing w:before="27" w:line="247" w:lineRule="auto"/>
              <w:ind w:left="65" w:right="25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nervioso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prevención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</w:p>
          <w:p w14:paraId="41F5ACA6" w14:textId="77777777" w:rsidR="00212EC1" w:rsidRDefault="00212EC1" w:rsidP="00FB3056">
            <w:pPr>
              <w:pStyle w:val="TableParagraph"/>
              <w:spacing w:before="1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lesiones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infecciones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8ED285C" w14:textId="77777777" w:rsidR="00212EC1" w:rsidRDefault="00212EC1" w:rsidP="00FB3056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D3212EA" w14:textId="77777777" w:rsidR="00212EC1" w:rsidRDefault="00212EC1" w:rsidP="00FB3056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172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50C450B" w14:textId="77777777" w:rsidR="00212EC1" w:rsidRDefault="00212EC1" w:rsidP="00FB3056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52C18D03" w14:textId="77777777" w:rsidR="00212EC1" w:rsidRDefault="00212EC1" w:rsidP="00FB3056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29</w:t>
            </w:r>
          </w:p>
        </w:tc>
      </w:tr>
      <w:tr w:rsidR="00212EC1" w14:paraId="23677B71" w14:textId="77777777" w:rsidTr="00212EC1">
        <w:trPr>
          <w:trHeight w:val="42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D602A78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6D4A4570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5556BFAA" w14:textId="77777777" w:rsidR="00212EC1" w:rsidRDefault="00212EC1" w:rsidP="00FB3056">
            <w:pPr>
              <w:pStyle w:val="TableParagraph"/>
              <w:spacing w:before="6"/>
              <w:rPr>
                <w:b/>
                <w:sz w:val="26"/>
              </w:rPr>
            </w:pPr>
          </w:p>
          <w:p w14:paraId="7C03BED6" w14:textId="77777777" w:rsidR="00212EC1" w:rsidRDefault="00212EC1" w:rsidP="00FB3056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2</w:t>
            </w:r>
          </w:p>
        </w:tc>
        <w:tc>
          <w:tcPr>
            <w:tcW w:w="13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6BD0F07" w14:textId="77777777" w:rsidR="00212EC1" w:rsidRDefault="00212EC1" w:rsidP="00FB3056"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DF65FFB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3FCCCAE5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2E907B33" w14:textId="77777777" w:rsidR="00212EC1" w:rsidRDefault="00212EC1" w:rsidP="00FB3056">
            <w:pPr>
              <w:pStyle w:val="TableParagraph"/>
              <w:spacing w:before="115" w:line="247" w:lineRule="auto"/>
              <w:ind w:left="65" w:right="498"/>
              <w:jc w:val="both"/>
              <w:rPr>
                <w:sz w:val="16"/>
              </w:rPr>
            </w:pPr>
            <w:r>
              <w:rPr>
                <w:color w:val="231F20"/>
                <w:spacing w:val="-1"/>
                <w:w w:val="85"/>
                <w:sz w:val="16"/>
              </w:rPr>
              <w:t xml:space="preserve">¿Cómo </w:t>
            </w:r>
            <w:r>
              <w:rPr>
                <w:color w:val="231F20"/>
                <w:w w:val="85"/>
                <w:sz w:val="16"/>
              </w:rPr>
              <w:t>mantener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 estilo de vida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saludable?</w:t>
            </w:r>
          </w:p>
        </w:tc>
        <w:tc>
          <w:tcPr>
            <w:tcW w:w="28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7D31C5B" w14:textId="77777777" w:rsidR="00212EC1" w:rsidRDefault="00212EC1" w:rsidP="00FB3056">
            <w:pPr>
              <w:pStyle w:val="TableParagraph"/>
              <w:spacing w:before="21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</w:t>
            </w:r>
            <w:r>
              <w:rPr>
                <w:color w:val="231F20"/>
                <w:spacing w:val="2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2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funcionamiento</w:t>
            </w:r>
            <w:r>
              <w:rPr>
                <w:color w:val="231F20"/>
                <w:spacing w:val="2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2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sistema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inmunológico.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8F3BE2D" w14:textId="77777777" w:rsidR="00212EC1" w:rsidRDefault="00212EC1" w:rsidP="00FB3056">
            <w:pPr>
              <w:pStyle w:val="TableParagraph"/>
              <w:spacing w:before="21" w:line="190" w:lineRule="atLeast"/>
              <w:ind w:left="65" w:right="6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 sistema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inmunológico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9D3AC93" w14:textId="77777777" w:rsidR="00212EC1" w:rsidRDefault="00212EC1" w:rsidP="00FB3056">
            <w:pPr>
              <w:pStyle w:val="TableParagraph"/>
              <w:spacing w:before="122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173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890505B" w14:textId="77777777" w:rsidR="00212EC1" w:rsidRDefault="00212EC1" w:rsidP="00FB3056">
            <w:pPr>
              <w:pStyle w:val="TableParagraph"/>
              <w:spacing w:before="122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29</w:t>
            </w:r>
          </w:p>
        </w:tc>
      </w:tr>
      <w:tr w:rsidR="00212EC1" w14:paraId="039CA497" w14:textId="77777777" w:rsidTr="00212EC1">
        <w:trPr>
          <w:trHeight w:val="118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3F7635C" w14:textId="77777777" w:rsidR="00212EC1" w:rsidRDefault="00212EC1" w:rsidP="00FB3056"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4AB9AEF" w14:textId="77777777" w:rsidR="00212EC1" w:rsidRDefault="00212EC1" w:rsidP="00FB3056"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663ACD9" w14:textId="77777777" w:rsidR="00212EC1" w:rsidRDefault="00212EC1" w:rsidP="00FB3056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8EADB7F" w14:textId="77777777" w:rsidR="00212EC1" w:rsidRDefault="00212EC1" w:rsidP="00FB3056">
            <w:pPr>
              <w:pStyle w:val="TableParagraph"/>
              <w:spacing w:before="27" w:line="247" w:lineRule="auto"/>
              <w:ind w:left="65" w:right="7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Argumenta la importancia de la dieta para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fortalecer el funcionamiento del sistema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inmunológico.</w:t>
            </w:r>
          </w:p>
          <w:p w14:paraId="74F368BB" w14:textId="77777777" w:rsidR="00212EC1" w:rsidRDefault="00212EC1" w:rsidP="00FB3056">
            <w:pPr>
              <w:pStyle w:val="TableParagraph"/>
              <w:spacing w:before="1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Analiza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ventajas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preferir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consumo</w:t>
            </w:r>
          </w:p>
          <w:p w14:paraId="3905C6B8" w14:textId="77777777" w:rsidR="00212EC1" w:rsidRDefault="00212EC1" w:rsidP="00FB3056">
            <w:pPr>
              <w:pStyle w:val="TableParagraph"/>
              <w:spacing w:line="190" w:lineRule="atLeast"/>
              <w:ind w:left="65" w:right="55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agua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simple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potable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lugar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bebidas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azucaradas.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DA55331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3A754A2E" w14:textId="77777777" w:rsidR="00212EC1" w:rsidRDefault="00212EC1" w:rsidP="00FB3056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40AB9636" w14:textId="77777777" w:rsidR="00212EC1" w:rsidRDefault="00212EC1" w:rsidP="00FB3056">
            <w:pPr>
              <w:pStyle w:val="TableParagraph"/>
              <w:spacing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consumo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agua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simple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1AE64BF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6A5B9FAB" w14:textId="77777777" w:rsidR="00212EC1" w:rsidRDefault="00212EC1" w:rsidP="00FB3056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58094A5F" w14:textId="77777777" w:rsidR="00212EC1" w:rsidRDefault="00212EC1" w:rsidP="00FB3056">
            <w:pPr>
              <w:pStyle w:val="TableParagraph"/>
              <w:ind w:left="10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174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77703E3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2BDD1274" w14:textId="77777777" w:rsidR="00212EC1" w:rsidRDefault="00212EC1" w:rsidP="00FB3056">
            <w:pPr>
              <w:pStyle w:val="TableParagraph"/>
              <w:spacing w:before="7"/>
              <w:rPr>
                <w:b/>
                <w:sz w:val="25"/>
              </w:rPr>
            </w:pPr>
          </w:p>
          <w:p w14:paraId="5B19B0B3" w14:textId="77777777" w:rsidR="00212EC1" w:rsidRDefault="00212EC1" w:rsidP="00FB3056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29</w:t>
            </w:r>
          </w:p>
        </w:tc>
      </w:tr>
      <w:tr w:rsidR="00212EC1" w14:paraId="0CB030A5" w14:textId="77777777" w:rsidTr="00212EC1">
        <w:trPr>
          <w:trHeight w:val="9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B62D500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099237EC" w14:textId="77777777" w:rsidR="00212EC1" w:rsidRDefault="00212EC1" w:rsidP="00FB3056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497800D2" w14:textId="77777777" w:rsidR="00212EC1" w:rsidRDefault="00212EC1" w:rsidP="00FB3056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3</w:t>
            </w:r>
          </w:p>
        </w:tc>
        <w:tc>
          <w:tcPr>
            <w:tcW w:w="13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BC458F3" w14:textId="77777777" w:rsidR="00212EC1" w:rsidRDefault="00212EC1" w:rsidP="00FB3056"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69521E4" w14:textId="77777777" w:rsidR="00212EC1" w:rsidRDefault="00212EC1" w:rsidP="00FB3056">
            <w:pPr>
              <w:pStyle w:val="TableParagraph"/>
              <w:spacing w:before="9"/>
              <w:rPr>
                <w:b/>
                <w:sz w:val="18"/>
              </w:rPr>
            </w:pPr>
          </w:p>
          <w:p w14:paraId="324209D6" w14:textId="77777777" w:rsidR="00212EC1" w:rsidRDefault="00212EC1" w:rsidP="00FB3056">
            <w:pPr>
              <w:pStyle w:val="TableParagraph"/>
              <w:spacing w:before="1" w:line="247" w:lineRule="auto"/>
              <w:ind w:left="65" w:right="29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¿Cómo mantener un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estilo de vida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saludable?</w:t>
            </w:r>
          </w:p>
        </w:tc>
        <w:tc>
          <w:tcPr>
            <w:tcW w:w="28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A8020B3" w14:textId="77777777" w:rsidR="00212EC1" w:rsidRDefault="00212EC1" w:rsidP="00FB3056">
            <w:pPr>
              <w:pStyle w:val="TableParagraph"/>
              <w:spacing w:before="20" w:line="190" w:lineRule="atLeast"/>
              <w:ind w:left="65" w:right="63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Argumenta la importancia de la dieta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correcta, del consumo de agua simple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potable, la activación física, el descanso y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 esparcimiento para promover un estilo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vida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saludable.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0733139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2E34020B" w14:textId="77777777" w:rsidR="00212EC1" w:rsidRDefault="00212EC1" w:rsidP="00FB3056">
            <w:pPr>
              <w:pStyle w:val="TableParagraph"/>
              <w:spacing w:before="104" w:line="247" w:lineRule="auto"/>
              <w:ind w:left="65" w:right="62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Estilo de vida</w:t>
            </w:r>
            <w:r>
              <w:rPr>
                <w:color w:val="231F20"/>
                <w:spacing w:val="-38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saludable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C3F2B87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3E75911E" w14:textId="77777777" w:rsidR="00212EC1" w:rsidRDefault="00212EC1" w:rsidP="00FB3056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3F4CF2C8" w14:textId="77777777" w:rsidR="00212EC1" w:rsidRDefault="00212EC1" w:rsidP="00FB3056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175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60AB60E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63F6F0EE" w14:textId="77777777" w:rsidR="00212EC1" w:rsidRDefault="00212EC1" w:rsidP="00FB3056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1385BCFF" w14:textId="77777777" w:rsidR="00212EC1" w:rsidRDefault="00212EC1" w:rsidP="00FB3056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29</w:t>
            </w:r>
          </w:p>
        </w:tc>
      </w:tr>
      <w:tr w:rsidR="00212EC1" w14:paraId="77D58B11" w14:textId="77777777" w:rsidTr="00212EC1">
        <w:trPr>
          <w:trHeight w:val="61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E46F1A5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62B140A0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4509135D" w14:textId="77777777" w:rsidR="00212EC1" w:rsidRDefault="00212EC1" w:rsidP="00FB3056">
            <w:pPr>
              <w:pStyle w:val="TableParagraph"/>
              <w:spacing w:before="1"/>
              <w:rPr>
                <w:b/>
                <w:sz w:val="18"/>
              </w:rPr>
            </w:pPr>
          </w:p>
          <w:p w14:paraId="0838BD71" w14:textId="77777777" w:rsidR="00212EC1" w:rsidRDefault="00212EC1" w:rsidP="00FB3056">
            <w:pPr>
              <w:pStyle w:val="TableParagraph"/>
              <w:spacing w:before="1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4</w:t>
            </w:r>
          </w:p>
        </w:tc>
        <w:tc>
          <w:tcPr>
            <w:tcW w:w="13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3C845B0" w14:textId="77777777" w:rsidR="00212EC1" w:rsidRDefault="00212EC1" w:rsidP="00FB3056"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52615CE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111F4167" w14:textId="77777777" w:rsidR="00212EC1" w:rsidRDefault="00212EC1" w:rsidP="00FB3056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771CBD6B" w14:textId="77777777" w:rsidR="00212EC1" w:rsidRDefault="00212EC1" w:rsidP="00FB3056">
            <w:pPr>
              <w:pStyle w:val="TableParagraph"/>
              <w:spacing w:line="247" w:lineRule="auto"/>
              <w:ind w:left="65" w:right="173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¿A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quién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parezco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6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cómo contribuyo a mi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salud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sexual?</w:t>
            </w:r>
          </w:p>
        </w:tc>
        <w:tc>
          <w:tcPr>
            <w:tcW w:w="28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49BAA22" w14:textId="77777777" w:rsidR="00212EC1" w:rsidRDefault="00212EC1" w:rsidP="00FB3056">
            <w:pPr>
              <w:pStyle w:val="TableParagraph"/>
              <w:spacing w:before="20" w:line="190" w:lineRule="atLeast"/>
              <w:ind w:left="65" w:right="34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principales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cambios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ocurren durante el desarrollo humano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relaciona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consigo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mismo.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2DAA25D" w14:textId="77777777" w:rsidR="00212EC1" w:rsidRDefault="00212EC1" w:rsidP="00FB3056">
            <w:pPr>
              <w:pStyle w:val="TableParagraph"/>
              <w:spacing w:before="121"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Etapas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desarrollo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humano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8936C41" w14:textId="77777777" w:rsidR="00212EC1" w:rsidRDefault="00212EC1" w:rsidP="00FB3056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6AACC25E" w14:textId="77777777" w:rsidR="00212EC1" w:rsidRDefault="00212EC1" w:rsidP="00FB3056">
            <w:pPr>
              <w:pStyle w:val="TableParagraph"/>
              <w:spacing w:before="1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176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177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0A98F4E" w14:textId="77777777" w:rsidR="00212EC1" w:rsidRDefault="00212EC1" w:rsidP="00FB3056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03EB602F" w14:textId="77777777" w:rsidR="00212EC1" w:rsidRDefault="00212EC1" w:rsidP="00FB3056">
            <w:pPr>
              <w:pStyle w:val="TableParagraph"/>
              <w:spacing w:before="1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30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35</w:t>
            </w:r>
          </w:p>
        </w:tc>
      </w:tr>
      <w:tr w:rsidR="00212EC1" w14:paraId="3F442705" w14:textId="77777777" w:rsidTr="00212EC1">
        <w:trPr>
          <w:trHeight w:val="80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6450604" w14:textId="77777777" w:rsidR="00212EC1" w:rsidRDefault="00212EC1" w:rsidP="00FB3056"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104A531" w14:textId="77777777" w:rsidR="00212EC1" w:rsidRDefault="00212EC1" w:rsidP="00FB3056"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A420532" w14:textId="77777777" w:rsidR="00212EC1" w:rsidRDefault="00212EC1" w:rsidP="00FB3056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1CE1213" w14:textId="77777777" w:rsidR="00212EC1" w:rsidRDefault="00212EC1" w:rsidP="00FB3056">
            <w:pPr>
              <w:pStyle w:val="TableParagraph"/>
              <w:spacing w:before="20" w:line="190" w:lineRule="atLeast"/>
              <w:ind w:left="65" w:right="4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Explica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proceso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general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reproducción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 los seres humanos: fecundación,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embarazo y parto, con énfasis en 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aspectos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afectivos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implicados.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998449D" w14:textId="77777777" w:rsidR="00212EC1" w:rsidRDefault="00212EC1" w:rsidP="00FB3056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318CE91E" w14:textId="77777777" w:rsidR="00212EC1" w:rsidRDefault="00212EC1" w:rsidP="00FB3056">
            <w:pPr>
              <w:pStyle w:val="TableParagraph"/>
              <w:spacing w:line="247" w:lineRule="auto"/>
              <w:ind w:left="65" w:right="21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Reproducción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seres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humanos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5D7F294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4881C09A" w14:textId="77777777" w:rsidR="00212EC1" w:rsidRDefault="00212EC1" w:rsidP="00FB3056">
            <w:pPr>
              <w:pStyle w:val="TableParagraph"/>
              <w:spacing w:before="103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178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179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4C6AD90" w14:textId="77777777" w:rsidR="00212EC1" w:rsidRDefault="00212EC1" w:rsidP="00FB3056">
            <w:pPr>
              <w:pStyle w:val="TableParagraph"/>
              <w:rPr>
                <w:b/>
                <w:sz w:val="18"/>
              </w:rPr>
            </w:pPr>
          </w:p>
          <w:p w14:paraId="44FD2A14" w14:textId="77777777" w:rsidR="00212EC1" w:rsidRDefault="00212EC1" w:rsidP="00FB3056">
            <w:pPr>
              <w:pStyle w:val="TableParagraph"/>
              <w:spacing w:before="103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30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35</w:t>
            </w:r>
          </w:p>
        </w:tc>
      </w:tr>
    </w:tbl>
    <w:p w14:paraId="1B717FE9" w14:textId="77777777" w:rsidR="00675180" w:rsidRDefault="00675180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br w:type="page"/>
      </w:r>
    </w:p>
    <w:tbl>
      <w:tblPr>
        <w:tblStyle w:val="TableNormal"/>
        <w:tblW w:w="9660" w:type="dxa"/>
        <w:tblInd w:w="-10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380"/>
        <w:gridCol w:w="1640"/>
        <w:gridCol w:w="2840"/>
        <w:gridCol w:w="1580"/>
        <w:gridCol w:w="860"/>
        <w:gridCol w:w="860"/>
      </w:tblGrid>
      <w:tr w:rsidR="00800FB7" w14:paraId="2BB8344E" w14:textId="77777777" w:rsidTr="00800FB7">
        <w:trPr>
          <w:trHeight w:val="491"/>
        </w:trPr>
        <w:tc>
          <w:tcPr>
            <w:tcW w:w="500" w:type="dxa"/>
            <w:shd w:val="clear" w:color="auto" w:fill="BF84AC"/>
          </w:tcPr>
          <w:p w14:paraId="268AB277" w14:textId="77777777" w:rsidR="00800FB7" w:rsidRDefault="00800FB7" w:rsidP="00FB3056">
            <w:pPr>
              <w:pStyle w:val="TableParagraph"/>
              <w:spacing w:before="147"/>
              <w:ind w:left="25" w:right="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lastRenderedPageBreak/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380" w:type="dxa"/>
            <w:shd w:val="clear" w:color="auto" w:fill="BF84AC"/>
          </w:tcPr>
          <w:p w14:paraId="31ED3B2D" w14:textId="77777777" w:rsidR="00800FB7" w:rsidRDefault="00800FB7" w:rsidP="00FB3056">
            <w:pPr>
              <w:pStyle w:val="TableParagraph"/>
              <w:spacing w:before="147"/>
              <w:ind w:left="41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640" w:type="dxa"/>
            <w:shd w:val="clear" w:color="auto" w:fill="BF84AC"/>
          </w:tcPr>
          <w:p w14:paraId="7503ECCF" w14:textId="77777777" w:rsidR="00800FB7" w:rsidRDefault="00800FB7" w:rsidP="00FB3056">
            <w:pPr>
              <w:pStyle w:val="TableParagraph"/>
              <w:spacing w:before="147"/>
              <w:ind w:left="588" w:right="56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840" w:type="dxa"/>
            <w:shd w:val="clear" w:color="auto" w:fill="BF84AC"/>
          </w:tcPr>
          <w:p w14:paraId="32A0BBA2" w14:textId="77777777" w:rsidR="00800FB7" w:rsidRDefault="00800FB7" w:rsidP="00FB3056">
            <w:pPr>
              <w:pStyle w:val="TableParagraph"/>
              <w:spacing w:before="147"/>
              <w:ind w:left="5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580" w:type="dxa"/>
            <w:shd w:val="clear" w:color="auto" w:fill="BF84AC"/>
          </w:tcPr>
          <w:p w14:paraId="5B4B0832" w14:textId="77777777" w:rsidR="00800FB7" w:rsidRDefault="00800FB7" w:rsidP="00FB3056">
            <w:pPr>
              <w:pStyle w:val="TableParagraph"/>
              <w:spacing w:before="147"/>
              <w:ind w:left="124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688657E7" w14:textId="77777777" w:rsidR="00800FB7" w:rsidRDefault="00800FB7" w:rsidP="00FB3056">
            <w:pPr>
              <w:pStyle w:val="TableParagraph"/>
              <w:spacing w:before="4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04E72EC9" w14:textId="77777777" w:rsidR="00800FB7" w:rsidRDefault="00800FB7" w:rsidP="00FB3056">
            <w:pPr>
              <w:pStyle w:val="TableParagraph"/>
              <w:spacing w:before="3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33FA7DC8" w14:textId="77777777" w:rsidR="00800FB7" w:rsidRDefault="00800FB7" w:rsidP="00FB3056">
            <w:pPr>
              <w:pStyle w:val="TableParagraph"/>
              <w:spacing w:before="42" w:line="242" w:lineRule="auto"/>
              <w:ind w:left="102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800FB7" w14:paraId="626E1C20" w14:textId="77777777" w:rsidTr="00800FB7">
        <w:trPr>
          <w:trHeight w:val="613"/>
        </w:trPr>
        <w:tc>
          <w:tcPr>
            <w:tcW w:w="5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4BB5539" w14:textId="77777777" w:rsidR="00800FB7" w:rsidRDefault="00800FB7" w:rsidP="00FB3056">
            <w:pPr>
              <w:pStyle w:val="TableParagraph"/>
              <w:spacing w:before="11"/>
              <w:rPr>
                <w:sz w:val="18"/>
              </w:rPr>
            </w:pPr>
          </w:p>
          <w:p w14:paraId="31C15116" w14:textId="77777777" w:rsidR="00800FB7" w:rsidRDefault="00800FB7" w:rsidP="00FB3056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5</w:t>
            </w:r>
          </w:p>
        </w:tc>
        <w:tc>
          <w:tcPr>
            <w:tcW w:w="138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050899D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0CBC36F6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2B953690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165AF8D3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3B086735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4C6C2AB4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6CAF1C0C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14D3DE57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1F056B53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2DF32014" w14:textId="77777777" w:rsidR="00800FB7" w:rsidRDefault="00800FB7" w:rsidP="00FB3056">
            <w:pPr>
              <w:pStyle w:val="TableParagraph"/>
              <w:spacing w:before="118" w:line="247" w:lineRule="auto"/>
              <w:ind w:left="65" w:right="9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Desarrollo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humano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 cuidado de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salud</w:t>
            </w:r>
          </w:p>
        </w:tc>
        <w:tc>
          <w:tcPr>
            <w:tcW w:w="164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3225955" w14:textId="77777777" w:rsidR="00800FB7" w:rsidRDefault="00800FB7" w:rsidP="00FB3056">
            <w:pPr>
              <w:pStyle w:val="TableParagraph"/>
              <w:spacing w:before="22" w:line="190" w:lineRule="atLeast"/>
              <w:ind w:left="65" w:right="174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¿A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quién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parezco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cómo contribuyo a mi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salud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sexual?</w:t>
            </w:r>
          </w:p>
        </w:tc>
        <w:tc>
          <w:tcPr>
            <w:tcW w:w="284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7CA0951" w14:textId="77777777" w:rsidR="00800FB7" w:rsidRDefault="00800FB7" w:rsidP="00FB3056">
            <w:pPr>
              <w:pStyle w:val="TableParagraph"/>
              <w:spacing w:before="21" w:line="190" w:lineRule="atLeast"/>
              <w:ind w:left="65" w:right="175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 cómo los progenitores heredan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características a sus descendientes en 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proceso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reproducción.</w:t>
            </w:r>
          </w:p>
        </w:tc>
        <w:tc>
          <w:tcPr>
            <w:tcW w:w="158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CD4306E" w14:textId="77777777" w:rsidR="00800FB7" w:rsidRDefault="00800FB7" w:rsidP="00FB3056">
            <w:pPr>
              <w:pStyle w:val="TableParagraph"/>
              <w:spacing w:before="10"/>
              <w:rPr>
                <w:sz w:val="18"/>
              </w:rPr>
            </w:pPr>
          </w:p>
          <w:p w14:paraId="5352DB27" w14:textId="77777777" w:rsidR="00800FB7" w:rsidRDefault="00800FB7" w:rsidP="00FB3056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herencia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CAE564A" w14:textId="77777777" w:rsidR="00800FB7" w:rsidRDefault="00800FB7" w:rsidP="00FB3056">
            <w:pPr>
              <w:pStyle w:val="TableParagraph"/>
              <w:spacing w:before="10"/>
              <w:rPr>
                <w:sz w:val="18"/>
              </w:rPr>
            </w:pPr>
          </w:p>
          <w:p w14:paraId="373116AC" w14:textId="77777777" w:rsidR="00800FB7" w:rsidRDefault="00800FB7" w:rsidP="00FB3056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180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13F8A64" w14:textId="77777777" w:rsidR="00800FB7" w:rsidRDefault="00800FB7" w:rsidP="00FB3056">
            <w:pPr>
              <w:pStyle w:val="TableParagraph"/>
              <w:spacing w:before="10"/>
              <w:rPr>
                <w:sz w:val="18"/>
              </w:rPr>
            </w:pPr>
          </w:p>
          <w:p w14:paraId="2DAD0A3A" w14:textId="77777777" w:rsidR="00800FB7" w:rsidRDefault="00800FB7" w:rsidP="00FB3056">
            <w:pPr>
              <w:pStyle w:val="TableParagraph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</w:tr>
      <w:tr w:rsidR="00800FB7" w14:paraId="4909FEAB" w14:textId="77777777" w:rsidTr="00800FB7">
        <w:trPr>
          <w:trHeight w:val="28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539D549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06B82D4F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62AEF6BB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6D3C4543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3C3A19AB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1BF7988E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04A4347D" w14:textId="77777777" w:rsidR="00800FB7" w:rsidRDefault="00800FB7" w:rsidP="00FB3056">
            <w:pPr>
              <w:pStyle w:val="TableParagraph"/>
              <w:spacing w:before="115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6</w:t>
            </w:r>
          </w:p>
        </w:tc>
        <w:tc>
          <w:tcPr>
            <w:tcW w:w="13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A7E5C07" w14:textId="77777777" w:rsidR="00800FB7" w:rsidRDefault="00800FB7" w:rsidP="00FB3056"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C9D505C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4A20AEC4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62DD6AC5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6355F20A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733347BD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11542343" w14:textId="77777777" w:rsidR="00800FB7" w:rsidRDefault="00800FB7" w:rsidP="00FB3056">
            <w:pPr>
              <w:pStyle w:val="TableParagraph"/>
              <w:spacing w:before="133" w:line="247" w:lineRule="auto"/>
              <w:ind w:left="65" w:right="174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¿A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quién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parezco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cómo contribuyo a mi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salud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sexual?</w:t>
            </w:r>
          </w:p>
        </w:tc>
        <w:tc>
          <w:tcPr>
            <w:tcW w:w="28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3D96FB8" w14:textId="77777777" w:rsidR="00800FB7" w:rsidRDefault="00800FB7" w:rsidP="00FB3056">
            <w:pPr>
              <w:pStyle w:val="TableParagraph"/>
              <w:spacing w:before="27"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Valora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importancia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tomar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decisiones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informadas al analizar críticamente las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implicaciones de los embarazos en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adolescencia.</w:t>
            </w:r>
          </w:p>
          <w:p w14:paraId="279FD065" w14:textId="77777777" w:rsidR="00800FB7" w:rsidRDefault="00800FB7" w:rsidP="00FB3056">
            <w:pPr>
              <w:pStyle w:val="TableParagraph"/>
              <w:spacing w:before="2" w:line="247" w:lineRule="auto"/>
              <w:ind w:left="65" w:right="10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Argumenta a favor de las conductas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sexuales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responsables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inciden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prevención de infecciones de transmisión</w:t>
            </w:r>
            <w:r>
              <w:rPr>
                <w:color w:val="231F20"/>
                <w:spacing w:val="-38"/>
                <w:w w:val="90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sexual</w:t>
            </w:r>
            <w:r>
              <w:rPr>
                <w:color w:val="231F20"/>
                <w:spacing w:val="-13"/>
                <w:w w:val="9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(</w:t>
            </w:r>
            <w:proofErr w:type="spellStart"/>
            <w:r w:rsidRPr="004E7724">
              <w:rPr>
                <w:smallCaps/>
                <w:color w:val="231F20"/>
                <w:w w:val="95"/>
                <w:sz w:val="13"/>
              </w:rPr>
              <w:t>its</w:t>
            </w:r>
            <w:proofErr w:type="spellEnd"/>
            <w:r>
              <w:rPr>
                <w:color w:val="231F20"/>
                <w:w w:val="95"/>
                <w:sz w:val="16"/>
              </w:rPr>
              <w:t>),</w:t>
            </w:r>
            <w:r>
              <w:rPr>
                <w:color w:val="231F20"/>
                <w:spacing w:val="-12"/>
                <w:w w:val="9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como</w:t>
            </w:r>
            <w:r>
              <w:rPr>
                <w:color w:val="231F20"/>
                <w:spacing w:val="-12"/>
                <w:w w:val="9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el</w:t>
            </w:r>
            <w:r>
              <w:rPr>
                <w:color w:val="231F20"/>
                <w:spacing w:val="-13"/>
                <w:w w:val="95"/>
                <w:sz w:val="16"/>
              </w:rPr>
              <w:t xml:space="preserve"> </w:t>
            </w:r>
            <w:proofErr w:type="spellStart"/>
            <w:r w:rsidRPr="004E7724">
              <w:rPr>
                <w:smallCaps/>
                <w:color w:val="231F20"/>
                <w:w w:val="95"/>
                <w:sz w:val="13"/>
              </w:rPr>
              <w:t>vih</w:t>
            </w:r>
            <w:proofErr w:type="spellEnd"/>
            <w:r>
              <w:rPr>
                <w:color w:val="231F20"/>
                <w:w w:val="95"/>
                <w:sz w:val="16"/>
              </w:rPr>
              <w:t>.</w:t>
            </w:r>
          </w:p>
          <w:p w14:paraId="390A7168" w14:textId="77777777" w:rsidR="00800FB7" w:rsidRDefault="00800FB7" w:rsidP="00FB3056">
            <w:pPr>
              <w:pStyle w:val="TableParagraph"/>
              <w:spacing w:before="3" w:line="247" w:lineRule="auto"/>
              <w:ind w:left="65" w:right="7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Argumenta en favor de la detección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oportuna de cáncer de mama y 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conductas sexuales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responsables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inciden en su salud: prevención de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embarazos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infecciones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 xml:space="preserve">transmisión </w:t>
            </w:r>
            <w:r>
              <w:rPr>
                <w:color w:val="231F20"/>
                <w:w w:val="90"/>
                <w:sz w:val="16"/>
              </w:rPr>
              <w:t>sexual (</w:t>
            </w:r>
            <w:proofErr w:type="spellStart"/>
            <w:r w:rsidRPr="004E7724">
              <w:rPr>
                <w:smallCaps/>
                <w:color w:val="231F20"/>
                <w:w w:val="90"/>
                <w:sz w:val="13"/>
              </w:rPr>
              <w:t>its</w:t>
            </w:r>
            <w:proofErr w:type="spellEnd"/>
            <w:r>
              <w:rPr>
                <w:color w:val="231F20"/>
                <w:w w:val="90"/>
                <w:sz w:val="16"/>
              </w:rPr>
              <w:t>), como el virus de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inmunodeficiencia</w:t>
            </w:r>
            <w:r>
              <w:rPr>
                <w:color w:val="231F20"/>
                <w:spacing w:val="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humana</w:t>
            </w:r>
            <w:r>
              <w:rPr>
                <w:color w:val="231F20"/>
                <w:spacing w:val="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(</w:t>
            </w:r>
            <w:proofErr w:type="spellStart"/>
            <w:r w:rsidRPr="004E7724">
              <w:rPr>
                <w:smallCaps/>
                <w:color w:val="231F20"/>
                <w:w w:val="90"/>
                <w:sz w:val="13"/>
              </w:rPr>
              <w:t>vih</w:t>
            </w:r>
            <w:proofErr w:type="spellEnd"/>
            <w:r>
              <w:rPr>
                <w:color w:val="231F20"/>
                <w:w w:val="90"/>
                <w:sz w:val="16"/>
              </w:rPr>
              <w:t>).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0AD7DE4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7AC38F3B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3B5AD0DB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260B364E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172F1286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03E65D66" w14:textId="5272C3E2" w:rsidR="00800FB7" w:rsidRDefault="00800FB7" w:rsidP="00F4774C">
            <w:pPr>
              <w:pStyle w:val="TableParagraph"/>
              <w:spacing w:before="133" w:line="247" w:lineRule="auto"/>
              <w:ind w:left="65" w:right="20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Implicaciones de las</w:t>
            </w:r>
            <w:r>
              <w:rPr>
                <w:color w:val="231F20"/>
                <w:spacing w:val="-38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relaciones</w:t>
            </w:r>
            <w:r w:rsidR="00F4774C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sexuales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 la adolescencia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799C6CE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216CA1E2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5F8B14CB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75A9AAB3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09069801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5D022552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365E9527" w14:textId="77777777" w:rsidR="00800FB7" w:rsidRDefault="00800FB7" w:rsidP="00FB3056">
            <w:pPr>
              <w:pStyle w:val="TableParagraph"/>
              <w:spacing w:before="116"/>
              <w:ind w:left="113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181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58CD541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66DE0184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6DED1C29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3C5E50B9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094B9E8E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350E5CCB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030A9BDC" w14:textId="77777777" w:rsidR="00800FB7" w:rsidRDefault="00800FB7" w:rsidP="00FB3056">
            <w:pPr>
              <w:pStyle w:val="TableParagraph"/>
              <w:spacing w:before="116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36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43</w:t>
            </w:r>
          </w:p>
        </w:tc>
      </w:tr>
      <w:tr w:rsidR="00800FB7" w14:paraId="27CC6F58" w14:textId="77777777" w:rsidTr="00800FB7">
        <w:trPr>
          <w:trHeight w:val="9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F7BC55C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6A4F1FBA" w14:textId="77777777" w:rsidR="00800FB7" w:rsidRDefault="00800FB7" w:rsidP="00FB3056">
            <w:pPr>
              <w:pStyle w:val="TableParagraph"/>
              <w:spacing w:before="5"/>
              <w:rPr>
                <w:sz w:val="17"/>
              </w:rPr>
            </w:pPr>
          </w:p>
          <w:p w14:paraId="78812372" w14:textId="77777777" w:rsidR="00800FB7" w:rsidRDefault="00800FB7" w:rsidP="00FB3056">
            <w:pPr>
              <w:pStyle w:val="TableParagraph"/>
              <w:ind w:left="52" w:right="32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</w:t>
            </w:r>
          </w:p>
        </w:tc>
        <w:tc>
          <w:tcPr>
            <w:tcW w:w="13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D39B671" w14:textId="77777777" w:rsidR="00800FB7" w:rsidRDefault="00800FB7" w:rsidP="00FB3056"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A18C16C" w14:textId="77777777" w:rsidR="00800FB7" w:rsidRDefault="00800FB7" w:rsidP="00FB3056">
            <w:pPr>
              <w:pStyle w:val="TableParagraph"/>
              <w:spacing w:before="22" w:line="190" w:lineRule="atLeast"/>
              <w:ind w:left="65" w:right="67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Proyecto estudiantil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 desarrollar,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integrar y aplicar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aprendizajes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esperados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competencias</w:t>
            </w:r>
          </w:p>
        </w:tc>
        <w:tc>
          <w:tcPr>
            <w:tcW w:w="28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2C14B2A" w14:textId="77777777" w:rsidR="00800FB7" w:rsidRDefault="00800FB7" w:rsidP="00FB3056">
            <w:pPr>
              <w:pStyle w:val="TableParagraph"/>
              <w:spacing w:before="21" w:line="190" w:lineRule="atLeast"/>
              <w:ind w:left="65" w:right="54"/>
              <w:rPr>
                <w:sz w:val="16"/>
              </w:rPr>
            </w:pPr>
            <w:r>
              <w:rPr>
                <w:color w:val="231F20"/>
                <w:spacing w:val="-1"/>
                <w:w w:val="90"/>
                <w:sz w:val="16"/>
              </w:rPr>
              <w:t>Aplica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habilidades,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actitudes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valores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formación científica básica durante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planeación, el desarrollo, la comunicación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y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la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evaluación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de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un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proyecto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interés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integra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contenidos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bloque.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C6D58B5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39F0F86A" w14:textId="2639BF96" w:rsidR="00800FB7" w:rsidRDefault="00800FB7" w:rsidP="00F4774C">
            <w:pPr>
              <w:pStyle w:val="TableParagraph"/>
              <w:spacing w:before="105" w:line="247" w:lineRule="auto"/>
              <w:ind w:left="65" w:right="5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Proyecto:</w:t>
            </w:r>
            <w:r w:rsidR="00F4774C"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acciones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promover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salud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C76BA45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21D4D903" w14:textId="77777777" w:rsidR="00800FB7" w:rsidRDefault="00800FB7" w:rsidP="00FB3056">
            <w:pPr>
              <w:pStyle w:val="TableParagraph"/>
              <w:spacing w:before="4"/>
              <w:rPr>
                <w:sz w:val="17"/>
              </w:rPr>
            </w:pPr>
          </w:p>
          <w:p w14:paraId="7D9609F3" w14:textId="77777777" w:rsidR="00800FB7" w:rsidRDefault="00800FB7" w:rsidP="00FB3056">
            <w:pPr>
              <w:pStyle w:val="TableParagraph"/>
              <w:spacing w:before="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182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008A285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664F89E0" w14:textId="77777777" w:rsidR="00800FB7" w:rsidRDefault="00800FB7" w:rsidP="00FB3056">
            <w:pPr>
              <w:pStyle w:val="TableParagraph"/>
              <w:spacing w:before="4"/>
              <w:rPr>
                <w:sz w:val="17"/>
              </w:rPr>
            </w:pPr>
          </w:p>
          <w:p w14:paraId="1469541C" w14:textId="77777777" w:rsidR="00800FB7" w:rsidRDefault="00800FB7" w:rsidP="00FB3056">
            <w:pPr>
              <w:pStyle w:val="TableParagraph"/>
              <w:spacing w:before="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44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47</w:t>
            </w:r>
          </w:p>
        </w:tc>
      </w:tr>
      <w:tr w:rsidR="00800FB7" w14:paraId="009D0C70" w14:textId="77777777" w:rsidTr="00800FB7">
        <w:trPr>
          <w:trHeight w:val="80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8D84D25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4D147DE6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262ECB41" w14:textId="77777777" w:rsidR="00800FB7" w:rsidRDefault="00800FB7" w:rsidP="00FB3056">
            <w:pPr>
              <w:pStyle w:val="TableParagraph"/>
              <w:spacing w:before="6"/>
              <w:rPr>
                <w:sz w:val="26"/>
              </w:rPr>
            </w:pPr>
          </w:p>
          <w:p w14:paraId="6C384943" w14:textId="77777777" w:rsidR="00800FB7" w:rsidRDefault="00800FB7" w:rsidP="00FB3056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9</w:t>
            </w:r>
          </w:p>
        </w:tc>
        <w:tc>
          <w:tcPr>
            <w:tcW w:w="138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65F8893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5A074558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63FC27EB" w14:textId="77777777" w:rsidR="00800FB7" w:rsidRDefault="00800FB7" w:rsidP="00FB3056">
            <w:pPr>
              <w:pStyle w:val="TableParagraph"/>
              <w:spacing w:before="115" w:line="247" w:lineRule="auto"/>
              <w:ind w:left="65" w:right="38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Biodiversidad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 protección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ambiente</w:t>
            </w:r>
          </w:p>
        </w:tc>
        <w:tc>
          <w:tcPr>
            <w:tcW w:w="164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B94523D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6423CF44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4CD34D20" w14:textId="77777777" w:rsidR="00800FB7" w:rsidRDefault="00800FB7" w:rsidP="00FB3056">
            <w:pPr>
              <w:pStyle w:val="TableParagraph"/>
              <w:spacing w:before="3"/>
              <w:rPr>
                <w:sz w:val="18"/>
              </w:rPr>
            </w:pPr>
          </w:p>
          <w:p w14:paraId="6142B444" w14:textId="77777777" w:rsidR="00800FB7" w:rsidRDefault="00800FB7" w:rsidP="00FB3056">
            <w:pPr>
              <w:pStyle w:val="TableParagraph"/>
              <w:spacing w:line="247" w:lineRule="auto"/>
              <w:ind w:left="65" w:right="44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¿Cómo funciona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mi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cuerpo?</w:t>
            </w:r>
          </w:p>
        </w:tc>
        <w:tc>
          <w:tcPr>
            <w:tcW w:w="28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70A8744" w14:textId="77777777" w:rsidR="00800FB7" w:rsidRDefault="00800FB7" w:rsidP="00FB3056">
            <w:pPr>
              <w:pStyle w:val="TableParagraph"/>
              <w:spacing w:before="21" w:line="190" w:lineRule="atLeast"/>
              <w:ind w:left="65" w:right="7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Explica que los seres vivos y el medio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natural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han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cambiado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través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tiempo,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 la importancia de los fósiles en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reconstrucción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vida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pasado.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9F4317D" w14:textId="77777777" w:rsidR="00800FB7" w:rsidRDefault="00800FB7" w:rsidP="00FB3056">
            <w:pPr>
              <w:pStyle w:val="TableParagraph"/>
              <w:spacing w:before="10"/>
              <w:rPr>
                <w:sz w:val="18"/>
              </w:rPr>
            </w:pPr>
          </w:p>
          <w:p w14:paraId="381B76EE" w14:textId="77777777" w:rsidR="00800FB7" w:rsidRDefault="00800FB7" w:rsidP="00FB3056">
            <w:pPr>
              <w:pStyle w:val="TableParagraph"/>
              <w:spacing w:line="247" w:lineRule="auto"/>
              <w:ind w:left="65" w:right="19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Cambios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seres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vivos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0AE5F3B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0C881AF3" w14:textId="77777777" w:rsidR="00800FB7" w:rsidRDefault="00800FB7" w:rsidP="00FB3056">
            <w:pPr>
              <w:pStyle w:val="TableParagraph"/>
              <w:spacing w:before="105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183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184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C7E9ED0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009F76CB" w14:textId="77777777" w:rsidR="00800FB7" w:rsidRDefault="00800FB7" w:rsidP="00FB3056">
            <w:pPr>
              <w:pStyle w:val="TableParagraph"/>
              <w:spacing w:before="105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53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65</w:t>
            </w:r>
          </w:p>
        </w:tc>
      </w:tr>
      <w:tr w:rsidR="00800FB7" w14:paraId="09DCC692" w14:textId="77777777" w:rsidTr="00800FB7">
        <w:trPr>
          <w:trHeight w:val="80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3F2CB21" w14:textId="77777777" w:rsidR="00800FB7" w:rsidRDefault="00800FB7" w:rsidP="00FB3056"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46776EF" w14:textId="77777777" w:rsidR="00800FB7" w:rsidRDefault="00800FB7" w:rsidP="00FB3056"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04A7406" w14:textId="77777777" w:rsidR="00800FB7" w:rsidRDefault="00800FB7" w:rsidP="00FB3056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351C70F" w14:textId="77777777" w:rsidR="00800FB7" w:rsidRDefault="00800FB7" w:rsidP="00FB3056">
            <w:pPr>
              <w:pStyle w:val="TableParagraph"/>
              <w:spacing w:before="21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Propone acciones para cuidar a los seres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vivos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al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valorar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causas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consecuencias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 su extinción en el pasado y en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actualidad.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34E677A" w14:textId="77777777" w:rsidR="00800FB7" w:rsidRDefault="00800FB7" w:rsidP="00FB3056">
            <w:pPr>
              <w:pStyle w:val="TableParagraph"/>
              <w:spacing w:before="9"/>
              <w:rPr>
                <w:sz w:val="18"/>
              </w:rPr>
            </w:pPr>
          </w:p>
          <w:p w14:paraId="61E47568" w14:textId="77777777" w:rsidR="00800FB7" w:rsidRDefault="00800FB7" w:rsidP="00FB3056">
            <w:pPr>
              <w:pStyle w:val="TableParagraph"/>
              <w:spacing w:line="247" w:lineRule="auto"/>
              <w:ind w:left="65" w:right="38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Selección natural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extinción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478F891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7FE487B9" w14:textId="77777777" w:rsidR="00800FB7" w:rsidRDefault="00800FB7" w:rsidP="00FB3056">
            <w:pPr>
              <w:pStyle w:val="TableParagraph"/>
              <w:spacing w:before="104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185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D37B51F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5D2C5C46" w14:textId="77777777" w:rsidR="00800FB7" w:rsidRDefault="00800FB7" w:rsidP="00FB3056">
            <w:pPr>
              <w:pStyle w:val="TableParagraph"/>
              <w:spacing w:before="104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53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65</w:t>
            </w:r>
          </w:p>
        </w:tc>
      </w:tr>
      <w:tr w:rsidR="00800FB7" w14:paraId="07E3D658" w14:textId="77777777" w:rsidTr="00800FB7">
        <w:trPr>
          <w:trHeight w:val="80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5BA7A0C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0DE9023E" w14:textId="77777777" w:rsidR="00800FB7" w:rsidRDefault="00800FB7" w:rsidP="00FB3056">
            <w:pPr>
              <w:pStyle w:val="TableParagraph"/>
              <w:spacing w:before="104"/>
              <w:ind w:left="50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10</w:t>
            </w:r>
          </w:p>
        </w:tc>
        <w:tc>
          <w:tcPr>
            <w:tcW w:w="138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F07BCF2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26E86123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3BE351A8" w14:textId="77777777" w:rsidR="00800FB7" w:rsidRDefault="00800FB7" w:rsidP="00FB3056">
            <w:pPr>
              <w:pStyle w:val="TableParagraph"/>
              <w:spacing w:before="114" w:line="247" w:lineRule="auto"/>
              <w:ind w:left="65" w:right="388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Cambio e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interacciones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fenómenos</w:t>
            </w:r>
          </w:p>
          <w:p w14:paraId="1AC080FC" w14:textId="77777777" w:rsidR="00800FB7" w:rsidRDefault="00800FB7" w:rsidP="00FB3056">
            <w:pPr>
              <w:pStyle w:val="TableParagraph"/>
              <w:spacing w:before="1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procesos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físicos</w:t>
            </w:r>
          </w:p>
        </w:tc>
        <w:tc>
          <w:tcPr>
            <w:tcW w:w="164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6210D0D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1CFE8CD5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6C6D8A70" w14:textId="77777777" w:rsidR="00800FB7" w:rsidRDefault="00800FB7" w:rsidP="00FB3056">
            <w:pPr>
              <w:pStyle w:val="TableParagraph"/>
              <w:spacing w:before="1"/>
              <w:rPr>
                <w:sz w:val="18"/>
              </w:rPr>
            </w:pPr>
          </w:p>
          <w:p w14:paraId="4164DA55" w14:textId="77777777" w:rsidR="00800FB7" w:rsidRDefault="00800FB7" w:rsidP="00FB3056">
            <w:pPr>
              <w:pStyle w:val="TableParagraph"/>
              <w:spacing w:before="1" w:line="247" w:lineRule="auto"/>
              <w:ind w:left="65" w:right="25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¿Por qué soy parte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ambiente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cómo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cuido?</w:t>
            </w:r>
          </w:p>
        </w:tc>
        <w:tc>
          <w:tcPr>
            <w:tcW w:w="28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518BB3B" w14:textId="77777777" w:rsidR="00800FB7" w:rsidRDefault="00800FB7" w:rsidP="00FB3056">
            <w:pPr>
              <w:pStyle w:val="TableParagraph"/>
              <w:spacing w:before="26" w:line="247" w:lineRule="auto"/>
              <w:ind w:left="65" w:right="463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 que es parte del ambiente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 que éste se conforma por 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componentes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sociales,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naturales y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interacciones.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0D3A3CC" w14:textId="77777777" w:rsidR="00800FB7" w:rsidRDefault="00800FB7" w:rsidP="00FB3056">
            <w:pPr>
              <w:pStyle w:val="TableParagraph"/>
              <w:spacing w:before="8"/>
              <w:rPr>
                <w:sz w:val="18"/>
              </w:rPr>
            </w:pPr>
          </w:p>
          <w:p w14:paraId="423F8906" w14:textId="77777777" w:rsidR="00800FB7" w:rsidRDefault="00800FB7" w:rsidP="00FB3056">
            <w:pPr>
              <w:pStyle w:val="TableParagraph"/>
              <w:spacing w:before="1"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Ser humano y medio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ambiente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A7882B3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1C3AC680" w14:textId="77777777" w:rsidR="00800FB7" w:rsidRDefault="00800FB7" w:rsidP="00FB3056">
            <w:pPr>
              <w:pStyle w:val="TableParagraph"/>
              <w:spacing w:before="103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186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187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5DDDC31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7B550669" w14:textId="77777777" w:rsidR="00800FB7" w:rsidRDefault="00800FB7" w:rsidP="00FB3056">
            <w:pPr>
              <w:pStyle w:val="TableParagraph"/>
              <w:spacing w:before="103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66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71</w:t>
            </w:r>
          </w:p>
        </w:tc>
      </w:tr>
      <w:tr w:rsidR="00800FB7" w14:paraId="72542F2C" w14:textId="77777777" w:rsidTr="00800FB7">
        <w:trPr>
          <w:trHeight w:val="9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AA2AC89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5DC1D0F2" w14:textId="77777777" w:rsidR="00800FB7" w:rsidRDefault="00800FB7" w:rsidP="00FB3056">
            <w:pPr>
              <w:pStyle w:val="TableParagraph"/>
              <w:spacing w:before="3"/>
              <w:rPr>
                <w:sz w:val="17"/>
              </w:rPr>
            </w:pPr>
          </w:p>
          <w:p w14:paraId="6F79B132" w14:textId="77777777" w:rsidR="00800FB7" w:rsidRDefault="00800FB7" w:rsidP="00FB3056">
            <w:pPr>
              <w:pStyle w:val="TableParagraph"/>
              <w:ind w:left="47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11</w:t>
            </w:r>
          </w:p>
        </w:tc>
        <w:tc>
          <w:tcPr>
            <w:tcW w:w="13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A8FD0D6" w14:textId="77777777" w:rsidR="00800FB7" w:rsidRDefault="00800FB7" w:rsidP="00FB3056"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A4B7D61" w14:textId="77777777" w:rsidR="00800FB7" w:rsidRDefault="00800FB7" w:rsidP="00FB3056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D15D1B2" w14:textId="77777777" w:rsidR="00800FB7" w:rsidRDefault="00800FB7" w:rsidP="00FB3056">
            <w:pPr>
              <w:pStyle w:val="TableParagraph"/>
              <w:spacing w:before="25" w:line="247" w:lineRule="auto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Practica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acciones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consumo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sustentable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base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valoración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 xml:space="preserve">su </w:t>
            </w:r>
            <w:r>
              <w:rPr>
                <w:color w:val="231F20"/>
                <w:w w:val="90"/>
                <w:sz w:val="16"/>
              </w:rPr>
              <w:t>importancia en la mejora de las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condiciones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naturales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ambiente y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calidad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vida.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91A833C" w14:textId="77777777" w:rsidR="00800FB7" w:rsidRDefault="00800FB7" w:rsidP="00FB3056">
            <w:pPr>
              <w:pStyle w:val="TableParagraph"/>
              <w:spacing w:before="11"/>
              <w:rPr>
                <w:sz w:val="26"/>
              </w:rPr>
            </w:pPr>
          </w:p>
          <w:p w14:paraId="09299275" w14:textId="77777777" w:rsidR="00800FB7" w:rsidRDefault="00800FB7" w:rsidP="00FB3056">
            <w:pPr>
              <w:pStyle w:val="TableParagraph"/>
              <w:spacing w:line="247" w:lineRule="auto"/>
              <w:ind w:left="65" w:right="14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Acciones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consumo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sustentable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AE43725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40245976" w14:textId="77777777" w:rsidR="00800FB7" w:rsidRDefault="00800FB7" w:rsidP="00FB3056">
            <w:pPr>
              <w:pStyle w:val="TableParagraph"/>
              <w:spacing w:before="2"/>
              <w:rPr>
                <w:sz w:val="17"/>
              </w:rPr>
            </w:pPr>
          </w:p>
          <w:p w14:paraId="4D88E799" w14:textId="77777777" w:rsidR="00800FB7" w:rsidRDefault="00800FB7" w:rsidP="00FB3056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188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829A95C" w14:textId="77777777" w:rsidR="00800FB7" w:rsidRDefault="00800FB7" w:rsidP="00FB3056">
            <w:pPr>
              <w:pStyle w:val="TableParagraph"/>
              <w:rPr>
                <w:sz w:val="18"/>
              </w:rPr>
            </w:pPr>
          </w:p>
          <w:p w14:paraId="1152DA8F" w14:textId="77777777" w:rsidR="00800FB7" w:rsidRDefault="00800FB7" w:rsidP="00FB3056">
            <w:pPr>
              <w:pStyle w:val="TableParagraph"/>
              <w:spacing w:before="2"/>
              <w:rPr>
                <w:sz w:val="17"/>
              </w:rPr>
            </w:pPr>
          </w:p>
          <w:p w14:paraId="329752E7" w14:textId="77777777" w:rsidR="00800FB7" w:rsidRDefault="00800FB7" w:rsidP="00FB3056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66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71</w:t>
            </w:r>
          </w:p>
        </w:tc>
      </w:tr>
      <w:tr w:rsidR="00800FB7" w14:paraId="30060098" w14:textId="77777777" w:rsidTr="00800FB7">
        <w:trPr>
          <w:trHeight w:val="80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2A2A139" w14:textId="77777777" w:rsidR="00800FB7" w:rsidRDefault="00800FB7" w:rsidP="00FB3056">
            <w:pPr>
              <w:pStyle w:val="TableParagraph"/>
              <w:spacing w:before="11"/>
              <w:rPr>
                <w:sz w:val="26"/>
              </w:rPr>
            </w:pPr>
          </w:p>
          <w:p w14:paraId="540FD375" w14:textId="77777777" w:rsidR="00800FB7" w:rsidRDefault="00800FB7" w:rsidP="00FB3056">
            <w:pPr>
              <w:pStyle w:val="TableParagraph"/>
              <w:ind w:left="51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12</w:t>
            </w:r>
          </w:p>
        </w:tc>
        <w:tc>
          <w:tcPr>
            <w:tcW w:w="13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E3021D7" w14:textId="77777777" w:rsidR="00800FB7" w:rsidRDefault="00800FB7" w:rsidP="00FB3056">
            <w:pPr>
              <w:pStyle w:val="TableParagraph"/>
              <w:spacing w:before="120" w:line="247" w:lineRule="auto"/>
              <w:ind w:left="65" w:right="38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Biodiversidad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 protección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ambiente</w:t>
            </w:r>
          </w:p>
        </w:tc>
        <w:tc>
          <w:tcPr>
            <w:tcW w:w="16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78F3C5B" w14:textId="77777777" w:rsidR="00800FB7" w:rsidRDefault="00800FB7" w:rsidP="00FB3056">
            <w:pPr>
              <w:pStyle w:val="TableParagraph"/>
              <w:spacing w:before="25" w:line="247" w:lineRule="auto"/>
              <w:ind w:left="65" w:right="98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¿Qué es el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calentamiento</w:t>
            </w:r>
            <w:r>
              <w:rPr>
                <w:color w:val="231F20"/>
                <w:spacing w:val="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global</w:t>
            </w:r>
            <w:r>
              <w:rPr>
                <w:color w:val="231F20"/>
                <w:spacing w:val="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qué puedo hacer para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reducirlo?</w:t>
            </w:r>
          </w:p>
        </w:tc>
        <w:tc>
          <w:tcPr>
            <w:tcW w:w="28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D0B1D49" w14:textId="77777777" w:rsidR="00800FB7" w:rsidRDefault="00800FB7" w:rsidP="00FB3056">
            <w:pPr>
              <w:pStyle w:val="TableParagraph"/>
              <w:spacing w:before="24" w:line="247" w:lineRule="auto"/>
              <w:ind w:left="65" w:right="65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Propone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acciones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disminuir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contaminación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aire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 xml:space="preserve">partir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análisis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principales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causas y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efectos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ambiente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salud.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E6F7C7E" w14:textId="77777777" w:rsidR="00800FB7" w:rsidRDefault="00800FB7" w:rsidP="00FB3056">
            <w:pPr>
              <w:pStyle w:val="TableParagraph"/>
              <w:spacing w:before="119" w:line="247" w:lineRule="auto"/>
              <w:ind w:left="65" w:right="252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Contaminación del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aire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acciones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mitigarla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607DB17" w14:textId="77777777" w:rsidR="00800FB7" w:rsidRDefault="00800FB7" w:rsidP="00FB3056">
            <w:pPr>
              <w:pStyle w:val="TableParagraph"/>
              <w:spacing w:before="10"/>
              <w:rPr>
                <w:sz w:val="26"/>
              </w:rPr>
            </w:pPr>
          </w:p>
          <w:p w14:paraId="266D0216" w14:textId="77777777" w:rsidR="00800FB7" w:rsidRDefault="00800FB7" w:rsidP="00FB3056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189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190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EF5BBDE" w14:textId="77777777" w:rsidR="00800FB7" w:rsidRDefault="00800FB7" w:rsidP="00FB3056">
            <w:pPr>
              <w:pStyle w:val="TableParagraph"/>
              <w:spacing w:before="10"/>
              <w:rPr>
                <w:sz w:val="26"/>
              </w:rPr>
            </w:pPr>
          </w:p>
          <w:p w14:paraId="7434FE20" w14:textId="77777777" w:rsidR="00800FB7" w:rsidRDefault="00800FB7" w:rsidP="00FB3056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77</w:t>
            </w:r>
          </w:p>
        </w:tc>
      </w:tr>
    </w:tbl>
    <w:p w14:paraId="1871058A" w14:textId="77777777" w:rsidR="00800FB7" w:rsidRPr="001025C9" w:rsidRDefault="00800FB7" w:rsidP="00212EC1">
      <w:pPr>
        <w:rPr>
          <w:rFonts w:ascii="Arial" w:hAnsi="Arial" w:cs="Arial"/>
          <w:sz w:val="26"/>
          <w:szCs w:val="26"/>
        </w:rPr>
      </w:pPr>
    </w:p>
    <w:p w14:paraId="12EF73A4" w14:textId="20C013E0" w:rsidR="00800FB7" w:rsidRDefault="00800FB7" w:rsidP="00800FB7">
      <w:pPr>
        <w:pStyle w:val="Ttulo2"/>
        <w:ind w:left="0"/>
        <w:rPr>
          <w:color w:val="A3548F"/>
        </w:rPr>
      </w:pPr>
      <w:r>
        <w:rPr>
          <w:color w:val="A3548F"/>
        </w:rPr>
        <w:t>Segundo</w:t>
      </w:r>
      <w:r w:rsidRPr="00474E73">
        <w:rPr>
          <w:color w:val="A3548F"/>
        </w:rPr>
        <w:t xml:space="preserve"> periodo</w:t>
      </w:r>
    </w:p>
    <w:p w14:paraId="0734122E" w14:textId="77777777" w:rsidR="00800FB7" w:rsidRDefault="00800FB7" w:rsidP="00800FB7">
      <w:pPr>
        <w:rPr>
          <w:rFonts w:ascii="Arial" w:hAnsi="Arial" w:cs="Arial"/>
          <w:sz w:val="26"/>
          <w:szCs w:val="26"/>
        </w:rPr>
      </w:pPr>
    </w:p>
    <w:tbl>
      <w:tblPr>
        <w:tblStyle w:val="TableNormal"/>
        <w:tblW w:w="9664" w:type="dxa"/>
        <w:tblInd w:w="-10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340"/>
        <w:gridCol w:w="1804"/>
        <w:gridCol w:w="2735"/>
        <w:gridCol w:w="1565"/>
        <w:gridCol w:w="860"/>
        <w:gridCol w:w="860"/>
      </w:tblGrid>
      <w:tr w:rsidR="002C07A6" w14:paraId="2D9502AB" w14:textId="77777777" w:rsidTr="00185971">
        <w:trPr>
          <w:trHeight w:val="451"/>
        </w:trPr>
        <w:tc>
          <w:tcPr>
            <w:tcW w:w="500" w:type="dxa"/>
            <w:shd w:val="clear" w:color="auto" w:fill="BF84AC"/>
          </w:tcPr>
          <w:p w14:paraId="50336376" w14:textId="77777777" w:rsidR="002C07A6" w:rsidRDefault="002C07A6" w:rsidP="00FB3056">
            <w:pPr>
              <w:pStyle w:val="TableParagraph"/>
              <w:spacing w:before="127"/>
              <w:ind w:left="25" w:right="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340" w:type="dxa"/>
            <w:shd w:val="clear" w:color="auto" w:fill="BF84AC"/>
          </w:tcPr>
          <w:p w14:paraId="5E7B74EA" w14:textId="77777777" w:rsidR="002C07A6" w:rsidRDefault="002C07A6" w:rsidP="00FB3056">
            <w:pPr>
              <w:pStyle w:val="TableParagraph"/>
              <w:spacing w:before="127"/>
              <w:ind w:left="39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804" w:type="dxa"/>
            <w:shd w:val="clear" w:color="auto" w:fill="BF84AC"/>
          </w:tcPr>
          <w:p w14:paraId="4141270D" w14:textId="77777777" w:rsidR="002C07A6" w:rsidRDefault="002C07A6" w:rsidP="00FB3056">
            <w:pPr>
              <w:pStyle w:val="TableParagraph"/>
              <w:spacing w:before="127"/>
              <w:ind w:left="669" w:right="65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735" w:type="dxa"/>
            <w:shd w:val="clear" w:color="auto" w:fill="BF84AC"/>
          </w:tcPr>
          <w:p w14:paraId="7B83E2BA" w14:textId="77777777" w:rsidR="002C07A6" w:rsidRDefault="002C07A6" w:rsidP="00FB3056">
            <w:pPr>
              <w:pStyle w:val="TableParagraph"/>
              <w:spacing w:before="127"/>
              <w:ind w:left="6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565" w:type="dxa"/>
            <w:shd w:val="clear" w:color="auto" w:fill="BF84AC"/>
            <w:vAlign w:val="center"/>
          </w:tcPr>
          <w:p w14:paraId="02303F56" w14:textId="28D8D5FA" w:rsidR="002C07A6" w:rsidRPr="00185971" w:rsidRDefault="002C07A6" w:rsidP="00185971">
            <w:pPr>
              <w:pStyle w:val="TableParagraph"/>
              <w:spacing w:before="22"/>
              <w:ind w:left="138"/>
              <w:jc w:val="center"/>
              <w:rPr>
                <w:rFonts w:ascii="Arial-BoldItalicMT"/>
                <w:b/>
                <w:i/>
                <w:w w:val="80"/>
                <w:sz w:val="18"/>
              </w:rPr>
            </w:pPr>
            <w:r w:rsidRPr="00185971">
              <w:rPr>
                <w:b/>
                <w:color w:val="FFFFFF"/>
                <w:w w:val="80"/>
                <w:sz w:val="18"/>
              </w:rPr>
              <w:t>Lección</w:t>
            </w:r>
            <w:r w:rsidR="00185971" w:rsidRPr="00185971">
              <w:rPr>
                <w:b/>
                <w:color w:val="FFFFFF"/>
                <w:w w:val="80"/>
                <w:sz w:val="18"/>
              </w:rPr>
              <w:t xml:space="preserve"> </w:t>
            </w:r>
            <w:r w:rsidRPr="00185971">
              <w:rPr>
                <w:rFonts w:asci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0FFA790C" w14:textId="77777777" w:rsidR="002C07A6" w:rsidRDefault="002C07A6" w:rsidP="00FB3056">
            <w:pPr>
              <w:pStyle w:val="TableParagraph"/>
              <w:spacing w:before="2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17027AAF" w14:textId="77777777" w:rsidR="002C07A6" w:rsidRDefault="002C07A6" w:rsidP="00FB3056">
            <w:pPr>
              <w:pStyle w:val="TableParagraph"/>
              <w:spacing w:before="3" w:line="199" w:lineRule="exact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55295454" w14:textId="77777777" w:rsidR="002C07A6" w:rsidRDefault="002C07A6" w:rsidP="00FB3056">
            <w:pPr>
              <w:pStyle w:val="TableParagraph"/>
              <w:spacing w:before="11" w:line="210" w:lineRule="atLeast"/>
              <w:ind w:left="103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2C07A6" w14:paraId="439187F7" w14:textId="77777777" w:rsidTr="00A04410">
        <w:trPr>
          <w:trHeight w:val="734"/>
        </w:trPr>
        <w:tc>
          <w:tcPr>
            <w:tcW w:w="5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8942007" w14:textId="77777777" w:rsidR="002C07A6" w:rsidRDefault="002C07A6" w:rsidP="00FB3056">
            <w:pPr>
              <w:pStyle w:val="TableParagraph"/>
              <w:rPr>
                <w:b/>
                <w:sz w:val="18"/>
              </w:rPr>
            </w:pPr>
          </w:p>
          <w:p w14:paraId="759D9870" w14:textId="77777777" w:rsidR="002C07A6" w:rsidRDefault="002C07A6" w:rsidP="00FB3056">
            <w:pPr>
              <w:pStyle w:val="TableParagraph"/>
              <w:spacing w:before="5"/>
              <w:rPr>
                <w:b/>
                <w:sz w:val="17"/>
              </w:rPr>
            </w:pPr>
          </w:p>
          <w:p w14:paraId="39EDF01B" w14:textId="77777777" w:rsidR="002C07A6" w:rsidRDefault="002C07A6" w:rsidP="00FB3056">
            <w:pPr>
              <w:pStyle w:val="TableParagraph"/>
              <w:ind w:left="52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13</w:t>
            </w:r>
          </w:p>
        </w:tc>
        <w:tc>
          <w:tcPr>
            <w:tcW w:w="134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7CAB333" w14:textId="77777777" w:rsidR="0006008B" w:rsidRDefault="0006008B" w:rsidP="00FB3056">
            <w:pPr>
              <w:pStyle w:val="TableParagraph"/>
              <w:spacing w:before="1" w:line="247" w:lineRule="auto"/>
              <w:ind w:left="65" w:right="350"/>
              <w:rPr>
                <w:color w:val="231F20"/>
                <w:w w:val="90"/>
                <w:sz w:val="16"/>
              </w:rPr>
            </w:pPr>
          </w:p>
          <w:p w14:paraId="53146220" w14:textId="2DF33F28" w:rsidR="002C07A6" w:rsidRDefault="002C07A6" w:rsidP="00FB3056">
            <w:pPr>
              <w:pStyle w:val="TableParagraph"/>
              <w:spacing w:before="1" w:line="247" w:lineRule="auto"/>
              <w:ind w:left="65" w:right="35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Biodiversidad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 protección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ambiente</w:t>
            </w:r>
          </w:p>
        </w:tc>
        <w:tc>
          <w:tcPr>
            <w:tcW w:w="1804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0055831" w14:textId="77777777" w:rsidR="002C07A6" w:rsidRDefault="002C07A6" w:rsidP="00FB3056">
            <w:pPr>
              <w:pStyle w:val="TableParagraph"/>
              <w:spacing w:before="11"/>
              <w:rPr>
                <w:b/>
                <w:sz w:val="18"/>
              </w:rPr>
            </w:pPr>
          </w:p>
          <w:p w14:paraId="78151F39" w14:textId="77777777" w:rsidR="002C07A6" w:rsidRDefault="002C07A6" w:rsidP="00FB3056">
            <w:pPr>
              <w:pStyle w:val="TableParagraph"/>
              <w:spacing w:line="247" w:lineRule="auto"/>
              <w:ind w:left="65" w:right="136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¿Qué es el calentamiento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global y qué puedo hacer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reducirlo?</w:t>
            </w:r>
          </w:p>
        </w:tc>
        <w:tc>
          <w:tcPr>
            <w:tcW w:w="2735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D5BBC3A" w14:textId="77777777" w:rsidR="002C07A6" w:rsidRDefault="002C07A6" w:rsidP="00FB3056">
            <w:pPr>
              <w:pStyle w:val="TableParagraph"/>
              <w:spacing w:before="123" w:line="247" w:lineRule="auto"/>
              <w:ind w:left="65" w:right="7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Identifica qué es y cómo se generó 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calentamiento global en las últimas décadas,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 efectos en el ambiente y las acciones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nacionales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disminuirlo.</w:t>
            </w:r>
          </w:p>
        </w:tc>
        <w:tc>
          <w:tcPr>
            <w:tcW w:w="1565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  <w:vAlign w:val="center"/>
          </w:tcPr>
          <w:p w14:paraId="2350D3EA" w14:textId="77777777" w:rsidR="002C07A6" w:rsidRDefault="002C07A6" w:rsidP="00A04410">
            <w:pPr>
              <w:pStyle w:val="TableParagraph"/>
              <w:spacing w:before="21" w:line="190" w:lineRule="atLeast"/>
              <w:ind w:left="65" w:right="236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Consecuencias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del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calentamiento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global: cambio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climático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EDE7F7D" w14:textId="77777777" w:rsidR="002C07A6" w:rsidRDefault="002C07A6" w:rsidP="00FB3056">
            <w:pPr>
              <w:pStyle w:val="TableParagraph"/>
              <w:rPr>
                <w:b/>
                <w:sz w:val="18"/>
              </w:rPr>
            </w:pPr>
          </w:p>
          <w:p w14:paraId="68CDC330" w14:textId="77777777" w:rsidR="002C07A6" w:rsidRDefault="002C07A6" w:rsidP="00FB3056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38C5EE1E" w14:textId="77777777" w:rsidR="002C07A6" w:rsidRDefault="002C07A6" w:rsidP="00FB3056">
            <w:pPr>
              <w:pStyle w:val="TableParagraph"/>
              <w:spacing w:before="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191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C4CBB09" w14:textId="77777777" w:rsidR="002C07A6" w:rsidRDefault="002C07A6" w:rsidP="00FB3056">
            <w:pPr>
              <w:pStyle w:val="TableParagraph"/>
              <w:rPr>
                <w:b/>
                <w:sz w:val="18"/>
              </w:rPr>
            </w:pPr>
          </w:p>
          <w:p w14:paraId="46AFFC58" w14:textId="77777777" w:rsidR="002C07A6" w:rsidRDefault="002C07A6" w:rsidP="00FB3056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68709F06" w14:textId="77777777" w:rsidR="002C07A6" w:rsidRDefault="002C07A6" w:rsidP="00FB3056">
            <w:pPr>
              <w:pStyle w:val="TableParagraph"/>
              <w:spacing w:before="1"/>
              <w:ind w:left="21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77</w:t>
            </w:r>
          </w:p>
        </w:tc>
      </w:tr>
    </w:tbl>
    <w:p w14:paraId="1F1ECD0A" w14:textId="746EAF8F" w:rsidR="00675180" w:rsidRDefault="00675180"/>
    <w:p w14:paraId="764326E0" w14:textId="425CD105" w:rsidR="0006008B" w:rsidRDefault="00675180" w:rsidP="00675180">
      <w:pPr>
        <w:rPr>
          <w:sz w:val="32"/>
        </w:rPr>
      </w:pPr>
      <w:r>
        <w:br w:type="page"/>
      </w:r>
    </w:p>
    <w:tbl>
      <w:tblPr>
        <w:tblStyle w:val="TableNormal"/>
        <w:tblpPr w:leftFromText="141" w:rightFromText="141" w:vertAnchor="text" w:horzAnchor="margin" w:tblpY="250"/>
        <w:tblW w:w="9664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340"/>
        <w:gridCol w:w="1804"/>
        <w:gridCol w:w="3040"/>
        <w:gridCol w:w="1260"/>
        <w:gridCol w:w="860"/>
        <w:gridCol w:w="860"/>
      </w:tblGrid>
      <w:tr w:rsidR="0006008B" w14:paraId="03945CAC" w14:textId="77777777" w:rsidTr="0006008B">
        <w:trPr>
          <w:trHeight w:val="451"/>
        </w:trPr>
        <w:tc>
          <w:tcPr>
            <w:tcW w:w="500" w:type="dxa"/>
            <w:shd w:val="clear" w:color="auto" w:fill="BF84AC"/>
          </w:tcPr>
          <w:p w14:paraId="28F64B7D" w14:textId="77777777" w:rsidR="0006008B" w:rsidRDefault="0006008B" w:rsidP="0006008B">
            <w:pPr>
              <w:pStyle w:val="TableParagraph"/>
              <w:spacing w:before="127"/>
              <w:ind w:left="25" w:right="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lastRenderedPageBreak/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340" w:type="dxa"/>
            <w:shd w:val="clear" w:color="auto" w:fill="BF84AC"/>
          </w:tcPr>
          <w:p w14:paraId="0BBACD96" w14:textId="77777777" w:rsidR="0006008B" w:rsidRDefault="0006008B" w:rsidP="0006008B">
            <w:pPr>
              <w:pStyle w:val="TableParagraph"/>
              <w:spacing w:before="127"/>
              <w:ind w:left="39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804" w:type="dxa"/>
            <w:shd w:val="clear" w:color="auto" w:fill="BF84AC"/>
          </w:tcPr>
          <w:p w14:paraId="186D986F" w14:textId="77777777" w:rsidR="0006008B" w:rsidRDefault="0006008B" w:rsidP="0006008B">
            <w:pPr>
              <w:pStyle w:val="TableParagraph"/>
              <w:spacing w:before="127"/>
              <w:ind w:left="669" w:right="65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040" w:type="dxa"/>
            <w:shd w:val="clear" w:color="auto" w:fill="BF84AC"/>
          </w:tcPr>
          <w:p w14:paraId="3F7DA2DB" w14:textId="77777777" w:rsidR="0006008B" w:rsidRDefault="0006008B" w:rsidP="0006008B">
            <w:pPr>
              <w:pStyle w:val="TableParagraph"/>
              <w:spacing w:before="127"/>
              <w:ind w:left="6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260" w:type="dxa"/>
            <w:shd w:val="clear" w:color="auto" w:fill="BF84AC"/>
          </w:tcPr>
          <w:p w14:paraId="51DD7ECE" w14:textId="77777777" w:rsidR="0006008B" w:rsidRDefault="0006008B" w:rsidP="0006008B">
            <w:pPr>
              <w:pStyle w:val="TableParagraph"/>
              <w:spacing w:before="22"/>
              <w:ind w:left="342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Lección</w:t>
            </w:r>
          </w:p>
          <w:p w14:paraId="3956771C" w14:textId="77777777" w:rsidR="0006008B" w:rsidRDefault="0006008B" w:rsidP="0006008B">
            <w:pPr>
              <w:pStyle w:val="TableParagraph"/>
              <w:spacing w:before="3" w:line="199" w:lineRule="exact"/>
              <w:ind w:left="2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9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45243195" w14:textId="77777777" w:rsidR="0006008B" w:rsidRDefault="0006008B" w:rsidP="0006008B">
            <w:pPr>
              <w:pStyle w:val="TableParagraph"/>
              <w:spacing w:before="2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188EF4C0" w14:textId="77777777" w:rsidR="0006008B" w:rsidRDefault="0006008B" w:rsidP="0006008B">
            <w:pPr>
              <w:pStyle w:val="TableParagraph"/>
              <w:spacing w:before="3" w:line="199" w:lineRule="exact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3F503880" w14:textId="77777777" w:rsidR="0006008B" w:rsidRDefault="0006008B" w:rsidP="0006008B">
            <w:pPr>
              <w:pStyle w:val="TableParagraph"/>
              <w:spacing w:before="11" w:line="210" w:lineRule="atLeast"/>
              <w:ind w:left="103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06008B" w14:paraId="6C5970EF" w14:textId="77777777" w:rsidTr="0006008B">
        <w:trPr>
          <w:trHeight w:val="451"/>
        </w:trPr>
        <w:tc>
          <w:tcPr>
            <w:tcW w:w="500" w:type="dxa"/>
            <w:shd w:val="clear" w:color="auto" w:fill="auto"/>
          </w:tcPr>
          <w:p w14:paraId="6594F00F" w14:textId="77777777" w:rsidR="0030263E" w:rsidRPr="0030263E" w:rsidRDefault="0030263E" w:rsidP="0006008B">
            <w:pPr>
              <w:pStyle w:val="TableParagraph"/>
              <w:spacing w:line="177" w:lineRule="exact"/>
              <w:ind w:left="176"/>
              <w:rPr>
                <w:color w:val="231F20"/>
                <w:sz w:val="18"/>
                <w:szCs w:val="18"/>
              </w:rPr>
            </w:pPr>
          </w:p>
          <w:p w14:paraId="5C68DDDC" w14:textId="4E0E5CDF" w:rsidR="0006008B" w:rsidRDefault="0006008B" w:rsidP="00CF073E">
            <w:pPr>
              <w:pStyle w:val="TableParagraph"/>
              <w:spacing w:line="177" w:lineRule="exact"/>
              <w:ind w:left="176"/>
              <w:rPr>
                <w:b/>
                <w:color w:val="FFFFFF"/>
                <w:w w:val="95"/>
                <w:sz w:val="18"/>
              </w:rPr>
            </w:pPr>
            <w:r>
              <w:rPr>
                <w:color w:val="231F20"/>
                <w:sz w:val="16"/>
              </w:rPr>
              <w:t>14</w:t>
            </w:r>
            <w:r w:rsidR="00CF073E">
              <w:rPr>
                <w:color w:val="231F2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y</w:t>
            </w:r>
            <w:r w:rsidR="0030263E">
              <w:rPr>
                <w:color w:val="231F2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15</w:t>
            </w:r>
          </w:p>
        </w:tc>
        <w:tc>
          <w:tcPr>
            <w:tcW w:w="1340" w:type="dxa"/>
            <w:shd w:val="clear" w:color="auto" w:fill="auto"/>
          </w:tcPr>
          <w:p w14:paraId="7E1BD13B" w14:textId="77777777" w:rsidR="0030263E" w:rsidRPr="0030263E" w:rsidRDefault="0030263E" w:rsidP="0030263E">
            <w:pPr>
              <w:pStyle w:val="TableParagraph"/>
              <w:spacing w:before="3"/>
              <w:ind w:left="47"/>
              <w:rPr>
                <w:color w:val="231F20"/>
                <w:w w:val="90"/>
                <w:sz w:val="18"/>
                <w:szCs w:val="18"/>
              </w:rPr>
            </w:pPr>
          </w:p>
          <w:p w14:paraId="3E14282C" w14:textId="11C999BE" w:rsidR="0006008B" w:rsidRDefault="0006008B" w:rsidP="00DF3785">
            <w:pPr>
              <w:pStyle w:val="TableParagraph"/>
              <w:spacing w:before="3"/>
              <w:ind w:left="47" w:right="281"/>
              <w:rPr>
                <w:b/>
                <w:color w:val="FFFFFF"/>
                <w:sz w:val="18"/>
              </w:rPr>
            </w:pPr>
            <w:r w:rsidRPr="00DF3785">
              <w:rPr>
                <w:color w:val="231F20"/>
                <w:sz w:val="16"/>
              </w:rPr>
              <w:t>Biodiversidad</w:t>
            </w:r>
            <w:r w:rsidRPr="00DF3785">
              <w:rPr>
                <w:color w:val="231F20"/>
                <w:spacing w:val="-37"/>
                <w:sz w:val="16"/>
              </w:rPr>
              <w:t xml:space="preserve"> </w:t>
            </w:r>
            <w:r w:rsidRPr="00DF3785">
              <w:rPr>
                <w:color w:val="231F20"/>
                <w:sz w:val="16"/>
              </w:rPr>
              <w:t>y</w:t>
            </w:r>
            <w:r>
              <w:rPr>
                <w:color w:val="231F20"/>
                <w:w w:val="90"/>
                <w:sz w:val="16"/>
              </w:rPr>
              <w:t xml:space="preserve"> protección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ambiente</w:t>
            </w:r>
          </w:p>
        </w:tc>
        <w:tc>
          <w:tcPr>
            <w:tcW w:w="1804" w:type="dxa"/>
            <w:shd w:val="clear" w:color="auto" w:fill="auto"/>
          </w:tcPr>
          <w:p w14:paraId="2656055D" w14:textId="1EBC56F3" w:rsidR="0006008B" w:rsidRDefault="0006008B" w:rsidP="0030263E">
            <w:pPr>
              <w:pStyle w:val="TableParagraph"/>
              <w:spacing w:before="23"/>
              <w:ind w:left="125" w:right="238"/>
              <w:rPr>
                <w:b/>
                <w:color w:val="FFFFFF"/>
                <w:w w:val="90"/>
                <w:sz w:val="18"/>
              </w:rPr>
            </w:pPr>
            <w:r>
              <w:rPr>
                <w:color w:val="231F20"/>
                <w:w w:val="90"/>
                <w:sz w:val="16"/>
              </w:rPr>
              <w:t>Proyecto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estudiantil</w:t>
            </w:r>
            <w:r>
              <w:rPr>
                <w:color w:val="231F20"/>
                <w:spacing w:val="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desarrollar, integrar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aplicar aprendizajes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esperados y 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competencias</w:t>
            </w:r>
          </w:p>
        </w:tc>
        <w:tc>
          <w:tcPr>
            <w:tcW w:w="3040" w:type="dxa"/>
            <w:shd w:val="clear" w:color="auto" w:fill="auto"/>
          </w:tcPr>
          <w:p w14:paraId="4D189168" w14:textId="3A607275" w:rsidR="0006008B" w:rsidRDefault="0006008B" w:rsidP="0030263E">
            <w:pPr>
              <w:pStyle w:val="TableParagraph"/>
              <w:spacing w:before="23"/>
              <w:ind w:left="28"/>
              <w:rPr>
                <w:b/>
                <w:color w:val="FFFFFF"/>
                <w:w w:val="85"/>
                <w:sz w:val="18"/>
              </w:rPr>
            </w:pPr>
            <w:r>
              <w:rPr>
                <w:color w:val="231F20"/>
                <w:w w:val="90"/>
                <w:sz w:val="16"/>
              </w:rPr>
              <w:t>Aplica habilidades, actitudes y valores de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formación científica básica durante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planeación, el desarrollo, la comunicación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evaluación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proyecto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interés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integra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contenidos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bloque.</w:t>
            </w:r>
          </w:p>
        </w:tc>
        <w:tc>
          <w:tcPr>
            <w:tcW w:w="1260" w:type="dxa"/>
            <w:shd w:val="clear" w:color="auto" w:fill="auto"/>
          </w:tcPr>
          <w:p w14:paraId="428F2DB4" w14:textId="2113C59A" w:rsidR="0006008B" w:rsidRDefault="0006008B" w:rsidP="0030263E">
            <w:pPr>
              <w:pStyle w:val="TableParagraph"/>
              <w:spacing w:before="121"/>
              <w:ind w:left="102" w:right="142"/>
              <w:rPr>
                <w:b/>
                <w:color w:val="FFFFFF"/>
                <w:w w:val="95"/>
                <w:sz w:val="18"/>
              </w:rPr>
            </w:pPr>
            <w:r>
              <w:rPr>
                <w:color w:val="231F20"/>
                <w:sz w:val="16"/>
              </w:rPr>
              <w:t>Proyecto: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acciones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para cuidar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ambiente</w:t>
            </w:r>
          </w:p>
        </w:tc>
        <w:tc>
          <w:tcPr>
            <w:tcW w:w="860" w:type="dxa"/>
            <w:shd w:val="clear" w:color="auto" w:fill="auto"/>
          </w:tcPr>
          <w:p w14:paraId="0E906949" w14:textId="77777777" w:rsidR="0006008B" w:rsidRDefault="0006008B" w:rsidP="0006008B">
            <w:pPr>
              <w:pStyle w:val="TableParagraph"/>
              <w:rPr>
                <w:b/>
                <w:sz w:val="18"/>
              </w:rPr>
            </w:pPr>
          </w:p>
          <w:p w14:paraId="5523BBCF" w14:textId="77777777" w:rsidR="0006008B" w:rsidRDefault="0006008B" w:rsidP="0006008B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09D933F3" w14:textId="56E8C712" w:rsidR="0006008B" w:rsidRDefault="0006008B" w:rsidP="0030263E">
            <w:pPr>
              <w:pStyle w:val="TableParagraph"/>
              <w:spacing w:before="22"/>
              <w:ind w:left="135"/>
              <w:jc w:val="center"/>
              <w:rPr>
                <w:b/>
                <w:color w:val="FFFFFF"/>
                <w:w w:val="95"/>
                <w:sz w:val="18"/>
              </w:rPr>
            </w:pPr>
            <w:r>
              <w:rPr>
                <w:color w:val="231F20"/>
                <w:sz w:val="16"/>
              </w:rPr>
              <w:t>192</w:t>
            </w:r>
          </w:p>
        </w:tc>
        <w:tc>
          <w:tcPr>
            <w:tcW w:w="860" w:type="dxa"/>
            <w:shd w:val="clear" w:color="auto" w:fill="auto"/>
          </w:tcPr>
          <w:p w14:paraId="3B29D355" w14:textId="77777777" w:rsidR="0006008B" w:rsidRDefault="0006008B" w:rsidP="0006008B">
            <w:pPr>
              <w:pStyle w:val="TableParagraph"/>
              <w:rPr>
                <w:b/>
                <w:sz w:val="18"/>
              </w:rPr>
            </w:pPr>
          </w:p>
          <w:p w14:paraId="4E9D3CE5" w14:textId="77777777" w:rsidR="0006008B" w:rsidRDefault="0006008B" w:rsidP="0006008B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6CAAB7C8" w14:textId="0135EEF1" w:rsidR="0006008B" w:rsidRDefault="0006008B" w:rsidP="0006008B">
            <w:pPr>
              <w:pStyle w:val="TableParagraph"/>
              <w:spacing w:before="11" w:line="210" w:lineRule="atLeast"/>
              <w:ind w:left="103" w:firstLine="32"/>
              <w:rPr>
                <w:b/>
                <w:color w:val="FFFFFF"/>
                <w:w w:val="85"/>
                <w:sz w:val="18"/>
              </w:rPr>
            </w:pPr>
            <w:r>
              <w:rPr>
                <w:color w:val="231F20"/>
                <w:w w:val="85"/>
                <w:sz w:val="16"/>
              </w:rPr>
              <w:t>78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79</w:t>
            </w:r>
          </w:p>
        </w:tc>
      </w:tr>
      <w:tr w:rsidR="0006008B" w14:paraId="38677747" w14:textId="77777777" w:rsidTr="0006008B">
        <w:trPr>
          <w:trHeight w:val="993"/>
        </w:trPr>
        <w:tc>
          <w:tcPr>
            <w:tcW w:w="5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DB3E19D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28E3278B" w14:textId="77777777" w:rsidR="0006008B" w:rsidRDefault="0006008B" w:rsidP="0006008B">
            <w:pPr>
              <w:pStyle w:val="TableParagraph"/>
              <w:spacing w:before="5"/>
              <w:rPr>
                <w:sz w:val="17"/>
              </w:rPr>
            </w:pPr>
          </w:p>
          <w:p w14:paraId="2D70BB5E" w14:textId="77777777" w:rsidR="0006008B" w:rsidRDefault="0006008B" w:rsidP="0006008B">
            <w:pPr>
              <w:pStyle w:val="TableParagraph"/>
              <w:ind w:left="49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16</w:t>
            </w:r>
          </w:p>
        </w:tc>
        <w:tc>
          <w:tcPr>
            <w:tcW w:w="134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8D0BDA5" w14:textId="77777777" w:rsidR="0006008B" w:rsidRDefault="0006008B" w:rsidP="0006008B">
            <w:pPr>
              <w:pStyle w:val="TableParagraph"/>
              <w:spacing w:before="11"/>
              <w:rPr>
                <w:sz w:val="18"/>
              </w:rPr>
            </w:pPr>
          </w:p>
          <w:p w14:paraId="27037187" w14:textId="77777777" w:rsidR="00DF3785" w:rsidRDefault="0006008B" w:rsidP="00DF3785">
            <w:pPr>
              <w:pStyle w:val="TableParagraph"/>
              <w:ind w:left="64" w:right="140"/>
              <w:rPr>
                <w:color w:val="231F20"/>
                <w:sz w:val="16"/>
              </w:rPr>
            </w:pPr>
            <w:r>
              <w:rPr>
                <w:color w:val="231F20"/>
                <w:sz w:val="16"/>
              </w:rPr>
              <w:t>Propiedades</w:t>
            </w:r>
          </w:p>
          <w:p w14:paraId="5B083B21" w14:textId="4A270303" w:rsidR="0006008B" w:rsidRDefault="0006008B" w:rsidP="00DF3785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transformaciones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 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materiales</w:t>
            </w:r>
          </w:p>
        </w:tc>
        <w:tc>
          <w:tcPr>
            <w:tcW w:w="1804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5D1592C" w14:textId="77777777" w:rsidR="0006008B" w:rsidRDefault="0006008B" w:rsidP="0006008B">
            <w:pPr>
              <w:pStyle w:val="TableParagraph"/>
              <w:spacing w:before="123" w:line="247" w:lineRule="auto"/>
              <w:ind w:left="64" w:right="506"/>
              <w:rPr>
                <w:sz w:val="16"/>
              </w:rPr>
            </w:pPr>
            <w:r>
              <w:rPr>
                <w:color w:val="231F20"/>
                <w:spacing w:val="-1"/>
                <w:w w:val="85"/>
                <w:sz w:val="16"/>
              </w:rPr>
              <w:t>¿Por</w:t>
            </w:r>
            <w:r>
              <w:rPr>
                <w:color w:val="231F20"/>
                <w:spacing w:val="-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qué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pueden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revalorar, reducir,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rechazar,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reusar y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reciclar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materiales?</w:t>
            </w:r>
          </w:p>
        </w:tc>
        <w:tc>
          <w:tcPr>
            <w:tcW w:w="304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B56D450" w14:textId="77777777" w:rsidR="0006008B" w:rsidRDefault="0006008B" w:rsidP="0030263E">
            <w:pPr>
              <w:pStyle w:val="TableParagraph"/>
              <w:spacing w:before="21" w:line="190" w:lineRule="atLeast"/>
              <w:ind w:left="62" w:right="4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Argumenta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uso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ciertos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materiales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base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propiedades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dureza,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flexibilidad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y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permeabilidad,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con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el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fin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tomar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decisiones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sobre cuál es el más adecuado para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satisfacción</w:t>
            </w:r>
            <w:r>
              <w:rPr>
                <w:color w:val="231F20"/>
                <w:spacing w:val="-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algunas</w:t>
            </w:r>
            <w:r>
              <w:rPr>
                <w:color w:val="231F20"/>
                <w:spacing w:val="-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necesidades.</w:t>
            </w:r>
          </w:p>
        </w:tc>
        <w:tc>
          <w:tcPr>
            <w:tcW w:w="12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D1BC70C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6DAFE3DC" w14:textId="77777777" w:rsidR="0006008B" w:rsidRDefault="0006008B" w:rsidP="0006008B">
            <w:pPr>
              <w:pStyle w:val="TableParagraph"/>
              <w:spacing w:before="105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 xml:space="preserve">Propiedades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materiales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FC55A39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2122F462" w14:textId="77777777" w:rsidR="0006008B" w:rsidRDefault="0006008B" w:rsidP="0006008B">
            <w:pPr>
              <w:pStyle w:val="TableParagraph"/>
              <w:spacing w:before="4"/>
              <w:rPr>
                <w:sz w:val="17"/>
              </w:rPr>
            </w:pPr>
          </w:p>
          <w:p w14:paraId="55060581" w14:textId="77777777" w:rsidR="0006008B" w:rsidRDefault="0006008B" w:rsidP="0006008B">
            <w:pPr>
              <w:pStyle w:val="TableParagraph"/>
              <w:spacing w:before="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193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194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30DFEA7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2AEF2FE0" w14:textId="77777777" w:rsidR="0006008B" w:rsidRDefault="0006008B" w:rsidP="0006008B">
            <w:pPr>
              <w:pStyle w:val="TableParagraph"/>
              <w:spacing w:before="4"/>
              <w:rPr>
                <w:sz w:val="17"/>
              </w:rPr>
            </w:pPr>
          </w:p>
          <w:p w14:paraId="350C6ABC" w14:textId="77777777" w:rsidR="0006008B" w:rsidRDefault="0006008B" w:rsidP="0006008B">
            <w:pPr>
              <w:pStyle w:val="TableParagraph"/>
              <w:spacing w:before="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84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91</w:t>
            </w:r>
          </w:p>
        </w:tc>
      </w:tr>
      <w:tr w:rsidR="0006008B" w14:paraId="7612158C" w14:textId="77777777" w:rsidTr="0006008B">
        <w:trPr>
          <w:trHeight w:val="9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457B57B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63DA35F4" w14:textId="77777777" w:rsidR="0006008B" w:rsidRDefault="0006008B" w:rsidP="0006008B">
            <w:pPr>
              <w:pStyle w:val="TableParagraph"/>
              <w:spacing w:before="4"/>
              <w:rPr>
                <w:sz w:val="17"/>
              </w:rPr>
            </w:pPr>
          </w:p>
          <w:p w14:paraId="4554BEA9" w14:textId="77777777" w:rsidR="0006008B" w:rsidRDefault="0006008B" w:rsidP="0006008B">
            <w:pPr>
              <w:pStyle w:val="TableParagraph"/>
              <w:spacing w:before="1"/>
              <w:ind w:left="48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17</w:t>
            </w:r>
          </w:p>
        </w:tc>
        <w:tc>
          <w:tcPr>
            <w:tcW w:w="13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F233E3F" w14:textId="77777777" w:rsidR="0006008B" w:rsidRDefault="0006008B" w:rsidP="0006008B">
            <w:pPr>
              <w:pStyle w:val="TableParagraph"/>
              <w:spacing w:before="10"/>
              <w:rPr>
                <w:sz w:val="18"/>
              </w:rPr>
            </w:pPr>
          </w:p>
          <w:p w14:paraId="6617E375" w14:textId="77777777" w:rsidR="0006008B" w:rsidRDefault="0006008B" w:rsidP="0006008B">
            <w:pPr>
              <w:pStyle w:val="TableParagraph"/>
              <w:spacing w:line="247" w:lineRule="auto"/>
              <w:ind w:left="64" w:right="35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Biodiversidad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 protección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ambiente</w:t>
            </w:r>
          </w:p>
        </w:tc>
        <w:tc>
          <w:tcPr>
            <w:tcW w:w="180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D7DE0E9" w14:textId="77777777" w:rsidR="0006008B" w:rsidRDefault="0006008B" w:rsidP="0006008B">
            <w:pPr>
              <w:pStyle w:val="TableParagraph"/>
              <w:spacing w:before="122" w:line="247" w:lineRule="auto"/>
              <w:ind w:left="64" w:right="54"/>
              <w:rPr>
                <w:sz w:val="16"/>
              </w:rPr>
            </w:pPr>
            <w:r>
              <w:rPr>
                <w:color w:val="231F20"/>
                <w:spacing w:val="-1"/>
                <w:w w:val="85"/>
                <w:sz w:val="16"/>
              </w:rPr>
              <w:t xml:space="preserve">¿Por </w:t>
            </w:r>
            <w:r>
              <w:rPr>
                <w:color w:val="231F20"/>
                <w:w w:val="85"/>
                <w:sz w:val="16"/>
              </w:rPr>
              <w:t>qué se pueden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revalorar, reducir,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rechazar,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reusar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reciclar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materiales?</w:t>
            </w:r>
          </w:p>
        </w:tc>
        <w:tc>
          <w:tcPr>
            <w:tcW w:w="30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12A2995" w14:textId="77777777" w:rsidR="0006008B" w:rsidRDefault="0006008B" w:rsidP="0030263E">
            <w:pPr>
              <w:pStyle w:val="TableParagraph"/>
              <w:spacing w:before="21" w:line="190" w:lineRule="atLeast"/>
              <w:ind w:left="62" w:right="11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Toma decisiones orientadas a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revalorización, </w:t>
            </w:r>
            <w:r>
              <w:rPr>
                <w:color w:val="231F20"/>
                <w:w w:val="90"/>
                <w:sz w:val="16"/>
              </w:rPr>
              <w:t>al rechazo, a la reducción, al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reúso y al reciclado de papel y plástico al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analizar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implicaciones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naturales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</w:t>
            </w:r>
            <w:r>
              <w:rPr>
                <w:color w:val="231F20"/>
                <w:spacing w:val="-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uso.</w:t>
            </w:r>
          </w:p>
        </w:tc>
        <w:tc>
          <w:tcPr>
            <w:tcW w:w="12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989F1EC" w14:textId="77777777" w:rsidR="0006008B" w:rsidRDefault="0006008B" w:rsidP="0006008B">
            <w:pPr>
              <w:pStyle w:val="TableParagraph"/>
              <w:spacing w:before="9"/>
              <w:rPr>
                <w:sz w:val="18"/>
              </w:rPr>
            </w:pPr>
          </w:p>
          <w:p w14:paraId="6C12DECC" w14:textId="77777777" w:rsidR="0006008B" w:rsidRDefault="0006008B" w:rsidP="0006008B">
            <w:pPr>
              <w:pStyle w:val="TableParagraph"/>
              <w:spacing w:line="247" w:lineRule="auto"/>
              <w:ind w:left="64" w:right="559"/>
              <w:rPr>
                <w:sz w:val="16"/>
              </w:rPr>
            </w:pPr>
            <w:r>
              <w:rPr>
                <w:color w:val="231F20"/>
                <w:w w:val="95"/>
                <w:sz w:val="16"/>
              </w:rPr>
              <w:t>Reducir,</w:t>
            </w:r>
            <w:r>
              <w:rPr>
                <w:color w:val="231F20"/>
                <w:spacing w:val="-40"/>
                <w:w w:val="9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reutilizar</w:t>
            </w:r>
            <w:r>
              <w:rPr>
                <w:color w:val="231F20"/>
                <w:spacing w:val="-40"/>
                <w:w w:val="9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reciclar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AFA1FD0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58A33106" w14:textId="77777777" w:rsidR="0006008B" w:rsidRDefault="0006008B" w:rsidP="0006008B">
            <w:pPr>
              <w:pStyle w:val="TableParagraph"/>
              <w:spacing w:before="4"/>
              <w:rPr>
                <w:sz w:val="17"/>
              </w:rPr>
            </w:pPr>
          </w:p>
          <w:p w14:paraId="079C9171" w14:textId="77777777" w:rsidR="0006008B" w:rsidRDefault="0006008B" w:rsidP="0006008B">
            <w:pPr>
              <w:pStyle w:val="TableParagraph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195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196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C8462DC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1DD15E5A" w14:textId="77777777" w:rsidR="0006008B" w:rsidRDefault="0006008B" w:rsidP="0006008B">
            <w:pPr>
              <w:pStyle w:val="TableParagraph"/>
              <w:spacing w:before="4"/>
              <w:rPr>
                <w:sz w:val="17"/>
              </w:rPr>
            </w:pPr>
          </w:p>
          <w:p w14:paraId="041D60AA" w14:textId="77777777" w:rsidR="0006008B" w:rsidRDefault="0006008B" w:rsidP="0006008B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84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91</w:t>
            </w:r>
          </w:p>
        </w:tc>
      </w:tr>
      <w:tr w:rsidR="0006008B" w14:paraId="2BE96DD3" w14:textId="77777777" w:rsidTr="0006008B">
        <w:trPr>
          <w:trHeight w:val="80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ED19A1D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3A1226EC" w14:textId="77777777" w:rsidR="0006008B" w:rsidRDefault="0006008B" w:rsidP="0006008B">
            <w:pPr>
              <w:pStyle w:val="TableParagraph"/>
              <w:spacing w:before="104"/>
              <w:ind w:left="51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18</w:t>
            </w:r>
          </w:p>
        </w:tc>
        <w:tc>
          <w:tcPr>
            <w:tcW w:w="134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56C0426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7BE80C87" w14:textId="77777777" w:rsidR="0006008B" w:rsidRDefault="0006008B" w:rsidP="0006008B">
            <w:pPr>
              <w:pStyle w:val="TableParagraph"/>
              <w:spacing w:before="7"/>
              <w:rPr>
                <w:sz w:val="19"/>
              </w:rPr>
            </w:pPr>
          </w:p>
          <w:p w14:paraId="1035985F" w14:textId="77777777" w:rsidR="0006008B" w:rsidRDefault="0006008B" w:rsidP="0006008B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Propiedades</w:t>
            </w:r>
          </w:p>
          <w:p w14:paraId="73233BC4" w14:textId="77777777" w:rsidR="0006008B" w:rsidRDefault="0006008B" w:rsidP="0006008B">
            <w:pPr>
              <w:pStyle w:val="TableParagraph"/>
              <w:spacing w:before="6"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transformaciones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 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materiales</w:t>
            </w:r>
          </w:p>
        </w:tc>
        <w:tc>
          <w:tcPr>
            <w:tcW w:w="1804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9B8C471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3054EECE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455A20D0" w14:textId="77777777" w:rsidR="0006008B" w:rsidRDefault="0006008B" w:rsidP="0006008B">
            <w:pPr>
              <w:pStyle w:val="TableParagraph"/>
              <w:spacing w:before="114" w:line="247" w:lineRule="auto"/>
              <w:ind w:left="64" w:right="15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¿Cuándo un cambio 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permanente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temporal?</w:t>
            </w:r>
          </w:p>
        </w:tc>
        <w:tc>
          <w:tcPr>
            <w:tcW w:w="30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DA9AC72" w14:textId="77777777" w:rsidR="0006008B" w:rsidRDefault="0006008B" w:rsidP="0006008B">
            <w:pPr>
              <w:pStyle w:val="TableParagraph"/>
              <w:spacing w:before="26" w:line="247" w:lineRule="auto"/>
              <w:ind w:left="64" w:right="7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Caracteriza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identifica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transformaciones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temporales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permanentes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algunos materiales</w:t>
            </w:r>
            <w:r>
              <w:rPr>
                <w:color w:val="231F20"/>
                <w:spacing w:val="2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fenómenos</w:t>
            </w:r>
            <w:r>
              <w:rPr>
                <w:color w:val="231F20"/>
                <w:spacing w:val="2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naturales</w:t>
            </w:r>
            <w:r>
              <w:rPr>
                <w:color w:val="231F20"/>
                <w:spacing w:val="2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 xml:space="preserve">del </w:t>
            </w:r>
            <w:r>
              <w:rPr>
                <w:color w:val="231F20"/>
                <w:sz w:val="16"/>
              </w:rPr>
              <w:t>entorno.</w:t>
            </w:r>
          </w:p>
        </w:tc>
        <w:tc>
          <w:tcPr>
            <w:tcW w:w="12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14965EE" w14:textId="77777777" w:rsidR="0006008B" w:rsidRDefault="0006008B" w:rsidP="0030263E">
            <w:pPr>
              <w:pStyle w:val="TableParagraph"/>
              <w:spacing w:before="121" w:line="247" w:lineRule="auto"/>
              <w:ind w:left="6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Transformaciones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temporales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permanentes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7D85777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21A061AD" w14:textId="77777777" w:rsidR="0006008B" w:rsidRDefault="0006008B" w:rsidP="0006008B">
            <w:pPr>
              <w:pStyle w:val="TableParagraph"/>
              <w:spacing w:before="104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197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0CFDD7A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61704A90" w14:textId="77777777" w:rsidR="0006008B" w:rsidRDefault="0006008B" w:rsidP="0006008B">
            <w:pPr>
              <w:pStyle w:val="TableParagraph"/>
              <w:spacing w:before="104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93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99</w:t>
            </w:r>
          </w:p>
        </w:tc>
      </w:tr>
      <w:tr w:rsidR="0006008B" w14:paraId="7B1367C7" w14:textId="77777777" w:rsidTr="0006008B">
        <w:trPr>
          <w:trHeight w:val="61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52706A1" w14:textId="77777777" w:rsidR="0006008B" w:rsidRDefault="0006008B" w:rsidP="0006008B">
            <w:pPr>
              <w:pStyle w:val="TableParagraph"/>
              <w:spacing w:before="9"/>
              <w:rPr>
                <w:sz w:val="18"/>
              </w:rPr>
            </w:pPr>
          </w:p>
          <w:p w14:paraId="35361333" w14:textId="77777777" w:rsidR="0006008B" w:rsidRDefault="0006008B" w:rsidP="0006008B">
            <w:pPr>
              <w:pStyle w:val="TableParagraph"/>
              <w:ind w:left="49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19</w:t>
            </w:r>
          </w:p>
        </w:tc>
        <w:tc>
          <w:tcPr>
            <w:tcW w:w="134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68B54A8" w14:textId="77777777" w:rsidR="0006008B" w:rsidRDefault="0006008B" w:rsidP="0006008B">
            <w:pPr>
              <w:rPr>
                <w:sz w:val="2"/>
                <w:szCs w:val="2"/>
              </w:rPr>
            </w:pPr>
          </w:p>
        </w:tc>
        <w:tc>
          <w:tcPr>
            <w:tcW w:w="1804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A3B95A9" w14:textId="77777777" w:rsidR="0006008B" w:rsidRDefault="0006008B" w:rsidP="0006008B">
            <w:pPr>
              <w:rPr>
                <w:sz w:val="2"/>
                <w:szCs w:val="2"/>
              </w:rPr>
            </w:pPr>
          </w:p>
        </w:tc>
        <w:tc>
          <w:tcPr>
            <w:tcW w:w="30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AE94C23" w14:textId="77777777" w:rsidR="0006008B" w:rsidRDefault="0006008B" w:rsidP="0006008B">
            <w:pPr>
              <w:pStyle w:val="TableParagraph"/>
              <w:spacing w:before="20" w:line="190" w:lineRule="atLeast"/>
              <w:ind w:left="64" w:right="7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Explica los beneficios y riesgos de 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transformaciones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temporales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permanentes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naturaleza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vida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diaria.</w:t>
            </w:r>
          </w:p>
        </w:tc>
        <w:tc>
          <w:tcPr>
            <w:tcW w:w="12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31AA918" w14:textId="77777777" w:rsidR="0006008B" w:rsidRDefault="0006008B" w:rsidP="0006008B">
            <w:pPr>
              <w:pStyle w:val="TableParagraph"/>
              <w:spacing w:before="121" w:line="247" w:lineRule="auto"/>
              <w:ind w:left="64" w:right="16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ciclo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agua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combustión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0D5B10B" w14:textId="77777777" w:rsidR="0006008B" w:rsidRDefault="0006008B" w:rsidP="0006008B">
            <w:pPr>
              <w:pStyle w:val="TableParagraph"/>
              <w:spacing w:before="8"/>
              <w:rPr>
                <w:sz w:val="18"/>
              </w:rPr>
            </w:pPr>
          </w:p>
          <w:p w14:paraId="30F5DD19" w14:textId="77777777" w:rsidR="0006008B" w:rsidRDefault="0006008B" w:rsidP="0006008B">
            <w:pPr>
              <w:pStyle w:val="TableParagraph"/>
              <w:spacing w:before="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198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199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32FC359" w14:textId="77777777" w:rsidR="0006008B" w:rsidRDefault="0006008B" w:rsidP="0006008B">
            <w:pPr>
              <w:pStyle w:val="TableParagraph"/>
              <w:spacing w:before="8"/>
              <w:rPr>
                <w:sz w:val="18"/>
              </w:rPr>
            </w:pPr>
          </w:p>
          <w:p w14:paraId="3A66212C" w14:textId="77777777" w:rsidR="0006008B" w:rsidRDefault="0006008B" w:rsidP="0006008B">
            <w:pPr>
              <w:pStyle w:val="TableParagraph"/>
              <w:spacing w:before="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93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99</w:t>
            </w:r>
          </w:p>
        </w:tc>
      </w:tr>
      <w:tr w:rsidR="0006008B" w14:paraId="7B62B5DB" w14:textId="77777777" w:rsidTr="0006008B">
        <w:trPr>
          <w:trHeight w:val="118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281327B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217A75D2" w14:textId="77777777" w:rsidR="0006008B" w:rsidRDefault="0006008B" w:rsidP="0006008B">
            <w:pPr>
              <w:pStyle w:val="TableParagraph"/>
              <w:spacing w:before="6"/>
              <w:rPr>
                <w:sz w:val="25"/>
              </w:rPr>
            </w:pPr>
          </w:p>
          <w:p w14:paraId="7206CAA9" w14:textId="77777777" w:rsidR="0006008B" w:rsidRDefault="0006008B" w:rsidP="0006008B">
            <w:pPr>
              <w:pStyle w:val="TableParagraph"/>
              <w:ind w:left="52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20</w:t>
            </w:r>
          </w:p>
        </w:tc>
        <w:tc>
          <w:tcPr>
            <w:tcW w:w="13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9999947" w14:textId="77777777" w:rsidR="0006008B" w:rsidRDefault="0006008B" w:rsidP="0006008B">
            <w:pPr>
              <w:pStyle w:val="TableParagraph"/>
              <w:spacing w:before="121" w:line="247" w:lineRule="auto"/>
              <w:ind w:left="64" w:right="350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Cambio e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interacciones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fenómenos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 procesos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químicos</w:t>
            </w:r>
          </w:p>
        </w:tc>
        <w:tc>
          <w:tcPr>
            <w:tcW w:w="180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499F136" w14:textId="77777777" w:rsidR="0006008B" w:rsidRDefault="0006008B" w:rsidP="0006008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0C79C35" w14:textId="77777777" w:rsidR="0006008B" w:rsidRDefault="0006008B" w:rsidP="0006008B">
            <w:pPr>
              <w:pStyle w:val="TableParagraph"/>
              <w:spacing w:before="25" w:line="247" w:lineRule="auto"/>
              <w:ind w:left="64" w:right="1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Identifica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diversas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máquinas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simples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contexto,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reconociéndolas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como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aportes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tecnología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distintas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actividades.</w:t>
            </w:r>
          </w:p>
          <w:p w14:paraId="04C04CD6" w14:textId="77777777" w:rsidR="0006008B" w:rsidRDefault="0006008B" w:rsidP="0006008B">
            <w:pPr>
              <w:pStyle w:val="TableParagraph"/>
              <w:spacing w:before="1" w:line="247" w:lineRule="auto"/>
              <w:ind w:left="64" w:right="7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Compara 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efectos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fuerza en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funcionamiento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básico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2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máquinas simples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ventajas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uso.</w:t>
            </w:r>
          </w:p>
        </w:tc>
        <w:tc>
          <w:tcPr>
            <w:tcW w:w="12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0506E54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08A587E2" w14:textId="77777777" w:rsidR="0006008B" w:rsidRDefault="0006008B" w:rsidP="0006008B">
            <w:pPr>
              <w:pStyle w:val="TableParagraph"/>
              <w:spacing w:before="5"/>
              <w:rPr>
                <w:sz w:val="25"/>
              </w:rPr>
            </w:pPr>
          </w:p>
          <w:p w14:paraId="515AAAE3" w14:textId="77777777" w:rsidR="0006008B" w:rsidRDefault="0006008B" w:rsidP="0006008B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Máquinas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simples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E5AB2BD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1887C232" w14:textId="77777777" w:rsidR="0006008B" w:rsidRDefault="0006008B" w:rsidP="0006008B">
            <w:pPr>
              <w:pStyle w:val="TableParagraph"/>
              <w:spacing w:before="5"/>
              <w:rPr>
                <w:sz w:val="25"/>
              </w:rPr>
            </w:pPr>
          </w:p>
          <w:p w14:paraId="2B31C139" w14:textId="77777777" w:rsidR="0006008B" w:rsidRDefault="0006008B" w:rsidP="0006008B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200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201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ECE5F01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3E1F8527" w14:textId="77777777" w:rsidR="0006008B" w:rsidRDefault="0006008B" w:rsidP="0006008B">
            <w:pPr>
              <w:pStyle w:val="TableParagraph"/>
              <w:spacing w:before="5"/>
              <w:rPr>
                <w:sz w:val="25"/>
              </w:rPr>
            </w:pPr>
          </w:p>
          <w:p w14:paraId="5A43F033" w14:textId="77777777" w:rsidR="0006008B" w:rsidRDefault="0006008B" w:rsidP="0006008B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100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105</w:t>
            </w:r>
          </w:p>
        </w:tc>
      </w:tr>
      <w:tr w:rsidR="0006008B" w14:paraId="325CE769" w14:textId="77777777" w:rsidTr="0006008B">
        <w:trPr>
          <w:trHeight w:val="9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4E790E4" w14:textId="77777777" w:rsidR="0006008B" w:rsidRDefault="0006008B" w:rsidP="0006008B">
            <w:pPr>
              <w:pStyle w:val="TableParagraph"/>
              <w:spacing w:before="11"/>
              <w:rPr>
                <w:sz w:val="26"/>
              </w:rPr>
            </w:pPr>
          </w:p>
          <w:p w14:paraId="12AE37E6" w14:textId="77777777" w:rsidR="0006008B" w:rsidRDefault="0006008B" w:rsidP="0006008B">
            <w:pPr>
              <w:pStyle w:val="TableParagraph"/>
              <w:ind w:left="12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21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</w:p>
          <w:p w14:paraId="40A32774" w14:textId="77777777" w:rsidR="0006008B" w:rsidRDefault="0006008B" w:rsidP="0006008B">
            <w:pPr>
              <w:pStyle w:val="TableParagraph"/>
              <w:spacing w:before="6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23</w:t>
            </w:r>
          </w:p>
        </w:tc>
        <w:tc>
          <w:tcPr>
            <w:tcW w:w="13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E2D701F" w14:textId="77777777" w:rsidR="0006008B" w:rsidRDefault="0006008B" w:rsidP="0006008B">
            <w:pPr>
              <w:pStyle w:val="TableParagraph"/>
              <w:spacing w:before="25" w:line="247" w:lineRule="auto"/>
              <w:ind w:left="64" w:right="35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Conocimiento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científico </w:t>
            </w:r>
            <w:r>
              <w:rPr>
                <w:color w:val="231F20"/>
                <w:w w:val="90"/>
                <w:sz w:val="16"/>
              </w:rPr>
              <w:t>y conocimiento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tecnológico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sociedad</w:t>
            </w:r>
          </w:p>
        </w:tc>
        <w:tc>
          <w:tcPr>
            <w:tcW w:w="180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0332D14" w14:textId="77777777" w:rsidR="0006008B" w:rsidRDefault="0006008B" w:rsidP="0006008B">
            <w:pPr>
              <w:pStyle w:val="TableParagraph"/>
              <w:spacing w:before="24"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Proyecto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estudiantil</w:t>
            </w:r>
            <w:r>
              <w:rPr>
                <w:color w:val="231F20"/>
                <w:spacing w:val="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desarrollar, integrar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aplicar aprendizajes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esperados y 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competencias</w:t>
            </w:r>
          </w:p>
        </w:tc>
        <w:tc>
          <w:tcPr>
            <w:tcW w:w="30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6552D9D" w14:textId="77777777" w:rsidR="0006008B" w:rsidRDefault="0006008B" w:rsidP="0006008B">
            <w:pPr>
              <w:pStyle w:val="TableParagraph"/>
              <w:spacing w:before="24" w:line="247" w:lineRule="auto"/>
              <w:ind w:left="64" w:right="9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Aplica habilidades, actitudes y valores de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formación científica básica durante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planeación, el desarrollo, la comunicación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evaluación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proyecto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interés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integra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contenidos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bloque.</w:t>
            </w:r>
          </w:p>
        </w:tc>
        <w:tc>
          <w:tcPr>
            <w:tcW w:w="12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CC38F3E" w14:textId="77777777" w:rsidR="0006008B" w:rsidRDefault="0006008B" w:rsidP="0006008B">
            <w:pPr>
              <w:pStyle w:val="TableParagraph"/>
              <w:spacing w:before="119" w:line="247" w:lineRule="auto"/>
              <w:ind w:left="64" w:right="305"/>
              <w:rPr>
                <w:sz w:val="16"/>
              </w:rPr>
            </w:pPr>
            <w:r>
              <w:rPr>
                <w:color w:val="231F20"/>
                <w:sz w:val="16"/>
              </w:rPr>
              <w:t>Proyecto: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acciones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para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cuidar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</w:p>
          <w:p w14:paraId="455B01A2" w14:textId="77777777" w:rsidR="0006008B" w:rsidRDefault="0006008B" w:rsidP="0006008B">
            <w:pPr>
              <w:pStyle w:val="TableParagraph"/>
              <w:spacing w:before="1"/>
              <w:ind w:left="6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medio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ambiente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F5A81F6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5E389999" w14:textId="77777777" w:rsidR="0006008B" w:rsidRDefault="0006008B" w:rsidP="0006008B">
            <w:pPr>
              <w:pStyle w:val="TableParagraph"/>
              <w:spacing w:before="1"/>
              <w:rPr>
                <w:sz w:val="17"/>
              </w:rPr>
            </w:pPr>
          </w:p>
          <w:p w14:paraId="3C697D9D" w14:textId="77777777" w:rsidR="0006008B" w:rsidRDefault="0006008B" w:rsidP="0006008B">
            <w:pPr>
              <w:pStyle w:val="TableParagraph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202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604D39E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7237173B" w14:textId="77777777" w:rsidR="0006008B" w:rsidRDefault="0006008B" w:rsidP="0006008B">
            <w:pPr>
              <w:pStyle w:val="TableParagraph"/>
              <w:spacing w:before="1"/>
              <w:rPr>
                <w:sz w:val="17"/>
              </w:rPr>
            </w:pPr>
          </w:p>
          <w:p w14:paraId="46833389" w14:textId="77777777" w:rsidR="0006008B" w:rsidRDefault="0006008B" w:rsidP="0006008B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106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107</w:t>
            </w:r>
          </w:p>
        </w:tc>
      </w:tr>
      <w:tr w:rsidR="0006008B" w14:paraId="744130D2" w14:textId="77777777" w:rsidTr="0006008B">
        <w:trPr>
          <w:trHeight w:val="80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1267C6A" w14:textId="77777777" w:rsidR="0006008B" w:rsidRDefault="0006008B" w:rsidP="0006008B">
            <w:pPr>
              <w:pStyle w:val="TableParagraph"/>
              <w:spacing w:before="9"/>
              <w:rPr>
                <w:sz w:val="26"/>
              </w:rPr>
            </w:pPr>
          </w:p>
          <w:p w14:paraId="2C7FBD1C" w14:textId="77777777" w:rsidR="0006008B" w:rsidRDefault="0006008B" w:rsidP="0006008B">
            <w:pPr>
              <w:pStyle w:val="TableParagraph"/>
              <w:ind w:left="50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24</w:t>
            </w:r>
          </w:p>
        </w:tc>
        <w:tc>
          <w:tcPr>
            <w:tcW w:w="13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B86A367" w14:textId="77777777" w:rsidR="0006008B" w:rsidRDefault="0006008B" w:rsidP="0006008B">
            <w:pPr>
              <w:pStyle w:val="TableParagraph"/>
              <w:spacing w:before="119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 xml:space="preserve">Propiedades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transformaciones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 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materiales</w:t>
            </w:r>
          </w:p>
        </w:tc>
        <w:tc>
          <w:tcPr>
            <w:tcW w:w="180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7378427" w14:textId="77777777" w:rsidR="0006008B" w:rsidRDefault="0006008B" w:rsidP="0006008B">
            <w:pPr>
              <w:pStyle w:val="TableParagraph"/>
              <w:spacing w:before="23" w:line="247" w:lineRule="auto"/>
              <w:ind w:left="64" w:right="54"/>
              <w:rPr>
                <w:sz w:val="16"/>
              </w:rPr>
            </w:pPr>
            <w:r>
              <w:rPr>
                <w:color w:val="231F20"/>
                <w:spacing w:val="-1"/>
                <w:w w:val="85"/>
                <w:sz w:val="16"/>
              </w:rPr>
              <w:t xml:space="preserve">¿Por </w:t>
            </w:r>
            <w:r>
              <w:rPr>
                <w:color w:val="231F20"/>
                <w:w w:val="85"/>
                <w:sz w:val="16"/>
              </w:rPr>
              <w:t>qué se pueden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revalorar, reducir,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rechazar,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reusar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reciclar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materiales?</w:t>
            </w:r>
          </w:p>
        </w:tc>
        <w:tc>
          <w:tcPr>
            <w:tcW w:w="30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7D5AEEC" w14:textId="77777777" w:rsidR="0006008B" w:rsidRDefault="0006008B" w:rsidP="0006008B">
            <w:pPr>
              <w:pStyle w:val="TableParagraph"/>
              <w:spacing w:before="23" w:line="247" w:lineRule="auto"/>
              <w:ind w:left="64" w:right="4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Compara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formación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imágenes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espejos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lentes,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relaciona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funcionamiento de algunos instrumentos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ópticos.</w:t>
            </w:r>
          </w:p>
        </w:tc>
        <w:tc>
          <w:tcPr>
            <w:tcW w:w="12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BA47D03" w14:textId="77777777" w:rsidR="0006008B" w:rsidRDefault="0006008B" w:rsidP="0006008B">
            <w:pPr>
              <w:pStyle w:val="TableParagraph"/>
              <w:spacing w:before="118" w:line="247" w:lineRule="auto"/>
              <w:ind w:left="64" w:right="17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Formación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imágenes en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espejos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lentes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05C976F" w14:textId="77777777" w:rsidR="0006008B" w:rsidRDefault="0006008B" w:rsidP="0006008B">
            <w:pPr>
              <w:pStyle w:val="TableParagraph"/>
              <w:spacing w:before="8"/>
              <w:rPr>
                <w:sz w:val="26"/>
              </w:rPr>
            </w:pPr>
          </w:p>
          <w:p w14:paraId="3B2A51C5" w14:textId="77777777" w:rsidR="0006008B" w:rsidRDefault="0006008B" w:rsidP="0006008B">
            <w:pPr>
              <w:pStyle w:val="TableParagraph"/>
              <w:spacing w:before="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203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204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18FC13D" w14:textId="77777777" w:rsidR="0006008B" w:rsidRDefault="0006008B" w:rsidP="0006008B">
            <w:pPr>
              <w:pStyle w:val="TableParagraph"/>
              <w:spacing w:before="8"/>
              <w:rPr>
                <w:sz w:val="26"/>
              </w:rPr>
            </w:pPr>
          </w:p>
          <w:p w14:paraId="62F536B9" w14:textId="77777777" w:rsidR="0006008B" w:rsidRDefault="0006008B" w:rsidP="0006008B">
            <w:pPr>
              <w:pStyle w:val="TableParagraph"/>
              <w:spacing w:before="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113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125</w:t>
            </w:r>
          </w:p>
        </w:tc>
      </w:tr>
      <w:tr w:rsidR="0006008B" w14:paraId="042AD47E" w14:textId="77777777" w:rsidTr="0006008B">
        <w:trPr>
          <w:trHeight w:val="9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3FACB6C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475AADB3" w14:textId="77777777" w:rsidR="0006008B" w:rsidRDefault="0006008B" w:rsidP="0006008B">
            <w:pPr>
              <w:pStyle w:val="TableParagraph"/>
              <w:rPr>
                <w:sz w:val="17"/>
              </w:rPr>
            </w:pPr>
          </w:p>
          <w:p w14:paraId="7CC68018" w14:textId="77777777" w:rsidR="0006008B" w:rsidRDefault="0006008B" w:rsidP="0006008B">
            <w:pPr>
              <w:pStyle w:val="TableParagraph"/>
              <w:ind w:left="51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25</w:t>
            </w:r>
          </w:p>
        </w:tc>
        <w:tc>
          <w:tcPr>
            <w:tcW w:w="13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62D1147" w14:textId="77777777" w:rsidR="0006008B" w:rsidRDefault="0006008B" w:rsidP="0006008B">
            <w:pPr>
              <w:pStyle w:val="TableParagraph"/>
              <w:spacing w:before="23" w:line="247" w:lineRule="auto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>Conocimiento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científico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conocimiento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tecnológico en la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sociedad</w:t>
            </w:r>
          </w:p>
        </w:tc>
        <w:tc>
          <w:tcPr>
            <w:tcW w:w="180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9FCB4AC" w14:textId="77777777" w:rsidR="0006008B" w:rsidRDefault="0006008B" w:rsidP="0006008B">
            <w:pPr>
              <w:pStyle w:val="TableParagraph"/>
              <w:spacing w:before="5"/>
              <w:rPr>
                <w:sz w:val="18"/>
              </w:rPr>
            </w:pPr>
          </w:p>
          <w:p w14:paraId="1EAC0932" w14:textId="77777777" w:rsidR="0006008B" w:rsidRDefault="0006008B" w:rsidP="0006008B">
            <w:pPr>
              <w:pStyle w:val="TableParagraph"/>
              <w:spacing w:line="247" w:lineRule="auto"/>
              <w:ind w:left="64" w:right="417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¿Cómo se forman las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imágenes en espejos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lentes?</w:t>
            </w:r>
          </w:p>
        </w:tc>
        <w:tc>
          <w:tcPr>
            <w:tcW w:w="30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8E98D6B" w14:textId="77777777" w:rsidR="0006008B" w:rsidRDefault="0006008B" w:rsidP="0006008B">
            <w:pPr>
              <w:pStyle w:val="TableParagraph"/>
              <w:spacing w:before="5"/>
              <w:rPr>
                <w:sz w:val="18"/>
              </w:rPr>
            </w:pPr>
          </w:p>
          <w:p w14:paraId="42E31BEF" w14:textId="77777777" w:rsidR="0006008B" w:rsidRDefault="0006008B" w:rsidP="0006008B">
            <w:pPr>
              <w:pStyle w:val="TableParagraph"/>
              <w:spacing w:line="247" w:lineRule="auto"/>
              <w:ind w:left="64" w:right="9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Argumenta la importancia de los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instrumentos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ópticos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investigación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científica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actividades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cotidianas.</w:t>
            </w:r>
          </w:p>
        </w:tc>
        <w:tc>
          <w:tcPr>
            <w:tcW w:w="12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DB38667" w14:textId="77777777" w:rsidR="0006008B" w:rsidRDefault="0006008B" w:rsidP="0006008B">
            <w:pPr>
              <w:pStyle w:val="TableParagraph"/>
              <w:spacing w:before="8"/>
              <w:rPr>
                <w:sz w:val="26"/>
              </w:rPr>
            </w:pPr>
          </w:p>
          <w:p w14:paraId="0B37EA73" w14:textId="77777777" w:rsidR="0006008B" w:rsidRDefault="0006008B" w:rsidP="0006008B">
            <w:pPr>
              <w:pStyle w:val="TableParagraph"/>
              <w:spacing w:line="247" w:lineRule="auto"/>
              <w:ind w:left="64" w:right="23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Instrumentos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ópticos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B29E6C3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1186AE65" w14:textId="77777777" w:rsidR="0006008B" w:rsidRDefault="0006008B" w:rsidP="0006008B">
            <w:pPr>
              <w:pStyle w:val="TableParagraph"/>
              <w:spacing w:before="11"/>
              <w:rPr>
                <w:sz w:val="16"/>
              </w:rPr>
            </w:pPr>
          </w:p>
          <w:p w14:paraId="76DD0D5D" w14:textId="77777777" w:rsidR="0006008B" w:rsidRDefault="0006008B" w:rsidP="0006008B">
            <w:pPr>
              <w:pStyle w:val="TableParagraph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205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9569D3A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2ADA780A" w14:textId="77777777" w:rsidR="0006008B" w:rsidRDefault="0006008B" w:rsidP="0006008B">
            <w:pPr>
              <w:pStyle w:val="TableParagraph"/>
              <w:spacing w:before="11"/>
              <w:rPr>
                <w:sz w:val="16"/>
              </w:rPr>
            </w:pPr>
          </w:p>
          <w:p w14:paraId="1A3BD36E" w14:textId="77777777" w:rsidR="0006008B" w:rsidRDefault="0006008B" w:rsidP="0006008B">
            <w:pPr>
              <w:pStyle w:val="TableParagraph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113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125</w:t>
            </w:r>
          </w:p>
        </w:tc>
      </w:tr>
      <w:tr w:rsidR="0006008B" w14:paraId="75BBCA62" w14:textId="77777777" w:rsidTr="0006008B">
        <w:trPr>
          <w:trHeight w:val="104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A269BB8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3630D9A8" w14:textId="77777777" w:rsidR="0006008B" w:rsidRDefault="0006008B" w:rsidP="0006008B">
            <w:pPr>
              <w:pStyle w:val="TableParagraph"/>
              <w:spacing w:before="1"/>
              <w:rPr>
                <w:sz w:val="19"/>
              </w:rPr>
            </w:pPr>
          </w:p>
          <w:p w14:paraId="0B1AC698" w14:textId="77777777" w:rsidR="0006008B" w:rsidRDefault="0006008B" w:rsidP="0006008B">
            <w:pPr>
              <w:pStyle w:val="TableParagraph"/>
              <w:ind w:left="50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</w:t>
            </w:r>
          </w:p>
        </w:tc>
        <w:tc>
          <w:tcPr>
            <w:tcW w:w="13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D41706A" w14:textId="77777777" w:rsidR="0006008B" w:rsidRDefault="0006008B" w:rsidP="0006008B">
            <w:pPr>
              <w:pStyle w:val="TableParagraph"/>
              <w:spacing w:before="142" w:line="247" w:lineRule="auto"/>
              <w:ind w:left="64" w:right="350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Cambio e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interacciones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fenómenos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procesos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físicos</w:t>
            </w:r>
          </w:p>
        </w:tc>
        <w:tc>
          <w:tcPr>
            <w:tcW w:w="180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2825903" w14:textId="77777777" w:rsidR="0006008B" w:rsidRDefault="0006008B" w:rsidP="0006008B">
            <w:pPr>
              <w:pStyle w:val="TableParagraph"/>
              <w:spacing w:before="6"/>
              <w:rPr>
                <w:sz w:val="20"/>
              </w:rPr>
            </w:pPr>
          </w:p>
          <w:p w14:paraId="0D9DC560" w14:textId="77777777" w:rsidR="0006008B" w:rsidRDefault="0006008B" w:rsidP="0006008B">
            <w:pPr>
              <w:pStyle w:val="TableParagraph"/>
              <w:spacing w:before="1" w:line="247" w:lineRule="auto"/>
              <w:ind w:left="64" w:right="10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¿Cómo se manifiesta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energía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dónde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puede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obtenerse?</w:t>
            </w:r>
          </w:p>
        </w:tc>
        <w:tc>
          <w:tcPr>
            <w:tcW w:w="30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8A99BF5" w14:textId="77777777" w:rsidR="0006008B" w:rsidRDefault="0006008B" w:rsidP="0006008B">
            <w:pPr>
              <w:pStyle w:val="TableParagraph"/>
              <w:spacing w:before="141" w:line="247" w:lineRule="auto"/>
              <w:ind w:left="64" w:right="30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 diversas manifestaciones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energía: movimiento, luz, sonido, calor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electricidad, y sus transformaciones en el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entorno.</w:t>
            </w:r>
          </w:p>
        </w:tc>
        <w:tc>
          <w:tcPr>
            <w:tcW w:w="12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DD10D07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77ED854E" w14:textId="77777777" w:rsidR="0006008B" w:rsidRDefault="0006008B" w:rsidP="0006008B">
            <w:pPr>
              <w:pStyle w:val="TableParagraph"/>
              <w:spacing w:before="124" w:line="247" w:lineRule="auto"/>
              <w:ind w:lef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 energía y sus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transformaciones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E1FF147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5A781904" w14:textId="77777777" w:rsidR="0006008B" w:rsidRDefault="0006008B" w:rsidP="0006008B">
            <w:pPr>
              <w:pStyle w:val="TableParagraph"/>
              <w:rPr>
                <w:sz w:val="19"/>
              </w:rPr>
            </w:pPr>
          </w:p>
          <w:p w14:paraId="4C64A1C4" w14:textId="77777777" w:rsidR="0006008B" w:rsidRDefault="0006008B" w:rsidP="0006008B">
            <w:pPr>
              <w:pStyle w:val="TableParagraph"/>
              <w:spacing w:before="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206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207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B9ECAF2" w14:textId="77777777" w:rsidR="0006008B" w:rsidRDefault="0006008B" w:rsidP="0006008B">
            <w:pPr>
              <w:pStyle w:val="TableParagraph"/>
              <w:rPr>
                <w:sz w:val="18"/>
              </w:rPr>
            </w:pPr>
          </w:p>
          <w:p w14:paraId="25DC9197" w14:textId="77777777" w:rsidR="0006008B" w:rsidRDefault="0006008B" w:rsidP="0006008B">
            <w:pPr>
              <w:pStyle w:val="TableParagraph"/>
              <w:rPr>
                <w:sz w:val="19"/>
              </w:rPr>
            </w:pPr>
          </w:p>
          <w:p w14:paraId="19CA0202" w14:textId="77777777" w:rsidR="0006008B" w:rsidRDefault="0006008B" w:rsidP="0006008B">
            <w:pPr>
              <w:pStyle w:val="TableParagraph"/>
              <w:spacing w:before="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126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129</w:t>
            </w:r>
          </w:p>
        </w:tc>
      </w:tr>
    </w:tbl>
    <w:p w14:paraId="3B21F675" w14:textId="43852618" w:rsidR="00675180" w:rsidRDefault="00675180" w:rsidP="002C07A6">
      <w:pPr>
        <w:pStyle w:val="Textoindependiente"/>
        <w:rPr>
          <w:sz w:val="32"/>
        </w:rPr>
      </w:pPr>
    </w:p>
    <w:p w14:paraId="66134820" w14:textId="77777777" w:rsidR="00675180" w:rsidRDefault="00675180">
      <w:pPr>
        <w:rPr>
          <w:rFonts w:ascii="Arial" w:eastAsia="Arial" w:hAnsi="Arial" w:cs="Arial"/>
          <w:sz w:val="32"/>
          <w:szCs w:val="16"/>
          <w:lang w:val="es-ES"/>
        </w:rPr>
      </w:pPr>
      <w:r>
        <w:rPr>
          <w:sz w:val="32"/>
        </w:rPr>
        <w:br w:type="page"/>
      </w:r>
    </w:p>
    <w:p w14:paraId="19F62094" w14:textId="53B3BB8A" w:rsidR="002C07A6" w:rsidRDefault="002C07A6" w:rsidP="002C07A6">
      <w:pPr>
        <w:pStyle w:val="Ttulo2"/>
        <w:ind w:left="0"/>
        <w:rPr>
          <w:color w:val="A3548F"/>
        </w:rPr>
      </w:pPr>
      <w:r>
        <w:rPr>
          <w:color w:val="A3548F"/>
        </w:rPr>
        <w:lastRenderedPageBreak/>
        <w:t>Tercer</w:t>
      </w:r>
      <w:r w:rsidRPr="00474E73">
        <w:rPr>
          <w:color w:val="A3548F"/>
        </w:rPr>
        <w:t xml:space="preserve"> periodo</w:t>
      </w:r>
    </w:p>
    <w:p w14:paraId="124C82AB" w14:textId="77777777" w:rsidR="002C07A6" w:rsidRDefault="002C07A6" w:rsidP="002C07A6">
      <w:pPr>
        <w:rPr>
          <w:rFonts w:ascii="Arial" w:hAnsi="Arial" w:cs="Arial"/>
          <w:sz w:val="26"/>
          <w:szCs w:val="26"/>
        </w:rPr>
      </w:pPr>
    </w:p>
    <w:tbl>
      <w:tblPr>
        <w:tblStyle w:val="TableNormal"/>
        <w:tblW w:w="9680" w:type="dxa"/>
        <w:tblInd w:w="-10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863"/>
        <w:gridCol w:w="1465"/>
        <w:gridCol w:w="2409"/>
        <w:gridCol w:w="1721"/>
        <w:gridCol w:w="861"/>
        <w:gridCol w:w="861"/>
      </w:tblGrid>
      <w:tr w:rsidR="002C07A6" w14:paraId="56950648" w14:textId="77777777" w:rsidTr="009C3CD7">
        <w:trPr>
          <w:trHeight w:val="451"/>
        </w:trPr>
        <w:tc>
          <w:tcPr>
            <w:tcW w:w="500" w:type="dxa"/>
            <w:shd w:val="clear" w:color="auto" w:fill="BF84AC"/>
          </w:tcPr>
          <w:p w14:paraId="0B837BDB" w14:textId="77777777" w:rsidR="002C07A6" w:rsidRDefault="002C07A6" w:rsidP="00FB3056">
            <w:pPr>
              <w:pStyle w:val="TableParagraph"/>
              <w:spacing w:before="127"/>
              <w:ind w:left="25" w:right="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863" w:type="dxa"/>
            <w:shd w:val="clear" w:color="auto" w:fill="BF84AC"/>
          </w:tcPr>
          <w:p w14:paraId="4E33433F" w14:textId="77777777" w:rsidR="002C07A6" w:rsidRDefault="002C07A6" w:rsidP="00FB3056">
            <w:pPr>
              <w:pStyle w:val="TableParagraph"/>
              <w:spacing w:before="127"/>
              <w:ind w:left="601" w:right="582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Ámbito</w:t>
            </w:r>
          </w:p>
        </w:tc>
        <w:tc>
          <w:tcPr>
            <w:tcW w:w="1465" w:type="dxa"/>
            <w:shd w:val="clear" w:color="auto" w:fill="BF84AC"/>
          </w:tcPr>
          <w:p w14:paraId="1FA794B1" w14:textId="77777777" w:rsidR="002C07A6" w:rsidRDefault="002C07A6" w:rsidP="009C3CD7">
            <w:pPr>
              <w:pStyle w:val="TableParagraph"/>
              <w:spacing w:before="127"/>
              <w:ind w:left="70" w:right="129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409" w:type="dxa"/>
            <w:shd w:val="clear" w:color="auto" w:fill="BF84AC"/>
          </w:tcPr>
          <w:p w14:paraId="7B0004BE" w14:textId="77777777" w:rsidR="002C07A6" w:rsidRDefault="002C07A6" w:rsidP="00FB3056">
            <w:pPr>
              <w:pStyle w:val="TableParagraph"/>
              <w:spacing w:before="127"/>
              <w:ind w:left="461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721" w:type="dxa"/>
            <w:shd w:val="clear" w:color="auto" w:fill="BF84AC"/>
            <w:vAlign w:val="center"/>
          </w:tcPr>
          <w:p w14:paraId="313C3107" w14:textId="01190227" w:rsidR="002C07A6" w:rsidRPr="009C3CD7" w:rsidRDefault="002C07A6" w:rsidP="009C3CD7">
            <w:pPr>
              <w:pStyle w:val="TableParagraph"/>
              <w:spacing w:before="22"/>
              <w:ind w:left="145"/>
              <w:jc w:val="center"/>
              <w:rPr>
                <w:rFonts w:ascii="Arial-BoldItalicMT"/>
                <w:b/>
                <w:i/>
                <w:w w:val="80"/>
                <w:sz w:val="18"/>
              </w:rPr>
            </w:pPr>
            <w:r w:rsidRPr="009C3CD7">
              <w:rPr>
                <w:b/>
                <w:color w:val="FFFFFF"/>
                <w:w w:val="80"/>
                <w:sz w:val="18"/>
              </w:rPr>
              <w:t>Lección</w:t>
            </w:r>
            <w:r w:rsidR="009C3CD7" w:rsidRPr="009C3CD7">
              <w:rPr>
                <w:b/>
                <w:color w:val="FFFFFF"/>
                <w:w w:val="80"/>
                <w:sz w:val="18"/>
              </w:rPr>
              <w:t xml:space="preserve"> </w:t>
            </w:r>
            <w:r w:rsidRPr="009C3CD7">
              <w:rPr>
                <w:rFonts w:asci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1" w:type="dxa"/>
            <w:shd w:val="clear" w:color="auto" w:fill="BF84AC"/>
          </w:tcPr>
          <w:p w14:paraId="6D31AB36" w14:textId="77777777" w:rsidR="002C07A6" w:rsidRDefault="002C07A6" w:rsidP="00FB3056">
            <w:pPr>
              <w:pStyle w:val="TableParagraph"/>
              <w:spacing w:before="22"/>
              <w:ind w:left="132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2582365F" w14:textId="77777777" w:rsidR="002C07A6" w:rsidRDefault="002C07A6" w:rsidP="00FB3056">
            <w:pPr>
              <w:pStyle w:val="TableParagraph"/>
              <w:spacing w:before="3" w:line="199" w:lineRule="exact"/>
              <w:ind w:left="66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1" w:type="dxa"/>
            <w:shd w:val="clear" w:color="auto" w:fill="BF84AC"/>
          </w:tcPr>
          <w:p w14:paraId="0F6CA8D1" w14:textId="77777777" w:rsidR="002C07A6" w:rsidRDefault="002C07A6" w:rsidP="00FB3056">
            <w:pPr>
              <w:pStyle w:val="TableParagraph"/>
              <w:spacing w:before="11" w:line="210" w:lineRule="atLeast"/>
              <w:ind w:left="99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2C07A6" w14:paraId="4DD4CCDE" w14:textId="77777777" w:rsidTr="009C3CD7">
        <w:trPr>
          <w:trHeight w:val="1235"/>
        </w:trPr>
        <w:tc>
          <w:tcPr>
            <w:tcW w:w="5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E1EE661" w14:textId="77777777" w:rsidR="002C07A6" w:rsidRDefault="002C07A6" w:rsidP="00FB3056">
            <w:pPr>
              <w:pStyle w:val="TableParagraph"/>
              <w:rPr>
                <w:b/>
                <w:sz w:val="18"/>
              </w:rPr>
            </w:pPr>
          </w:p>
          <w:p w14:paraId="7278D221" w14:textId="77777777" w:rsidR="002C07A6" w:rsidRDefault="002C07A6" w:rsidP="00FB3056">
            <w:pPr>
              <w:pStyle w:val="TableParagraph"/>
              <w:rPr>
                <w:b/>
                <w:sz w:val="18"/>
              </w:rPr>
            </w:pPr>
          </w:p>
          <w:p w14:paraId="2022335A" w14:textId="77777777" w:rsidR="002C07A6" w:rsidRDefault="002C07A6" w:rsidP="00FB3056">
            <w:pPr>
              <w:pStyle w:val="TableParagraph"/>
              <w:spacing w:before="161"/>
              <w:ind w:left="51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27</w:t>
            </w:r>
          </w:p>
        </w:tc>
        <w:tc>
          <w:tcPr>
            <w:tcW w:w="1863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B18C4CF" w14:textId="77777777" w:rsidR="002C07A6" w:rsidRDefault="002C07A6" w:rsidP="00FB3056">
            <w:pPr>
              <w:pStyle w:val="TableParagraph"/>
              <w:spacing w:before="11"/>
              <w:rPr>
                <w:b/>
                <w:sz w:val="16"/>
              </w:rPr>
            </w:pPr>
          </w:p>
          <w:p w14:paraId="60430D1E" w14:textId="77777777" w:rsidR="002C07A6" w:rsidRDefault="002C07A6" w:rsidP="00FB3056">
            <w:pPr>
              <w:pStyle w:val="TableParagraph"/>
              <w:ind w:left="64"/>
              <w:rPr>
                <w:sz w:val="16"/>
              </w:rPr>
            </w:pPr>
            <w:r>
              <w:rPr>
                <w:color w:val="231F20"/>
                <w:sz w:val="16"/>
              </w:rPr>
              <w:t xml:space="preserve">Biodiversidad </w:t>
            </w:r>
            <w:r>
              <w:rPr>
                <w:color w:val="231F20"/>
                <w:w w:val="90"/>
                <w:sz w:val="16"/>
              </w:rPr>
              <w:t>y protección del ambiente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Conocimiento científico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conocimiento tecnológico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sociedad</w:t>
            </w:r>
          </w:p>
        </w:tc>
        <w:tc>
          <w:tcPr>
            <w:tcW w:w="1465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75B2286" w14:textId="77777777" w:rsidR="002C07A6" w:rsidRDefault="002C07A6" w:rsidP="00FB3056">
            <w:pPr>
              <w:pStyle w:val="TableParagraph"/>
              <w:rPr>
                <w:b/>
                <w:sz w:val="18"/>
              </w:rPr>
            </w:pPr>
          </w:p>
          <w:p w14:paraId="4E48345D" w14:textId="77777777" w:rsidR="002C07A6" w:rsidRDefault="002C07A6" w:rsidP="00FB3056">
            <w:pPr>
              <w:pStyle w:val="TableParagraph"/>
              <w:spacing w:before="5"/>
              <w:rPr>
                <w:b/>
                <w:sz w:val="15"/>
              </w:rPr>
            </w:pPr>
          </w:p>
          <w:p w14:paraId="430DAAC7" w14:textId="77777777" w:rsidR="002C07A6" w:rsidRDefault="002C07A6" w:rsidP="00FB3056">
            <w:pPr>
              <w:pStyle w:val="TableParagraph"/>
              <w:spacing w:line="247" w:lineRule="auto"/>
              <w:ind w:left="64" w:right="20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¿Cómo se manifiesta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energía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dónde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puede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obtenerse?</w:t>
            </w:r>
          </w:p>
        </w:tc>
        <w:tc>
          <w:tcPr>
            <w:tcW w:w="2409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0AD47A7" w14:textId="77777777" w:rsidR="002C07A6" w:rsidRDefault="002C07A6" w:rsidP="00FB3056">
            <w:pPr>
              <w:pStyle w:val="TableParagraph"/>
              <w:spacing w:line="247" w:lineRule="auto"/>
              <w:ind w:left="64" w:right="11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Argumenta las implicaciones del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aprovechamiento de fuentes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alternativas de energía en las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actividades</w:t>
            </w:r>
            <w:r>
              <w:rPr>
                <w:color w:val="231F20"/>
                <w:spacing w:val="2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humanas,</w:t>
            </w:r>
            <w:r>
              <w:rPr>
                <w:color w:val="231F20"/>
                <w:spacing w:val="2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</w:t>
            </w:r>
            <w:r>
              <w:rPr>
                <w:color w:val="231F20"/>
                <w:spacing w:val="2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importancia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cuidado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ambiente.</w:t>
            </w:r>
          </w:p>
        </w:tc>
        <w:tc>
          <w:tcPr>
            <w:tcW w:w="1721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2A2B818" w14:textId="77777777" w:rsidR="002C07A6" w:rsidRDefault="002C07A6" w:rsidP="00FB3056">
            <w:pPr>
              <w:pStyle w:val="TableParagraph"/>
              <w:rPr>
                <w:b/>
                <w:sz w:val="18"/>
              </w:rPr>
            </w:pPr>
          </w:p>
          <w:p w14:paraId="677D562B" w14:textId="77777777" w:rsidR="002C07A6" w:rsidRDefault="002C07A6" w:rsidP="00FB3056">
            <w:pPr>
              <w:pStyle w:val="TableParagraph"/>
              <w:spacing w:before="4"/>
              <w:rPr>
                <w:b/>
                <w:sz w:val="15"/>
              </w:rPr>
            </w:pPr>
          </w:p>
          <w:p w14:paraId="4E5FADBA" w14:textId="77777777" w:rsidR="002C07A6" w:rsidRDefault="002C07A6" w:rsidP="009C3CD7">
            <w:pPr>
              <w:pStyle w:val="TableParagraph"/>
              <w:spacing w:line="247" w:lineRule="auto"/>
              <w:ind w:left="63" w:right="59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Aprovechamiento</w:t>
            </w:r>
            <w:r>
              <w:rPr>
                <w:color w:val="231F20"/>
                <w:spacing w:val="-38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responsable de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energía</w:t>
            </w:r>
          </w:p>
        </w:tc>
        <w:tc>
          <w:tcPr>
            <w:tcW w:w="861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79886F2" w14:textId="77777777" w:rsidR="002C07A6" w:rsidRDefault="002C07A6" w:rsidP="00FB3056">
            <w:pPr>
              <w:pStyle w:val="TableParagraph"/>
              <w:rPr>
                <w:b/>
                <w:sz w:val="18"/>
              </w:rPr>
            </w:pPr>
          </w:p>
          <w:p w14:paraId="417DCB9A" w14:textId="77777777" w:rsidR="002C07A6" w:rsidRDefault="002C07A6" w:rsidP="00FB3056">
            <w:pPr>
              <w:pStyle w:val="TableParagraph"/>
              <w:rPr>
                <w:b/>
                <w:sz w:val="18"/>
              </w:rPr>
            </w:pPr>
          </w:p>
          <w:p w14:paraId="11F8BD0C" w14:textId="77777777" w:rsidR="002C07A6" w:rsidRDefault="002C07A6" w:rsidP="00FB3056">
            <w:pPr>
              <w:pStyle w:val="TableParagraph"/>
              <w:spacing w:before="160"/>
              <w:ind w:left="111" w:right="99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208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209</w:t>
            </w:r>
          </w:p>
        </w:tc>
        <w:tc>
          <w:tcPr>
            <w:tcW w:w="861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E7930A2" w14:textId="77777777" w:rsidR="002C07A6" w:rsidRDefault="002C07A6" w:rsidP="00FB3056">
            <w:pPr>
              <w:pStyle w:val="TableParagraph"/>
              <w:rPr>
                <w:b/>
                <w:sz w:val="18"/>
              </w:rPr>
            </w:pPr>
          </w:p>
          <w:p w14:paraId="5A4B5DF6" w14:textId="77777777" w:rsidR="002C07A6" w:rsidRDefault="002C07A6" w:rsidP="00FB3056">
            <w:pPr>
              <w:pStyle w:val="TableParagraph"/>
              <w:rPr>
                <w:b/>
                <w:sz w:val="18"/>
              </w:rPr>
            </w:pPr>
          </w:p>
          <w:p w14:paraId="18609F87" w14:textId="77777777" w:rsidR="002C07A6" w:rsidRDefault="002C07A6" w:rsidP="00FB3056">
            <w:pPr>
              <w:pStyle w:val="TableParagraph"/>
              <w:spacing w:before="160"/>
              <w:ind w:left="110" w:right="101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131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139</w:t>
            </w:r>
          </w:p>
        </w:tc>
      </w:tr>
      <w:tr w:rsidR="002C07A6" w14:paraId="0084C497" w14:textId="77777777" w:rsidTr="009C3CD7">
        <w:trPr>
          <w:trHeight w:val="118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7C43DC8" w14:textId="77777777" w:rsidR="002C07A6" w:rsidRDefault="002C07A6" w:rsidP="00FB3056">
            <w:pPr>
              <w:pStyle w:val="TableParagraph"/>
              <w:rPr>
                <w:b/>
                <w:sz w:val="18"/>
              </w:rPr>
            </w:pPr>
          </w:p>
          <w:p w14:paraId="3E831964" w14:textId="77777777" w:rsidR="002C07A6" w:rsidRDefault="002C07A6" w:rsidP="00FB3056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4671F55B" w14:textId="77777777" w:rsidR="002C07A6" w:rsidRDefault="002C07A6" w:rsidP="00FB3056">
            <w:pPr>
              <w:pStyle w:val="TableParagraph"/>
              <w:ind w:left="12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28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</w:p>
          <w:p w14:paraId="1CDE90B5" w14:textId="77777777" w:rsidR="002C07A6" w:rsidRDefault="002C07A6" w:rsidP="00FB3056">
            <w:pPr>
              <w:pStyle w:val="TableParagraph"/>
              <w:spacing w:before="6"/>
              <w:ind w:left="174"/>
              <w:rPr>
                <w:sz w:val="16"/>
              </w:rPr>
            </w:pPr>
            <w:r>
              <w:rPr>
                <w:color w:val="231F20"/>
                <w:sz w:val="16"/>
              </w:rPr>
              <w:t>30</w:t>
            </w:r>
          </w:p>
        </w:tc>
        <w:tc>
          <w:tcPr>
            <w:tcW w:w="1863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16231C5" w14:textId="77777777" w:rsidR="002C07A6" w:rsidRDefault="002C07A6" w:rsidP="00FB3056">
            <w:pPr>
              <w:pStyle w:val="TableParagraph"/>
              <w:rPr>
                <w:b/>
                <w:sz w:val="18"/>
              </w:rPr>
            </w:pPr>
          </w:p>
          <w:p w14:paraId="4F1C0704" w14:textId="77777777" w:rsidR="002C07A6" w:rsidRDefault="002C07A6" w:rsidP="00FB3056">
            <w:pPr>
              <w:pStyle w:val="TableParagraph"/>
              <w:spacing w:before="105" w:line="247" w:lineRule="auto"/>
              <w:ind w:left="64" w:right="112"/>
              <w:jc w:val="both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Conocimiento científico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conocimiento tecnológico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sociedad</w:t>
            </w:r>
          </w:p>
        </w:tc>
        <w:tc>
          <w:tcPr>
            <w:tcW w:w="1465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14603FE" w14:textId="77777777" w:rsidR="002C07A6" w:rsidRDefault="002C07A6" w:rsidP="00FB3056">
            <w:pPr>
              <w:pStyle w:val="TableParagraph"/>
              <w:spacing w:before="121" w:line="247" w:lineRule="auto"/>
              <w:ind w:left="64" w:right="6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Proyecto estudiantil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 desarrollar,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integrar y aplicar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aprendizajes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esperados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competencias</w:t>
            </w:r>
          </w:p>
        </w:tc>
        <w:tc>
          <w:tcPr>
            <w:tcW w:w="240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613CB16" w14:textId="77777777" w:rsidR="002C07A6" w:rsidRDefault="002C07A6" w:rsidP="00FB3056">
            <w:pPr>
              <w:pStyle w:val="TableParagraph"/>
              <w:spacing w:before="20" w:line="190" w:lineRule="atLeast"/>
              <w:ind w:left="63" w:right="11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Aplica habilidades, actitudes y valores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 la formación científica básica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durante la planeación, el desarrollo,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comunicación y la evaluación de un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proyecto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interés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integra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contenidos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bloque.</w:t>
            </w:r>
          </w:p>
        </w:tc>
        <w:tc>
          <w:tcPr>
            <w:tcW w:w="172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0630473" w14:textId="77777777" w:rsidR="002C07A6" w:rsidRDefault="002C07A6" w:rsidP="00FB3056">
            <w:pPr>
              <w:pStyle w:val="TableParagraph"/>
              <w:rPr>
                <w:b/>
                <w:sz w:val="18"/>
              </w:rPr>
            </w:pPr>
          </w:p>
          <w:p w14:paraId="21AEA617" w14:textId="7D4BCF56" w:rsidR="002C07A6" w:rsidRDefault="002C07A6" w:rsidP="00FB3056">
            <w:pPr>
              <w:pStyle w:val="TableParagraph"/>
              <w:spacing w:before="104" w:line="247" w:lineRule="auto"/>
              <w:ind w:left="62" w:right="160"/>
              <w:rPr>
                <w:sz w:val="16"/>
              </w:rPr>
            </w:pPr>
            <w:r>
              <w:rPr>
                <w:color w:val="231F20"/>
                <w:sz w:val="16"/>
              </w:rPr>
              <w:t>Proyecto: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 xml:space="preserve">construcción </w:t>
            </w:r>
            <w:proofErr w:type="gramStart"/>
            <w:r>
              <w:rPr>
                <w:color w:val="231F20"/>
                <w:w w:val="90"/>
                <w:sz w:val="16"/>
              </w:rPr>
              <w:t>de</w:t>
            </w:r>
            <w:r w:rsidR="009C3CD7">
              <w:rPr>
                <w:color w:val="231F20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proofErr w:type="gramEnd"/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dispositivo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4269300" w14:textId="77777777" w:rsidR="002C07A6" w:rsidRDefault="002C07A6" w:rsidP="00FB3056">
            <w:pPr>
              <w:pStyle w:val="TableParagraph"/>
              <w:rPr>
                <w:b/>
                <w:sz w:val="18"/>
              </w:rPr>
            </w:pPr>
          </w:p>
          <w:p w14:paraId="16E24E41" w14:textId="77777777" w:rsidR="002C07A6" w:rsidRDefault="002C07A6" w:rsidP="00FB3056">
            <w:pPr>
              <w:pStyle w:val="TableParagraph"/>
              <w:spacing w:before="6"/>
              <w:rPr>
                <w:b/>
                <w:sz w:val="25"/>
              </w:rPr>
            </w:pPr>
          </w:p>
          <w:p w14:paraId="02E0D2A2" w14:textId="77777777" w:rsidR="002C07A6" w:rsidRDefault="002C07A6" w:rsidP="00FB3056">
            <w:pPr>
              <w:pStyle w:val="TableParagraph"/>
              <w:ind w:left="109" w:right="101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210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5FD3B1D" w14:textId="77777777" w:rsidR="002C07A6" w:rsidRDefault="002C07A6" w:rsidP="00FB3056">
            <w:pPr>
              <w:pStyle w:val="TableParagraph"/>
              <w:rPr>
                <w:b/>
                <w:sz w:val="18"/>
              </w:rPr>
            </w:pPr>
          </w:p>
          <w:p w14:paraId="5ED18C18" w14:textId="77777777" w:rsidR="002C07A6" w:rsidRDefault="002C07A6" w:rsidP="00FB3056">
            <w:pPr>
              <w:pStyle w:val="TableParagraph"/>
              <w:spacing w:before="6"/>
              <w:rPr>
                <w:b/>
                <w:sz w:val="25"/>
              </w:rPr>
            </w:pPr>
          </w:p>
          <w:p w14:paraId="27F86D45" w14:textId="77777777" w:rsidR="002C07A6" w:rsidRDefault="002C07A6" w:rsidP="00FB3056">
            <w:pPr>
              <w:pStyle w:val="TableParagraph"/>
              <w:ind w:left="111" w:right="101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140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141</w:t>
            </w:r>
          </w:p>
        </w:tc>
      </w:tr>
      <w:tr w:rsidR="0070255B" w14:paraId="16861A03" w14:textId="77777777" w:rsidTr="009C3CD7">
        <w:trPr>
          <w:trHeight w:val="613"/>
        </w:trPr>
        <w:tc>
          <w:tcPr>
            <w:tcW w:w="5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FA64D16" w14:textId="77777777" w:rsidR="0070255B" w:rsidRDefault="0070255B" w:rsidP="00FB3056">
            <w:pPr>
              <w:pStyle w:val="TableParagraph"/>
              <w:spacing w:before="28" w:line="177" w:lineRule="exact"/>
              <w:ind w:left="49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31</w:t>
            </w:r>
          </w:p>
          <w:p w14:paraId="19E8188A" w14:textId="77777777" w:rsidR="0070255B" w:rsidRDefault="0070255B" w:rsidP="00FB3056">
            <w:pPr>
              <w:pStyle w:val="TableParagraph"/>
              <w:spacing w:line="177" w:lineRule="exact"/>
              <w:ind w:left="51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y</w:t>
            </w:r>
          </w:p>
          <w:p w14:paraId="78022DE9" w14:textId="77777777" w:rsidR="0070255B" w:rsidRDefault="0070255B" w:rsidP="00FB3056">
            <w:pPr>
              <w:pStyle w:val="TableParagraph"/>
              <w:spacing w:before="26"/>
              <w:ind w:left="50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32</w:t>
            </w:r>
          </w:p>
        </w:tc>
        <w:tc>
          <w:tcPr>
            <w:tcW w:w="1863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6A8444D" w14:textId="77777777" w:rsidR="0070255B" w:rsidRDefault="0070255B" w:rsidP="00FB3056">
            <w:pPr>
              <w:pStyle w:val="TableParagraph"/>
              <w:spacing w:before="28" w:line="247" w:lineRule="auto"/>
              <w:ind w:left="65" w:right="24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Conocimiento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científico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conocimiento tecnológico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sociedad</w:t>
            </w:r>
          </w:p>
        </w:tc>
        <w:tc>
          <w:tcPr>
            <w:tcW w:w="1465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050ECCF" w14:textId="055E953A" w:rsidR="0070255B" w:rsidRPr="00DC22DC" w:rsidRDefault="0070255B" w:rsidP="00FB3056">
            <w:pPr>
              <w:pStyle w:val="TableParagraph"/>
              <w:spacing w:before="10"/>
              <w:rPr>
                <w:sz w:val="11"/>
                <w:szCs w:val="11"/>
              </w:rPr>
            </w:pPr>
          </w:p>
          <w:p w14:paraId="188F8420" w14:textId="77777777" w:rsidR="00DC22DC" w:rsidRPr="00DC22DC" w:rsidRDefault="00DC22DC" w:rsidP="00FB3056">
            <w:pPr>
              <w:pStyle w:val="TableParagraph"/>
              <w:spacing w:before="10"/>
              <w:rPr>
                <w:sz w:val="11"/>
                <w:szCs w:val="11"/>
              </w:rPr>
            </w:pPr>
          </w:p>
          <w:p w14:paraId="3B996278" w14:textId="77777777" w:rsidR="0070255B" w:rsidRDefault="0070255B" w:rsidP="00FB3056">
            <w:pPr>
              <w:pStyle w:val="TableParagraph"/>
              <w:spacing w:before="1"/>
              <w:ind w:left="64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¿Cómo</w:t>
            </w:r>
            <w:r>
              <w:rPr>
                <w:color w:val="231F20"/>
                <w:spacing w:val="8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es</w:t>
            </w:r>
            <w:r>
              <w:rPr>
                <w:color w:val="231F20"/>
                <w:spacing w:val="9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el</w:t>
            </w:r>
            <w:r>
              <w:rPr>
                <w:color w:val="231F20"/>
                <w:spacing w:val="9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universo?</w:t>
            </w:r>
          </w:p>
        </w:tc>
        <w:tc>
          <w:tcPr>
            <w:tcW w:w="2409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66361F3" w14:textId="77777777" w:rsidR="0070255B" w:rsidRDefault="0070255B" w:rsidP="00FB3056">
            <w:pPr>
              <w:pStyle w:val="TableParagraph"/>
              <w:spacing w:before="22" w:line="190" w:lineRule="atLeast"/>
              <w:ind w:left="64" w:right="11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componentes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básicos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universo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base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principales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características.</w:t>
            </w:r>
          </w:p>
        </w:tc>
        <w:tc>
          <w:tcPr>
            <w:tcW w:w="1721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DB16CAA" w14:textId="77777777" w:rsidR="0070255B" w:rsidRDefault="0070255B" w:rsidP="00FB3056">
            <w:pPr>
              <w:pStyle w:val="TableParagraph"/>
              <w:spacing w:before="10"/>
              <w:rPr>
                <w:sz w:val="18"/>
              </w:rPr>
            </w:pPr>
          </w:p>
          <w:p w14:paraId="0AA270E1" w14:textId="77777777" w:rsidR="0070255B" w:rsidRDefault="0070255B" w:rsidP="00FB3056">
            <w:pPr>
              <w:pStyle w:val="TableParagraph"/>
              <w:spacing w:before="1"/>
              <w:ind w:left="6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universo</w:t>
            </w:r>
          </w:p>
        </w:tc>
        <w:tc>
          <w:tcPr>
            <w:tcW w:w="861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4D12748" w14:textId="77777777" w:rsidR="0070255B" w:rsidRDefault="0070255B" w:rsidP="00FB3056">
            <w:pPr>
              <w:pStyle w:val="TableParagraph"/>
              <w:spacing w:before="10"/>
              <w:rPr>
                <w:sz w:val="18"/>
              </w:rPr>
            </w:pPr>
          </w:p>
          <w:p w14:paraId="36DCA9D5" w14:textId="77777777" w:rsidR="0070255B" w:rsidRDefault="0070255B" w:rsidP="00FB3056">
            <w:pPr>
              <w:pStyle w:val="TableParagraph"/>
              <w:spacing w:before="1"/>
              <w:ind w:left="111" w:right="100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211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212</w:t>
            </w:r>
          </w:p>
        </w:tc>
        <w:tc>
          <w:tcPr>
            <w:tcW w:w="861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A6C1E74" w14:textId="77777777" w:rsidR="0070255B" w:rsidRDefault="0070255B" w:rsidP="00FB3056">
            <w:pPr>
              <w:pStyle w:val="TableParagraph"/>
              <w:spacing w:before="10"/>
              <w:rPr>
                <w:sz w:val="18"/>
              </w:rPr>
            </w:pPr>
          </w:p>
          <w:p w14:paraId="30D92C52" w14:textId="77777777" w:rsidR="0070255B" w:rsidRDefault="0070255B" w:rsidP="00FB3056">
            <w:pPr>
              <w:pStyle w:val="TableParagraph"/>
              <w:spacing w:before="1"/>
              <w:ind w:left="111" w:right="100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146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163</w:t>
            </w:r>
          </w:p>
        </w:tc>
      </w:tr>
      <w:tr w:rsidR="0070255B" w14:paraId="069ED67F" w14:textId="77777777" w:rsidTr="009C3CD7">
        <w:trPr>
          <w:trHeight w:val="61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1A09EDC" w14:textId="77777777" w:rsidR="0070255B" w:rsidRDefault="0070255B" w:rsidP="00FB3056">
            <w:pPr>
              <w:pStyle w:val="TableParagraph"/>
              <w:spacing w:before="10"/>
              <w:rPr>
                <w:sz w:val="18"/>
              </w:rPr>
            </w:pPr>
          </w:p>
          <w:p w14:paraId="79FB397B" w14:textId="77777777" w:rsidR="0070255B" w:rsidRDefault="0070255B" w:rsidP="00FB3056">
            <w:pPr>
              <w:pStyle w:val="TableParagraph"/>
              <w:spacing w:before="1"/>
              <w:ind w:left="50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33</w:t>
            </w:r>
          </w:p>
        </w:tc>
        <w:tc>
          <w:tcPr>
            <w:tcW w:w="1863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5D9228A" w14:textId="77777777" w:rsidR="0070255B" w:rsidRDefault="0070255B" w:rsidP="00FB3056">
            <w:pPr>
              <w:pStyle w:val="TableParagraph"/>
              <w:spacing w:before="28" w:line="247" w:lineRule="auto"/>
              <w:ind w:left="65" w:right="24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Conocimiento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científico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conocimiento tecnológico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sociedad</w:t>
            </w:r>
          </w:p>
        </w:tc>
        <w:tc>
          <w:tcPr>
            <w:tcW w:w="1465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60ECF8A" w14:textId="54CC7FFD" w:rsidR="0070255B" w:rsidRPr="00DC22DC" w:rsidRDefault="0070255B" w:rsidP="00FB3056">
            <w:pPr>
              <w:pStyle w:val="TableParagraph"/>
              <w:spacing w:before="10"/>
              <w:rPr>
                <w:sz w:val="11"/>
                <w:szCs w:val="11"/>
              </w:rPr>
            </w:pPr>
          </w:p>
          <w:p w14:paraId="4456E7E0" w14:textId="77777777" w:rsidR="00DC22DC" w:rsidRPr="00DC22DC" w:rsidRDefault="00DC22DC" w:rsidP="00FB3056">
            <w:pPr>
              <w:pStyle w:val="TableParagraph"/>
              <w:spacing w:before="10"/>
              <w:rPr>
                <w:sz w:val="11"/>
                <w:szCs w:val="11"/>
              </w:rPr>
            </w:pPr>
          </w:p>
          <w:p w14:paraId="613CBEF1" w14:textId="77777777" w:rsidR="0070255B" w:rsidRDefault="0070255B" w:rsidP="00FB3056">
            <w:pPr>
              <w:pStyle w:val="TableParagraph"/>
              <w:spacing w:before="1"/>
              <w:ind w:left="64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¿Cómo</w:t>
            </w:r>
            <w:r>
              <w:rPr>
                <w:color w:val="231F20"/>
                <w:spacing w:val="8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es</w:t>
            </w:r>
            <w:r>
              <w:rPr>
                <w:color w:val="231F20"/>
                <w:spacing w:val="9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el</w:t>
            </w:r>
            <w:r>
              <w:rPr>
                <w:color w:val="231F20"/>
                <w:spacing w:val="9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universo?</w:t>
            </w:r>
          </w:p>
        </w:tc>
        <w:tc>
          <w:tcPr>
            <w:tcW w:w="240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2760D46" w14:textId="77777777" w:rsidR="0070255B" w:rsidRDefault="0070255B" w:rsidP="00FB3056">
            <w:pPr>
              <w:pStyle w:val="TableParagraph"/>
              <w:spacing w:before="22" w:line="190" w:lineRule="atLeast"/>
              <w:ind w:left="64" w:right="6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aportaciones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tecnología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 procedimientos científicos en el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conocimiento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universo.</w:t>
            </w:r>
          </w:p>
        </w:tc>
        <w:tc>
          <w:tcPr>
            <w:tcW w:w="172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5E81B95" w14:textId="77777777" w:rsidR="0070255B" w:rsidRDefault="0070255B" w:rsidP="00FB3056">
            <w:pPr>
              <w:pStyle w:val="TableParagraph"/>
              <w:spacing w:before="21" w:line="190" w:lineRule="atLeast"/>
              <w:ind w:left="63" w:right="16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Artefactos para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explorar el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universo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477055D" w14:textId="77777777" w:rsidR="0070255B" w:rsidRDefault="0070255B" w:rsidP="00FB3056">
            <w:pPr>
              <w:pStyle w:val="TableParagraph"/>
              <w:spacing w:before="10"/>
              <w:rPr>
                <w:sz w:val="18"/>
              </w:rPr>
            </w:pPr>
          </w:p>
          <w:p w14:paraId="05157949" w14:textId="77777777" w:rsidR="0070255B" w:rsidRDefault="0070255B" w:rsidP="00FB3056">
            <w:pPr>
              <w:pStyle w:val="TableParagraph"/>
              <w:ind w:left="111" w:right="9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213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214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3DA9759" w14:textId="77777777" w:rsidR="0070255B" w:rsidRDefault="0070255B" w:rsidP="00FB3056">
            <w:pPr>
              <w:pStyle w:val="TableParagraph"/>
              <w:spacing w:before="10"/>
              <w:rPr>
                <w:sz w:val="18"/>
              </w:rPr>
            </w:pPr>
          </w:p>
          <w:p w14:paraId="13ED0328" w14:textId="77777777" w:rsidR="0070255B" w:rsidRDefault="0070255B" w:rsidP="00FB3056">
            <w:pPr>
              <w:pStyle w:val="TableParagraph"/>
              <w:ind w:left="111" w:right="100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146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163</w:t>
            </w:r>
          </w:p>
        </w:tc>
      </w:tr>
      <w:tr w:rsidR="0070255B" w14:paraId="576BEB91" w14:textId="77777777" w:rsidTr="009C3CD7">
        <w:trPr>
          <w:trHeight w:val="1378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6978C1F" w14:textId="77777777" w:rsidR="0070255B" w:rsidRDefault="0070255B" w:rsidP="00FB3056">
            <w:pPr>
              <w:pStyle w:val="TableParagraph"/>
              <w:rPr>
                <w:sz w:val="18"/>
              </w:rPr>
            </w:pPr>
          </w:p>
          <w:p w14:paraId="1A9F1D24" w14:textId="77777777" w:rsidR="0070255B" w:rsidRDefault="0070255B" w:rsidP="00FB3056">
            <w:pPr>
              <w:pStyle w:val="TableParagraph"/>
              <w:rPr>
                <w:sz w:val="18"/>
              </w:rPr>
            </w:pPr>
          </w:p>
          <w:p w14:paraId="652DA5BF" w14:textId="77777777" w:rsidR="0070255B" w:rsidRDefault="0070255B" w:rsidP="00FB3056">
            <w:pPr>
              <w:pStyle w:val="TableParagraph"/>
              <w:spacing w:before="130"/>
              <w:ind w:left="12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34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</w:p>
          <w:p w14:paraId="233C8F05" w14:textId="77777777" w:rsidR="0070255B" w:rsidRDefault="0070255B" w:rsidP="00FB3056">
            <w:pPr>
              <w:pStyle w:val="TableParagraph"/>
              <w:spacing w:before="6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36</w:t>
            </w:r>
          </w:p>
        </w:tc>
        <w:tc>
          <w:tcPr>
            <w:tcW w:w="1863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7C4A5B3" w14:textId="77777777" w:rsidR="00E35175" w:rsidRPr="00E35175" w:rsidRDefault="00E35175" w:rsidP="00FB3056">
            <w:pPr>
              <w:pStyle w:val="TableParagraph"/>
              <w:ind w:left="65"/>
              <w:rPr>
                <w:color w:val="231F20"/>
                <w:w w:val="85"/>
                <w:sz w:val="10"/>
                <w:szCs w:val="10"/>
              </w:rPr>
            </w:pPr>
          </w:p>
          <w:p w14:paraId="7F03DEBA" w14:textId="4A519B6E" w:rsidR="0070255B" w:rsidRDefault="0070255B" w:rsidP="00FB3056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Desarrollo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humano y cuidado de la salud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Biodiversidad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protección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 ambiente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Conocimiento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científico y</w:t>
            </w:r>
            <w:r>
              <w:rPr>
                <w:color w:val="231F20"/>
                <w:spacing w:val="3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conocimiento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tecnológico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sociedad</w:t>
            </w:r>
          </w:p>
        </w:tc>
        <w:tc>
          <w:tcPr>
            <w:tcW w:w="1465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3DE17A3" w14:textId="77777777" w:rsidR="0070255B" w:rsidRDefault="0070255B" w:rsidP="00FB3056">
            <w:pPr>
              <w:pStyle w:val="TableParagraph"/>
              <w:spacing w:before="146" w:line="247" w:lineRule="auto"/>
              <w:ind w:left="64" w:right="6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Proyecto estudiantil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 integrar y aplicar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aprendizajes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esperados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competencias</w:t>
            </w:r>
          </w:p>
        </w:tc>
        <w:tc>
          <w:tcPr>
            <w:tcW w:w="240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5A21901" w14:textId="77777777" w:rsidR="0070255B" w:rsidRDefault="0070255B" w:rsidP="00FB3056">
            <w:pPr>
              <w:pStyle w:val="TableParagraph"/>
              <w:spacing w:line="247" w:lineRule="auto"/>
              <w:ind w:left="64" w:right="11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Aplica habilidades, actitudes y valores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 la formación científica básica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durante la planeación, el desarrollo,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comunicación y la evaluación de un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proyecto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interés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integra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contenidos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curso.</w:t>
            </w:r>
          </w:p>
        </w:tc>
        <w:tc>
          <w:tcPr>
            <w:tcW w:w="172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6A61353" w14:textId="77777777" w:rsidR="0070255B" w:rsidRPr="00E35175" w:rsidRDefault="0070255B" w:rsidP="00FB3056">
            <w:pPr>
              <w:pStyle w:val="TableParagraph"/>
              <w:rPr>
                <w:sz w:val="13"/>
                <w:szCs w:val="13"/>
              </w:rPr>
            </w:pPr>
          </w:p>
          <w:p w14:paraId="5C4060CB" w14:textId="77777777" w:rsidR="0070255B" w:rsidRPr="00E35175" w:rsidRDefault="0070255B" w:rsidP="00FB3056">
            <w:pPr>
              <w:pStyle w:val="TableParagraph"/>
              <w:spacing w:before="1"/>
              <w:rPr>
                <w:sz w:val="13"/>
                <w:szCs w:val="13"/>
              </w:rPr>
            </w:pPr>
          </w:p>
          <w:p w14:paraId="2CCE3F83" w14:textId="77777777" w:rsidR="0070255B" w:rsidRDefault="0070255B" w:rsidP="00FB3056">
            <w:pPr>
              <w:pStyle w:val="TableParagraph"/>
              <w:spacing w:line="247" w:lineRule="auto"/>
              <w:ind w:left="63" w:right="160"/>
              <w:rPr>
                <w:sz w:val="16"/>
              </w:rPr>
            </w:pPr>
            <w:r>
              <w:rPr>
                <w:color w:val="231F20"/>
                <w:sz w:val="16"/>
              </w:rPr>
              <w:t>Proyecto: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cuidado de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salud,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consumo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 xml:space="preserve">sustentable </w:t>
            </w:r>
            <w:r>
              <w:rPr>
                <w:color w:val="231F20"/>
                <w:w w:val="85"/>
                <w:sz w:val="16"/>
              </w:rPr>
              <w:t>y energías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alternativas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F67506A" w14:textId="77777777" w:rsidR="0070255B" w:rsidRDefault="0070255B" w:rsidP="00FB3056">
            <w:pPr>
              <w:pStyle w:val="TableParagraph"/>
              <w:rPr>
                <w:sz w:val="18"/>
              </w:rPr>
            </w:pPr>
          </w:p>
          <w:p w14:paraId="3984EBD1" w14:textId="77777777" w:rsidR="0070255B" w:rsidRDefault="0070255B" w:rsidP="00FB3056">
            <w:pPr>
              <w:pStyle w:val="TableParagraph"/>
              <w:rPr>
                <w:sz w:val="18"/>
              </w:rPr>
            </w:pPr>
          </w:p>
          <w:p w14:paraId="28E64DB4" w14:textId="77777777" w:rsidR="0070255B" w:rsidRDefault="0070255B" w:rsidP="00FB3056">
            <w:pPr>
              <w:pStyle w:val="TableParagraph"/>
              <w:spacing w:before="4"/>
              <w:rPr>
                <w:sz w:val="19"/>
              </w:rPr>
            </w:pPr>
          </w:p>
          <w:p w14:paraId="263FC065" w14:textId="77777777" w:rsidR="0070255B" w:rsidRDefault="0070255B" w:rsidP="00FB3056">
            <w:pPr>
              <w:pStyle w:val="TableParagraph"/>
              <w:spacing w:before="1"/>
              <w:ind w:left="111" w:right="9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215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216</w:t>
            </w:r>
          </w:p>
        </w:tc>
        <w:tc>
          <w:tcPr>
            <w:tcW w:w="86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6C49989" w14:textId="77777777" w:rsidR="0070255B" w:rsidRDefault="0070255B" w:rsidP="00FB3056">
            <w:pPr>
              <w:pStyle w:val="TableParagraph"/>
              <w:rPr>
                <w:sz w:val="18"/>
              </w:rPr>
            </w:pPr>
          </w:p>
          <w:p w14:paraId="6F431B79" w14:textId="77777777" w:rsidR="0070255B" w:rsidRDefault="0070255B" w:rsidP="00FB3056">
            <w:pPr>
              <w:pStyle w:val="TableParagraph"/>
              <w:rPr>
                <w:sz w:val="18"/>
              </w:rPr>
            </w:pPr>
          </w:p>
          <w:p w14:paraId="1B33BB83" w14:textId="77777777" w:rsidR="0070255B" w:rsidRDefault="0070255B" w:rsidP="00FB3056">
            <w:pPr>
              <w:pStyle w:val="TableParagraph"/>
              <w:spacing w:before="4"/>
              <w:rPr>
                <w:sz w:val="19"/>
              </w:rPr>
            </w:pPr>
          </w:p>
          <w:p w14:paraId="2AAD5A3F" w14:textId="77777777" w:rsidR="0070255B" w:rsidRDefault="0070255B" w:rsidP="00FB3056">
            <w:pPr>
              <w:pStyle w:val="TableParagraph"/>
              <w:spacing w:before="1"/>
              <w:ind w:left="111" w:right="100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164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167</w:t>
            </w:r>
          </w:p>
        </w:tc>
      </w:tr>
    </w:tbl>
    <w:p w14:paraId="5BCC3200" w14:textId="5EBE7883" w:rsidR="0070255B" w:rsidRDefault="0070255B" w:rsidP="002C07A6">
      <w:pPr>
        <w:pStyle w:val="Textoindependiente"/>
        <w:rPr>
          <w:sz w:val="32"/>
        </w:rPr>
      </w:pPr>
    </w:p>
    <w:p w14:paraId="53DCE2C9" w14:textId="7F9BEF2B" w:rsidR="0070255B" w:rsidRPr="00474E73" w:rsidRDefault="0070255B" w:rsidP="0070255B">
      <w:pPr>
        <w:pStyle w:val="Materia"/>
        <w:rPr>
          <w:color w:val="99CA3C"/>
        </w:rPr>
      </w:pPr>
      <w:r>
        <w:rPr>
          <w:color w:val="99CA3C"/>
        </w:rPr>
        <w:t>Geografía</w:t>
      </w:r>
    </w:p>
    <w:p w14:paraId="5BF51927" w14:textId="77777777" w:rsidR="0070255B" w:rsidRDefault="0070255B" w:rsidP="0070255B">
      <w:pPr>
        <w:pStyle w:val="Ttulo2"/>
        <w:ind w:left="851" w:hanging="851"/>
      </w:pPr>
    </w:p>
    <w:p w14:paraId="64D2C8BA" w14:textId="77777777" w:rsidR="0070255B" w:rsidRDefault="0070255B" w:rsidP="0070255B">
      <w:pPr>
        <w:pStyle w:val="Ttulo2"/>
        <w:ind w:left="0"/>
        <w:rPr>
          <w:color w:val="A3548F"/>
        </w:rPr>
      </w:pPr>
      <w:r w:rsidRPr="00474E73">
        <w:rPr>
          <w:color w:val="A3548F"/>
        </w:rPr>
        <w:t>Primer periodo</w:t>
      </w:r>
    </w:p>
    <w:p w14:paraId="056B866E" w14:textId="1BD7B8D6" w:rsidR="0070255B" w:rsidRDefault="0070255B" w:rsidP="0070255B">
      <w:pPr>
        <w:rPr>
          <w:rFonts w:ascii="Arial" w:hAnsi="Arial" w:cs="Arial"/>
          <w:sz w:val="26"/>
          <w:szCs w:val="26"/>
        </w:rPr>
      </w:pPr>
    </w:p>
    <w:tbl>
      <w:tblPr>
        <w:tblStyle w:val="TableNormal"/>
        <w:tblpPr w:leftFromText="141" w:rightFromText="141" w:vertAnchor="text" w:horzAnchor="margin" w:tblpY="34"/>
        <w:tblW w:w="9676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416"/>
        <w:gridCol w:w="820"/>
        <w:gridCol w:w="3480"/>
        <w:gridCol w:w="1740"/>
        <w:gridCol w:w="860"/>
        <w:gridCol w:w="860"/>
      </w:tblGrid>
      <w:tr w:rsidR="0070255B" w14:paraId="3CCAF34B" w14:textId="77777777" w:rsidTr="0070255B">
        <w:trPr>
          <w:trHeight w:val="491"/>
        </w:trPr>
        <w:tc>
          <w:tcPr>
            <w:tcW w:w="500" w:type="dxa"/>
            <w:shd w:val="clear" w:color="auto" w:fill="BF84AC"/>
          </w:tcPr>
          <w:p w14:paraId="70891CFF" w14:textId="77777777" w:rsidR="0070255B" w:rsidRDefault="0070255B" w:rsidP="0070255B">
            <w:pPr>
              <w:pStyle w:val="TableParagraph"/>
              <w:spacing w:before="147"/>
              <w:ind w:left="25" w:right="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416" w:type="dxa"/>
            <w:shd w:val="clear" w:color="auto" w:fill="BF84AC"/>
          </w:tcPr>
          <w:p w14:paraId="572A520E" w14:textId="77777777" w:rsidR="0070255B" w:rsidRDefault="0070255B" w:rsidP="0070255B">
            <w:pPr>
              <w:pStyle w:val="TableParagraph"/>
              <w:spacing w:before="147"/>
              <w:ind w:left="559" w:right="54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820" w:type="dxa"/>
            <w:shd w:val="clear" w:color="auto" w:fill="BF84AC"/>
          </w:tcPr>
          <w:p w14:paraId="0D9AC0D3" w14:textId="77777777" w:rsidR="0070255B" w:rsidRDefault="0070255B" w:rsidP="0070255B">
            <w:pPr>
              <w:pStyle w:val="TableParagraph"/>
              <w:spacing w:before="147"/>
              <w:ind w:left="219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480" w:type="dxa"/>
            <w:shd w:val="clear" w:color="auto" w:fill="BF84AC"/>
          </w:tcPr>
          <w:p w14:paraId="04E41B0C" w14:textId="77777777" w:rsidR="0070255B" w:rsidRDefault="0070255B" w:rsidP="0070255B">
            <w:pPr>
              <w:pStyle w:val="TableParagraph"/>
              <w:spacing w:before="147"/>
              <w:ind w:left="840" w:right="82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740" w:type="dxa"/>
            <w:shd w:val="clear" w:color="auto" w:fill="BF84AC"/>
          </w:tcPr>
          <w:p w14:paraId="3DEE5E45" w14:textId="77777777" w:rsidR="0070255B" w:rsidRDefault="0070255B" w:rsidP="0070255B">
            <w:pPr>
              <w:pStyle w:val="TableParagraph"/>
              <w:spacing w:before="147"/>
              <w:ind w:left="204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7CA35EC5" w14:textId="77777777" w:rsidR="0070255B" w:rsidRDefault="0070255B" w:rsidP="0070255B">
            <w:pPr>
              <w:pStyle w:val="TableParagraph"/>
              <w:spacing w:before="4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2277A660" w14:textId="77777777" w:rsidR="0070255B" w:rsidRDefault="0070255B" w:rsidP="0070255B">
            <w:pPr>
              <w:pStyle w:val="TableParagraph"/>
              <w:spacing w:before="3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63367F9F" w14:textId="77777777" w:rsidR="0070255B" w:rsidRDefault="0070255B" w:rsidP="0070255B">
            <w:pPr>
              <w:pStyle w:val="TableParagraph"/>
              <w:spacing w:before="42" w:line="242" w:lineRule="auto"/>
              <w:ind w:left="103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70255B" w14:paraId="3500D6E5" w14:textId="77777777" w:rsidTr="0070255B">
        <w:trPr>
          <w:trHeight w:val="423"/>
        </w:trPr>
        <w:tc>
          <w:tcPr>
            <w:tcW w:w="5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0E459BD" w14:textId="77777777" w:rsidR="0070255B" w:rsidRDefault="0070255B" w:rsidP="0070255B">
            <w:pPr>
              <w:pStyle w:val="TableParagraph"/>
              <w:spacing w:before="123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1</w:t>
            </w:r>
          </w:p>
        </w:tc>
        <w:tc>
          <w:tcPr>
            <w:tcW w:w="1416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3538B2A" w14:textId="77777777" w:rsidR="0070255B" w:rsidRDefault="0070255B" w:rsidP="0070255B">
            <w:pPr>
              <w:pStyle w:val="TableParagraph"/>
              <w:rPr>
                <w:b/>
                <w:sz w:val="18"/>
              </w:rPr>
            </w:pPr>
          </w:p>
          <w:p w14:paraId="170EAC7E" w14:textId="77777777" w:rsidR="0070255B" w:rsidRDefault="0070255B" w:rsidP="0070255B">
            <w:pPr>
              <w:pStyle w:val="TableParagraph"/>
              <w:rPr>
                <w:b/>
                <w:sz w:val="18"/>
              </w:rPr>
            </w:pPr>
          </w:p>
          <w:p w14:paraId="28FC1645" w14:textId="77777777" w:rsidR="0070255B" w:rsidRDefault="0070255B" w:rsidP="0070255B">
            <w:pPr>
              <w:pStyle w:val="TableParagraph"/>
              <w:rPr>
                <w:b/>
                <w:sz w:val="18"/>
              </w:rPr>
            </w:pPr>
          </w:p>
          <w:p w14:paraId="69EF2D41" w14:textId="77777777" w:rsidR="0070255B" w:rsidRDefault="0070255B" w:rsidP="0070255B">
            <w:pPr>
              <w:pStyle w:val="TableParagraph"/>
              <w:rPr>
                <w:b/>
                <w:sz w:val="18"/>
              </w:rPr>
            </w:pPr>
          </w:p>
          <w:p w14:paraId="17A80ECD" w14:textId="77777777" w:rsidR="0070255B" w:rsidRDefault="0070255B" w:rsidP="0070255B">
            <w:pPr>
              <w:pStyle w:val="TableParagraph"/>
              <w:rPr>
                <w:b/>
                <w:sz w:val="18"/>
              </w:rPr>
            </w:pPr>
          </w:p>
          <w:p w14:paraId="254C8F70" w14:textId="77777777" w:rsidR="0070255B" w:rsidRDefault="0070255B" w:rsidP="0070255B">
            <w:pPr>
              <w:pStyle w:val="TableParagraph"/>
              <w:rPr>
                <w:b/>
                <w:sz w:val="18"/>
              </w:rPr>
            </w:pPr>
          </w:p>
          <w:p w14:paraId="052781AD" w14:textId="77777777" w:rsidR="0070255B" w:rsidRDefault="0070255B" w:rsidP="0070255B">
            <w:pPr>
              <w:pStyle w:val="TableParagraph"/>
              <w:spacing w:before="8"/>
              <w:rPr>
                <w:b/>
                <w:sz w:val="15"/>
              </w:rPr>
            </w:pPr>
          </w:p>
          <w:p w14:paraId="57A66FFC" w14:textId="77777777" w:rsidR="0070255B" w:rsidRDefault="0070255B" w:rsidP="0070255B">
            <w:pPr>
              <w:pStyle w:val="TableParagraph"/>
              <w:spacing w:line="247" w:lineRule="auto"/>
              <w:ind w:left="65" w:right="13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Espacio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geográfico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y</w:t>
            </w:r>
            <w:r>
              <w:rPr>
                <w:color w:val="231F20"/>
                <w:spacing w:val="-5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mapas</w:t>
            </w:r>
          </w:p>
        </w:tc>
        <w:tc>
          <w:tcPr>
            <w:tcW w:w="82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72301D9" w14:textId="77777777" w:rsidR="0070255B" w:rsidRDefault="0070255B" w:rsidP="0070255B">
            <w:pPr>
              <w:pStyle w:val="TableParagraph"/>
              <w:rPr>
                <w:b/>
                <w:sz w:val="18"/>
              </w:rPr>
            </w:pPr>
          </w:p>
          <w:p w14:paraId="050A9982" w14:textId="77777777" w:rsidR="0070255B" w:rsidRDefault="0070255B" w:rsidP="0070255B">
            <w:pPr>
              <w:pStyle w:val="TableParagraph"/>
              <w:rPr>
                <w:b/>
                <w:sz w:val="18"/>
              </w:rPr>
            </w:pPr>
          </w:p>
          <w:p w14:paraId="02AFC222" w14:textId="77777777" w:rsidR="0070255B" w:rsidRDefault="0070255B" w:rsidP="0070255B">
            <w:pPr>
              <w:pStyle w:val="TableParagraph"/>
              <w:rPr>
                <w:b/>
                <w:sz w:val="18"/>
              </w:rPr>
            </w:pPr>
          </w:p>
          <w:p w14:paraId="2BB744C8" w14:textId="77777777" w:rsidR="0070255B" w:rsidRDefault="0070255B" w:rsidP="0070255B">
            <w:pPr>
              <w:pStyle w:val="TableParagraph"/>
              <w:rPr>
                <w:b/>
                <w:sz w:val="18"/>
              </w:rPr>
            </w:pPr>
          </w:p>
          <w:p w14:paraId="30D66980" w14:textId="77777777" w:rsidR="0070255B" w:rsidRDefault="0070255B" w:rsidP="0070255B">
            <w:pPr>
              <w:pStyle w:val="TableParagraph"/>
              <w:rPr>
                <w:b/>
                <w:sz w:val="18"/>
              </w:rPr>
            </w:pPr>
          </w:p>
          <w:p w14:paraId="2C9A30DD" w14:textId="77777777" w:rsidR="0070255B" w:rsidRDefault="0070255B" w:rsidP="0070255B">
            <w:pPr>
              <w:pStyle w:val="TableParagraph"/>
              <w:spacing w:before="5"/>
              <w:rPr>
                <w:b/>
                <w:sz w:val="25"/>
              </w:rPr>
            </w:pPr>
          </w:p>
          <w:p w14:paraId="32514E33" w14:textId="77777777" w:rsidR="0070255B" w:rsidRDefault="0070255B" w:rsidP="0070255B">
            <w:pPr>
              <w:pStyle w:val="TableParagraph"/>
              <w:spacing w:line="247" w:lineRule="auto"/>
              <w:ind w:left="65" w:right="5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estudio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Tierra</w:t>
            </w:r>
          </w:p>
        </w:tc>
        <w:tc>
          <w:tcPr>
            <w:tcW w:w="348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431D20A" w14:textId="77777777" w:rsidR="0070255B" w:rsidRDefault="0070255B" w:rsidP="0070255B">
            <w:pPr>
              <w:pStyle w:val="TableParagraph"/>
              <w:spacing w:before="22" w:line="190" w:lineRule="atLeast"/>
              <w:ind w:left="65" w:right="39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diversas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divisiones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continentales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Tierra.</w:t>
            </w:r>
          </w:p>
        </w:tc>
        <w:tc>
          <w:tcPr>
            <w:tcW w:w="174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653CFD5" w14:textId="77777777" w:rsidR="0070255B" w:rsidRDefault="0070255B" w:rsidP="0070255B">
            <w:pPr>
              <w:pStyle w:val="TableParagraph"/>
              <w:spacing w:before="22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Divisiones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continentales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Tierra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858DE25" w14:textId="77777777" w:rsidR="0070255B" w:rsidRDefault="0070255B" w:rsidP="0070255B">
            <w:pPr>
              <w:pStyle w:val="TableParagraph"/>
              <w:spacing w:before="123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218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44EFB06" w14:textId="77777777" w:rsidR="0070255B" w:rsidRDefault="0070255B" w:rsidP="0070255B">
            <w:pPr>
              <w:pStyle w:val="TableParagraph"/>
              <w:spacing w:before="123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17</w:t>
            </w:r>
          </w:p>
        </w:tc>
      </w:tr>
      <w:tr w:rsidR="0070255B" w14:paraId="649786A6" w14:textId="77777777" w:rsidTr="0070255B">
        <w:trPr>
          <w:trHeight w:val="42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C40CE21" w14:textId="77777777" w:rsidR="0070255B" w:rsidRDefault="0070255B" w:rsidP="0070255B">
            <w:pPr>
              <w:pStyle w:val="TableParagraph"/>
              <w:spacing w:before="123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2</w:t>
            </w:r>
          </w:p>
        </w:tc>
        <w:tc>
          <w:tcPr>
            <w:tcW w:w="141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D30B801" w14:textId="77777777" w:rsidR="0070255B" w:rsidRDefault="0070255B" w:rsidP="0070255B"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10FED7C" w14:textId="77777777" w:rsidR="0070255B" w:rsidRDefault="0070255B" w:rsidP="0070255B">
            <w:pPr>
              <w:rPr>
                <w:sz w:val="2"/>
                <w:szCs w:val="2"/>
              </w:rPr>
            </w:pPr>
          </w:p>
        </w:tc>
        <w:tc>
          <w:tcPr>
            <w:tcW w:w="34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B166FD5" w14:textId="77777777" w:rsidR="0070255B" w:rsidRDefault="0070255B" w:rsidP="0070255B">
            <w:pPr>
              <w:pStyle w:val="TableParagraph"/>
              <w:spacing w:before="22" w:line="190" w:lineRule="atLeast"/>
              <w:ind w:left="65" w:right="3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 las diferencias entre mapas de escalas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mundial,</w:t>
            </w:r>
            <w:r>
              <w:rPr>
                <w:color w:val="231F20"/>
                <w:spacing w:val="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continental,</w:t>
            </w:r>
            <w:r>
              <w:rPr>
                <w:color w:val="231F20"/>
                <w:spacing w:val="1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nacional,</w:t>
            </w:r>
            <w:r>
              <w:rPr>
                <w:color w:val="231F20"/>
                <w:spacing w:val="1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estatal</w:t>
            </w:r>
            <w:r>
              <w:rPr>
                <w:color w:val="231F20"/>
                <w:spacing w:val="1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1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municipal.</w:t>
            </w:r>
          </w:p>
        </w:tc>
        <w:tc>
          <w:tcPr>
            <w:tcW w:w="17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6CD2AA7" w14:textId="77777777" w:rsidR="0070255B" w:rsidRDefault="0070255B" w:rsidP="0070255B">
            <w:pPr>
              <w:pStyle w:val="TableParagraph"/>
              <w:spacing w:before="122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Escalas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geográficas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7EA0E33" w14:textId="77777777" w:rsidR="0070255B" w:rsidRDefault="0070255B" w:rsidP="0070255B">
            <w:pPr>
              <w:pStyle w:val="TableParagraph"/>
              <w:spacing w:before="122"/>
              <w:ind w:left="112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219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92FA9F2" w14:textId="77777777" w:rsidR="0070255B" w:rsidRDefault="0070255B" w:rsidP="0070255B">
            <w:pPr>
              <w:pStyle w:val="TableParagraph"/>
              <w:spacing w:before="122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25</w:t>
            </w:r>
          </w:p>
        </w:tc>
      </w:tr>
      <w:tr w:rsidR="0070255B" w14:paraId="326C4DA3" w14:textId="77777777" w:rsidTr="0070255B">
        <w:trPr>
          <w:trHeight w:val="42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4157110" w14:textId="77777777" w:rsidR="0070255B" w:rsidRDefault="0070255B" w:rsidP="0070255B">
            <w:pPr>
              <w:pStyle w:val="TableParagraph"/>
              <w:spacing w:before="123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3</w:t>
            </w:r>
          </w:p>
        </w:tc>
        <w:tc>
          <w:tcPr>
            <w:tcW w:w="141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59F35B9" w14:textId="77777777" w:rsidR="0070255B" w:rsidRDefault="0070255B" w:rsidP="0070255B"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7DCDBEA" w14:textId="77777777" w:rsidR="0070255B" w:rsidRDefault="0070255B" w:rsidP="0070255B">
            <w:pPr>
              <w:rPr>
                <w:sz w:val="2"/>
                <w:szCs w:val="2"/>
              </w:rPr>
            </w:pPr>
          </w:p>
        </w:tc>
        <w:tc>
          <w:tcPr>
            <w:tcW w:w="34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EED7473" w14:textId="77777777" w:rsidR="0070255B" w:rsidRDefault="0070255B" w:rsidP="0070255B">
            <w:pPr>
              <w:pStyle w:val="TableParagraph"/>
              <w:spacing w:before="21" w:line="190" w:lineRule="atLeast"/>
              <w:ind w:left="65" w:right="3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2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2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utilidad</w:t>
            </w:r>
            <w:r>
              <w:rPr>
                <w:color w:val="231F20"/>
                <w:spacing w:val="2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diferentes</w:t>
            </w:r>
            <w:r>
              <w:rPr>
                <w:color w:val="231F20"/>
                <w:spacing w:val="2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representaciones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cartográficas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Tierra.</w:t>
            </w:r>
          </w:p>
        </w:tc>
        <w:tc>
          <w:tcPr>
            <w:tcW w:w="17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69954D0" w14:textId="77777777" w:rsidR="0070255B" w:rsidRDefault="0070255B" w:rsidP="0070255B">
            <w:pPr>
              <w:pStyle w:val="TableParagraph"/>
              <w:spacing w:before="27"/>
              <w:ind w:left="65"/>
              <w:rPr>
                <w:sz w:val="16"/>
              </w:rPr>
            </w:pPr>
            <w:r>
              <w:rPr>
                <w:color w:val="231F20"/>
                <w:sz w:val="16"/>
              </w:rPr>
              <w:t>Representaciones</w:t>
            </w:r>
          </w:p>
          <w:p w14:paraId="5357A520" w14:textId="77777777" w:rsidR="0070255B" w:rsidRDefault="0070255B" w:rsidP="0070255B">
            <w:pPr>
              <w:pStyle w:val="TableParagraph"/>
              <w:spacing w:before="6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cartográficas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Tierra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466963D" w14:textId="77777777" w:rsidR="0070255B" w:rsidRDefault="0070255B" w:rsidP="0070255B">
            <w:pPr>
              <w:pStyle w:val="TableParagraph"/>
              <w:spacing w:before="122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220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E9E854A" w14:textId="77777777" w:rsidR="0070255B" w:rsidRDefault="0070255B" w:rsidP="0070255B">
            <w:pPr>
              <w:pStyle w:val="TableParagraph"/>
              <w:spacing w:before="122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</w:tr>
      <w:tr w:rsidR="0070255B" w14:paraId="4934851B" w14:textId="77777777" w:rsidTr="0070255B">
        <w:trPr>
          <w:trHeight w:val="61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FEB3350" w14:textId="77777777" w:rsidR="0070255B" w:rsidRDefault="0070255B" w:rsidP="0070255B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D1C80BD" w14:textId="77777777" w:rsidR="0070255B" w:rsidRDefault="0070255B" w:rsidP="0070255B">
            <w:pPr>
              <w:pStyle w:val="TableParagraph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4</w:t>
            </w:r>
          </w:p>
        </w:tc>
        <w:tc>
          <w:tcPr>
            <w:tcW w:w="141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983DC74" w14:textId="77777777" w:rsidR="0070255B" w:rsidRDefault="0070255B" w:rsidP="0070255B"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2AD297A" w14:textId="77777777" w:rsidR="0070255B" w:rsidRDefault="0070255B" w:rsidP="0070255B">
            <w:pPr>
              <w:rPr>
                <w:sz w:val="2"/>
                <w:szCs w:val="2"/>
              </w:rPr>
            </w:pPr>
          </w:p>
        </w:tc>
        <w:tc>
          <w:tcPr>
            <w:tcW w:w="34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81D1745" w14:textId="77777777" w:rsidR="0070255B" w:rsidRDefault="0070255B" w:rsidP="0070255B">
            <w:pPr>
              <w:pStyle w:val="TableParagraph"/>
              <w:spacing w:before="21" w:line="190" w:lineRule="atLeast"/>
              <w:ind w:left="65" w:right="5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Distingue diferencias en la información geográfica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representada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mapas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escalas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mundial,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nacional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estatal.</w:t>
            </w:r>
          </w:p>
        </w:tc>
        <w:tc>
          <w:tcPr>
            <w:tcW w:w="17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F1285C2" w14:textId="77777777" w:rsidR="0070255B" w:rsidRDefault="0070255B" w:rsidP="0070255B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04A25F90" w14:textId="77777777" w:rsidR="0070255B" w:rsidRDefault="0070255B" w:rsidP="0070255B">
            <w:pPr>
              <w:pStyle w:val="TableParagraph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Elementos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mapa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438C2FE" w14:textId="77777777" w:rsidR="0070255B" w:rsidRDefault="0070255B" w:rsidP="0070255B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09D8680" w14:textId="77777777" w:rsidR="0070255B" w:rsidRDefault="0070255B" w:rsidP="0070255B">
            <w:pPr>
              <w:pStyle w:val="TableParagraph"/>
              <w:ind w:left="113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221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63DE2D8" w14:textId="77777777" w:rsidR="0070255B" w:rsidRDefault="0070255B" w:rsidP="0070255B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F346C88" w14:textId="77777777" w:rsidR="0070255B" w:rsidRDefault="0070255B" w:rsidP="0070255B">
            <w:pPr>
              <w:pStyle w:val="TableParagraph"/>
              <w:ind w:left="115" w:right="93"/>
              <w:jc w:val="center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</w:tr>
      <w:tr w:rsidR="0070255B" w14:paraId="051D58D5" w14:textId="77777777" w:rsidTr="0070255B">
        <w:trPr>
          <w:trHeight w:val="42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EE345A1" w14:textId="77777777" w:rsidR="0070255B" w:rsidRDefault="0070255B" w:rsidP="0070255B">
            <w:pPr>
              <w:pStyle w:val="TableParagraph"/>
              <w:spacing w:before="122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5</w:t>
            </w:r>
          </w:p>
        </w:tc>
        <w:tc>
          <w:tcPr>
            <w:tcW w:w="141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FF3361C" w14:textId="77777777" w:rsidR="0070255B" w:rsidRDefault="0070255B" w:rsidP="0070255B"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06FBD7E" w14:textId="77777777" w:rsidR="0070255B" w:rsidRDefault="0070255B" w:rsidP="0070255B">
            <w:pPr>
              <w:rPr>
                <w:sz w:val="2"/>
                <w:szCs w:val="2"/>
              </w:rPr>
            </w:pPr>
          </w:p>
        </w:tc>
        <w:tc>
          <w:tcPr>
            <w:tcW w:w="34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9C56536" w14:textId="77777777" w:rsidR="0070255B" w:rsidRDefault="0070255B" w:rsidP="0070255B">
            <w:pPr>
              <w:pStyle w:val="TableParagraph"/>
              <w:spacing w:before="122"/>
              <w:ind w:left="64" w:right="54"/>
              <w:jc w:val="center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Interpreta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planos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urbanos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partir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sus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elementos.</w:t>
            </w:r>
          </w:p>
        </w:tc>
        <w:tc>
          <w:tcPr>
            <w:tcW w:w="17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4C8ABAC" w14:textId="77777777" w:rsidR="0070255B" w:rsidRDefault="0070255B" w:rsidP="0070255B">
            <w:pPr>
              <w:pStyle w:val="TableParagraph"/>
              <w:spacing w:before="21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Elementos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planos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urbanos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16EC446" w14:textId="77777777" w:rsidR="0070255B" w:rsidRDefault="0070255B" w:rsidP="0070255B">
            <w:pPr>
              <w:pStyle w:val="TableParagraph"/>
              <w:spacing w:before="122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222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16C5C4B" w14:textId="77777777" w:rsidR="0070255B" w:rsidRDefault="0070255B" w:rsidP="0070255B">
            <w:pPr>
              <w:pStyle w:val="TableParagraph"/>
              <w:spacing w:before="122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31</w:t>
            </w:r>
          </w:p>
        </w:tc>
      </w:tr>
      <w:tr w:rsidR="0070255B" w14:paraId="12D7CF61" w14:textId="77777777" w:rsidTr="0070255B">
        <w:trPr>
          <w:trHeight w:val="42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1E5891B" w14:textId="77777777" w:rsidR="0070255B" w:rsidRDefault="0070255B" w:rsidP="0070255B">
            <w:pPr>
              <w:pStyle w:val="TableParagraph"/>
              <w:spacing w:before="122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6</w:t>
            </w:r>
          </w:p>
        </w:tc>
        <w:tc>
          <w:tcPr>
            <w:tcW w:w="141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DC9A8F6" w14:textId="77777777" w:rsidR="0070255B" w:rsidRDefault="0070255B" w:rsidP="0070255B"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C63C6EC" w14:textId="77777777" w:rsidR="0070255B" w:rsidRDefault="0070255B" w:rsidP="0070255B">
            <w:pPr>
              <w:rPr>
                <w:sz w:val="2"/>
                <w:szCs w:val="2"/>
              </w:rPr>
            </w:pPr>
          </w:p>
        </w:tc>
        <w:tc>
          <w:tcPr>
            <w:tcW w:w="34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AD338C1" w14:textId="77777777" w:rsidR="0070255B" w:rsidRDefault="0070255B" w:rsidP="0070255B">
            <w:pPr>
              <w:pStyle w:val="TableParagraph"/>
              <w:spacing w:before="122"/>
              <w:ind w:left="64" w:right="54"/>
              <w:jc w:val="center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Interpreta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planos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urbanos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partir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sus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elementos.</w:t>
            </w:r>
          </w:p>
        </w:tc>
        <w:tc>
          <w:tcPr>
            <w:tcW w:w="17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435290B" w14:textId="77777777" w:rsidR="0070255B" w:rsidRDefault="0070255B" w:rsidP="0070255B">
            <w:pPr>
              <w:pStyle w:val="TableParagraph"/>
              <w:spacing w:before="21" w:line="190" w:lineRule="atLeast"/>
              <w:ind w:left="6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Interpretación</w:t>
            </w:r>
            <w:r>
              <w:rPr>
                <w:color w:val="231F20"/>
                <w:spacing w:val="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planos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urbanos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674582D" w14:textId="77777777" w:rsidR="0070255B" w:rsidRDefault="0070255B" w:rsidP="0070255B">
            <w:pPr>
              <w:pStyle w:val="TableParagraph"/>
              <w:spacing w:before="122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223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8676D45" w14:textId="77777777" w:rsidR="0070255B" w:rsidRDefault="0070255B" w:rsidP="0070255B">
            <w:pPr>
              <w:pStyle w:val="TableParagraph"/>
              <w:spacing w:before="122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31</w:t>
            </w:r>
          </w:p>
        </w:tc>
      </w:tr>
    </w:tbl>
    <w:p w14:paraId="00E1A392" w14:textId="368B8226" w:rsidR="00675180" w:rsidRDefault="00675180"/>
    <w:p w14:paraId="210CCCFD" w14:textId="77777777" w:rsidR="00675180" w:rsidRDefault="00675180">
      <w:r>
        <w:br w:type="page"/>
      </w:r>
    </w:p>
    <w:tbl>
      <w:tblPr>
        <w:tblStyle w:val="TableNormal"/>
        <w:tblW w:w="9656" w:type="dxa"/>
        <w:tblInd w:w="-10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499"/>
        <w:gridCol w:w="1485"/>
        <w:gridCol w:w="907"/>
        <w:gridCol w:w="3401"/>
        <w:gridCol w:w="1644"/>
        <w:gridCol w:w="860"/>
        <w:gridCol w:w="860"/>
      </w:tblGrid>
      <w:tr w:rsidR="00391B39" w14:paraId="23554628" w14:textId="77777777" w:rsidTr="00675180">
        <w:trPr>
          <w:trHeight w:val="431"/>
        </w:trPr>
        <w:tc>
          <w:tcPr>
            <w:tcW w:w="499" w:type="dxa"/>
            <w:shd w:val="clear" w:color="auto" w:fill="BF84AC"/>
          </w:tcPr>
          <w:p w14:paraId="779FA540" w14:textId="77777777" w:rsidR="00DD5B03" w:rsidRDefault="00DD5B03" w:rsidP="00FB3056">
            <w:pPr>
              <w:pStyle w:val="TableParagraph"/>
              <w:spacing w:before="117"/>
              <w:ind w:left="25" w:right="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lastRenderedPageBreak/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485" w:type="dxa"/>
            <w:shd w:val="clear" w:color="auto" w:fill="BF84AC"/>
          </w:tcPr>
          <w:p w14:paraId="42939125" w14:textId="77777777" w:rsidR="00DD5B03" w:rsidRDefault="00DD5B03" w:rsidP="004D5A04">
            <w:pPr>
              <w:pStyle w:val="TableParagraph"/>
              <w:spacing w:before="117"/>
              <w:ind w:left="-59" w:right="-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907" w:type="dxa"/>
            <w:shd w:val="clear" w:color="auto" w:fill="BF84AC"/>
          </w:tcPr>
          <w:p w14:paraId="32340CE3" w14:textId="77777777" w:rsidR="00DD5B03" w:rsidRDefault="00DD5B03" w:rsidP="004D5A04">
            <w:pPr>
              <w:pStyle w:val="TableParagraph"/>
              <w:spacing w:before="117"/>
              <w:ind w:left="170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401" w:type="dxa"/>
            <w:shd w:val="clear" w:color="auto" w:fill="BF84AC"/>
          </w:tcPr>
          <w:p w14:paraId="11DF2F25" w14:textId="77777777" w:rsidR="00DD5B03" w:rsidRDefault="00DD5B03" w:rsidP="00FB3056">
            <w:pPr>
              <w:pStyle w:val="TableParagraph"/>
              <w:spacing w:before="117"/>
              <w:ind w:left="80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644" w:type="dxa"/>
            <w:shd w:val="clear" w:color="auto" w:fill="BF84AC"/>
          </w:tcPr>
          <w:p w14:paraId="3A204747" w14:textId="77777777" w:rsidR="00DD5B03" w:rsidRDefault="00DD5B03" w:rsidP="00FB3056">
            <w:pPr>
              <w:pStyle w:val="TableParagraph"/>
              <w:spacing w:before="117"/>
              <w:ind w:left="124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035B4869" w14:textId="77777777" w:rsidR="00DD5B03" w:rsidRDefault="00DD5B03" w:rsidP="00FB3056">
            <w:pPr>
              <w:pStyle w:val="TableParagraph"/>
              <w:spacing w:before="1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5FF5A0E9" w14:textId="77777777" w:rsidR="00DD5B03" w:rsidRDefault="00DD5B03" w:rsidP="00FB3056">
            <w:pPr>
              <w:pStyle w:val="TableParagraph"/>
              <w:spacing w:before="3" w:line="189" w:lineRule="exact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6D2AF065" w14:textId="77777777" w:rsidR="00DD5B03" w:rsidRDefault="00DD5B03" w:rsidP="00FB3056">
            <w:pPr>
              <w:pStyle w:val="TableParagraph"/>
              <w:spacing w:line="210" w:lineRule="atLeast"/>
              <w:ind w:left="103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391B39" w14:paraId="315FFB50" w14:textId="77777777" w:rsidTr="00675180">
        <w:trPr>
          <w:trHeight w:val="431"/>
        </w:trPr>
        <w:tc>
          <w:tcPr>
            <w:tcW w:w="499" w:type="dxa"/>
            <w:shd w:val="clear" w:color="auto" w:fill="auto"/>
          </w:tcPr>
          <w:p w14:paraId="24E781B4" w14:textId="042F13F0" w:rsidR="007F4926" w:rsidRDefault="007F4926" w:rsidP="007F4926">
            <w:pPr>
              <w:pStyle w:val="TableParagraph"/>
              <w:spacing w:before="117"/>
              <w:ind w:left="25" w:right="5"/>
              <w:jc w:val="center"/>
              <w:rPr>
                <w:b/>
                <w:color w:val="FFFFFF"/>
                <w:w w:val="95"/>
                <w:sz w:val="18"/>
              </w:rPr>
            </w:pPr>
            <w:r>
              <w:rPr>
                <w:color w:val="231F20"/>
                <w:w w:val="85"/>
                <w:sz w:val="16"/>
              </w:rPr>
              <w:t>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</w:t>
            </w:r>
          </w:p>
        </w:tc>
        <w:tc>
          <w:tcPr>
            <w:tcW w:w="1485" w:type="dxa"/>
            <w:shd w:val="clear" w:color="auto" w:fill="auto"/>
          </w:tcPr>
          <w:p w14:paraId="6067A417" w14:textId="072D4FF7" w:rsidR="007F4926" w:rsidRDefault="007F4926" w:rsidP="00876626">
            <w:pPr>
              <w:pStyle w:val="TableParagraph"/>
              <w:spacing w:before="117"/>
              <w:ind w:left="67" w:right="125" w:firstLine="14"/>
              <w:rPr>
                <w:b/>
                <w:color w:val="FFFFFF"/>
                <w:w w:val="95"/>
                <w:sz w:val="18"/>
              </w:rPr>
            </w:pPr>
            <w:r>
              <w:rPr>
                <w:color w:val="231F20"/>
                <w:w w:val="85"/>
                <w:sz w:val="16"/>
              </w:rPr>
              <w:t>Espacio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proofErr w:type="gramStart"/>
            <w:r>
              <w:rPr>
                <w:color w:val="231F20"/>
                <w:w w:val="85"/>
                <w:sz w:val="16"/>
              </w:rPr>
              <w:t>geográfico</w:t>
            </w:r>
            <w:r w:rsidR="00876626">
              <w:rPr>
                <w:color w:val="231F20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y</w:t>
            </w:r>
            <w:proofErr w:type="gramEnd"/>
            <w:r>
              <w:rPr>
                <w:color w:val="231F20"/>
                <w:spacing w:val="-5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mapas</w:t>
            </w:r>
          </w:p>
        </w:tc>
        <w:tc>
          <w:tcPr>
            <w:tcW w:w="907" w:type="dxa"/>
            <w:shd w:val="clear" w:color="auto" w:fill="auto"/>
          </w:tcPr>
          <w:p w14:paraId="67417C54" w14:textId="77777777" w:rsidR="00A713ED" w:rsidRPr="00A713ED" w:rsidRDefault="00A713ED" w:rsidP="00A713ED">
            <w:pPr>
              <w:pStyle w:val="TableParagraph"/>
              <w:ind w:left="68" w:right="6" w:hanging="11"/>
              <w:rPr>
                <w:color w:val="231F20"/>
                <w:w w:val="90"/>
                <w:sz w:val="10"/>
                <w:szCs w:val="10"/>
              </w:rPr>
            </w:pPr>
          </w:p>
          <w:p w14:paraId="33889E0C" w14:textId="41CCC229" w:rsidR="00A713ED" w:rsidRDefault="007F4926" w:rsidP="00A713ED">
            <w:pPr>
              <w:pStyle w:val="TableParagraph"/>
              <w:spacing w:before="20"/>
              <w:ind w:left="68" w:right="6" w:hanging="11"/>
              <w:rPr>
                <w:color w:val="231F20"/>
                <w:w w:val="90"/>
                <w:sz w:val="16"/>
              </w:rPr>
            </w:pPr>
            <w:r w:rsidRPr="00A713ED">
              <w:rPr>
                <w:color w:val="231F20"/>
                <w:w w:val="90"/>
                <w:sz w:val="16"/>
              </w:rPr>
              <w:t>El</w:t>
            </w:r>
            <w:r w:rsidRPr="00A713ED"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 w:rsidRPr="00A713ED">
              <w:rPr>
                <w:color w:val="231F20"/>
                <w:w w:val="90"/>
                <w:sz w:val="16"/>
              </w:rPr>
              <w:t>estudio</w:t>
            </w:r>
          </w:p>
          <w:p w14:paraId="030EEE0F" w14:textId="57996A1C" w:rsidR="007F4926" w:rsidRPr="00A713ED" w:rsidRDefault="007F4926" w:rsidP="00A713ED">
            <w:pPr>
              <w:pStyle w:val="TableParagraph"/>
              <w:ind w:left="68" w:right="6" w:hanging="11"/>
              <w:rPr>
                <w:b/>
                <w:color w:val="FFFFFF"/>
                <w:w w:val="90"/>
                <w:sz w:val="18"/>
              </w:rPr>
            </w:pPr>
            <w:r w:rsidRPr="00A713ED">
              <w:rPr>
                <w:color w:val="231F20"/>
                <w:spacing w:val="-35"/>
                <w:w w:val="90"/>
                <w:sz w:val="16"/>
              </w:rPr>
              <w:t xml:space="preserve"> </w:t>
            </w:r>
            <w:r w:rsidR="00E20D13" w:rsidRPr="00A713ED">
              <w:rPr>
                <w:color w:val="231F20"/>
                <w:spacing w:val="-35"/>
                <w:w w:val="90"/>
                <w:sz w:val="16"/>
              </w:rPr>
              <w:t xml:space="preserve">  </w:t>
            </w:r>
            <w:r w:rsidR="00981D1C" w:rsidRPr="00A713ED">
              <w:rPr>
                <w:color w:val="231F20"/>
                <w:spacing w:val="-35"/>
                <w:w w:val="90"/>
                <w:sz w:val="16"/>
              </w:rPr>
              <w:t xml:space="preserve">  </w:t>
            </w:r>
            <w:r w:rsidRPr="00A713ED">
              <w:rPr>
                <w:color w:val="231F20"/>
                <w:w w:val="90"/>
                <w:sz w:val="16"/>
              </w:rPr>
              <w:t>de la</w:t>
            </w:r>
            <w:r w:rsidRPr="00A713ED"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 w:rsidRPr="00A713ED">
              <w:rPr>
                <w:color w:val="231F20"/>
                <w:w w:val="90"/>
                <w:sz w:val="16"/>
              </w:rPr>
              <w:t>Tierra</w:t>
            </w:r>
          </w:p>
        </w:tc>
        <w:tc>
          <w:tcPr>
            <w:tcW w:w="3401" w:type="dxa"/>
            <w:shd w:val="clear" w:color="auto" w:fill="auto"/>
          </w:tcPr>
          <w:p w14:paraId="6ECF77E8" w14:textId="5644BA94" w:rsidR="007F4926" w:rsidRDefault="007F4926" w:rsidP="007F4926">
            <w:pPr>
              <w:pStyle w:val="TableParagraph"/>
              <w:spacing w:before="117"/>
              <w:ind w:left="139"/>
              <w:rPr>
                <w:b/>
                <w:color w:val="FFFFFF"/>
                <w:w w:val="85"/>
                <w:sz w:val="18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importancia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tecnologías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aplicadas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manejo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geográfica.</w:t>
            </w:r>
          </w:p>
        </w:tc>
        <w:tc>
          <w:tcPr>
            <w:tcW w:w="1644" w:type="dxa"/>
            <w:shd w:val="clear" w:color="auto" w:fill="auto"/>
          </w:tcPr>
          <w:p w14:paraId="283803E9" w14:textId="25B696FC" w:rsidR="007F4926" w:rsidRDefault="007F4926" w:rsidP="007F4926">
            <w:pPr>
              <w:pStyle w:val="TableParagraph"/>
              <w:spacing w:before="117"/>
              <w:ind w:left="19"/>
              <w:rPr>
                <w:b/>
                <w:color w:val="FFFFFF"/>
                <w:w w:val="80"/>
                <w:sz w:val="18"/>
              </w:rPr>
            </w:pPr>
            <w:r>
              <w:rPr>
                <w:color w:val="231F20"/>
                <w:w w:val="85"/>
                <w:sz w:val="16"/>
              </w:rPr>
              <w:t>Tecnologías para 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manejo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07FAB92C" w14:textId="68CB0581" w:rsidR="007F4926" w:rsidRDefault="007F4926" w:rsidP="0034204B">
            <w:pPr>
              <w:pStyle w:val="TableParagraph"/>
              <w:spacing w:before="12"/>
              <w:ind w:left="135"/>
              <w:jc w:val="center"/>
              <w:rPr>
                <w:b/>
                <w:color w:val="FFFFFF"/>
                <w:w w:val="95"/>
                <w:sz w:val="18"/>
              </w:rPr>
            </w:pPr>
            <w:r>
              <w:rPr>
                <w:color w:val="231F20"/>
                <w:sz w:val="16"/>
              </w:rPr>
              <w:t>224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389E70F3" w14:textId="4F9F1C66" w:rsidR="007F4926" w:rsidRDefault="007F4926" w:rsidP="0034204B">
            <w:pPr>
              <w:pStyle w:val="TableParagraph"/>
              <w:spacing w:line="210" w:lineRule="atLeast"/>
              <w:ind w:left="103" w:firstLine="32"/>
              <w:jc w:val="center"/>
              <w:rPr>
                <w:b/>
                <w:color w:val="FFFFFF"/>
                <w:w w:val="85"/>
                <w:sz w:val="18"/>
              </w:rPr>
            </w:pPr>
            <w:r>
              <w:rPr>
                <w:color w:val="231F20"/>
                <w:w w:val="85"/>
                <w:sz w:val="16"/>
              </w:rPr>
              <w:t>33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37</w:t>
            </w:r>
          </w:p>
        </w:tc>
      </w:tr>
      <w:tr w:rsidR="007F4926" w14:paraId="69148602" w14:textId="77777777" w:rsidTr="00675180">
        <w:trPr>
          <w:trHeight w:val="431"/>
        </w:trPr>
        <w:tc>
          <w:tcPr>
            <w:tcW w:w="499" w:type="dxa"/>
            <w:shd w:val="clear" w:color="auto" w:fill="auto"/>
          </w:tcPr>
          <w:p w14:paraId="2BB17867" w14:textId="4079A58C" w:rsidR="007F4926" w:rsidRDefault="007F4926" w:rsidP="007F4926">
            <w:pPr>
              <w:pStyle w:val="TableParagraph"/>
              <w:spacing w:beforeLines="21" w:before="50"/>
              <w:ind w:left="25" w:right="5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9"/>
                <w:sz w:val="16"/>
              </w:rPr>
              <w:t>9</w:t>
            </w:r>
          </w:p>
        </w:tc>
        <w:tc>
          <w:tcPr>
            <w:tcW w:w="1485" w:type="dxa"/>
            <w:vMerge w:val="restart"/>
            <w:shd w:val="clear" w:color="auto" w:fill="auto"/>
          </w:tcPr>
          <w:p w14:paraId="15D0B5AB" w14:textId="77777777" w:rsidR="007F4926" w:rsidRDefault="007F4926" w:rsidP="007F4926">
            <w:pPr>
              <w:pStyle w:val="TableParagraph"/>
              <w:spacing w:beforeLines="21" w:before="50"/>
              <w:rPr>
                <w:b/>
                <w:sz w:val="18"/>
              </w:rPr>
            </w:pPr>
          </w:p>
          <w:p w14:paraId="02D61161" w14:textId="77777777" w:rsidR="007F4926" w:rsidRDefault="007F4926" w:rsidP="007F4926">
            <w:pPr>
              <w:pStyle w:val="TableParagraph"/>
              <w:spacing w:beforeLines="21" w:before="50"/>
              <w:rPr>
                <w:b/>
                <w:sz w:val="18"/>
              </w:rPr>
            </w:pPr>
          </w:p>
          <w:p w14:paraId="696568D0" w14:textId="77777777" w:rsidR="007F4926" w:rsidRDefault="007F4926" w:rsidP="007F4926">
            <w:pPr>
              <w:pStyle w:val="TableParagraph"/>
              <w:spacing w:beforeLines="21" w:before="50"/>
              <w:rPr>
                <w:b/>
                <w:sz w:val="18"/>
              </w:rPr>
            </w:pPr>
          </w:p>
          <w:p w14:paraId="7272E4B4" w14:textId="77777777" w:rsidR="007F4926" w:rsidRDefault="007F4926" w:rsidP="007F4926">
            <w:pPr>
              <w:pStyle w:val="TableParagraph"/>
              <w:spacing w:beforeLines="21" w:before="50"/>
              <w:rPr>
                <w:b/>
                <w:sz w:val="18"/>
              </w:rPr>
            </w:pPr>
          </w:p>
          <w:p w14:paraId="3CBCC8DF" w14:textId="77777777" w:rsidR="007F4926" w:rsidRDefault="007F4926" w:rsidP="007F4926">
            <w:pPr>
              <w:pStyle w:val="TableParagraph"/>
              <w:spacing w:beforeLines="21" w:before="50"/>
              <w:rPr>
                <w:b/>
                <w:sz w:val="24"/>
              </w:rPr>
            </w:pPr>
          </w:p>
          <w:p w14:paraId="5264CCF3" w14:textId="3172FA0A" w:rsidR="007F4926" w:rsidRDefault="007F4926" w:rsidP="007F4926">
            <w:pPr>
              <w:pStyle w:val="TableParagraph"/>
              <w:spacing w:beforeLines="21" w:before="50"/>
              <w:ind w:left="67" w:right="137" w:firstLine="14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Componentes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naturales</w:t>
            </w:r>
          </w:p>
        </w:tc>
        <w:tc>
          <w:tcPr>
            <w:tcW w:w="907" w:type="dxa"/>
            <w:vMerge w:val="restart"/>
            <w:shd w:val="clear" w:color="auto" w:fill="auto"/>
          </w:tcPr>
          <w:p w14:paraId="22EF221C" w14:textId="77777777" w:rsidR="007F4926" w:rsidRDefault="007F4926" w:rsidP="007F4926">
            <w:pPr>
              <w:pStyle w:val="TableParagraph"/>
              <w:spacing w:beforeLines="21" w:before="50"/>
              <w:rPr>
                <w:b/>
                <w:sz w:val="18"/>
              </w:rPr>
            </w:pPr>
          </w:p>
          <w:p w14:paraId="4AFC42CB" w14:textId="77777777" w:rsidR="007F4926" w:rsidRDefault="007F4926" w:rsidP="007F4926">
            <w:pPr>
              <w:pStyle w:val="TableParagraph"/>
              <w:spacing w:beforeLines="21" w:before="50"/>
              <w:rPr>
                <w:b/>
                <w:sz w:val="18"/>
              </w:rPr>
            </w:pPr>
          </w:p>
          <w:p w14:paraId="4A9B4F8B" w14:textId="77777777" w:rsidR="007F4926" w:rsidRDefault="007F4926" w:rsidP="007F4926">
            <w:pPr>
              <w:pStyle w:val="TableParagraph"/>
              <w:spacing w:beforeLines="21" w:before="50"/>
              <w:rPr>
                <w:b/>
                <w:sz w:val="18"/>
              </w:rPr>
            </w:pPr>
          </w:p>
          <w:p w14:paraId="4347739E" w14:textId="77777777" w:rsidR="007F4926" w:rsidRDefault="007F4926" w:rsidP="007F4926">
            <w:pPr>
              <w:pStyle w:val="TableParagraph"/>
              <w:spacing w:beforeLines="21" w:before="50"/>
              <w:rPr>
                <w:b/>
                <w:sz w:val="18"/>
              </w:rPr>
            </w:pPr>
          </w:p>
          <w:p w14:paraId="272B525C" w14:textId="77777777" w:rsidR="007F4926" w:rsidRDefault="007F4926" w:rsidP="007F4926">
            <w:pPr>
              <w:pStyle w:val="TableParagraph"/>
              <w:spacing w:beforeLines="21" w:before="50"/>
              <w:rPr>
                <w:b/>
                <w:sz w:val="16"/>
              </w:rPr>
            </w:pPr>
          </w:p>
          <w:p w14:paraId="001775B3" w14:textId="440364B8" w:rsidR="007F4926" w:rsidRDefault="007F4926" w:rsidP="00391B39">
            <w:pPr>
              <w:pStyle w:val="TableParagraph"/>
              <w:spacing w:beforeLines="21" w:before="50"/>
              <w:ind w:left="68" w:hanging="11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La Tierra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y</w:t>
            </w:r>
            <w:r>
              <w:rPr>
                <w:color w:val="231F20"/>
                <w:spacing w:val="-6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 xml:space="preserve">su </w:t>
            </w:r>
            <w:r>
              <w:rPr>
                <w:color w:val="231F20"/>
                <w:w w:val="95"/>
                <w:sz w:val="16"/>
              </w:rPr>
              <w:t>naturaleza</w:t>
            </w:r>
          </w:p>
        </w:tc>
        <w:tc>
          <w:tcPr>
            <w:tcW w:w="3401" w:type="dxa"/>
            <w:shd w:val="clear" w:color="auto" w:fill="auto"/>
          </w:tcPr>
          <w:p w14:paraId="1F0B0B54" w14:textId="513BC3C1" w:rsidR="007F4926" w:rsidRDefault="007F4926" w:rsidP="007F4926">
            <w:pPr>
              <w:pStyle w:val="TableParagraph"/>
              <w:spacing w:beforeLines="21" w:before="50"/>
              <w:ind w:lef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90"/>
                <w:sz w:val="16"/>
              </w:rPr>
              <w:t>Explica la relación entre relieve, agua, climas,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vegetación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fauna.</w:t>
            </w:r>
          </w:p>
        </w:tc>
        <w:tc>
          <w:tcPr>
            <w:tcW w:w="1644" w:type="dxa"/>
            <w:shd w:val="clear" w:color="auto" w:fill="auto"/>
          </w:tcPr>
          <w:p w14:paraId="05BE4AF2" w14:textId="7CD1A5F1" w:rsidR="007F4926" w:rsidRPr="00266109" w:rsidRDefault="007F4926" w:rsidP="007F4926">
            <w:pPr>
              <w:pStyle w:val="TableParagraph"/>
              <w:spacing w:beforeLines="21" w:before="50"/>
              <w:ind w:left="19"/>
              <w:rPr>
                <w:color w:val="231F20"/>
                <w:sz w:val="16"/>
              </w:rPr>
            </w:pPr>
            <w:r w:rsidRPr="00266109">
              <w:rPr>
                <w:color w:val="231F20"/>
                <w:sz w:val="16"/>
              </w:rPr>
              <w:t>Relación</w:t>
            </w:r>
            <w:r w:rsidRPr="00266109">
              <w:rPr>
                <w:color w:val="231F20"/>
                <w:spacing w:val="-7"/>
                <w:sz w:val="16"/>
              </w:rPr>
              <w:t xml:space="preserve"> </w:t>
            </w:r>
            <w:r w:rsidRPr="00266109">
              <w:rPr>
                <w:color w:val="231F20"/>
                <w:sz w:val="16"/>
              </w:rPr>
              <w:t>clima,</w:t>
            </w:r>
            <w:r w:rsidRPr="00266109">
              <w:rPr>
                <w:color w:val="231F20"/>
                <w:spacing w:val="-7"/>
                <w:sz w:val="16"/>
              </w:rPr>
              <w:t xml:space="preserve"> </w:t>
            </w:r>
            <w:r w:rsidRPr="00266109">
              <w:rPr>
                <w:color w:val="231F20"/>
                <w:sz w:val="16"/>
              </w:rPr>
              <w:t>relieve</w:t>
            </w:r>
            <w:r w:rsidRPr="00266109">
              <w:rPr>
                <w:color w:val="231F20"/>
                <w:spacing w:val="-37"/>
                <w:sz w:val="16"/>
              </w:rPr>
              <w:t xml:space="preserve"> </w:t>
            </w:r>
            <w:r w:rsidRPr="00266109">
              <w:rPr>
                <w:color w:val="231F20"/>
                <w:sz w:val="16"/>
              </w:rPr>
              <w:t>y</w:t>
            </w:r>
            <w:r w:rsidRPr="00266109">
              <w:rPr>
                <w:color w:val="231F20"/>
                <w:spacing w:val="-9"/>
                <w:sz w:val="16"/>
              </w:rPr>
              <w:t xml:space="preserve"> </w:t>
            </w:r>
            <w:r w:rsidRPr="00266109">
              <w:rPr>
                <w:color w:val="231F20"/>
                <w:sz w:val="16"/>
              </w:rPr>
              <w:t>agua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704DD438" w14:textId="11D7FECC" w:rsidR="007F4926" w:rsidRDefault="007F4926" w:rsidP="0034204B">
            <w:pPr>
              <w:pStyle w:val="TableParagraph"/>
              <w:spacing w:beforeLines="21" w:before="50"/>
              <w:ind w:left="135"/>
              <w:jc w:val="center"/>
              <w:rPr>
                <w:color w:val="231F20"/>
                <w:sz w:val="16"/>
              </w:rPr>
            </w:pPr>
            <w:r>
              <w:rPr>
                <w:color w:val="231F20"/>
                <w:sz w:val="16"/>
              </w:rPr>
              <w:t>225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74D34BEC" w14:textId="26568F7C" w:rsidR="007F4926" w:rsidRDefault="007F4926" w:rsidP="0034204B">
            <w:pPr>
              <w:pStyle w:val="TableParagraph"/>
              <w:spacing w:beforeLines="21" w:before="50"/>
              <w:ind w:left="103" w:firstLine="32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45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51</w:t>
            </w:r>
          </w:p>
        </w:tc>
      </w:tr>
      <w:tr w:rsidR="007F4926" w14:paraId="5D96FB46" w14:textId="77777777" w:rsidTr="00675180">
        <w:trPr>
          <w:trHeight w:val="431"/>
        </w:trPr>
        <w:tc>
          <w:tcPr>
            <w:tcW w:w="499" w:type="dxa"/>
            <w:shd w:val="clear" w:color="auto" w:fill="auto"/>
          </w:tcPr>
          <w:p w14:paraId="33E0F627" w14:textId="61CB4470" w:rsidR="007F4926" w:rsidRDefault="007F4926" w:rsidP="007F4926">
            <w:pPr>
              <w:pStyle w:val="TableParagraph"/>
              <w:spacing w:beforeLines="21" w:before="50"/>
              <w:ind w:left="25" w:right="5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sz w:val="16"/>
              </w:rPr>
              <w:t>10</w:t>
            </w:r>
          </w:p>
        </w:tc>
        <w:tc>
          <w:tcPr>
            <w:tcW w:w="1485" w:type="dxa"/>
            <w:vMerge/>
            <w:shd w:val="clear" w:color="auto" w:fill="auto"/>
          </w:tcPr>
          <w:p w14:paraId="584FF256" w14:textId="77777777" w:rsidR="007F4926" w:rsidRDefault="007F4926" w:rsidP="007F4926">
            <w:pPr>
              <w:pStyle w:val="TableParagraph"/>
              <w:spacing w:beforeLines="21" w:before="50"/>
              <w:ind w:left="67" w:right="137" w:firstLine="14"/>
              <w:rPr>
                <w:color w:val="231F20"/>
                <w:w w:val="85"/>
                <w:sz w:val="16"/>
              </w:rPr>
            </w:pPr>
          </w:p>
        </w:tc>
        <w:tc>
          <w:tcPr>
            <w:tcW w:w="907" w:type="dxa"/>
            <w:vMerge/>
            <w:shd w:val="clear" w:color="auto" w:fill="auto"/>
          </w:tcPr>
          <w:p w14:paraId="0E10A19D" w14:textId="77777777" w:rsidR="007F4926" w:rsidRDefault="007F4926" w:rsidP="007F4926">
            <w:pPr>
              <w:pStyle w:val="TableParagraph"/>
              <w:spacing w:beforeLines="21" w:before="50"/>
              <w:ind w:left="140" w:hanging="13"/>
              <w:rPr>
                <w:color w:val="231F20"/>
                <w:w w:val="85"/>
                <w:sz w:val="16"/>
              </w:rPr>
            </w:pPr>
          </w:p>
        </w:tc>
        <w:tc>
          <w:tcPr>
            <w:tcW w:w="3401" w:type="dxa"/>
            <w:shd w:val="clear" w:color="auto" w:fill="auto"/>
          </w:tcPr>
          <w:p w14:paraId="2F14CBBE" w14:textId="4E0D65F6" w:rsidR="007F4926" w:rsidRDefault="007F4926" w:rsidP="007F4926">
            <w:pPr>
              <w:pStyle w:val="TableParagraph"/>
              <w:spacing w:beforeLines="21" w:before="50"/>
              <w:ind w:lef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 las condiciones naturales que favorecen la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biodiversidad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países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proofErr w:type="spellStart"/>
            <w:r>
              <w:rPr>
                <w:color w:val="231F20"/>
                <w:w w:val="85"/>
                <w:sz w:val="16"/>
              </w:rPr>
              <w:t>megadiversos</w:t>
            </w:r>
            <w:proofErr w:type="spellEnd"/>
            <w:r>
              <w:rPr>
                <w:color w:val="231F20"/>
                <w:w w:val="85"/>
                <w:sz w:val="16"/>
              </w:rPr>
              <w:t>.</w:t>
            </w:r>
          </w:p>
        </w:tc>
        <w:tc>
          <w:tcPr>
            <w:tcW w:w="1644" w:type="dxa"/>
            <w:shd w:val="clear" w:color="auto" w:fill="auto"/>
          </w:tcPr>
          <w:p w14:paraId="4BD90B58" w14:textId="730D7012" w:rsidR="007F4926" w:rsidRDefault="007F4926" w:rsidP="007F4926">
            <w:pPr>
              <w:pStyle w:val="TableParagraph"/>
              <w:spacing w:beforeLines="21" w:before="50"/>
              <w:ind w:left="1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Biodiversidad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países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proofErr w:type="spellStart"/>
            <w:r>
              <w:rPr>
                <w:color w:val="231F20"/>
                <w:sz w:val="16"/>
              </w:rPr>
              <w:t>megadiversos</w:t>
            </w:r>
            <w:proofErr w:type="spellEnd"/>
          </w:p>
        </w:tc>
        <w:tc>
          <w:tcPr>
            <w:tcW w:w="860" w:type="dxa"/>
            <w:shd w:val="clear" w:color="auto" w:fill="auto"/>
            <w:vAlign w:val="center"/>
          </w:tcPr>
          <w:p w14:paraId="60950835" w14:textId="65915D58" w:rsidR="007F4926" w:rsidRDefault="007F4926" w:rsidP="0034204B">
            <w:pPr>
              <w:pStyle w:val="TableParagraph"/>
              <w:spacing w:beforeLines="21" w:before="50"/>
              <w:ind w:left="135"/>
              <w:jc w:val="center"/>
              <w:rPr>
                <w:color w:val="231F20"/>
                <w:sz w:val="16"/>
              </w:rPr>
            </w:pPr>
            <w:r>
              <w:rPr>
                <w:color w:val="231F20"/>
                <w:sz w:val="16"/>
              </w:rPr>
              <w:t>226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5068BFE8" w14:textId="14B6EE16" w:rsidR="007F4926" w:rsidRDefault="007F4926" w:rsidP="0034204B">
            <w:pPr>
              <w:pStyle w:val="TableParagraph"/>
              <w:spacing w:beforeLines="21" w:before="50"/>
              <w:ind w:left="103" w:firstLine="32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53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57</w:t>
            </w:r>
          </w:p>
        </w:tc>
      </w:tr>
      <w:tr w:rsidR="007F4926" w14:paraId="0233A3E0" w14:textId="77777777" w:rsidTr="00675180">
        <w:trPr>
          <w:trHeight w:val="431"/>
        </w:trPr>
        <w:tc>
          <w:tcPr>
            <w:tcW w:w="499" w:type="dxa"/>
            <w:vMerge w:val="restart"/>
            <w:shd w:val="clear" w:color="auto" w:fill="auto"/>
          </w:tcPr>
          <w:p w14:paraId="48D871CC" w14:textId="77777777" w:rsidR="007F4926" w:rsidRDefault="007F4926" w:rsidP="007F4926">
            <w:pPr>
              <w:pStyle w:val="TableParagraph"/>
              <w:spacing w:beforeLines="21" w:before="50"/>
              <w:rPr>
                <w:b/>
                <w:sz w:val="18"/>
              </w:rPr>
            </w:pPr>
          </w:p>
          <w:p w14:paraId="29E458DE" w14:textId="3292749B" w:rsidR="007F4926" w:rsidRDefault="007F4926" w:rsidP="007F4926">
            <w:pPr>
              <w:pStyle w:val="TableParagraph"/>
              <w:spacing w:beforeLines="21" w:before="50"/>
              <w:ind w:left="25" w:right="5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sz w:val="16"/>
              </w:rPr>
              <w:t>11</w:t>
            </w:r>
          </w:p>
        </w:tc>
        <w:tc>
          <w:tcPr>
            <w:tcW w:w="1485" w:type="dxa"/>
            <w:vMerge/>
            <w:shd w:val="clear" w:color="auto" w:fill="auto"/>
          </w:tcPr>
          <w:p w14:paraId="3831FDC3" w14:textId="77777777" w:rsidR="007F4926" w:rsidRDefault="007F4926" w:rsidP="007F4926">
            <w:pPr>
              <w:pStyle w:val="TableParagraph"/>
              <w:spacing w:beforeLines="21" w:before="50"/>
              <w:ind w:left="67" w:right="137" w:firstLine="14"/>
              <w:rPr>
                <w:color w:val="231F20"/>
                <w:w w:val="85"/>
                <w:sz w:val="16"/>
              </w:rPr>
            </w:pPr>
          </w:p>
        </w:tc>
        <w:tc>
          <w:tcPr>
            <w:tcW w:w="907" w:type="dxa"/>
            <w:vMerge/>
            <w:shd w:val="clear" w:color="auto" w:fill="auto"/>
          </w:tcPr>
          <w:p w14:paraId="70E0F5C2" w14:textId="77777777" w:rsidR="007F4926" w:rsidRDefault="007F4926" w:rsidP="007F4926">
            <w:pPr>
              <w:pStyle w:val="TableParagraph"/>
              <w:spacing w:beforeLines="21" w:before="50"/>
              <w:ind w:left="140" w:hanging="13"/>
              <w:rPr>
                <w:color w:val="231F20"/>
                <w:w w:val="85"/>
                <w:sz w:val="16"/>
              </w:rPr>
            </w:pPr>
          </w:p>
        </w:tc>
        <w:tc>
          <w:tcPr>
            <w:tcW w:w="3401" w:type="dxa"/>
            <w:shd w:val="clear" w:color="auto" w:fill="auto"/>
          </w:tcPr>
          <w:p w14:paraId="0140FE1B" w14:textId="37901B73" w:rsidR="007F4926" w:rsidRDefault="007F4926" w:rsidP="007F4926">
            <w:pPr>
              <w:pStyle w:val="TableParagraph"/>
              <w:spacing w:beforeLines="21" w:before="50"/>
              <w:ind w:lef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spacing w:val="-1"/>
                <w:w w:val="90"/>
                <w:sz w:val="16"/>
              </w:rPr>
              <w:t>Explica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la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importancia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de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los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recursos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naturales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38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-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actividades</w:t>
            </w:r>
            <w:r>
              <w:rPr>
                <w:color w:val="231F20"/>
                <w:spacing w:val="-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humanas.</w:t>
            </w:r>
          </w:p>
        </w:tc>
        <w:tc>
          <w:tcPr>
            <w:tcW w:w="1644" w:type="dxa"/>
            <w:shd w:val="clear" w:color="auto" w:fill="auto"/>
          </w:tcPr>
          <w:p w14:paraId="2E79ED02" w14:textId="77777777" w:rsidR="007F4926" w:rsidRDefault="007F4926" w:rsidP="007F4926">
            <w:pPr>
              <w:pStyle w:val="TableParagraph"/>
              <w:spacing w:beforeLines="21" w:before="50"/>
              <w:ind w:left="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recursos</w:t>
            </w:r>
            <w:r>
              <w:rPr>
                <w:color w:val="231F20"/>
                <w:spacing w:val="-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naturales</w:t>
            </w:r>
          </w:p>
          <w:p w14:paraId="3560F134" w14:textId="16864497" w:rsidR="007F4926" w:rsidRDefault="007F4926" w:rsidP="007F4926">
            <w:pPr>
              <w:pStyle w:val="TableParagraph"/>
              <w:spacing w:beforeLines="21" w:before="50"/>
              <w:ind w:left="1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-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actividades</w:t>
            </w:r>
            <w:r>
              <w:rPr>
                <w:color w:val="231F20"/>
                <w:spacing w:val="-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humanas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631235DA" w14:textId="380206AF" w:rsidR="007F4926" w:rsidRDefault="007F4926" w:rsidP="0034204B">
            <w:pPr>
              <w:pStyle w:val="TableParagraph"/>
              <w:spacing w:beforeLines="21" w:before="50"/>
              <w:ind w:left="135"/>
              <w:jc w:val="center"/>
              <w:rPr>
                <w:color w:val="231F20"/>
                <w:sz w:val="16"/>
              </w:rPr>
            </w:pPr>
            <w:r>
              <w:rPr>
                <w:color w:val="231F20"/>
                <w:sz w:val="16"/>
              </w:rPr>
              <w:t>227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4CA8C8FE" w14:textId="40C73965" w:rsidR="007F4926" w:rsidRDefault="007F4926" w:rsidP="0034204B">
            <w:pPr>
              <w:pStyle w:val="TableParagraph"/>
              <w:spacing w:beforeLines="21" w:before="50"/>
              <w:ind w:left="103" w:firstLine="32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53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64</w:t>
            </w:r>
          </w:p>
        </w:tc>
      </w:tr>
      <w:tr w:rsidR="007F4926" w14:paraId="1E62FACE" w14:textId="77777777" w:rsidTr="00675180">
        <w:trPr>
          <w:trHeight w:val="431"/>
        </w:trPr>
        <w:tc>
          <w:tcPr>
            <w:tcW w:w="499" w:type="dxa"/>
            <w:vMerge/>
            <w:shd w:val="clear" w:color="auto" w:fill="auto"/>
          </w:tcPr>
          <w:p w14:paraId="41EB1776" w14:textId="77777777" w:rsidR="007F4926" w:rsidRDefault="007F4926" w:rsidP="007F4926">
            <w:pPr>
              <w:pStyle w:val="TableParagraph"/>
              <w:spacing w:beforeLines="21" w:before="50"/>
              <w:ind w:left="25" w:right="5"/>
              <w:jc w:val="center"/>
              <w:rPr>
                <w:color w:val="231F20"/>
                <w:w w:val="85"/>
                <w:sz w:val="16"/>
              </w:rPr>
            </w:pPr>
          </w:p>
        </w:tc>
        <w:tc>
          <w:tcPr>
            <w:tcW w:w="1485" w:type="dxa"/>
            <w:vMerge/>
            <w:shd w:val="clear" w:color="auto" w:fill="auto"/>
          </w:tcPr>
          <w:p w14:paraId="72EFCF2C" w14:textId="77777777" w:rsidR="007F4926" w:rsidRDefault="007F4926" w:rsidP="007F4926">
            <w:pPr>
              <w:pStyle w:val="TableParagraph"/>
              <w:spacing w:beforeLines="21" w:before="50"/>
              <w:ind w:left="67" w:right="137" w:firstLine="14"/>
              <w:rPr>
                <w:color w:val="231F20"/>
                <w:w w:val="85"/>
                <w:sz w:val="16"/>
              </w:rPr>
            </w:pPr>
          </w:p>
        </w:tc>
        <w:tc>
          <w:tcPr>
            <w:tcW w:w="907" w:type="dxa"/>
            <w:vMerge/>
            <w:shd w:val="clear" w:color="auto" w:fill="auto"/>
          </w:tcPr>
          <w:p w14:paraId="74EBCBDC" w14:textId="77777777" w:rsidR="007F4926" w:rsidRDefault="007F4926" w:rsidP="007F4926">
            <w:pPr>
              <w:pStyle w:val="TableParagraph"/>
              <w:spacing w:beforeLines="21" w:before="50"/>
              <w:ind w:left="140" w:hanging="13"/>
              <w:rPr>
                <w:color w:val="231F20"/>
                <w:w w:val="85"/>
                <w:sz w:val="16"/>
              </w:rPr>
            </w:pPr>
          </w:p>
        </w:tc>
        <w:tc>
          <w:tcPr>
            <w:tcW w:w="3401" w:type="dxa"/>
            <w:shd w:val="clear" w:color="auto" w:fill="auto"/>
          </w:tcPr>
          <w:p w14:paraId="14F8A0F3" w14:textId="35F1BF05" w:rsidR="007F4926" w:rsidRDefault="007F4926" w:rsidP="007F4926">
            <w:pPr>
              <w:pStyle w:val="TableParagraph"/>
              <w:spacing w:beforeLines="21" w:before="50"/>
              <w:ind w:lef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Explica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formas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aprovechamiento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recursos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naturales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contribuyen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desarrollo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sustentable.</w:t>
            </w:r>
          </w:p>
        </w:tc>
        <w:tc>
          <w:tcPr>
            <w:tcW w:w="1644" w:type="dxa"/>
            <w:shd w:val="clear" w:color="auto" w:fill="auto"/>
          </w:tcPr>
          <w:p w14:paraId="21433EA8" w14:textId="1639E8CD" w:rsidR="007F4926" w:rsidRDefault="007F4926" w:rsidP="007F4926">
            <w:pPr>
              <w:pStyle w:val="TableParagraph"/>
              <w:spacing w:beforeLines="21" w:before="50"/>
              <w:ind w:left="1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Desarrollo</w:t>
            </w:r>
            <w:r>
              <w:rPr>
                <w:color w:val="231F20"/>
                <w:spacing w:val="3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sustentable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2BC7653C" w14:textId="46A4CCF9" w:rsidR="007F4926" w:rsidRDefault="007F4926" w:rsidP="0034204B">
            <w:pPr>
              <w:pStyle w:val="TableParagraph"/>
              <w:spacing w:beforeLines="21" w:before="50"/>
              <w:ind w:left="135"/>
              <w:jc w:val="center"/>
              <w:rPr>
                <w:color w:val="231F20"/>
                <w:sz w:val="16"/>
              </w:rPr>
            </w:pPr>
            <w:r>
              <w:rPr>
                <w:color w:val="231F20"/>
                <w:sz w:val="16"/>
              </w:rPr>
              <w:t>228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1B837D19" w14:textId="3B5857C1" w:rsidR="007F4926" w:rsidRDefault="007F4926" w:rsidP="0034204B">
            <w:pPr>
              <w:pStyle w:val="TableParagraph"/>
              <w:spacing w:beforeLines="21" w:before="50"/>
              <w:ind w:left="103" w:firstLine="32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65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71</w:t>
            </w:r>
          </w:p>
        </w:tc>
      </w:tr>
      <w:tr w:rsidR="007F4926" w14:paraId="17BA8AB0" w14:textId="77777777" w:rsidTr="00675180">
        <w:trPr>
          <w:trHeight w:val="431"/>
        </w:trPr>
        <w:tc>
          <w:tcPr>
            <w:tcW w:w="499" w:type="dxa"/>
            <w:vMerge w:val="restart"/>
            <w:shd w:val="clear" w:color="auto" w:fill="auto"/>
          </w:tcPr>
          <w:p w14:paraId="472B6526" w14:textId="77777777" w:rsidR="007F4926" w:rsidRDefault="007F4926" w:rsidP="007F4926">
            <w:pPr>
              <w:pStyle w:val="TableParagraph"/>
              <w:spacing w:beforeLines="21" w:before="50"/>
              <w:rPr>
                <w:b/>
                <w:sz w:val="18"/>
              </w:rPr>
            </w:pPr>
          </w:p>
          <w:p w14:paraId="658BBCC6" w14:textId="66D43B11" w:rsidR="007F4926" w:rsidRDefault="007F4926" w:rsidP="007F4926">
            <w:pPr>
              <w:pStyle w:val="TableParagraph"/>
              <w:spacing w:beforeLines="21" w:before="50"/>
              <w:ind w:left="25" w:right="5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sz w:val="16"/>
              </w:rPr>
              <w:t>12</w:t>
            </w:r>
          </w:p>
        </w:tc>
        <w:tc>
          <w:tcPr>
            <w:tcW w:w="1485" w:type="dxa"/>
            <w:vMerge/>
            <w:shd w:val="clear" w:color="auto" w:fill="auto"/>
          </w:tcPr>
          <w:p w14:paraId="3CD5E434" w14:textId="77777777" w:rsidR="007F4926" w:rsidRDefault="007F4926" w:rsidP="007F4926">
            <w:pPr>
              <w:pStyle w:val="TableParagraph"/>
              <w:spacing w:beforeLines="21" w:before="50"/>
              <w:ind w:left="67" w:right="137" w:firstLine="14"/>
              <w:rPr>
                <w:color w:val="231F20"/>
                <w:w w:val="85"/>
                <w:sz w:val="16"/>
              </w:rPr>
            </w:pPr>
          </w:p>
        </w:tc>
        <w:tc>
          <w:tcPr>
            <w:tcW w:w="907" w:type="dxa"/>
            <w:vMerge/>
            <w:shd w:val="clear" w:color="auto" w:fill="auto"/>
          </w:tcPr>
          <w:p w14:paraId="74A0646C" w14:textId="77777777" w:rsidR="007F4926" w:rsidRDefault="007F4926" w:rsidP="007F4926">
            <w:pPr>
              <w:pStyle w:val="TableParagraph"/>
              <w:spacing w:beforeLines="21" w:before="50"/>
              <w:ind w:left="140" w:hanging="13"/>
              <w:rPr>
                <w:color w:val="231F20"/>
                <w:w w:val="85"/>
                <w:sz w:val="16"/>
              </w:rPr>
            </w:pPr>
          </w:p>
        </w:tc>
        <w:tc>
          <w:tcPr>
            <w:tcW w:w="3401" w:type="dxa"/>
            <w:shd w:val="clear" w:color="auto" w:fill="auto"/>
          </w:tcPr>
          <w:p w14:paraId="483972A7" w14:textId="76EAFA53" w:rsidR="007F4926" w:rsidRDefault="007F4926" w:rsidP="007F4926">
            <w:pPr>
              <w:pStyle w:val="TableParagraph"/>
              <w:spacing w:beforeLines="21" w:before="50"/>
              <w:ind w:left="139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consecuencias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movimientos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rotación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traslación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Tierra.</w:t>
            </w:r>
          </w:p>
        </w:tc>
        <w:tc>
          <w:tcPr>
            <w:tcW w:w="1644" w:type="dxa"/>
            <w:shd w:val="clear" w:color="auto" w:fill="auto"/>
          </w:tcPr>
          <w:p w14:paraId="5EF04E67" w14:textId="2F924BB9" w:rsidR="007F4926" w:rsidRPr="00266109" w:rsidRDefault="007F4926" w:rsidP="007F4926">
            <w:pPr>
              <w:pStyle w:val="TableParagraph"/>
              <w:spacing w:beforeLines="21" w:before="50"/>
              <w:ind w:left="19"/>
              <w:rPr>
                <w:color w:val="231F20"/>
                <w:w w:val="95"/>
                <w:sz w:val="16"/>
              </w:rPr>
            </w:pPr>
            <w:r w:rsidRPr="00266109">
              <w:rPr>
                <w:color w:val="231F20"/>
                <w:w w:val="95"/>
                <w:sz w:val="16"/>
              </w:rPr>
              <w:t>Movimiento</w:t>
            </w:r>
            <w:r w:rsidRPr="00266109">
              <w:rPr>
                <w:color w:val="231F20"/>
                <w:spacing w:val="6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w w:val="95"/>
                <w:sz w:val="16"/>
              </w:rPr>
              <w:t>de</w:t>
            </w:r>
            <w:r w:rsidRPr="00266109">
              <w:rPr>
                <w:color w:val="231F20"/>
                <w:spacing w:val="6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w w:val="95"/>
                <w:sz w:val="16"/>
              </w:rPr>
              <w:t>rotación</w:t>
            </w:r>
            <w:r w:rsidRPr="00266109">
              <w:rPr>
                <w:color w:val="231F20"/>
                <w:spacing w:val="-37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w w:val="95"/>
                <w:sz w:val="16"/>
              </w:rPr>
              <w:t>y</w:t>
            </w:r>
            <w:r w:rsidRPr="00266109">
              <w:rPr>
                <w:color w:val="231F20"/>
                <w:spacing w:val="-7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w w:val="95"/>
                <w:sz w:val="16"/>
              </w:rPr>
              <w:t>traslación</w:t>
            </w:r>
            <w:r w:rsidRPr="00266109">
              <w:rPr>
                <w:color w:val="231F20"/>
                <w:spacing w:val="-6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w w:val="95"/>
                <w:sz w:val="16"/>
              </w:rPr>
              <w:t>de</w:t>
            </w:r>
            <w:r w:rsidRPr="00266109">
              <w:rPr>
                <w:color w:val="231F20"/>
                <w:spacing w:val="-7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w w:val="95"/>
                <w:sz w:val="16"/>
              </w:rPr>
              <w:t>la</w:t>
            </w:r>
            <w:r w:rsidRPr="00266109">
              <w:rPr>
                <w:color w:val="231F20"/>
                <w:spacing w:val="-6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w w:val="95"/>
                <w:sz w:val="16"/>
              </w:rPr>
              <w:t>Tierra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43FCA82C" w14:textId="1A6FBE91" w:rsidR="007F4926" w:rsidRDefault="007F4926" w:rsidP="0034204B">
            <w:pPr>
              <w:pStyle w:val="TableParagraph"/>
              <w:spacing w:beforeLines="21" w:before="50"/>
              <w:ind w:left="135"/>
              <w:jc w:val="center"/>
              <w:rPr>
                <w:color w:val="231F20"/>
                <w:sz w:val="16"/>
              </w:rPr>
            </w:pPr>
            <w:r>
              <w:rPr>
                <w:color w:val="231F20"/>
                <w:sz w:val="16"/>
              </w:rPr>
              <w:t>229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4ECC8942" w14:textId="4BEE89A8" w:rsidR="007F4926" w:rsidRDefault="007F4926" w:rsidP="0034204B">
            <w:pPr>
              <w:pStyle w:val="TableParagraph"/>
              <w:spacing w:beforeLines="21" w:before="50"/>
              <w:ind w:left="103" w:firstLine="32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</w:tr>
      <w:tr w:rsidR="007F4926" w14:paraId="3006A354" w14:textId="77777777" w:rsidTr="00675180">
        <w:trPr>
          <w:trHeight w:val="431"/>
        </w:trPr>
        <w:tc>
          <w:tcPr>
            <w:tcW w:w="499" w:type="dxa"/>
            <w:vMerge/>
            <w:shd w:val="clear" w:color="auto" w:fill="auto"/>
          </w:tcPr>
          <w:p w14:paraId="00806262" w14:textId="77777777" w:rsidR="007F4926" w:rsidRDefault="007F4926" w:rsidP="007F4926">
            <w:pPr>
              <w:pStyle w:val="TableParagraph"/>
              <w:spacing w:beforeLines="21" w:before="50"/>
              <w:ind w:left="25" w:right="5"/>
              <w:jc w:val="center"/>
              <w:rPr>
                <w:color w:val="231F20"/>
                <w:w w:val="85"/>
                <w:sz w:val="16"/>
              </w:rPr>
            </w:pPr>
          </w:p>
        </w:tc>
        <w:tc>
          <w:tcPr>
            <w:tcW w:w="1485" w:type="dxa"/>
            <w:vMerge/>
            <w:shd w:val="clear" w:color="auto" w:fill="auto"/>
          </w:tcPr>
          <w:p w14:paraId="584AFE6D" w14:textId="77777777" w:rsidR="007F4926" w:rsidRDefault="007F4926" w:rsidP="007F4926">
            <w:pPr>
              <w:pStyle w:val="TableParagraph"/>
              <w:spacing w:beforeLines="21" w:before="50"/>
              <w:ind w:left="67" w:right="137" w:firstLine="14"/>
              <w:rPr>
                <w:color w:val="231F20"/>
                <w:w w:val="85"/>
                <w:sz w:val="16"/>
              </w:rPr>
            </w:pPr>
          </w:p>
        </w:tc>
        <w:tc>
          <w:tcPr>
            <w:tcW w:w="907" w:type="dxa"/>
            <w:vMerge/>
            <w:shd w:val="clear" w:color="auto" w:fill="auto"/>
          </w:tcPr>
          <w:p w14:paraId="500F779C" w14:textId="77777777" w:rsidR="007F4926" w:rsidRDefault="007F4926" w:rsidP="007F4926">
            <w:pPr>
              <w:pStyle w:val="TableParagraph"/>
              <w:spacing w:beforeLines="21" w:before="50"/>
              <w:ind w:left="140" w:hanging="13"/>
              <w:rPr>
                <w:color w:val="231F20"/>
                <w:w w:val="85"/>
                <w:sz w:val="16"/>
              </w:rPr>
            </w:pPr>
          </w:p>
        </w:tc>
        <w:tc>
          <w:tcPr>
            <w:tcW w:w="3401" w:type="dxa"/>
            <w:shd w:val="clear" w:color="auto" w:fill="auto"/>
          </w:tcPr>
          <w:p w14:paraId="7C6C8312" w14:textId="35099E23" w:rsidR="007F4926" w:rsidRPr="00266109" w:rsidRDefault="007F4926" w:rsidP="007F4926">
            <w:pPr>
              <w:pStyle w:val="TableParagraph"/>
              <w:spacing w:beforeLines="21" w:before="50"/>
              <w:ind w:left="139"/>
              <w:rPr>
                <w:color w:val="231F20"/>
                <w:w w:val="95"/>
                <w:sz w:val="16"/>
              </w:rPr>
            </w:pPr>
            <w:r w:rsidRPr="00266109">
              <w:rPr>
                <w:color w:val="231F20"/>
                <w:spacing w:val="-1"/>
                <w:w w:val="95"/>
                <w:sz w:val="16"/>
              </w:rPr>
              <w:t>Relaciona</w:t>
            </w:r>
            <w:r w:rsidRPr="00266109">
              <w:rPr>
                <w:color w:val="231F20"/>
                <w:spacing w:val="-14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spacing w:val="-1"/>
                <w:w w:val="95"/>
                <w:sz w:val="16"/>
              </w:rPr>
              <w:t>los</w:t>
            </w:r>
            <w:r w:rsidRPr="00266109">
              <w:rPr>
                <w:color w:val="231F20"/>
                <w:spacing w:val="-13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spacing w:val="-1"/>
                <w:w w:val="95"/>
                <w:sz w:val="16"/>
              </w:rPr>
              <w:t>movimientos</w:t>
            </w:r>
            <w:r w:rsidRPr="00266109">
              <w:rPr>
                <w:color w:val="231F20"/>
                <w:spacing w:val="-13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w w:val="95"/>
                <w:sz w:val="16"/>
              </w:rPr>
              <w:t>internos</w:t>
            </w:r>
            <w:r w:rsidRPr="00266109">
              <w:rPr>
                <w:color w:val="231F20"/>
                <w:spacing w:val="-13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w w:val="95"/>
                <w:sz w:val="16"/>
              </w:rPr>
              <w:t>de</w:t>
            </w:r>
            <w:r w:rsidRPr="00266109">
              <w:rPr>
                <w:color w:val="231F20"/>
                <w:spacing w:val="-13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w w:val="95"/>
                <w:sz w:val="16"/>
              </w:rPr>
              <w:t>la</w:t>
            </w:r>
            <w:r w:rsidRPr="00266109">
              <w:rPr>
                <w:color w:val="231F20"/>
                <w:spacing w:val="-13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w w:val="95"/>
                <w:sz w:val="16"/>
              </w:rPr>
              <w:t>Tierra</w:t>
            </w:r>
            <w:r w:rsidRPr="00266109">
              <w:rPr>
                <w:color w:val="231F20"/>
                <w:spacing w:val="-14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w w:val="95"/>
                <w:sz w:val="16"/>
              </w:rPr>
              <w:t>con</w:t>
            </w:r>
            <w:r w:rsidRPr="00266109">
              <w:rPr>
                <w:color w:val="231F20"/>
                <w:spacing w:val="-13"/>
                <w:w w:val="95"/>
                <w:sz w:val="16"/>
              </w:rPr>
              <w:t xml:space="preserve"> </w:t>
            </w:r>
            <w:r w:rsidR="00266109" w:rsidRPr="00266109">
              <w:rPr>
                <w:color w:val="231F20"/>
                <w:w w:val="95"/>
                <w:sz w:val="16"/>
              </w:rPr>
              <w:t xml:space="preserve">la </w:t>
            </w:r>
            <w:r w:rsidRPr="00266109">
              <w:rPr>
                <w:color w:val="231F20"/>
                <w:w w:val="95"/>
                <w:sz w:val="16"/>
              </w:rPr>
              <w:t>sismicidad,</w:t>
            </w:r>
            <w:r w:rsidRPr="00266109">
              <w:rPr>
                <w:color w:val="231F20"/>
                <w:spacing w:val="-11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w w:val="95"/>
                <w:sz w:val="16"/>
              </w:rPr>
              <w:t>el</w:t>
            </w:r>
            <w:r w:rsidRPr="00266109">
              <w:rPr>
                <w:color w:val="231F20"/>
                <w:spacing w:val="-11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w w:val="95"/>
                <w:sz w:val="16"/>
              </w:rPr>
              <w:t>vulcanismo</w:t>
            </w:r>
            <w:r w:rsidRPr="00266109">
              <w:rPr>
                <w:color w:val="231F20"/>
                <w:spacing w:val="-11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w w:val="95"/>
                <w:sz w:val="16"/>
              </w:rPr>
              <w:t>y</w:t>
            </w:r>
            <w:r w:rsidRPr="00266109">
              <w:rPr>
                <w:color w:val="231F20"/>
                <w:spacing w:val="-10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w w:val="95"/>
                <w:sz w:val="16"/>
              </w:rPr>
              <w:t>la</w:t>
            </w:r>
            <w:r w:rsidRPr="00266109">
              <w:rPr>
                <w:color w:val="231F20"/>
                <w:spacing w:val="-11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w w:val="95"/>
                <w:sz w:val="16"/>
              </w:rPr>
              <w:t>distribución</w:t>
            </w:r>
            <w:r w:rsidRPr="00266109">
              <w:rPr>
                <w:color w:val="231F20"/>
                <w:spacing w:val="-11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w w:val="95"/>
                <w:sz w:val="16"/>
              </w:rPr>
              <w:t>del</w:t>
            </w:r>
            <w:r w:rsidRPr="00266109">
              <w:rPr>
                <w:color w:val="231F20"/>
                <w:spacing w:val="-10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w w:val="95"/>
                <w:sz w:val="16"/>
              </w:rPr>
              <w:t>relieve.</w:t>
            </w:r>
          </w:p>
        </w:tc>
        <w:tc>
          <w:tcPr>
            <w:tcW w:w="1644" w:type="dxa"/>
            <w:shd w:val="clear" w:color="auto" w:fill="auto"/>
          </w:tcPr>
          <w:p w14:paraId="69ED3CDA" w14:textId="0CD8411E" w:rsidR="007F4926" w:rsidRPr="00266109" w:rsidRDefault="007F4926" w:rsidP="007F4926">
            <w:pPr>
              <w:pStyle w:val="TableParagraph"/>
              <w:spacing w:beforeLines="21" w:before="50"/>
              <w:ind w:left="19"/>
              <w:rPr>
                <w:color w:val="231F20"/>
                <w:w w:val="95"/>
                <w:sz w:val="16"/>
              </w:rPr>
            </w:pPr>
            <w:r w:rsidRPr="00266109">
              <w:rPr>
                <w:color w:val="231F20"/>
                <w:w w:val="95"/>
                <w:sz w:val="16"/>
              </w:rPr>
              <w:t>Sismicidad,</w:t>
            </w:r>
            <w:r w:rsidRPr="00266109">
              <w:rPr>
                <w:color w:val="231F20"/>
                <w:spacing w:val="5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w w:val="95"/>
                <w:sz w:val="16"/>
              </w:rPr>
              <w:t>vulcanismo</w:t>
            </w:r>
            <w:r w:rsidRPr="00266109">
              <w:rPr>
                <w:color w:val="231F20"/>
                <w:spacing w:val="-35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w w:val="95"/>
                <w:sz w:val="16"/>
              </w:rPr>
              <w:t>y</w:t>
            </w:r>
            <w:r w:rsidRPr="00266109">
              <w:rPr>
                <w:color w:val="231F20"/>
                <w:spacing w:val="-11"/>
                <w:w w:val="95"/>
                <w:sz w:val="16"/>
              </w:rPr>
              <w:t xml:space="preserve"> </w:t>
            </w:r>
            <w:r w:rsidRPr="00266109">
              <w:rPr>
                <w:color w:val="231F20"/>
                <w:w w:val="95"/>
                <w:sz w:val="16"/>
              </w:rPr>
              <w:t>relieve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4D446604" w14:textId="5F46E28E" w:rsidR="007F4926" w:rsidRDefault="007F4926" w:rsidP="0034204B">
            <w:pPr>
              <w:pStyle w:val="TableParagraph"/>
              <w:spacing w:beforeLines="21" w:before="50"/>
              <w:ind w:left="135"/>
              <w:jc w:val="center"/>
              <w:rPr>
                <w:color w:val="231F20"/>
                <w:sz w:val="16"/>
              </w:rPr>
            </w:pPr>
            <w:r>
              <w:rPr>
                <w:color w:val="231F20"/>
                <w:sz w:val="16"/>
              </w:rPr>
              <w:t>230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540A73BB" w14:textId="3D6E4671" w:rsidR="007F4926" w:rsidRDefault="007F4926" w:rsidP="0034204B">
            <w:pPr>
              <w:pStyle w:val="TableParagraph"/>
              <w:spacing w:beforeLines="21" w:before="50"/>
              <w:ind w:left="103" w:firstLine="32"/>
              <w:jc w:val="center"/>
              <w:rPr>
                <w:color w:val="231F20"/>
                <w:w w:val="85"/>
                <w:sz w:val="16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</w:tr>
    </w:tbl>
    <w:p w14:paraId="601DF07C" w14:textId="77777777" w:rsidR="00DD5B03" w:rsidRDefault="00DD5B03" w:rsidP="0070255B">
      <w:pPr>
        <w:rPr>
          <w:rFonts w:ascii="Arial" w:hAnsi="Arial" w:cs="Arial"/>
          <w:sz w:val="26"/>
          <w:szCs w:val="26"/>
        </w:rPr>
      </w:pPr>
    </w:p>
    <w:p w14:paraId="0ED78DA5" w14:textId="3092A1BE" w:rsidR="00FA193C" w:rsidRDefault="00FA193C" w:rsidP="00FA193C">
      <w:pPr>
        <w:pStyle w:val="Ttulo2"/>
        <w:ind w:left="0"/>
        <w:rPr>
          <w:color w:val="A3548F"/>
        </w:rPr>
      </w:pPr>
      <w:r>
        <w:rPr>
          <w:color w:val="A3548F"/>
        </w:rPr>
        <w:t xml:space="preserve">Segundo </w:t>
      </w:r>
      <w:r w:rsidRPr="00474E73">
        <w:rPr>
          <w:color w:val="A3548F"/>
        </w:rPr>
        <w:t>periodo</w:t>
      </w:r>
    </w:p>
    <w:p w14:paraId="7E61B566" w14:textId="77777777" w:rsidR="00FA193C" w:rsidRDefault="00FA193C" w:rsidP="00FA193C">
      <w:pPr>
        <w:rPr>
          <w:rFonts w:ascii="Arial" w:hAnsi="Arial" w:cs="Arial"/>
          <w:sz w:val="26"/>
          <w:szCs w:val="26"/>
        </w:rPr>
      </w:pPr>
    </w:p>
    <w:tbl>
      <w:tblPr>
        <w:tblStyle w:val="TableNormal"/>
        <w:tblW w:w="9656" w:type="dxa"/>
        <w:tblInd w:w="-10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496"/>
        <w:gridCol w:w="980"/>
        <w:gridCol w:w="3380"/>
        <w:gridCol w:w="1580"/>
        <w:gridCol w:w="860"/>
        <w:gridCol w:w="860"/>
      </w:tblGrid>
      <w:tr w:rsidR="00FA193C" w14:paraId="548529D4" w14:textId="77777777" w:rsidTr="00FA193C">
        <w:trPr>
          <w:trHeight w:val="431"/>
        </w:trPr>
        <w:tc>
          <w:tcPr>
            <w:tcW w:w="500" w:type="dxa"/>
            <w:shd w:val="clear" w:color="auto" w:fill="BF84AC"/>
          </w:tcPr>
          <w:p w14:paraId="329794FD" w14:textId="77777777" w:rsidR="00FA193C" w:rsidRDefault="00FA193C" w:rsidP="00FB3056">
            <w:pPr>
              <w:pStyle w:val="TableParagraph"/>
              <w:spacing w:before="117"/>
              <w:ind w:left="25" w:right="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496" w:type="dxa"/>
            <w:shd w:val="clear" w:color="auto" w:fill="BF84AC"/>
          </w:tcPr>
          <w:p w14:paraId="7C3B8220" w14:textId="77777777" w:rsidR="00FA193C" w:rsidRDefault="00FA193C" w:rsidP="00FB3056">
            <w:pPr>
              <w:pStyle w:val="TableParagraph"/>
              <w:spacing w:before="117"/>
              <w:ind w:left="599" w:right="579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980" w:type="dxa"/>
            <w:shd w:val="clear" w:color="auto" w:fill="BF84AC"/>
          </w:tcPr>
          <w:p w14:paraId="11FC0C20" w14:textId="77777777" w:rsidR="00FA193C" w:rsidRDefault="00FA193C" w:rsidP="00FB3056">
            <w:pPr>
              <w:pStyle w:val="TableParagraph"/>
              <w:spacing w:before="117"/>
              <w:ind w:left="299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380" w:type="dxa"/>
            <w:shd w:val="clear" w:color="auto" w:fill="BF84AC"/>
          </w:tcPr>
          <w:p w14:paraId="0D69DCE7" w14:textId="77777777" w:rsidR="00FA193C" w:rsidRDefault="00FA193C" w:rsidP="00FB3056">
            <w:pPr>
              <w:pStyle w:val="TableParagraph"/>
              <w:spacing w:before="117"/>
              <w:ind w:left="80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580" w:type="dxa"/>
            <w:shd w:val="clear" w:color="auto" w:fill="BF84AC"/>
          </w:tcPr>
          <w:p w14:paraId="314C4304" w14:textId="77777777" w:rsidR="00FA193C" w:rsidRDefault="00FA193C" w:rsidP="00FB3056">
            <w:pPr>
              <w:pStyle w:val="TableParagraph"/>
              <w:spacing w:before="117"/>
              <w:ind w:left="124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55B3B3AA" w14:textId="77777777" w:rsidR="00FA193C" w:rsidRDefault="00FA193C" w:rsidP="00FB3056">
            <w:pPr>
              <w:pStyle w:val="TableParagraph"/>
              <w:spacing w:before="1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6A0057F9" w14:textId="77777777" w:rsidR="00FA193C" w:rsidRDefault="00FA193C" w:rsidP="00FB3056">
            <w:pPr>
              <w:pStyle w:val="TableParagraph"/>
              <w:spacing w:before="3" w:line="189" w:lineRule="exact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2A3BD5C8" w14:textId="77777777" w:rsidR="00FA193C" w:rsidRDefault="00FA193C" w:rsidP="00FB3056">
            <w:pPr>
              <w:pStyle w:val="TableParagraph"/>
              <w:spacing w:line="210" w:lineRule="atLeast"/>
              <w:ind w:left="103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FA193C" w14:paraId="01DFBB2C" w14:textId="77777777" w:rsidTr="00FA193C">
        <w:trPr>
          <w:trHeight w:val="593"/>
        </w:trPr>
        <w:tc>
          <w:tcPr>
            <w:tcW w:w="5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3A2917F" w14:textId="77777777" w:rsidR="00FA193C" w:rsidRDefault="00FA193C" w:rsidP="00FB3056">
            <w:pPr>
              <w:pStyle w:val="TableParagraph"/>
              <w:spacing w:before="1"/>
              <w:rPr>
                <w:b/>
                <w:sz w:val="18"/>
              </w:rPr>
            </w:pPr>
          </w:p>
          <w:p w14:paraId="5EB462B1" w14:textId="77777777" w:rsidR="00FA193C" w:rsidRDefault="00FA193C" w:rsidP="00FB3056">
            <w:pPr>
              <w:pStyle w:val="TableParagraph"/>
              <w:ind w:left="52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13</w:t>
            </w:r>
          </w:p>
        </w:tc>
        <w:tc>
          <w:tcPr>
            <w:tcW w:w="1496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93B0AEC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791EEBC7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32482EA6" w14:textId="77777777" w:rsidR="00FA193C" w:rsidRDefault="00FA193C" w:rsidP="00FB3056">
            <w:pPr>
              <w:pStyle w:val="TableParagraph"/>
              <w:spacing w:line="247" w:lineRule="auto"/>
              <w:ind w:left="5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Componentes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naturales</w:t>
            </w:r>
          </w:p>
        </w:tc>
        <w:tc>
          <w:tcPr>
            <w:tcW w:w="98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6326BCD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275E549E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68E0ED44" w14:textId="77777777" w:rsidR="00FA193C" w:rsidRDefault="00FA193C" w:rsidP="00391B39">
            <w:pPr>
              <w:pStyle w:val="TableParagraph"/>
              <w:spacing w:line="247" w:lineRule="auto"/>
              <w:ind w:left="5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Tierra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naturaleza</w:t>
            </w:r>
          </w:p>
        </w:tc>
        <w:tc>
          <w:tcPr>
            <w:tcW w:w="338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7FB2891" w14:textId="77777777" w:rsidR="00FA193C" w:rsidRDefault="00FA193C" w:rsidP="00FB3056">
            <w:pPr>
              <w:pStyle w:val="TableParagraph"/>
              <w:spacing w:before="3" w:line="190" w:lineRule="atLeast"/>
              <w:ind w:left="55" w:right="28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Distingue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importancia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distribución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dinámica de las aguas oceánicas para 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condiciones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vida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Tierra.</w:t>
            </w:r>
          </w:p>
        </w:tc>
        <w:tc>
          <w:tcPr>
            <w:tcW w:w="158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94FF481" w14:textId="77777777" w:rsidR="00FA193C" w:rsidRDefault="00FA193C" w:rsidP="00FB3056">
            <w:pPr>
              <w:pStyle w:val="TableParagraph"/>
              <w:spacing w:before="18"/>
              <w:ind w:left="5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 xml:space="preserve">Dinámica e </w:t>
            </w:r>
            <w:r>
              <w:rPr>
                <w:color w:val="231F20"/>
                <w:w w:val="90"/>
                <w:sz w:val="16"/>
              </w:rPr>
              <w:t>importancia de las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aguas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oceánicas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B63CAB0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2E6382E7" w14:textId="77777777" w:rsidR="00FA193C" w:rsidRDefault="00FA193C" w:rsidP="00FB3056">
            <w:pPr>
              <w:pStyle w:val="TableParagraph"/>
              <w:spacing w:before="1"/>
              <w:ind w:left="112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231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AA19DE7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6533736B" w14:textId="77777777" w:rsidR="00FA193C" w:rsidRDefault="00FA193C" w:rsidP="00FB3056">
            <w:pPr>
              <w:pStyle w:val="TableParagraph"/>
              <w:spacing w:before="1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</w:tr>
      <w:tr w:rsidR="00FA193C" w14:paraId="32F79D4E" w14:textId="77777777" w:rsidTr="00FA193C">
        <w:trPr>
          <w:trHeight w:val="5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F1C3EA7" w14:textId="77777777" w:rsidR="00FA193C" w:rsidRDefault="00FA193C" w:rsidP="00FB3056">
            <w:pPr>
              <w:pStyle w:val="TableParagraph"/>
              <w:spacing w:before="18" w:line="177" w:lineRule="exact"/>
              <w:ind w:left="49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14</w:t>
            </w:r>
          </w:p>
          <w:p w14:paraId="799C8B4C" w14:textId="77777777" w:rsidR="00FA193C" w:rsidRDefault="00FA193C" w:rsidP="00FB3056">
            <w:pPr>
              <w:pStyle w:val="TableParagraph"/>
              <w:spacing w:line="177" w:lineRule="exact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y</w:t>
            </w:r>
          </w:p>
          <w:p w14:paraId="0598D27B" w14:textId="77777777" w:rsidR="00FA193C" w:rsidRDefault="00FA193C" w:rsidP="00FB3056">
            <w:pPr>
              <w:pStyle w:val="TableParagraph"/>
              <w:spacing w:before="26" w:line="175" w:lineRule="exact"/>
              <w:ind w:left="51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15</w:t>
            </w:r>
          </w:p>
        </w:tc>
        <w:tc>
          <w:tcPr>
            <w:tcW w:w="149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2CF7380" w14:textId="77777777" w:rsidR="00FA193C" w:rsidRDefault="00FA193C" w:rsidP="00FB3056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B8EE5E4" w14:textId="77777777" w:rsidR="00FA193C" w:rsidRDefault="00FA193C" w:rsidP="00FB3056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416475A" w14:textId="77777777" w:rsidR="00FA193C" w:rsidRDefault="00FA193C" w:rsidP="00FB3056">
            <w:pPr>
              <w:pStyle w:val="TableParagraph"/>
              <w:spacing w:before="112" w:line="247" w:lineRule="auto"/>
              <w:ind w:left="55" w:right="28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Relaciona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climas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distribución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vegetación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fauna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Tierra.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5BC1459" w14:textId="77777777" w:rsidR="00FA193C" w:rsidRDefault="00FA193C" w:rsidP="00FB3056">
            <w:pPr>
              <w:pStyle w:val="TableParagraph"/>
              <w:spacing w:before="112" w:line="247" w:lineRule="auto"/>
              <w:ind w:left="55" w:right="15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Distribución de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vegetación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fauna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B656D34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6D1B39AE" w14:textId="77777777" w:rsidR="00FA193C" w:rsidRDefault="00FA193C" w:rsidP="00FB3056">
            <w:pPr>
              <w:pStyle w:val="TableParagraph"/>
              <w:ind w:left="113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232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880C797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0F75BD9B" w14:textId="77777777" w:rsidR="00FA193C" w:rsidRDefault="00FA193C" w:rsidP="00FB3056">
            <w:pPr>
              <w:pStyle w:val="TableParagraph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</w:tr>
      <w:tr w:rsidR="00FA193C" w14:paraId="355EAA0B" w14:textId="77777777" w:rsidTr="00FA193C">
        <w:trPr>
          <w:trHeight w:val="5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05A8370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0B71522E" w14:textId="77777777" w:rsidR="00FA193C" w:rsidRDefault="00FA193C" w:rsidP="00FB3056">
            <w:pPr>
              <w:pStyle w:val="TableParagraph"/>
              <w:ind w:left="49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16</w:t>
            </w:r>
          </w:p>
        </w:tc>
        <w:tc>
          <w:tcPr>
            <w:tcW w:w="1496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56A772B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306A78E6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7FACE5F2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26FE5F50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079B5735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6D6D493E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149FCA2F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511C2DE3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41193BE0" w14:textId="77777777" w:rsidR="00FA193C" w:rsidRDefault="00FA193C" w:rsidP="00FB3056">
            <w:pPr>
              <w:pStyle w:val="TableParagraph"/>
              <w:spacing w:before="10"/>
              <w:rPr>
                <w:b/>
                <w:sz w:val="14"/>
              </w:rPr>
            </w:pPr>
          </w:p>
          <w:p w14:paraId="001AD520" w14:textId="77777777" w:rsidR="00FA193C" w:rsidRDefault="00FA193C" w:rsidP="00FB3056">
            <w:pPr>
              <w:pStyle w:val="TableParagraph"/>
              <w:spacing w:line="247" w:lineRule="auto"/>
              <w:ind w:left="55"/>
              <w:rPr>
                <w:sz w:val="16"/>
              </w:rPr>
            </w:pPr>
            <w:r>
              <w:rPr>
                <w:color w:val="231F20"/>
                <w:sz w:val="16"/>
              </w:rPr>
              <w:t>Componentes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sociales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culturales</w:t>
            </w:r>
          </w:p>
        </w:tc>
        <w:tc>
          <w:tcPr>
            <w:tcW w:w="98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06ECA73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55595C7E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603E3745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4DDB48AD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7080034A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7A0B240B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1872A512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01336CC0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2CDFA09F" w14:textId="77777777" w:rsidR="00FA193C" w:rsidRDefault="00FA193C" w:rsidP="00FB3056">
            <w:pPr>
              <w:pStyle w:val="TableParagraph"/>
              <w:spacing w:before="10"/>
              <w:rPr>
                <w:b/>
                <w:sz w:val="14"/>
              </w:rPr>
            </w:pPr>
          </w:p>
          <w:p w14:paraId="1A21C750" w14:textId="77777777" w:rsidR="00FA193C" w:rsidRDefault="00FA193C" w:rsidP="00FB3056">
            <w:pPr>
              <w:pStyle w:val="TableParagraph"/>
              <w:spacing w:line="247" w:lineRule="auto"/>
              <w:ind w:left="55" w:right="90"/>
              <w:rPr>
                <w:sz w:val="16"/>
              </w:rPr>
            </w:pPr>
            <w:r>
              <w:rPr>
                <w:color w:val="231F20"/>
                <w:spacing w:val="-1"/>
                <w:w w:val="90"/>
                <w:sz w:val="16"/>
              </w:rPr>
              <w:t>La población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mundial</w:t>
            </w:r>
          </w:p>
        </w:tc>
        <w:tc>
          <w:tcPr>
            <w:tcW w:w="33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CE7F4FC" w14:textId="77777777" w:rsidR="00FA193C" w:rsidRDefault="00FA193C" w:rsidP="00FB3056">
            <w:pPr>
              <w:pStyle w:val="TableParagraph"/>
              <w:spacing w:before="3" w:line="190" w:lineRule="atLeast"/>
              <w:ind w:left="55" w:right="28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Analiza tendencias y retos del crecimiento, de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composición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distribución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población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mundial.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9AE2A20" w14:textId="77777777" w:rsidR="00FA193C" w:rsidRDefault="00FA193C" w:rsidP="00FB3056">
            <w:pPr>
              <w:pStyle w:val="TableParagraph"/>
              <w:spacing w:before="3" w:line="190" w:lineRule="atLeast"/>
              <w:ind w:left="55" w:right="49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Crecimiento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distribución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población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992BCCA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0D618B8F" w14:textId="77777777" w:rsidR="00FA193C" w:rsidRDefault="00FA193C" w:rsidP="00FB3056">
            <w:pPr>
              <w:pStyle w:val="TableParagraph"/>
              <w:ind w:left="112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233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23393AF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3FB59D41" w14:textId="77777777" w:rsidR="00FA193C" w:rsidRDefault="00FA193C" w:rsidP="00FB3056">
            <w:pPr>
              <w:pStyle w:val="TableParagraph"/>
              <w:ind w:left="115" w:right="6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85</w:t>
            </w:r>
          </w:p>
        </w:tc>
      </w:tr>
      <w:tr w:rsidR="00FA193C" w14:paraId="101AE019" w14:textId="77777777" w:rsidTr="00FA193C">
        <w:trPr>
          <w:trHeight w:val="5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BAE4343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37571DF5" w14:textId="77777777" w:rsidR="00FA193C" w:rsidRDefault="00FA193C" w:rsidP="00FB3056">
            <w:pPr>
              <w:pStyle w:val="TableParagraph"/>
              <w:ind w:left="48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17</w:t>
            </w:r>
          </w:p>
        </w:tc>
        <w:tc>
          <w:tcPr>
            <w:tcW w:w="149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42517D2" w14:textId="77777777" w:rsidR="00FA193C" w:rsidRDefault="00FA193C" w:rsidP="00FB3056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E0FA8A2" w14:textId="77777777" w:rsidR="00FA193C" w:rsidRDefault="00FA193C" w:rsidP="00FB3056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9C5246B" w14:textId="77777777" w:rsidR="00FA193C" w:rsidRDefault="00FA193C" w:rsidP="00FB3056">
            <w:pPr>
              <w:pStyle w:val="TableParagraph"/>
              <w:spacing w:before="3" w:line="190" w:lineRule="atLeast"/>
              <w:ind w:left="55" w:right="5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Analiza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tendencias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retos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crecimiento,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composición y la distribución de la población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mundial.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B130759" w14:textId="77777777" w:rsidR="00FA193C" w:rsidRDefault="00FA193C" w:rsidP="00FB3056">
            <w:pPr>
              <w:pStyle w:val="TableParagraph"/>
              <w:spacing w:before="17" w:line="247" w:lineRule="auto"/>
              <w:ind w:left="55" w:right="11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Retos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crecimiento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composición 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población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40D9927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58B9535E" w14:textId="77777777" w:rsidR="00FA193C" w:rsidRDefault="00FA193C" w:rsidP="00FB3056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234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8C0340F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609A0767" w14:textId="77777777" w:rsidR="00FA193C" w:rsidRDefault="00FA193C" w:rsidP="00FB3056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85</w:t>
            </w:r>
          </w:p>
        </w:tc>
      </w:tr>
      <w:tr w:rsidR="00FA193C" w14:paraId="314B40C1" w14:textId="77777777" w:rsidTr="00FA193C">
        <w:trPr>
          <w:trHeight w:val="5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213E536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004D496C" w14:textId="77777777" w:rsidR="00FA193C" w:rsidRDefault="00FA193C" w:rsidP="00FB3056">
            <w:pPr>
              <w:pStyle w:val="TableParagraph"/>
              <w:ind w:left="52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18</w:t>
            </w:r>
          </w:p>
        </w:tc>
        <w:tc>
          <w:tcPr>
            <w:tcW w:w="149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0067101" w14:textId="77777777" w:rsidR="00FA193C" w:rsidRDefault="00FA193C" w:rsidP="00FB3056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229F2C2" w14:textId="77777777" w:rsidR="00FA193C" w:rsidRDefault="00FA193C" w:rsidP="00FB3056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E52B19A" w14:textId="77777777" w:rsidR="00FA193C" w:rsidRDefault="00FA193C" w:rsidP="00FB3056">
            <w:pPr>
              <w:pStyle w:val="TableParagraph"/>
              <w:spacing w:before="3" w:line="190" w:lineRule="atLeast"/>
              <w:ind w:left="55" w:right="5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 implicaciones naturales, sociales,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culturales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económicas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crecimiento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urbano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mundo.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5743278" w14:textId="77777777" w:rsidR="00FA193C" w:rsidRDefault="00FA193C" w:rsidP="00FB3056">
            <w:pPr>
              <w:pStyle w:val="TableParagraph"/>
              <w:spacing w:before="3" w:line="190" w:lineRule="atLeast"/>
              <w:ind w:left="55" w:right="21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Crecimiento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urbano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 la población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mundial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5C1080D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495EA820" w14:textId="77777777" w:rsidR="00FA193C" w:rsidRDefault="00FA193C" w:rsidP="00FB3056">
            <w:pPr>
              <w:pStyle w:val="TableParagraph"/>
              <w:ind w:left="112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235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F649F74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6245F816" w14:textId="77777777" w:rsidR="00FA193C" w:rsidRDefault="00FA193C" w:rsidP="00FB3056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91</w:t>
            </w:r>
          </w:p>
        </w:tc>
      </w:tr>
      <w:tr w:rsidR="00FA193C" w14:paraId="02EF6583" w14:textId="77777777" w:rsidTr="00FA193C">
        <w:trPr>
          <w:trHeight w:val="5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F000102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2E337BD9" w14:textId="77777777" w:rsidR="00FA193C" w:rsidRDefault="00FA193C" w:rsidP="00FB3056">
            <w:pPr>
              <w:pStyle w:val="TableParagraph"/>
              <w:ind w:left="50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19</w:t>
            </w:r>
          </w:p>
        </w:tc>
        <w:tc>
          <w:tcPr>
            <w:tcW w:w="149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82310AC" w14:textId="77777777" w:rsidR="00FA193C" w:rsidRDefault="00FA193C" w:rsidP="00FB3056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4434BFC" w14:textId="77777777" w:rsidR="00FA193C" w:rsidRDefault="00FA193C" w:rsidP="00FB3056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4C6D08C" w14:textId="77777777" w:rsidR="00FA193C" w:rsidRDefault="00FA193C" w:rsidP="00FB3056">
            <w:pPr>
              <w:pStyle w:val="TableParagraph"/>
              <w:spacing w:before="3" w:line="190" w:lineRule="atLeast"/>
              <w:ind w:left="55" w:right="5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principales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rutas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migración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mundo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consecuencias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sociales,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culturales,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económicas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políticas.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A3B6812" w14:textId="77777777" w:rsidR="00FA193C" w:rsidRDefault="00FA193C" w:rsidP="00FB3056">
            <w:pPr>
              <w:pStyle w:val="TableParagraph"/>
              <w:spacing w:before="17" w:line="247" w:lineRule="auto"/>
              <w:ind w:left="55" w:right="42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Principales</w:t>
            </w:r>
            <w:r>
              <w:rPr>
                <w:color w:val="231F20"/>
                <w:spacing w:val="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rutas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 xml:space="preserve">migración </w:t>
            </w:r>
            <w:r>
              <w:rPr>
                <w:color w:val="231F20"/>
                <w:spacing w:val="-1"/>
                <w:w w:val="90"/>
                <w:sz w:val="16"/>
              </w:rPr>
              <w:t>en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mundo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41452E2" w14:textId="77777777" w:rsidR="00FA193C" w:rsidRDefault="00FA193C" w:rsidP="00FB3056">
            <w:pPr>
              <w:pStyle w:val="TableParagraph"/>
              <w:spacing w:before="11"/>
              <w:rPr>
                <w:b/>
                <w:sz w:val="17"/>
              </w:rPr>
            </w:pPr>
          </w:p>
          <w:p w14:paraId="6ABC617F" w14:textId="77777777" w:rsidR="00FA193C" w:rsidRDefault="00FA193C" w:rsidP="00FB3056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236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7F52438" w14:textId="77777777" w:rsidR="00FA193C" w:rsidRDefault="00FA193C" w:rsidP="00FB3056">
            <w:pPr>
              <w:pStyle w:val="TableParagraph"/>
              <w:spacing w:before="11"/>
              <w:rPr>
                <w:b/>
                <w:sz w:val="17"/>
              </w:rPr>
            </w:pPr>
          </w:p>
          <w:p w14:paraId="727B6570" w14:textId="77777777" w:rsidR="00FA193C" w:rsidRDefault="00FA193C" w:rsidP="00FB3056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93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99</w:t>
            </w:r>
          </w:p>
        </w:tc>
      </w:tr>
      <w:tr w:rsidR="00FA193C" w14:paraId="44AEA061" w14:textId="77777777" w:rsidTr="00FA193C">
        <w:trPr>
          <w:trHeight w:val="5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51614C1" w14:textId="77777777" w:rsidR="00FA193C" w:rsidRDefault="00FA193C" w:rsidP="00FB3056">
            <w:pPr>
              <w:pStyle w:val="TableParagraph"/>
              <w:spacing w:before="11"/>
              <w:rPr>
                <w:b/>
                <w:sz w:val="17"/>
              </w:rPr>
            </w:pPr>
          </w:p>
          <w:p w14:paraId="2B26F281" w14:textId="77777777" w:rsidR="00FA193C" w:rsidRDefault="00FA193C" w:rsidP="00FB3056">
            <w:pPr>
              <w:pStyle w:val="TableParagraph"/>
              <w:ind w:left="52" w:right="32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20</w:t>
            </w:r>
          </w:p>
        </w:tc>
        <w:tc>
          <w:tcPr>
            <w:tcW w:w="149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03206CC" w14:textId="77777777" w:rsidR="00FA193C" w:rsidRDefault="00FA193C" w:rsidP="00FB3056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A3B81F8" w14:textId="77777777" w:rsidR="00FA193C" w:rsidRDefault="00FA193C" w:rsidP="00FB3056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7F5FA56" w14:textId="77777777" w:rsidR="00FA193C" w:rsidRDefault="00FA193C" w:rsidP="00FB3056">
            <w:pPr>
              <w:pStyle w:val="TableParagraph"/>
              <w:spacing w:before="17"/>
              <w:ind w:left="5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principales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rutas de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migración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mundo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consecuencias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sociales,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culturales,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económicas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políticas.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29176A9" w14:textId="77777777" w:rsidR="00FA193C" w:rsidRDefault="00FA193C" w:rsidP="00FB3056">
            <w:pPr>
              <w:pStyle w:val="TableParagraph"/>
              <w:spacing w:before="111" w:line="247" w:lineRule="auto"/>
              <w:ind w:left="5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Consecuencias de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migración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mundo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181D477" w14:textId="77777777" w:rsidR="00FA193C" w:rsidRDefault="00FA193C" w:rsidP="00FB3056">
            <w:pPr>
              <w:pStyle w:val="TableParagraph"/>
              <w:spacing w:before="11"/>
              <w:rPr>
                <w:b/>
                <w:sz w:val="17"/>
              </w:rPr>
            </w:pPr>
          </w:p>
          <w:p w14:paraId="0CC08D03" w14:textId="77777777" w:rsidR="00FA193C" w:rsidRDefault="00FA193C" w:rsidP="00FB3056">
            <w:pPr>
              <w:pStyle w:val="TableParagraph"/>
              <w:ind w:left="113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237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1EE63E9" w14:textId="77777777" w:rsidR="00FA193C" w:rsidRDefault="00FA193C" w:rsidP="00FB3056">
            <w:pPr>
              <w:pStyle w:val="TableParagraph"/>
              <w:spacing w:before="11"/>
              <w:rPr>
                <w:b/>
                <w:sz w:val="17"/>
              </w:rPr>
            </w:pPr>
          </w:p>
          <w:p w14:paraId="417BC7D9" w14:textId="77777777" w:rsidR="00FA193C" w:rsidRDefault="00FA193C" w:rsidP="00FB3056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93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99</w:t>
            </w:r>
          </w:p>
        </w:tc>
      </w:tr>
      <w:tr w:rsidR="00FA193C" w14:paraId="3985F777" w14:textId="77777777" w:rsidTr="00FA193C">
        <w:trPr>
          <w:trHeight w:val="40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A4B8D30" w14:textId="77777777" w:rsidR="00FA193C" w:rsidRDefault="00FA193C" w:rsidP="00FB3056">
            <w:pPr>
              <w:pStyle w:val="TableParagraph"/>
              <w:spacing w:before="111"/>
              <w:ind w:left="51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21</w:t>
            </w:r>
          </w:p>
        </w:tc>
        <w:tc>
          <w:tcPr>
            <w:tcW w:w="149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F74767B" w14:textId="77777777" w:rsidR="00FA193C" w:rsidRDefault="00FA193C" w:rsidP="00FB3056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1F212E4" w14:textId="77777777" w:rsidR="00FA193C" w:rsidRDefault="00FA193C" w:rsidP="00FB3056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ECB963B" w14:textId="77777777" w:rsidR="00FA193C" w:rsidRDefault="00FA193C" w:rsidP="00FB3056">
            <w:pPr>
              <w:pStyle w:val="TableParagraph"/>
              <w:spacing w:before="3" w:line="190" w:lineRule="atLeast"/>
              <w:ind w:left="55" w:right="28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Explica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diversidad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minorías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culturales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mundo.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34F5ABC" w14:textId="77777777" w:rsidR="00FA193C" w:rsidRDefault="00FA193C" w:rsidP="00FB3056">
            <w:pPr>
              <w:pStyle w:val="TableParagraph"/>
              <w:spacing w:before="111"/>
              <w:ind w:left="5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Minorías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culturales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658972A" w14:textId="77777777" w:rsidR="00FA193C" w:rsidRDefault="00FA193C" w:rsidP="00FB3056">
            <w:pPr>
              <w:pStyle w:val="TableParagraph"/>
              <w:spacing w:before="111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238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FAC214A" w14:textId="77777777" w:rsidR="00FA193C" w:rsidRDefault="00FA193C" w:rsidP="00FB3056">
            <w:pPr>
              <w:pStyle w:val="TableParagraph"/>
              <w:spacing w:before="111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101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105</w:t>
            </w:r>
          </w:p>
        </w:tc>
      </w:tr>
      <w:tr w:rsidR="00FA193C" w14:paraId="2BAC4B46" w14:textId="77777777" w:rsidTr="00FA193C">
        <w:trPr>
          <w:trHeight w:val="5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3735324" w14:textId="77777777" w:rsidR="00FA193C" w:rsidRDefault="00FA193C" w:rsidP="00FB3056">
            <w:pPr>
              <w:pStyle w:val="TableParagraph"/>
              <w:spacing w:before="16" w:line="177" w:lineRule="exact"/>
              <w:ind w:left="52" w:right="32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22</w:t>
            </w:r>
          </w:p>
          <w:p w14:paraId="5A496DC9" w14:textId="77777777" w:rsidR="00FA193C" w:rsidRDefault="00FA193C" w:rsidP="00FB3056">
            <w:pPr>
              <w:pStyle w:val="TableParagraph"/>
              <w:spacing w:line="177" w:lineRule="exact"/>
              <w:ind w:left="20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y</w:t>
            </w:r>
          </w:p>
          <w:p w14:paraId="4E058C77" w14:textId="77777777" w:rsidR="00FA193C" w:rsidRDefault="00FA193C" w:rsidP="00FB3056">
            <w:pPr>
              <w:pStyle w:val="TableParagraph"/>
              <w:spacing w:before="26" w:line="177" w:lineRule="exact"/>
              <w:ind w:left="52" w:right="32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23</w:t>
            </w:r>
          </w:p>
        </w:tc>
        <w:tc>
          <w:tcPr>
            <w:tcW w:w="149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5EA7FE8" w14:textId="77777777" w:rsidR="00FA193C" w:rsidRDefault="00FA193C" w:rsidP="00FB3056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039B67B" w14:textId="77777777" w:rsidR="00FA193C" w:rsidRDefault="00FA193C" w:rsidP="00FB3056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11A664C" w14:textId="77777777" w:rsidR="00FA193C" w:rsidRDefault="00FA193C" w:rsidP="00FB3056">
            <w:pPr>
              <w:pStyle w:val="TableParagraph"/>
              <w:spacing w:before="111" w:line="247" w:lineRule="auto"/>
              <w:ind w:left="55" w:right="28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Distingue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distribución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relevancia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patrimonio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cultural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humanidad.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CD354BC" w14:textId="77777777" w:rsidR="00FA193C" w:rsidRDefault="00FA193C" w:rsidP="00FB3056">
            <w:pPr>
              <w:pStyle w:val="TableParagraph"/>
              <w:spacing w:before="111" w:line="247" w:lineRule="auto"/>
              <w:ind w:left="55" w:right="21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Patrimonio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cultural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humanidad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266BC69" w14:textId="77777777" w:rsidR="00FA193C" w:rsidRDefault="00FA193C" w:rsidP="00FB3056">
            <w:pPr>
              <w:pStyle w:val="TableParagraph"/>
              <w:spacing w:before="10"/>
              <w:rPr>
                <w:b/>
                <w:sz w:val="17"/>
              </w:rPr>
            </w:pPr>
          </w:p>
          <w:p w14:paraId="4A56FBC2" w14:textId="77777777" w:rsidR="00FA193C" w:rsidRDefault="00FA193C" w:rsidP="00FB3056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239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240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60525BC" w14:textId="77777777" w:rsidR="00FA193C" w:rsidRDefault="00FA193C" w:rsidP="00FB3056">
            <w:pPr>
              <w:pStyle w:val="TableParagraph"/>
              <w:spacing w:before="10"/>
              <w:rPr>
                <w:b/>
                <w:sz w:val="17"/>
              </w:rPr>
            </w:pPr>
          </w:p>
          <w:p w14:paraId="0E855220" w14:textId="77777777" w:rsidR="00FA193C" w:rsidRDefault="00FA193C" w:rsidP="00FB3056">
            <w:pPr>
              <w:pStyle w:val="TableParagraph"/>
              <w:ind w:left="115" w:right="93"/>
              <w:jc w:val="center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</w:tr>
      <w:tr w:rsidR="00FA193C" w14:paraId="44AD894B" w14:textId="77777777" w:rsidTr="00FA193C">
        <w:trPr>
          <w:trHeight w:val="462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BD0985F" w14:textId="77777777" w:rsidR="00FA193C" w:rsidRDefault="00FA193C" w:rsidP="00FB3056">
            <w:pPr>
              <w:pStyle w:val="TableParagraph"/>
              <w:spacing w:before="141"/>
              <w:ind w:left="50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24</w:t>
            </w:r>
          </w:p>
        </w:tc>
        <w:tc>
          <w:tcPr>
            <w:tcW w:w="1496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C72231E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21BA0EFE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79DDD89F" w14:textId="77777777" w:rsidR="00FA193C" w:rsidRDefault="00FA193C" w:rsidP="00FB3056">
            <w:pPr>
              <w:pStyle w:val="TableParagraph"/>
              <w:rPr>
                <w:b/>
                <w:sz w:val="17"/>
              </w:rPr>
            </w:pPr>
          </w:p>
          <w:p w14:paraId="4ECC4E5C" w14:textId="77777777" w:rsidR="00FA193C" w:rsidRDefault="00FA193C" w:rsidP="00FB3056">
            <w:pPr>
              <w:pStyle w:val="TableParagraph"/>
              <w:spacing w:line="247" w:lineRule="auto"/>
              <w:ind w:left="5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Componentes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económicos</w:t>
            </w:r>
          </w:p>
        </w:tc>
        <w:tc>
          <w:tcPr>
            <w:tcW w:w="98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EE71058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516AA92E" w14:textId="77777777" w:rsidR="00FA193C" w:rsidRDefault="00FA193C" w:rsidP="00FB3056">
            <w:pPr>
              <w:pStyle w:val="TableParagraph"/>
              <w:rPr>
                <w:b/>
                <w:sz w:val="18"/>
              </w:rPr>
            </w:pPr>
          </w:p>
          <w:p w14:paraId="03E91FCF" w14:textId="77777777" w:rsidR="00FA193C" w:rsidRDefault="00FA193C" w:rsidP="00FB3056">
            <w:pPr>
              <w:pStyle w:val="TableParagraph"/>
              <w:rPr>
                <w:b/>
                <w:sz w:val="17"/>
              </w:rPr>
            </w:pPr>
          </w:p>
          <w:p w14:paraId="2175F05D" w14:textId="77777777" w:rsidR="00FA193C" w:rsidRDefault="00FA193C" w:rsidP="00FB3056">
            <w:pPr>
              <w:pStyle w:val="TableParagraph"/>
              <w:spacing w:line="247" w:lineRule="auto"/>
              <w:ind w:left="55" w:right="10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 economía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mundial</w:t>
            </w:r>
          </w:p>
        </w:tc>
        <w:tc>
          <w:tcPr>
            <w:tcW w:w="33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492E10C" w14:textId="77777777" w:rsidR="00FA193C" w:rsidRDefault="00FA193C" w:rsidP="00FB3056">
            <w:pPr>
              <w:pStyle w:val="TableParagraph"/>
              <w:spacing w:before="46" w:line="247" w:lineRule="auto"/>
              <w:ind w:left="55" w:right="28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Identifica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características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países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mayor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menor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desarrollo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económico.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1D06B37" w14:textId="77777777" w:rsidR="00FA193C" w:rsidRDefault="00FA193C" w:rsidP="00FB3056">
            <w:pPr>
              <w:pStyle w:val="TableParagraph"/>
              <w:spacing w:before="46" w:line="247" w:lineRule="auto"/>
              <w:ind w:left="55" w:right="6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Desarrollo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económico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países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3ADFF5D" w14:textId="77777777" w:rsidR="00FA193C" w:rsidRDefault="00FA193C" w:rsidP="00FB3056">
            <w:pPr>
              <w:pStyle w:val="TableParagraph"/>
              <w:spacing w:before="14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241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242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52A5939" w14:textId="77777777" w:rsidR="00FA193C" w:rsidRDefault="00FA193C" w:rsidP="00FB3056">
            <w:pPr>
              <w:pStyle w:val="TableParagraph"/>
              <w:spacing w:before="141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113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117</w:t>
            </w:r>
          </w:p>
        </w:tc>
      </w:tr>
      <w:tr w:rsidR="00FA193C" w14:paraId="6346F7F7" w14:textId="77777777" w:rsidTr="00FA193C">
        <w:trPr>
          <w:trHeight w:val="45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078D4D1" w14:textId="77777777" w:rsidR="00FA193C" w:rsidRDefault="00FA193C" w:rsidP="00FB3056">
            <w:pPr>
              <w:pStyle w:val="TableParagraph"/>
              <w:spacing w:before="136"/>
              <w:ind w:left="52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25</w:t>
            </w:r>
          </w:p>
        </w:tc>
        <w:tc>
          <w:tcPr>
            <w:tcW w:w="149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6893635" w14:textId="77777777" w:rsidR="00FA193C" w:rsidRDefault="00FA193C" w:rsidP="00FB3056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8F178C1" w14:textId="77777777" w:rsidR="00FA193C" w:rsidRDefault="00FA193C" w:rsidP="00FB3056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2B2545E" w14:textId="77777777" w:rsidR="00FA193C" w:rsidRDefault="00FA193C" w:rsidP="00FB3056">
            <w:pPr>
              <w:pStyle w:val="TableParagraph"/>
              <w:spacing w:before="41" w:line="247" w:lineRule="auto"/>
              <w:ind w:left="55" w:right="5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Compara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participación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diferentes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países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proceso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globalización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económica.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E5B3BDF" w14:textId="77777777" w:rsidR="00FA193C" w:rsidRDefault="00FA193C" w:rsidP="00FB3056">
            <w:pPr>
              <w:pStyle w:val="TableParagraph"/>
              <w:spacing w:before="41" w:line="247" w:lineRule="auto"/>
              <w:ind w:left="5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Globalización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económica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D148373" w14:textId="77777777" w:rsidR="00FA193C" w:rsidRDefault="00FA193C" w:rsidP="00FB3056">
            <w:pPr>
              <w:pStyle w:val="TableParagraph"/>
              <w:spacing w:before="136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243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703AE69" w14:textId="77777777" w:rsidR="00FA193C" w:rsidRDefault="00FA193C" w:rsidP="00FB3056">
            <w:pPr>
              <w:pStyle w:val="TableParagraph"/>
              <w:spacing w:before="136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127</w:t>
            </w:r>
          </w:p>
        </w:tc>
      </w:tr>
      <w:tr w:rsidR="00FA193C" w14:paraId="3F0ADBDE" w14:textId="77777777" w:rsidTr="00FA193C">
        <w:trPr>
          <w:trHeight w:val="65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4A3A875" w14:textId="77777777" w:rsidR="00FA193C" w:rsidRDefault="00FA193C" w:rsidP="00FB3056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05824F4C" w14:textId="77777777" w:rsidR="00FA193C" w:rsidRDefault="00FA193C" w:rsidP="00FB3056">
            <w:pPr>
              <w:pStyle w:val="TableParagraph"/>
              <w:ind w:left="51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</w:t>
            </w:r>
          </w:p>
        </w:tc>
        <w:tc>
          <w:tcPr>
            <w:tcW w:w="149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328D253" w14:textId="77777777" w:rsidR="00FA193C" w:rsidRDefault="00FA193C" w:rsidP="00FB3056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019B171" w14:textId="77777777" w:rsidR="00FA193C" w:rsidRDefault="00FA193C" w:rsidP="00FB3056">
            <w:pPr>
              <w:rPr>
                <w:sz w:val="2"/>
                <w:szCs w:val="2"/>
              </w:rPr>
            </w:pPr>
          </w:p>
        </w:tc>
        <w:tc>
          <w:tcPr>
            <w:tcW w:w="33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4B8F61E" w14:textId="77777777" w:rsidR="00FA193C" w:rsidRDefault="00FA193C" w:rsidP="00FB3056">
            <w:pPr>
              <w:pStyle w:val="TableParagraph"/>
              <w:spacing w:before="46" w:line="247" w:lineRule="auto"/>
              <w:ind w:left="55" w:right="8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Relaciona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procesos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producción,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transformación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 comercialización de diferentes productos en el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mundo.</w:t>
            </w:r>
          </w:p>
        </w:tc>
        <w:tc>
          <w:tcPr>
            <w:tcW w:w="15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6C6D455" w14:textId="77777777" w:rsidR="00FA193C" w:rsidRDefault="00FA193C" w:rsidP="00FB3056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44CCBD09" w14:textId="77777777" w:rsidR="00FA193C" w:rsidRDefault="00FA193C" w:rsidP="00FB3056">
            <w:pPr>
              <w:pStyle w:val="TableParagraph"/>
              <w:ind w:left="5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Cadenas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productivas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D7CDB5B" w14:textId="77777777" w:rsidR="00FA193C" w:rsidRDefault="00FA193C" w:rsidP="00FB3056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39F83123" w14:textId="77777777" w:rsidR="00FA193C" w:rsidRDefault="00FA193C" w:rsidP="00FB3056">
            <w:pPr>
              <w:pStyle w:val="TableParagraph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244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181E7F5" w14:textId="77777777" w:rsidR="00FA193C" w:rsidRDefault="00FA193C" w:rsidP="00FB3056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6FAC461E" w14:textId="77777777" w:rsidR="00FA193C" w:rsidRDefault="00FA193C" w:rsidP="00FB3056">
            <w:pPr>
              <w:pStyle w:val="TableParagraph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129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135</w:t>
            </w:r>
          </w:p>
        </w:tc>
      </w:tr>
    </w:tbl>
    <w:p w14:paraId="19C29DE7" w14:textId="2F7748DB" w:rsidR="00EE17F8" w:rsidRDefault="00EE17F8" w:rsidP="00EE17F8">
      <w:pPr>
        <w:pStyle w:val="Ttulo2"/>
        <w:ind w:left="0"/>
        <w:rPr>
          <w:color w:val="A3548F"/>
        </w:rPr>
      </w:pPr>
      <w:r>
        <w:rPr>
          <w:color w:val="A3548F"/>
        </w:rPr>
        <w:lastRenderedPageBreak/>
        <w:t xml:space="preserve">Tercer </w:t>
      </w:r>
      <w:r w:rsidRPr="00474E73">
        <w:rPr>
          <w:color w:val="A3548F"/>
        </w:rPr>
        <w:t>periodo</w:t>
      </w:r>
    </w:p>
    <w:p w14:paraId="5A307584" w14:textId="77777777" w:rsidR="00EE17F8" w:rsidRDefault="00EE17F8" w:rsidP="00EE17F8">
      <w:pPr>
        <w:rPr>
          <w:rFonts w:ascii="Arial" w:hAnsi="Arial" w:cs="Arial"/>
          <w:sz w:val="26"/>
          <w:szCs w:val="26"/>
        </w:rPr>
      </w:pPr>
    </w:p>
    <w:tbl>
      <w:tblPr>
        <w:tblStyle w:val="TableNormal"/>
        <w:tblW w:w="9656" w:type="dxa"/>
        <w:tblInd w:w="-10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560"/>
        <w:gridCol w:w="1176"/>
        <w:gridCol w:w="3140"/>
        <w:gridCol w:w="1560"/>
        <w:gridCol w:w="860"/>
        <w:gridCol w:w="860"/>
      </w:tblGrid>
      <w:tr w:rsidR="00443361" w14:paraId="4F8AE2C3" w14:textId="77777777" w:rsidTr="00443361">
        <w:trPr>
          <w:trHeight w:val="431"/>
        </w:trPr>
        <w:tc>
          <w:tcPr>
            <w:tcW w:w="500" w:type="dxa"/>
            <w:shd w:val="clear" w:color="auto" w:fill="BF84AC"/>
          </w:tcPr>
          <w:p w14:paraId="261215DD" w14:textId="77777777" w:rsidR="00443361" w:rsidRDefault="00443361" w:rsidP="00FB3056">
            <w:pPr>
              <w:pStyle w:val="TableParagraph"/>
              <w:spacing w:before="117"/>
              <w:ind w:left="25" w:right="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560" w:type="dxa"/>
            <w:shd w:val="clear" w:color="auto" w:fill="BF84AC"/>
          </w:tcPr>
          <w:p w14:paraId="1EDD7F47" w14:textId="77777777" w:rsidR="00443361" w:rsidRDefault="00443361" w:rsidP="00FB3056">
            <w:pPr>
              <w:pStyle w:val="TableParagraph"/>
              <w:spacing w:before="117"/>
              <w:ind w:left="114" w:right="95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176" w:type="dxa"/>
            <w:shd w:val="clear" w:color="auto" w:fill="BF84AC"/>
          </w:tcPr>
          <w:p w14:paraId="32687EEA" w14:textId="77777777" w:rsidR="00443361" w:rsidRDefault="00443361" w:rsidP="00FB3056">
            <w:pPr>
              <w:pStyle w:val="TableParagraph"/>
              <w:spacing w:before="117"/>
              <w:ind w:left="397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140" w:type="dxa"/>
            <w:shd w:val="clear" w:color="auto" w:fill="BF84AC"/>
          </w:tcPr>
          <w:p w14:paraId="6DD9B2B8" w14:textId="77777777" w:rsidR="00443361" w:rsidRDefault="00443361" w:rsidP="00FB3056">
            <w:pPr>
              <w:pStyle w:val="TableParagraph"/>
              <w:spacing w:before="117"/>
              <w:ind w:left="68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560" w:type="dxa"/>
            <w:shd w:val="clear" w:color="auto" w:fill="BF84AC"/>
          </w:tcPr>
          <w:p w14:paraId="53AA2345" w14:textId="77777777" w:rsidR="00443361" w:rsidRDefault="00443361" w:rsidP="00FB3056">
            <w:pPr>
              <w:pStyle w:val="TableParagraph"/>
              <w:spacing w:before="117"/>
              <w:ind w:right="93"/>
              <w:jc w:val="right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4117F398" w14:textId="77777777" w:rsidR="00443361" w:rsidRDefault="00443361" w:rsidP="00FB3056">
            <w:pPr>
              <w:pStyle w:val="TableParagraph"/>
              <w:spacing w:before="1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4EE8ECC7" w14:textId="77777777" w:rsidR="00443361" w:rsidRDefault="00443361" w:rsidP="00FB3056">
            <w:pPr>
              <w:pStyle w:val="TableParagraph"/>
              <w:spacing w:before="3" w:line="189" w:lineRule="exact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58D070F9" w14:textId="77777777" w:rsidR="00443361" w:rsidRDefault="00443361" w:rsidP="00FB3056">
            <w:pPr>
              <w:pStyle w:val="TableParagraph"/>
              <w:spacing w:line="210" w:lineRule="atLeast"/>
              <w:ind w:left="102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libro</w:t>
            </w:r>
            <w:r>
              <w:rPr>
                <w:b/>
                <w:color w:val="FFFFFF"/>
                <w:spacing w:val="-3"/>
                <w:w w:val="80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SEP</w:t>
            </w:r>
          </w:p>
        </w:tc>
      </w:tr>
      <w:tr w:rsidR="00443361" w14:paraId="0354C82E" w14:textId="77777777" w:rsidTr="00443361">
        <w:trPr>
          <w:trHeight w:val="593"/>
        </w:trPr>
        <w:tc>
          <w:tcPr>
            <w:tcW w:w="5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E2A38AB" w14:textId="77777777" w:rsidR="00443361" w:rsidRDefault="00443361" w:rsidP="00FB3056">
            <w:pPr>
              <w:pStyle w:val="TableParagraph"/>
              <w:spacing w:before="1"/>
              <w:rPr>
                <w:b/>
                <w:sz w:val="18"/>
              </w:rPr>
            </w:pPr>
          </w:p>
          <w:p w14:paraId="54CCCC31" w14:textId="77777777" w:rsidR="00443361" w:rsidRDefault="00443361" w:rsidP="00FB3056">
            <w:pPr>
              <w:pStyle w:val="TableParagraph"/>
              <w:ind w:left="51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27</w:t>
            </w:r>
          </w:p>
        </w:tc>
        <w:tc>
          <w:tcPr>
            <w:tcW w:w="156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FC245FF" w14:textId="77777777" w:rsidR="00443361" w:rsidRDefault="00443361" w:rsidP="00FB3056">
            <w:pPr>
              <w:pStyle w:val="TableParagraph"/>
              <w:rPr>
                <w:b/>
                <w:sz w:val="18"/>
              </w:rPr>
            </w:pPr>
          </w:p>
          <w:p w14:paraId="6B042B70" w14:textId="77777777" w:rsidR="00443361" w:rsidRDefault="00443361" w:rsidP="00FB3056">
            <w:pPr>
              <w:pStyle w:val="TableParagraph"/>
              <w:rPr>
                <w:b/>
                <w:sz w:val="18"/>
              </w:rPr>
            </w:pPr>
          </w:p>
          <w:p w14:paraId="1A0365CB" w14:textId="77777777" w:rsidR="00443361" w:rsidRDefault="00443361" w:rsidP="00FB3056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0F64EB33" w14:textId="77777777" w:rsidR="00443361" w:rsidRDefault="00443361" w:rsidP="00FB3056">
            <w:pPr>
              <w:pStyle w:val="TableParagraph"/>
              <w:spacing w:line="247" w:lineRule="auto"/>
              <w:ind w:left="55" w:right="16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Componentes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económicos</w:t>
            </w:r>
          </w:p>
        </w:tc>
        <w:tc>
          <w:tcPr>
            <w:tcW w:w="1176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D9FBDD3" w14:textId="77777777" w:rsidR="00443361" w:rsidRDefault="00443361" w:rsidP="00FB3056">
            <w:pPr>
              <w:pStyle w:val="TableParagraph"/>
              <w:rPr>
                <w:b/>
                <w:sz w:val="18"/>
              </w:rPr>
            </w:pPr>
          </w:p>
          <w:p w14:paraId="64420744" w14:textId="77777777" w:rsidR="00443361" w:rsidRDefault="00443361" w:rsidP="00FB3056">
            <w:pPr>
              <w:pStyle w:val="TableParagraph"/>
              <w:rPr>
                <w:b/>
                <w:sz w:val="18"/>
              </w:rPr>
            </w:pPr>
          </w:p>
          <w:p w14:paraId="541D9DB5" w14:textId="77777777" w:rsidR="00443361" w:rsidRDefault="00443361" w:rsidP="00FB3056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0F381913" w14:textId="77777777" w:rsidR="00443361" w:rsidRDefault="00443361" w:rsidP="00FB3056">
            <w:pPr>
              <w:pStyle w:val="TableParagraph"/>
              <w:spacing w:line="247" w:lineRule="auto"/>
              <w:ind w:left="55" w:right="30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 economía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mundial</w:t>
            </w:r>
          </w:p>
        </w:tc>
        <w:tc>
          <w:tcPr>
            <w:tcW w:w="314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626AC17" w14:textId="77777777" w:rsidR="00443361" w:rsidRDefault="00443361" w:rsidP="00FB3056">
            <w:pPr>
              <w:pStyle w:val="TableParagraph"/>
              <w:spacing w:before="113" w:line="247" w:lineRule="auto"/>
              <w:ind w:left="55" w:right="3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Compara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producción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comercialización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productos en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diferentes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países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mundo.</w:t>
            </w:r>
          </w:p>
        </w:tc>
        <w:tc>
          <w:tcPr>
            <w:tcW w:w="15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4A4E56B" w14:textId="77777777" w:rsidR="00443361" w:rsidRDefault="00443361" w:rsidP="00FB3056">
            <w:pPr>
              <w:pStyle w:val="TableParagraph"/>
              <w:spacing w:before="3" w:line="190" w:lineRule="atLeast"/>
              <w:ind w:left="55" w:right="16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Producción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comercialización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productos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502057A" w14:textId="77777777" w:rsidR="00443361" w:rsidRDefault="00443361" w:rsidP="00FB3056">
            <w:pPr>
              <w:pStyle w:val="TableParagraph"/>
              <w:rPr>
                <w:b/>
                <w:sz w:val="18"/>
              </w:rPr>
            </w:pPr>
          </w:p>
          <w:p w14:paraId="3998D75D" w14:textId="77777777" w:rsidR="00443361" w:rsidRDefault="00443361" w:rsidP="00FB3056">
            <w:pPr>
              <w:pStyle w:val="TableParagraph"/>
              <w:spacing w:before="1"/>
              <w:ind w:left="111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245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78ACD8C" w14:textId="77777777" w:rsidR="00443361" w:rsidRDefault="00443361" w:rsidP="00FB3056">
            <w:pPr>
              <w:pStyle w:val="TableParagraph"/>
              <w:rPr>
                <w:b/>
                <w:sz w:val="18"/>
              </w:rPr>
            </w:pPr>
          </w:p>
          <w:p w14:paraId="62FC47A1" w14:textId="77777777" w:rsidR="00443361" w:rsidRDefault="00443361" w:rsidP="00FB3056">
            <w:pPr>
              <w:pStyle w:val="TableParagraph"/>
              <w:spacing w:before="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129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135</w:t>
            </w:r>
          </w:p>
        </w:tc>
      </w:tr>
      <w:tr w:rsidR="00443361" w14:paraId="176D9ECC" w14:textId="77777777" w:rsidTr="00443361">
        <w:trPr>
          <w:trHeight w:val="5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6903445" w14:textId="77777777" w:rsidR="00443361" w:rsidRDefault="00443361" w:rsidP="00FB3056">
            <w:pPr>
              <w:pStyle w:val="TableParagraph"/>
              <w:rPr>
                <w:b/>
                <w:sz w:val="18"/>
              </w:rPr>
            </w:pPr>
          </w:p>
          <w:p w14:paraId="453237AD" w14:textId="77777777" w:rsidR="00443361" w:rsidRDefault="00443361" w:rsidP="00FB3056">
            <w:pPr>
              <w:pStyle w:val="TableParagraph"/>
              <w:spacing w:before="1"/>
              <w:ind w:left="52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28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28EB4F3" w14:textId="77777777" w:rsidR="00443361" w:rsidRDefault="00443361" w:rsidP="00FB3056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7C0A499" w14:textId="77777777" w:rsidR="00443361" w:rsidRDefault="00443361" w:rsidP="00FB3056">
            <w:pPr>
              <w:rPr>
                <w:sz w:val="2"/>
                <w:szCs w:val="2"/>
              </w:rPr>
            </w:pPr>
          </w:p>
        </w:tc>
        <w:tc>
          <w:tcPr>
            <w:tcW w:w="31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4773EA7" w14:textId="77777777" w:rsidR="00443361" w:rsidRDefault="00443361" w:rsidP="00FB3056">
            <w:pPr>
              <w:pStyle w:val="TableParagraph"/>
              <w:spacing w:before="3" w:line="190" w:lineRule="atLeast"/>
              <w:ind w:left="55" w:right="3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Distingue diferencias entre el consumo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responsable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consumismo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diferentes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países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mundo.</w:t>
            </w:r>
          </w:p>
        </w:tc>
        <w:tc>
          <w:tcPr>
            <w:tcW w:w="15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DAB4192" w14:textId="77777777" w:rsidR="00443361" w:rsidRDefault="00443361" w:rsidP="00FB3056">
            <w:pPr>
              <w:pStyle w:val="TableParagraph"/>
              <w:rPr>
                <w:b/>
                <w:sz w:val="18"/>
              </w:rPr>
            </w:pPr>
          </w:p>
          <w:p w14:paraId="7DFF3AA7" w14:textId="77777777" w:rsidR="00443361" w:rsidRDefault="00443361" w:rsidP="00FB3056">
            <w:pPr>
              <w:pStyle w:val="TableParagraph"/>
              <w:spacing w:before="1"/>
              <w:ind w:right="109"/>
              <w:jc w:val="right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Consumo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responsable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37A16D9" w14:textId="77777777" w:rsidR="00443361" w:rsidRDefault="00443361" w:rsidP="00FB3056">
            <w:pPr>
              <w:pStyle w:val="TableParagraph"/>
              <w:rPr>
                <w:b/>
                <w:sz w:val="18"/>
              </w:rPr>
            </w:pPr>
          </w:p>
          <w:p w14:paraId="3DCB582D" w14:textId="77777777" w:rsidR="00443361" w:rsidRDefault="00443361" w:rsidP="00FB3056">
            <w:pPr>
              <w:pStyle w:val="TableParagraph"/>
              <w:spacing w:before="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246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247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D028BEB" w14:textId="77777777" w:rsidR="00443361" w:rsidRDefault="00443361" w:rsidP="00FB3056">
            <w:pPr>
              <w:pStyle w:val="TableParagraph"/>
              <w:rPr>
                <w:b/>
                <w:sz w:val="18"/>
              </w:rPr>
            </w:pPr>
          </w:p>
          <w:p w14:paraId="25BE7A7C" w14:textId="77777777" w:rsidR="00443361" w:rsidRDefault="00443361" w:rsidP="00FB3056">
            <w:pPr>
              <w:pStyle w:val="TableParagraph"/>
              <w:spacing w:before="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136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141</w:t>
            </w:r>
          </w:p>
        </w:tc>
      </w:tr>
      <w:tr w:rsidR="00443361" w14:paraId="496B838C" w14:textId="77777777" w:rsidTr="00443361">
        <w:trPr>
          <w:trHeight w:val="5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371B0FA" w14:textId="77777777" w:rsidR="00443361" w:rsidRDefault="00443361" w:rsidP="00FB3056">
            <w:pPr>
              <w:pStyle w:val="TableParagraph"/>
              <w:spacing w:before="18" w:line="177" w:lineRule="exact"/>
              <w:ind w:left="52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29</w:t>
            </w:r>
          </w:p>
          <w:p w14:paraId="1B9F61DB" w14:textId="77777777" w:rsidR="00443361" w:rsidRDefault="00443361" w:rsidP="00FB3056">
            <w:pPr>
              <w:pStyle w:val="TableParagraph"/>
              <w:spacing w:line="177" w:lineRule="exact"/>
              <w:ind w:left="19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y</w:t>
            </w:r>
          </w:p>
          <w:p w14:paraId="4C79CBC6" w14:textId="77777777" w:rsidR="00443361" w:rsidRDefault="00443361" w:rsidP="00FB3056">
            <w:pPr>
              <w:pStyle w:val="TableParagraph"/>
              <w:spacing w:before="26" w:line="175" w:lineRule="exact"/>
              <w:ind w:left="52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30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78B5420" w14:textId="77777777" w:rsidR="00443361" w:rsidRDefault="00443361" w:rsidP="00FB3056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72750BA" w14:textId="77777777" w:rsidR="00443361" w:rsidRDefault="00443361" w:rsidP="00FB3056">
            <w:pPr>
              <w:rPr>
                <w:sz w:val="2"/>
                <w:szCs w:val="2"/>
              </w:rPr>
            </w:pPr>
          </w:p>
        </w:tc>
        <w:tc>
          <w:tcPr>
            <w:tcW w:w="31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A50C835" w14:textId="77777777" w:rsidR="00443361" w:rsidRDefault="00443361" w:rsidP="00FB3056">
            <w:pPr>
              <w:pStyle w:val="TableParagraph"/>
              <w:spacing w:before="3" w:line="190" w:lineRule="exact"/>
              <w:ind w:left="54" w:right="3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 diferencias socioeconómicas en 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mundo, a partir del producto interno bruto (</w:t>
            </w:r>
            <w:proofErr w:type="spellStart"/>
            <w:r w:rsidRPr="004E7724">
              <w:rPr>
                <w:smallCaps/>
                <w:color w:val="231F20"/>
                <w:w w:val="90"/>
                <w:sz w:val="13"/>
              </w:rPr>
              <w:t>pib</w:t>
            </w:r>
            <w:proofErr w:type="spellEnd"/>
            <w:r>
              <w:rPr>
                <w:color w:val="231F20"/>
                <w:w w:val="90"/>
                <w:sz w:val="16"/>
              </w:rPr>
              <w:t>)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por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habitante,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empleo,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escolaridad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salud.</w:t>
            </w:r>
          </w:p>
        </w:tc>
        <w:tc>
          <w:tcPr>
            <w:tcW w:w="15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81D94E4" w14:textId="77777777" w:rsidR="00443361" w:rsidRDefault="00443361" w:rsidP="00FB3056">
            <w:pPr>
              <w:pStyle w:val="TableParagraph"/>
              <w:spacing w:before="3" w:line="190" w:lineRule="atLeast"/>
              <w:ind w:left="55" w:right="161"/>
              <w:rPr>
                <w:sz w:val="16"/>
              </w:rPr>
            </w:pPr>
            <w:r>
              <w:rPr>
                <w:color w:val="231F20"/>
                <w:sz w:val="16"/>
              </w:rPr>
              <w:t>Diferencias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socioeconómicas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entre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países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1E59736" w14:textId="77777777" w:rsidR="00443361" w:rsidRDefault="00443361" w:rsidP="00FB3056">
            <w:pPr>
              <w:pStyle w:val="TableParagraph"/>
              <w:rPr>
                <w:b/>
                <w:sz w:val="18"/>
              </w:rPr>
            </w:pPr>
          </w:p>
          <w:p w14:paraId="0FE6EF27" w14:textId="77777777" w:rsidR="00443361" w:rsidRDefault="00443361" w:rsidP="00FB3056">
            <w:pPr>
              <w:pStyle w:val="TableParagraph"/>
              <w:spacing w:before="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248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9715A73" w14:textId="77777777" w:rsidR="00443361" w:rsidRDefault="00443361" w:rsidP="00FB3056">
            <w:pPr>
              <w:pStyle w:val="TableParagraph"/>
              <w:rPr>
                <w:b/>
                <w:sz w:val="18"/>
              </w:rPr>
            </w:pPr>
          </w:p>
          <w:p w14:paraId="7CA7B8DA" w14:textId="77777777" w:rsidR="00443361" w:rsidRDefault="00443361" w:rsidP="00FB3056">
            <w:pPr>
              <w:pStyle w:val="TableParagraph"/>
              <w:spacing w:before="1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</w:tr>
      <w:tr w:rsidR="00BA47D7" w14:paraId="259B6C1A" w14:textId="77777777" w:rsidTr="00FB3056">
        <w:trPr>
          <w:trHeight w:val="40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CA2718B" w14:textId="77777777" w:rsidR="00BA47D7" w:rsidRDefault="00BA47D7" w:rsidP="00FB3056">
            <w:pPr>
              <w:pStyle w:val="TableParagraph"/>
              <w:spacing w:before="113"/>
              <w:ind w:left="49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31</w:t>
            </w:r>
          </w:p>
        </w:tc>
        <w:tc>
          <w:tcPr>
            <w:tcW w:w="1560" w:type="dxa"/>
            <w:vMerge w:val="restart"/>
            <w:tcBorders>
              <w:top w:val="single" w:sz="4" w:space="0" w:color="A2508A"/>
              <w:left w:val="single" w:sz="4" w:space="0" w:color="A2508A"/>
              <w:right w:val="single" w:sz="4" w:space="0" w:color="A2508A"/>
            </w:tcBorders>
          </w:tcPr>
          <w:p w14:paraId="5554A0CD" w14:textId="77777777" w:rsidR="00BA47D7" w:rsidRPr="00BA47D7" w:rsidRDefault="00BA47D7" w:rsidP="00BA47D7">
            <w:pPr>
              <w:pStyle w:val="TableParagraph"/>
              <w:ind w:left="57" w:right="40"/>
              <w:rPr>
                <w:b/>
                <w:bCs/>
                <w:color w:val="231F20"/>
                <w:w w:val="85"/>
                <w:sz w:val="18"/>
                <w:szCs w:val="18"/>
              </w:rPr>
            </w:pPr>
          </w:p>
          <w:p w14:paraId="4DFBF846" w14:textId="17FDE473" w:rsidR="00BA47D7" w:rsidRPr="00BA47D7" w:rsidRDefault="00BA47D7" w:rsidP="00BA47D7">
            <w:pPr>
              <w:pStyle w:val="TableParagraph"/>
              <w:ind w:left="57" w:right="40"/>
              <w:rPr>
                <w:b/>
                <w:bCs/>
                <w:color w:val="231F20"/>
                <w:w w:val="85"/>
                <w:sz w:val="18"/>
                <w:szCs w:val="18"/>
              </w:rPr>
            </w:pPr>
          </w:p>
          <w:p w14:paraId="0231C98D" w14:textId="77777777" w:rsidR="00BA47D7" w:rsidRPr="00BA47D7" w:rsidRDefault="00BA47D7" w:rsidP="00BA47D7">
            <w:pPr>
              <w:pStyle w:val="TableParagraph"/>
              <w:ind w:left="57" w:right="40"/>
              <w:rPr>
                <w:b/>
                <w:bCs/>
                <w:color w:val="231F20"/>
                <w:w w:val="85"/>
                <w:sz w:val="18"/>
                <w:szCs w:val="18"/>
              </w:rPr>
            </w:pPr>
          </w:p>
          <w:p w14:paraId="0D42C09C" w14:textId="2AA9C51F" w:rsidR="00BA47D7" w:rsidRDefault="00BA47D7" w:rsidP="00BA47D7">
            <w:pPr>
              <w:pStyle w:val="TableParagraph"/>
              <w:spacing w:before="129"/>
              <w:ind w:left="55" w:right="4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Calidad de vida,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ambiente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prevención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desastres</w:t>
            </w:r>
          </w:p>
          <w:p w14:paraId="54E3E109" w14:textId="77777777" w:rsidR="00BA47D7" w:rsidRDefault="00BA47D7" w:rsidP="00BA47D7">
            <w:pPr>
              <w:pStyle w:val="TableParagraph"/>
              <w:spacing w:before="6"/>
              <w:rPr>
                <w:sz w:val="19"/>
              </w:rPr>
            </w:pPr>
          </w:p>
          <w:p w14:paraId="3EEAB99D" w14:textId="77777777" w:rsidR="00BA47D7" w:rsidRDefault="00BA47D7" w:rsidP="00BA47D7">
            <w:pPr>
              <w:pStyle w:val="TableParagraph"/>
              <w:ind w:left="54" w:right="41"/>
              <w:rPr>
                <w:sz w:val="16"/>
              </w:rPr>
            </w:pPr>
          </w:p>
        </w:tc>
        <w:tc>
          <w:tcPr>
            <w:tcW w:w="1176" w:type="dxa"/>
            <w:vMerge w:val="restart"/>
            <w:tcBorders>
              <w:top w:val="single" w:sz="4" w:space="0" w:color="A2508A"/>
              <w:left w:val="single" w:sz="4" w:space="0" w:color="A2508A"/>
              <w:right w:val="single" w:sz="4" w:space="0" w:color="A2508A"/>
            </w:tcBorders>
          </w:tcPr>
          <w:p w14:paraId="4DDF86E3" w14:textId="5670703E" w:rsidR="00BA47D7" w:rsidRDefault="00BA47D7" w:rsidP="00BA47D7">
            <w:pPr>
              <w:pStyle w:val="TableParagraph"/>
              <w:rPr>
                <w:b/>
                <w:sz w:val="18"/>
              </w:rPr>
            </w:pPr>
          </w:p>
          <w:p w14:paraId="328EDA0F" w14:textId="2D503BA1" w:rsidR="00BA47D7" w:rsidRDefault="00BA47D7" w:rsidP="00BA47D7">
            <w:pPr>
              <w:pStyle w:val="TableParagraph"/>
              <w:rPr>
                <w:b/>
                <w:sz w:val="18"/>
              </w:rPr>
            </w:pPr>
          </w:p>
          <w:p w14:paraId="7A0C6295" w14:textId="77777777" w:rsidR="00BA47D7" w:rsidRDefault="00BA47D7" w:rsidP="00BA47D7">
            <w:pPr>
              <w:pStyle w:val="TableParagraph"/>
              <w:rPr>
                <w:b/>
                <w:sz w:val="18"/>
              </w:rPr>
            </w:pPr>
          </w:p>
          <w:p w14:paraId="7B2E9169" w14:textId="77777777" w:rsidR="00BA47D7" w:rsidRDefault="00BA47D7" w:rsidP="00BA47D7">
            <w:pPr>
              <w:pStyle w:val="TableParagraph"/>
              <w:spacing w:before="112"/>
              <w:ind w:left="5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Retos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mundo</w:t>
            </w:r>
          </w:p>
          <w:p w14:paraId="448D5F28" w14:textId="77777777" w:rsidR="00BA47D7" w:rsidRDefault="00BA47D7" w:rsidP="00BA47D7">
            <w:pPr>
              <w:pStyle w:val="TableParagraph"/>
              <w:rPr>
                <w:sz w:val="18"/>
              </w:rPr>
            </w:pPr>
          </w:p>
          <w:p w14:paraId="7E885EAA" w14:textId="77777777" w:rsidR="00BA47D7" w:rsidRDefault="00BA47D7" w:rsidP="00BA47D7">
            <w:pPr>
              <w:pStyle w:val="TableParagraph"/>
              <w:rPr>
                <w:sz w:val="18"/>
              </w:rPr>
            </w:pPr>
          </w:p>
          <w:p w14:paraId="13469DEA" w14:textId="77777777" w:rsidR="00BA47D7" w:rsidRDefault="00BA47D7" w:rsidP="00BA47D7">
            <w:pPr>
              <w:pStyle w:val="TableParagraph"/>
              <w:ind w:left="54"/>
              <w:rPr>
                <w:sz w:val="16"/>
              </w:rPr>
            </w:pPr>
          </w:p>
        </w:tc>
        <w:tc>
          <w:tcPr>
            <w:tcW w:w="31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724DF9E" w14:textId="77777777" w:rsidR="00BA47D7" w:rsidRDefault="00BA47D7" w:rsidP="00FB3056">
            <w:pPr>
              <w:pStyle w:val="TableParagraph"/>
              <w:spacing w:before="3" w:line="190" w:lineRule="atLeast"/>
              <w:ind w:left="55" w:right="19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factores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inciden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calidad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vida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población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mundo.</w:t>
            </w:r>
          </w:p>
        </w:tc>
        <w:tc>
          <w:tcPr>
            <w:tcW w:w="15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CA3806B" w14:textId="77777777" w:rsidR="00BA47D7" w:rsidRDefault="00BA47D7" w:rsidP="00FB3056">
            <w:pPr>
              <w:pStyle w:val="TableParagraph"/>
              <w:spacing w:before="3" w:line="190" w:lineRule="atLeast"/>
              <w:ind w:left="55" w:right="27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Calidad de vida en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población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78288C7" w14:textId="77777777" w:rsidR="00BA47D7" w:rsidRDefault="00BA47D7" w:rsidP="00FB3056">
            <w:pPr>
              <w:pStyle w:val="TableParagraph"/>
              <w:spacing w:before="112"/>
              <w:ind w:left="111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249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5C5F02A" w14:textId="77777777" w:rsidR="00BA47D7" w:rsidRDefault="00BA47D7" w:rsidP="00FB3056">
            <w:pPr>
              <w:pStyle w:val="TableParagraph"/>
              <w:spacing w:before="112"/>
              <w:ind w:left="111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149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157</w:t>
            </w:r>
          </w:p>
        </w:tc>
      </w:tr>
      <w:tr w:rsidR="00BA47D7" w14:paraId="78A0F514" w14:textId="77777777" w:rsidTr="00FB3056">
        <w:trPr>
          <w:trHeight w:val="40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68EEA0D" w14:textId="77777777" w:rsidR="00BA47D7" w:rsidRDefault="00BA47D7" w:rsidP="00FB3056">
            <w:pPr>
              <w:pStyle w:val="TableParagraph"/>
              <w:spacing w:before="113"/>
              <w:ind w:left="50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32</w:t>
            </w:r>
          </w:p>
        </w:tc>
        <w:tc>
          <w:tcPr>
            <w:tcW w:w="1560" w:type="dxa"/>
            <w:vMerge/>
            <w:tcBorders>
              <w:left w:val="single" w:sz="4" w:space="0" w:color="A2508A"/>
              <w:right w:val="single" w:sz="4" w:space="0" w:color="A2508A"/>
            </w:tcBorders>
          </w:tcPr>
          <w:p w14:paraId="43B5CEF0" w14:textId="77777777" w:rsidR="00BA47D7" w:rsidRDefault="00BA47D7" w:rsidP="00FB3056">
            <w:pPr>
              <w:pStyle w:val="TableParagraph"/>
              <w:spacing w:line="247" w:lineRule="auto"/>
              <w:ind w:left="54" w:right="41"/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left w:val="single" w:sz="4" w:space="0" w:color="A2508A"/>
              <w:right w:val="single" w:sz="4" w:space="0" w:color="A2508A"/>
            </w:tcBorders>
          </w:tcPr>
          <w:p w14:paraId="30D09B57" w14:textId="77777777" w:rsidR="00BA47D7" w:rsidRDefault="00BA47D7" w:rsidP="00FB3056">
            <w:pPr>
              <w:pStyle w:val="TableParagraph"/>
              <w:ind w:left="54"/>
              <w:rPr>
                <w:sz w:val="2"/>
                <w:szCs w:val="2"/>
              </w:rPr>
            </w:pPr>
          </w:p>
        </w:tc>
        <w:tc>
          <w:tcPr>
            <w:tcW w:w="31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DE41D64" w14:textId="77777777" w:rsidR="00BA47D7" w:rsidRDefault="00BA47D7" w:rsidP="00FB3056">
            <w:pPr>
              <w:pStyle w:val="TableParagraph"/>
              <w:spacing w:before="3" w:line="190" w:lineRule="atLeast"/>
              <w:ind w:left="55" w:right="49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Valora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retos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mundo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mejorar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ambiente.</w:t>
            </w:r>
          </w:p>
        </w:tc>
        <w:tc>
          <w:tcPr>
            <w:tcW w:w="15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348556D" w14:textId="77777777" w:rsidR="00BA47D7" w:rsidRDefault="00BA47D7" w:rsidP="00FB3056">
            <w:pPr>
              <w:pStyle w:val="TableParagraph"/>
              <w:spacing w:before="3" w:line="190" w:lineRule="atLeast"/>
              <w:ind w:left="55" w:right="4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Cuidado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protección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ambiente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902171B" w14:textId="77777777" w:rsidR="00BA47D7" w:rsidRDefault="00BA47D7" w:rsidP="00FB3056">
            <w:pPr>
              <w:pStyle w:val="TableParagraph"/>
              <w:spacing w:before="112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250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03D3ED9" w14:textId="77777777" w:rsidR="00BA47D7" w:rsidRDefault="00BA47D7" w:rsidP="00FB3056">
            <w:pPr>
              <w:pStyle w:val="TableParagraph"/>
              <w:spacing w:before="112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159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162</w:t>
            </w:r>
          </w:p>
        </w:tc>
      </w:tr>
      <w:tr w:rsidR="00BA47D7" w14:paraId="41035663" w14:textId="77777777" w:rsidTr="00FB3056">
        <w:trPr>
          <w:trHeight w:val="593"/>
        </w:trPr>
        <w:tc>
          <w:tcPr>
            <w:tcW w:w="5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70EC235" w14:textId="77777777" w:rsidR="00BA47D7" w:rsidRDefault="00BA47D7" w:rsidP="00FB3056">
            <w:pPr>
              <w:pStyle w:val="TableParagraph"/>
              <w:spacing w:before="1"/>
              <w:rPr>
                <w:sz w:val="18"/>
              </w:rPr>
            </w:pPr>
          </w:p>
          <w:p w14:paraId="5C3D1BE2" w14:textId="77777777" w:rsidR="00BA47D7" w:rsidRDefault="00BA47D7" w:rsidP="00FB3056">
            <w:pPr>
              <w:pStyle w:val="TableParagraph"/>
              <w:ind w:left="50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33</w:t>
            </w:r>
          </w:p>
        </w:tc>
        <w:tc>
          <w:tcPr>
            <w:tcW w:w="1560" w:type="dxa"/>
            <w:vMerge/>
            <w:tcBorders>
              <w:left w:val="single" w:sz="4" w:space="0" w:color="A2508A"/>
              <w:right w:val="single" w:sz="4" w:space="0" w:color="A2508A"/>
            </w:tcBorders>
          </w:tcPr>
          <w:p w14:paraId="179304DB" w14:textId="25B9C048" w:rsidR="00BA47D7" w:rsidRDefault="00BA47D7" w:rsidP="00FB3056">
            <w:pPr>
              <w:pStyle w:val="TableParagraph"/>
              <w:spacing w:line="247" w:lineRule="auto"/>
              <w:ind w:left="54" w:right="41"/>
              <w:rPr>
                <w:sz w:val="16"/>
              </w:rPr>
            </w:pPr>
          </w:p>
        </w:tc>
        <w:tc>
          <w:tcPr>
            <w:tcW w:w="1176" w:type="dxa"/>
            <w:vMerge/>
            <w:tcBorders>
              <w:left w:val="single" w:sz="4" w:space="0" w:color="A2508A"/>
              <w:right w:val="single" w:sz="4" w:space="0" w:color="A2508A"/>
            </w:tcBorders>
          </w:tcPr>
          <w:p w14:paraId="436ECDC2" w14:textId="555EA94A" w:rsidR="00BA47D7" w:rsidRDefault="00BA47D7" w:rsidP="00FB3056">
            <w:pPr>
              <w:pStyle w:val="TableParagraph"/>
              <w:ind w:left="54"/>
              <w:rPr>
                <w:sz w:val="16"/>
              </w:rPr>
            </w:pPr>
          </w:p>
        </w:tc>
        <w:tc>
          <w:tcPr>
            <w:tcW w:w="314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CD85283" w14:textId="77777777" w:rsidR="00BA47D7" w:rsidRDefault="00BA47D7" w:rsidP="00FB3056">
            <w:pPr>
              <w:pStyle w:val="TableParagraph"/>
              <w:spacing w:before="3" w:line="190" w:lineRule="atLeast"/>
              <w:ind w:left="54" w:right="3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diferencias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sociales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económicas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inciden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mitigación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desastres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mundo.</w:t>
            </w:r>
          </w:p>
        </w:tc>
        <w:tc>
          <w:tcPr>
            <w:tcW w:w="15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1E2268F" w14:textId="77777777" w:rsidR="00BA47D7" w:rsidRDefault="00BA47D7" w:rsidP="00FB3056">
            <w:pPr>
              <w:pStyle w:val="TableParagraph"/>
              <w:spacing w:before="113" w:line="247" w:lineRule="auto"/>
              <w:ind w:left="54" w:right="16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Prevención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desastres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BEE13EA" w14:textId="77777777" w:rsidR="00BA47D7" w:rsidRDefault="00BA47D7" w:rsidP="00FB3056">
            <w:pPr>
              <w:pStyle w:val="TableParagraph"/>
              <w:rPr>
                <w:sz w:val="18"/>
              </w:rPr>
            </w:pPr>
          </w:p>
          <w:p w14:paraId="377EDB4A" w14:textId="77777777" w:rsidR="00BA47D7" w:rsidRDefault="00BA47D7" w:rsidP="00FB3056">
            <w:pPr>
              <w:pStyle w:val="TableParagraph"/>
              <w:spacing w:before="1"/>
              <w:ind w:left="106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251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8AF7336" w14:textId="77777777" w:rsidR="00BA47D7" w:rsidRDefault="00BA47D7" w:rsidP="00FB3056">
            <w:pPr>
              <w:pStyle w:val="TableParagraph"/>
              <w:rPr>
                <w:sz w:val="18"/>
              </w:rPr>
            </w:pPr>
          </w:p>
          <w:p w14:paraId="1DE3A37B" w14:textId="77777777" w:rsidR="00BA47D7" w:rsidRDefault="00BA47D7" w:rsidP="00FB3056">
            <w:pPr>
              <w:pStyle w:val="TableParagraph"/>
              <w:spacing w:before="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165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171</w:t>
            </w:r>
          </w:p>
        </w:tc>
      </w:tr>
      <w:tr w:rsidR="00BA47D7" w14:paraId="0F7287FB" w14:textId="77777777" w:rsidTr="00FB3056">
        <w:trPr>
          <w:trHeight w:val="40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815F05A" w14:textId="77777777" w:rsidR="00BA47D7" w:rsidRDefault="00BA47D7" w:rsidP="00FB3056">
            <w:pPr>
              <w:pStyle w:val="TableParagraph"/>
              <w:spacing w:before="18"/>
              <w:ind w:left="12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34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</w:p>
          <w:p w14:paraId="3CB2851C" w14:textId="77777777" w:rsidR="00BA47D7" w:rsidRDefault="00BA47D7" w:rsidP="00FB3056">
            <w:pPr>
              <w:pStyle w:val="TableParagraph"/>
              <w:spacing w:before="6" w:line="175" w:lineRule="exact"/>
              <w:ind w:left="174"/>
              <w:rPr>
                <w:sz w:val="16"/>
              </w:rPr>
            </w:pPr>
            <w:r>
              <w:rPr>
                <w:color w:val="231F20"/>
                <w:sz w:val="16"/>
              </w:rPr>
              <w:t>36</w:t>
            </w:r>
          </w:p>
        </w:tc>
        <w:tc>
          <w:tcPr>
            <w:tcW w:w="1560" w:type="dxa"/>
            <w:vMerge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7A969E6" w14:textId="77777777" w:rsidR="00BA47D7" w:rsidRDefault="00BA47D7" w:rsidP="00FB3056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9507785" w14:textId="77777777" w:rsidR="00BA47D7" w:rsidRDefault="00BA47D7" w:rsidP="00FB3056">
            <w:pPr>
              <w:rPr>
                <w:sz w:val="2"/>
                <w:szCs w:val="2"/>
              </w:rPr>
            </w:pPr>
          </w:p>
        </w:tc>
        <w:tc>
          <w:tcPr>
            <w:tcW w:w="31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F05F06D" w14:textId="77777777" w:rsidR="00BA47D7" w:rsidRDefault="00BA47D7" w:rsidP="00FB3056">
            <w:pPr>
              <w:pStyle w:val="TableParagraph"/>
              <w:spacing w:before="3" w:line="190" w:lineRule="atLeast"/>
              <w:ind w:left="54" w:right="3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Proyecto: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analiza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problema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medio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local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relación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contexto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mundial.</w:t>
            </w:r>
          </w:p>
        </w:tc>
        <w:tc>
          <w:tcPr>
            <w:tcW w:w="15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1E54788" w14:textId="77777777" w:rsidR="00BA47D7" w:rsidRDefault="00BA47D7" w:rsidP="00FB3056">
            <w:pPr>
              <w:pStyle w:val="TableParagraph"/>
              <w:spacing w:before="112"/>
              <w:ind w:left="58" w:right="8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Proyecto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geografía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3F6269E" w14:textId="77777777" w:rsidR="00BA47D7" w:rsidRDefault="00BA47D7" w:rsidP="00FB3056">
            <w:pPr>
              <w:pStyle w:val="TableParagraph"/>
              <w:spacing w:before="112"/>
              <w:ind w:left="112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252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53438C5" w14:textId="77777777" w:rsidR="00BA47D7" w:rsidRDefault="00BA47D7" w:rsidP="00FB3056">
            <w:pPr>
              <w:pStyle w:val="TableParagraph"/>
              <w:spacing w:before="112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173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179</w:t>
            </w:r>
          </w:p>
        </w:tc>
      </w:tr>
    </w:tbl>
    <w:p w14:paraId="1875CB34" w14:textId="77777777" w:rsidR="00F33AFF" w:rsidRPr="00F33AFF" w:rsidRDefault="00F33AFF" w:rsidP="00F33AFF">
      <w:pPr>
        <w:pStyle w:val="Materia"/>
        <w:rPr>
          <w:color w:val="99CA3C"/>
          <w:sz w:val="26"/>
          <w:szCs w:val="26"/>
        </w:rPr>
      </w:pPr>
    </w:p>
    <w:p w14:paraId="2D96EA0F" w14:textId="3F3968C9" w:rsidR="00F33AFF" w:rsidRPr="00474E73" w:rsidRDefault="00F33AFF" w:rsidP="00F33AFF">
      <w:pPr>
        <w:pStyle w:val="Materia"/>
        <w:rPr>
          <w:color w:val="99CA3C"/>
        </w:rPr>
      </w:pPr>
      <w:r>
        <w:rPr>
          <w:color w:val="99CA3C"/>
        </w:rPr>
        <w:t>Historia</w:t>
      </w:r>
    </w:p>
    <w:p w14:paraId="119E17FF" w14:textId="77777777" w:rsidR="00F33AFF" w:rsidRPr="00F33AFF" w:rsidRDefault="00F33AFF" w:rsidP="00F33AFF">
      <w:pPr>
        <w:pStyle w:val="Ttulo2"/>
        <w:ind w:left="851" w:hanging="851"/>
      </w:pPr>
    </w:p>
    <w:p w14:paraId="0ACD2500" w14:textId="59E59200" w:rsidR="00273BA1" w:rsidRDefault="00F33AFF" w:rsidP="00A215C0">
      <w:pPr>
        <w:pStyle w:val="Ttulo2"/>
        <w:ind w:left="0"/>
        <w:rPr>
          <w:color w:val="A3548F"/>
        </w:rPr>
      </w:pPr>
      <w:r w:rsidRPr="00F33AFF">
        <w:rPr>
          <w:color w:val="A3548F"/>
        </w:rPr>
        <w:t>Primer periodo</w:t>
      </w:r>
    </w:p>
    <w:p w14:paraId="571EE6AF" w14:textId="77777777" w:rsidR="00A215C0" w:rsidRPr="00F33AFF" w:rsidRDefault="00A215C0" w:rsidP="00A215C0">
      <w:pPr>
        <w:pStyle w:val="Ttulo2"/>
        <w:ind w:left="0"/>
      </w:pPr>
    </w:p>
    <w:tbl>
      <w:tblPr>
        <w:tblStyle w:val="TableNormal"/>
        <w:tblpPr w:leftFromText="141" w:rightFromText="141" w:vertAnchor="text" w:horzAnchor="margin" w:tblpY="271"/>
        <w:tblW w:w="9675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380"/>
        <w:gridCol w:w="1400"/>
        <w:gridCol w:w="3440"/>
        <w:gridCol w:w="1235"/>
        <w:gridCol w:w="860"/>
        <w:gridCol w:w="860"/>
      </w:tblGrid>
      <w:tr w:rsidR="00F33AFF" w14:paraId="380532F9" w14:textId="77777777" w:rsidTr="00F33AFF">
        <w:trPr>
          <w:trHeight w:val="491"/>
        </w:trPr>
        <w:tc>
          <w:tcPr>
            <w:tcW w:w="500" w:type="dxa"/>
            <w:shd w:val="clear" w:color="auto" w:fill="BF84AC"/>
          </w:tcPr>
          <w:p w14:paraId="3A1022E7" w14:textId="77777777" w:rsidR="00F33AFF" w:rsidRDefault="00F33AFF" w:rsidP="00F33AFF">
            <w:pPr>
              <w:pStyle w:val="TableParagraph"/>
              <w:spacing w:before="147"/>
              <w:ind w:left="25" w:right="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380" w:type="dxa"/>
            <w:shd w:val="clear" w:color="auto" w:fill="BF84AC"/>
          </w:tcPr>
          <w:p w14:paraId="1817DAE7" w14:textId="77777777" w:rsidR="00F33AFF" w:rsidRDefault="00F33AFF" w:rsidP="00F33AFF">
            <w:pPr>
              <w:pStyle w:val="TableParagraph"/>
              <w:spacing w:before="147"/>
              <w:ind w:left="541" w:right="522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400" w:type="dxa"/>
            <w:shd w:val="clear" w:color="auto" w:fill="BF84AC"/>
          </w:tcPr>
          <w:p w14:paraId="6635815E" w14:textId="77777777" w:rsidR="00F33AFF" w:rsidRDefault="00F33AFF" w:rsidP="00F33AFF">
            <w:pPr>
              <w:pStyle w:val="TableParagraph"/>
              <w:spacing w:before="147"/>
              <w:ind w:left="467" w:right="44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440" w:type="dxa"/>
            <w:shd w:val="clear" w:color="auto" w:fill="BF84AC"/>
          </w:tcPr>
          <w:p w14:paraId="2DB0EEDB" w14:textId="77777777" w:rsidR="00F33AFF" w:rsidRDefault="00F33AFF" w:rsidP="00F33AFF">
            <w:pPr>
              <w:pStyle w:val="TableParagraph"/>
              <w:spacing w:before="147"/>
              <w:ind w:left="8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235" w:type="dxa"/>
            <w:shd w:val="clear" w:color="auto" w:fill="BF84AC"/>
          </w:tcPr>
          <w:p w14:paraId="77C81D20" w14:textId="77777777" w:rsidR="00F33AFF" w:rsidRDefault="00F33AFF" w:rsidP="00F33AFF">
            <w:pPr>
              <w:pStyle w:val="TableParagraph"/>
              <w:spacing w:before="42"/>
              <w:ind w:left="330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Lección</w:t>
            </w:r>
          </w:p>
          <w:p w14:paraId="53123F19" w14:textId="77777777" w:rsidR="00F33AFF" w:rsidRDefault="00F33AFF" w:rsidP="00F33AFF">
            <w:pPr>
              <w:pStyle w:val="TableParagraph"/>
              <w:spacing w:before="3"/>
              <w:ind w:left="257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9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7E0B8043" w14:textId="77777777" w:rsidR="00F33AFF" w:rsidRDefault="00F33AFF" w:rsidP="00F33AFF">
            <w:pPr>
              <w:pStyle w:val="TableParagraph"/>
              <w:spacing w:before="4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1A4496E8" w14:textId="77777777" w:rsidR="00F33AFF" w:rsidRDefault="00F33AFF" w:rsidP="00F33AFF">
            <w:pPr>
              <w:pStyle w:val="TableParagraph"/>
              <w:spacing w:before="3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545E12D4" w14:textId="77777777" w:rsidR="00F33AFF" w:rsidRDefault="00F33AFF" w:rsidP="00F33AFF">
            <w:pPr>
              <w:pStyle w:val="TableParagraph"/>
              <w:spacing w:before="42" w:line="242" w:lineRule="auto"/>
              <w:ind w:left="103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F33AFF" w14:paraId="6E55E252" w14:textId="77777777" w:rsidTr="00F33AFF">
        <w:trPr>
          <w:trHeight w:val="1353"/>
        </w:trPr>
        <w:tc>
          <w:tcPr>
            <w:tcW w:w="5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A8139C6" w14:textId="77777777" w:rsidR="00F33AFF" w:rsidRDefault="00F33AFF" w:rsidP="00F33AFF">
            <w:pPr>
              <w:pStyle w:val="TableParagraph"/>
              <w:rPr>
                <w:b/>
                <w:sz w:val="18"/>
              </w:rPr>
            </w:pPr>
          </w:p>
          <w:p w14:paraId="0A922711" w14:textId="77777777" w:rsidR="00F33AFF" w:rsidRDefault="00F33AFF" w:rsidP="00F33AFF">
            <w:pPr>
              <w:pStyle w:val="TableParagraph"/>
              <w:rPr>
                <w:b/>
                <w:sz w:val="18"/>
              </w:rPr>
            </w:pPr>
          </w:p>
          <w:p w14:paraId="23F16B41" w14:textId="77777777" w:rsidR="00F33AFF" w:rsidRDefault="00F33AFF" w:rsidP="00F33AFF">
            <w:pPr>
              <w:pStyle w:val="TableParagraph"/>
              <w:spacing w:before="1"/>
              <w:rPr>
                <w:b/>
                <w:sz w:val="15"/>
              </w:rPr>
            </w:pPr>
          </w:p>
          <w:p w14:paraId="7FAC594D" w14:textId="77777777" w:rsidR="00F33AFF" w:rsidRDefault="00F33AFF" w:rsidP="00F33AFF">
            <w:pPr>
              <w:pStyle w:val="TableParagraph"/>
              <w:ind w:left="52" w:right="32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</w:t>
            </w:r>
          </w:p>
        </w:tc>
        <w:tc>
          <w:tcPr>
            <w:tcW w:w="138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1EAE420" w14:textId="77777777" w:rsidR="00F33AFF" w:rsidRDefault="00F33AFF" w:rsidP="00F33AFF">
            <w:pPr>
              <w:pStyle w:val="TableParagraph"/>
              <w:rPr>
                <w:b/>
                <w:sz w:val="18"/>
              </w:rPr>
            </w:pPr>
          </w:p>
          <w:p w14:paraId="7B3E4A8E" w14:textId="77777777" w:rsidR="00F33AFF" w:rsidRDefault="00F33AFF" w:rsidP="00F33AFF">
            <w:pPr>
              <w:pStyle w:val="TableParagraph"/>
              <w:spacing w:before="10"/>
              <w:rPr>
                <w:b/>
                <w:sz w:val="24"/>
              </w:rPr>
            </w:pPr>
          </w:p>
          <w:p w14:paraId="1FBF2CDD" w14:textId="77777777" w:rsidR="00F33AFF" w:rsidRDefault="00F33AFF" w:rsidP="00F33AFF">
            <w:pPr>
              <w:pStyle w:val="TableParagraph"/>
              <w:spacing w:line="247" w:lineRule="auto"/>
              <w:ind w:left="55" w:right="53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Panorama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periodo</w:t>
            </w:r>
          </w:p>
        </w:tc>
        <w:tc>
          <w:tcPr>
            <w:tcW w:w="14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428D6C2" w14:textId="77777777" w:rsidR="00F33AFF" w:rsidRDefault="00F33AFF" w:rsidP="00F33AFF">
            <w:pPr>
              <w:pStyle w:val="TableParagraph"/>
              <w:rPr>
                <w:b/>
                <w:sz w:val="18"/>
              </w:rPr>
            </w:pPr>
          </w:p>
          <w:p w14:paraId="2DC373FE" w14:textId="77777777" w:rsidR="00F33AFF" w:rsidRDefault="00F33AFF" w:rsidP="00F33AFF">
            <w:pPr>
              <w:pStyle w:val="TableParagraph"/>
              <w:spacing w:before="1" w:line="247" w:lineRule="auto"/>
              <w:ind w:left="55" w:right="352"/>
              <w:jc w:val="both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La prehistoria.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 los primeros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seres humanos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 primeras</w:t>
            </w:r>
          </w:p>
          <w:p w14:paraId="3E45B4DC" w14:textId="77777777" w:rsidR="00F33AFF" w:rsidRDefault="00F33AFF" w:rsidP="00F33AFF">
            <w:pPr>
              <w:pStyle w:val="TableParagraph"/>
              <w:spacing w:before="1"/>
              <w:ind w:left="55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sociedades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urbanas</w:t>
            </w:r>
          </w:p>
        </w:tc>
        <w:tc>
          <w:tcPr>
            <w:tcW w:w="344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33830BE" w14:textId="77777777" w:rsidR="00F33AFF" w:rsidRDefault="00F33AFF" w:rsidP="00F33AFF">
            <w:pPr>
              <w:pStyle w:val="TableParagraph"/>
              <w:spacing w:before="17" w:line="247" w:lineRule="auto"/>
              <w:ind w:left="55" w:right="96"/>
              <w:rPr>
                <w:i/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 la duración del periodo y la secuencia del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origen del ser humano, del poblamiento de los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continentes y de la sedentarización aplicando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términos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como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i/>
                <w:color w:val="231F20"/>
                <w:w w:val="85"/>
                <w:sz w:val="16"/>
              </w:rPr>
              <w:t>siglos</w:t>
            </w:r>
            <w:r>
              <w:rPr>
                <w:color w:val="231F20"/>
                <w:w w:val="85"/>
                <w:sz w:val="16"/>
              </w:rPr>
              <w:t>,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i/>
                <w:color w:val="231F20"/>
                <w:w w:val="85"/>
                <w:sz w:val="16"/>
              </w:rPr>
              <w:t>milenio</w:t>
            </w:r>
            <w:r>
              <w:rPr>
                <w:i/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i/>
                <w:color w:val="231F20"/>
                <w:w w:val="85"/>
                <w:sz w:val="16"/>
              </w:rPr>
              <w:t>a.</w:t>
            </w:r>
            <w:r>
              <w:rPr>
                <w:i/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i/>
                <w:color w:val="231F20"/>
                <w:w w:val="85"/>
                <w:sz w:val="16"/>
              </w:rPr>
              <w:t>C.</w:t>
            </w:r>
          </w:p>
          <w:p w14:paraId="6DB2B42D" w14:textId="77777777" w:rsidR="00F33AFF" w:rsidRDefault="00F33AFF" w:rsidP="00F33AFF">
            <w:pPr>
              <w:pStyle w:val="TableParagraph"/>
              <w:spacing w:line="190" w:lineRule="exact"/>
              <w:ind w:left="55" w:right="9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Ubica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espacialmente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origen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ser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humano,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poblamiento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continentes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lugares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donde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domesticaron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primeras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plantas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animales.</w:t>
            </w:r>
          </w:p>
        </w:tc>
        <w:tc>
          <w:tcPr>
            <w:tcW w:w="1235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BB7034D" w14:textId="77777777" w:rsidR="00F33AFF" w:rsidRDefault="00F33AFF" w:rsidP="00F33AFF">
            <w:pPr>
              <w:pStyle w:val="TableParagraph"/>
              <w:rPr>
                <w:b/>
                <w:sz w:val="18"/>
              </w:rPr>
            </w:pPr>
          </w:p>
          <w:p w14:paraId="3706A2F9" w14:textId="77777777" w:rsidR="00F33AFF" w:rsidRDefault="00F33AFF" w:rsidP="00F33AFF">
            <w:pPr>
              <w:pStyle w:val="TableParagraph"/>
              <w:spacing w:before="6"/>
              <w:rPr>
                <w:b/>
                <w:sz w:val="16"/>
              </w:rPr>
            </w:pPr>
          </w:p>
          <w:p w14:paraId="14A709FE" w14:textId="77777777" w:rsidR="00F33AFF" w:rsidRDefault="00F33AFF" w:rsidP="00F33AFF">
            <w:pPr>
              <w:pStyle w:val="TableParagraph"/>
              <w:spacing w:line="247" w:lineRule="auto"/>
              <w:ind w:left="5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origen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ser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humano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prehistórico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7371F73" w14:textId="77777777" w:rsidR="00F33AFF" w:rsidRDefault="00F33AFF" w:rsidP="00F33AFF">
            <w:pPr>
              <w:pStyle w:val="TableParagraph"/>
              <w:rPr>
                <w:b/>
                <w:sz w:val="18"/>
              </w:rPr>
            </w:pPr>
          </w:p>
          <w:p w14:paraId="48BE783C" w14:textId="77777777" w:rsidR="00F33AFF" w:rsidRDefault="00F33AFF" w:rsidP="00F33AFF">
            <w:pPr>
              <w:pStyle w:val="TableParagraph"/>
              <w:rPr>
                <w:b/>
                <w:sz w:val="18"/>
              </w:rPr>
            </w:pPr>
          </w:p>
          <w:p w14:paraId="4E17807F" w14:textId="77777777" w:rsidR="00F33AFF" w:rsidRDefault="00F33AFF" w:rsidP="00F33AFF">
            <w:pPr>
              <w:pStyle w:val="TableParagraph"/>
              <w:rPr>
                <w:b/>
                <w:sz w:val="15"/>
              </w:rPr>
            </w:pPr>
          </w:p>
          <w:p w14:paraId="76A954C9" w14:textId="77777777" w:rsidR="00F33AFF" w:rsidRDefault="00F33AFF" w:rsidP="00F33AFF">
            <w:pPr>
              <w:pStyle w:val="TableParagraph"/>
              <w:ind w:left="113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254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255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9269C41" w14:textId="77777777" w:rsidR="00F33AFF" w:rsidRDefault="00F33AFF" w:rsidP="00F33AFF">
            <w:pPr>
              <w:pStyle w:val="TableParagraph"/>
              <w:rPr>
                <w:b/>
                <w:sz w:val="18"/>
              </w:rPr>
            </w:pPr>
          </w:p>
          <w:p w14:paraId="39453F8F" w14:textId="77777777" w:rsidR="00F33AFF" w:rsidRDefault="00F33AFF" w:rsidP="00F33AFF">
            <w:pPr>
              <w:pStyle w:val="TableParagraph"/>
              <w:rPr>
                <w:b/>
                <w:sz w:val="18"/>
              </w:rPr>
            </w:pPr>
          </w:p>
          <w:p w14:paraId="30A4118A" w14:textId="77777777" w:rsidR="00F33AFF" w:rsidRDefault="00F33AFF" w:rsidP="00F33AFF">
            <w:pPr>
              <w:pStyle w:val="TableParagraph"/>
              <w:rPr>
                <w:b/>
                <w:sz w:val="15"/>
              </w:rPr>
            </w:pPr>
          </w:p>
          <w:p w14:paraId="2141A4A4" w14:textId="77777777" w:rsidR="00F33AFF" w:rsidRDefault="00F33AFF" w:rsidP="00F33AFF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</w:t>
            </w:r>
          </w:p>
        </w:tc>
      </w:tr>
      <w:tr w:rsidR="00F33AFF" w14:paraId="29FEFADE" w14:textId="77777777" w:rsidTr="00F33AFF">
        <w:trPr>
          <w:trHeight w:val="78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FD84D36" w14:textId="77777777" w:rsidR="00F33AFF" w:rsidRDefault="00F33AFF" w:rsidP="00F33AFF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58170056" w14:textId="77777777" w:rsidR="00F33AFF" w:rsidRDefault="00F33AFF" w:rsidP="00F33AFF">
            <w:pPr>
              <w:pStyle w:val="TableParagraph"/>
              <w:ind w:left="52" w:right="32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</w:t>
            </w:r>
          </w:p>
        </w:tc>
        <w:tc>
          <w:tcPr>
            <w:tcW w:w="138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574B67E" w14:textId="77777777" w:rsidR="00F33AFF" w:rsidRDefault="00F33AFF" w:rsidP="00F33AFF">
            <w:pPr>
              <w:pStyle w:val="TableParagraph"/>
              <w:rPr>
                <w:b/>
                <w:sz w:val="18"/>
              </w:rPr>
            </w:pPr>
          </w:p>
          <w:p w14:paraId="6989ABAE" w14:textId="77777777" w:rsidR="00F33AFF" w:rsidRDefault="00F33AFF" w:rsidP="00F33AFF">
            <w:pPr>
              <w:pStyle w:val="TableParagraph"/>
              <w:rPr>
                <w:b/>
                <w:sz w:val="18"/>
              </w:rPr>
            </w:pPr>
          </w:p>
          <w:p w14:paraId="618C1CFB" w14:textId="77777777" w:rsidR="00F33AFF" w:rsidRDefault="00F33AFF" w:rsidP="00F33AFF">
            <w:pPr>
              <w:pStyle w:val="TableParagraph"/>
              <w:rPr>
                <w:b/>
                <w:sz w:val="18"/>
              </w:rPr>
            </w:pPr>
          </w:p>
          <w:p w14:paraId="5740C32A" w14:textId="77777777" w:rsidR="00F33AFF" w:rsidRDefault="00F33AFF" w:rsidP="00F33AFF">
            <w:pPr>
              <w:pStyle w:val="TableParagraph"/>
              <w:spacing w:before="5"/>
              <w:rPr>
                <w:b/>
                <w:sz w:val="16"/>
              </w:rPr>
            </w:pPr>
          </w:p>
          <w:p w14:paraId="6A8C175E" w14:textId="77777777" w:rsidR="00F33AFF" w:rsidRDefault="00F33AFF" w:rsidP="00F33AFF">
            <w:pPr>
              <w:pStyle w:val="TableParagraph"/>
              <w:spacing w:line="247" w:lineRule="auto"/>
              <w:ind w:left="55" w:right="536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Temas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para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comprender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periodo</w:t>
            </w:r>
          </w:p>
        </w:tc>
        <w:tc>
          <w:tcPr>
            <w:tcW w:w="14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B696DAF" w14:textId="77777777" w:rsidR="00F33AFF" w:rsidRDefault="00F33AFF" w:rsidP="00F33AFF">
            <w:pPr>
              <w:pStyle w:val="TableParagraph"/>
              <w:rPr>
                <w:b/>
                <w:sz w:val="18"/>
              </w:rPr>
            </w:pPr>
          </w:p>
          <w:p w14:paraId="36A181B4" w14:textId="77777777" w:rsidR="00F33AFF" w:rsidRDefault="00F33AFF" w:rsidP="00F33AFF">
            <w:pPr>
              <w:pStyle w:val="TableParagraph"/>
              <w:rPr>
                <w:b/>
                <w:sz w:val="18"/>
              </w:rPr>
            </w:pPr>
          </w:p>
          <w:p w14:paraId="6CF9B9E5" w14:textId="77777777" w:rsidR="00F33AFF" w:rsidRDefault="00F33AFF" w:rsidP="00F33AFF">
            <w:pPr>
              <w:pStyle w:val="TableParagraph"/>
              <w:spacing w:before="10"/>
              <w:rPr>
                <w:b/>
                <w:sz w:val="17"/>
              </w:rPr>
            </w:pPr>
          </w:p>
          <w:p w14:paraId="435D686C" w14:textId="77777777" w:rsidR="00F33AFF" w:rsidRDefault="00F33AFF" w:rsidP="00F33AFF">
            <w:pPr>
              <w:pStyle w:val="TableParagraph"/>
              <w:spacing w:line="247" w:lineRule="auto"/>
              <w:ind w:left="55" w:right="352"/>
              <w:jc w:val="both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La prehistoria.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 los primeros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seres humanos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 primeras</w:t>
            </w:r>
          </w:p>
          <w:p w14:paraId="717BD62A" w14:textId="77777777" w:rsidR="00F33AFF" w:rsidRDefault="00F33AFF" w:rsidP="00F33AFF">
            <w:pPr>
              <w:pStyle w:val="TableParagraph"/>
              <w:spacing w:before="2"/>
              <w:ind w:left="55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sociedades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urbanas</w:t>
            </w: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6D40EC8" w14:textId="77777777" w:rsidR="00F33AFF" w:rsidRDefault="00F33AFF" w:rsidP="00F33AFF">
            <w:pPr>
              <w:pStyle w:val="TableParagraph"/>
              <w:spacing w:before="16" w:line="247" w:lineRule="auto"/>
              <w:ind w:left="55" w:right="19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Explica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evolución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ser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humano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relación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naturaleza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durante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prehistoria.</w:t>
            </w:r>
          </w:p>
          <w:p w14:paraId="0047DC83" w14:textId="77777777" w:rsidR="00F33AFF" w:rsidRDefault="00F33AFF" w:rsidP="00F33AFF">
            <w:pPr>
              <w:pStyle w:val="TableParagraph"/>
              <w:spacing w:before="1"/>
              <w:ind w:left="5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Compara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actividades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formas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vida nómada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sedentaria.</w:t>
            </w:r>
          </w:p>
        </w:tc>
        <w:tc>
          <w:tcPr>
            <w:tcW w:w="1235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FE33680" w14:textId="77777777" w:rsidR="00F33AFF" w:rsidRDefault="00F33AFF" w:rsidP="00F33AFF">
            <w:pPr>
              <w:pStyle w:val="TableParagraph"/>
              <w:spacing w:before="111" w:line="247" w:lineRule="auto"/>
              <w:ind w:left="5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Evolución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primeros seres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humanos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AAEAD16" w14:textId="77777777" w:rsidR="00F33AFF" w:rsidRDefault="00F33AFF" w:rsidP="00F33AFF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0A32EC07" w14:textId="77777777" w:rsidR="00F33AFF" w:rsidRDefault="00F33AFF" w:rsidP="00F33AFF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256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257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E958383" w14:textId="77777777" w:rsidR="00F33AFF" w:rsidRDefault="00F33AFF" w:rsidP="00F33AFF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28E3108F" w14:textId="77777777" w:rsidR="00F33AFF" w:rsidRDefault="00F33AFF" w:rsidP="00F33AFF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16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23</w:t>
            </w:r>
          </w:p>
        </w:tc>
      </w:tr>
      <w:tr w:rsidR="00F33AFF" w14:paraId="627822D5" w14:textId="77777777" w:rsidTr="00F33AFF">
        <w:trPr>
          <w:trHeight w:val="78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5EAE3FA" w14:textId="77777777" w:rsidR="00F33AFF" w:rsidRDefault="00F33AFF" w:rsidP="00F33AFF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0F38B2AF" w14:textId="77777777" w:rsidR="00F33AFF" w:rsidRDefault="00F33AFF" w:rsidP="00F33AFF">
            <w:pPr>
              <w:pStyle w:val="TableParagraph"/>
              <w:ind w:left="19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5</w:t>
            </w:r>
          </w:p>
        </w:tc>
        <w:tc>
          <w:tcPr>
            <w:tcW w:w="13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D2B9448" w14:textId="77777777" w:rsidR="00F33AFF" w:rsidRDefault="00F33AFF" w:rsidP="00F33AFF">
            <w:pPr>
              <w:rPr>
                <w:sz w:val="2"/>
                <w:szCs w:val="2"/>
              </w:rPr>
            </w:pPr>
          </w:p>
        </w:tc>
        <w:tc>
          <w:tcPr>
            <w:tcW w:w="14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BE4442E" w14:textId="77777777" w:rsidR="00F33AFF" w:rsidRDefault="00F33AFF" w:rsidP="00F33AFF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F187120" w14:textId="77777777" w:rsidR="00F33AFF" w:rsidRDefault="00F33AFF" w:rsidP="00F33AFF">
            <w:pPr>
              <w:pStyle w:val="TableParagraph"/>
              <w:spacing w:before="16" w:line="247" w:lineRule="auto"/>
              <w:ind w:left="54" w:right="19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Explica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evolución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ser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humano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relación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naturaleza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durante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prehistoria.</w:t>
            </w:r>
          </w:p>
          <w:p w14:paraId="47B8BF5A" w14:textId="77777777" w:rsidR="00F33AFF" w:rsidRDefault="00F33AFF" w:rsidP="00F33AFF">
            <w:pPr>
              <w:pStyle w:val="TableParagraph"/>
              <w:spacing w:before="1"/>
              <w:ind w:left="5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Compara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actividades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formas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vida nómada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sedentaria.</w:t>
            </w:r>
          </w:p>
        </w:tc>
        <w:tc>
          <w:tcPr>
            <w:tcW w:w="1235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591BAA9" w14:textId="77777777" w:rsidR="00F33AFF" w:rsidRDefault="00F33AFF" w:rsidP="00F33AFF">
            <w:pPr>
              <w:pStyle w:val="TableParagraph"/>
              <w:spacing w:before="10"/>
              <w:rPr>
                <w:b/>
                <w:sz w:val="17"/>
              </w:rPr>
            </w:pPr>
          </w:p>
          <w:p w14:paraId="12B2AC81" w14:textId="77777777" w:rsidR="00F33AFF" w:rsidRDefault="00F33AFF" w:rsidP="00F33AFF">
            <w:pPr>
              <w:pStyle w:val="TableParagraph"/>
              <w:ind w:left="5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nómadas a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sedentarios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B9092CC" w14:textId="77777777" w:rsidR="00F33AFF" w:rsidRDefault="00F33AFF" w:rsidP="00F33AFF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245C9652" w14:textId="77777777" w:rsidR="00F33AFF" w:rsidRDefault="00F33AFF" w:rsidP="00F33AFF">
            <w:pPr>
              <w:pStyle w:val="TableParagraph"/>
              <w:spacing w:before="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258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EFF8529" w14:textId="77777777" w:rsidR="00F33AFF" w:rsidRDefault="00F33AFF" w:rsidP="00F33AFF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7BA4204D" w14:textId="77777777" w:rsidR="00F33AFF" w:rsidRDefault="00F33AFF" w:rsidP="00F33AFF">
            <w:pPr>
              <w:pStyle w:val="TableParagraph"/>
              <w:spacing w:before="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24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25</w:t>
            </w:r>
          </w:p>
        </w:tc>
      </w:tr>
      <w:tr w:rsidR="00F33AFF" w14:paraId="5ADF5D81" w14:textId="77777777" w:rsidTr="00F33AFF">
        <w:trPr>
          <w:trHeight w:val="5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5DD1EC5" w14:textId="77777777" w:rsidR="00F33AFF" w:rsidRDefault="00F33AFF" w:rsidP="00F33AFF">
            <w:pPr>
              <w:pStyle w:val="TableParagraph"/>
              <w:spacing w:before="10"/>
              <w:rPr>
                <w:b/>
                <w:sz w:val="17"/>
              </w:rPr>
            </w:pPr>
          </w:p>
          <w:p w14:paraId="7EF239CA" w14:textId="77777777" w:rsidR="00F33AFF" w:rsidRDefault="00F33AFF" w:rsidP="00F33AFF">
            <w:pPr>
              <w:pStyle w:val="TableParagraph"/>
              <w:ind w:left="19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6</w:t>
            </w:r>
          </w:p>
        </w:tc>
        <w:tc>
          <w:tcPr>
            <w:tcW w:w="13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D9FEC80" w14:textId="77777777" w:rsidR="00F33AFF" w:rsidRDefault="00F33AFF" w:rsidP="00F33AFF">
            <w:pPr>
              <w:rPr>
                <w:sz w:val="2"/>
                <w:szCs w:val="2"/>
              </w:rPr>
            </w:pPr>
          </w:p>
        </w:tc>
        <w:tc>
          <w:tcPr>
            <w:tcW w:w="14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B40B68D" w14:textId="77777777" w:rsidR="00F33AFF" w:rsidRDefault="00F33AFF" w:rsidP="00F33AFF"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CA82713" w14:textId="77777777" w:rsidR="00F33AFF" w:rsidRDefault="00F33AFF" w:rsidP="00F33AFF">
            <w:pPr>
              <w:pStyle w:val="TableParagraph"/>
              <w:spacing w:before="3" w:line="190" w:lineRule="atLeast"/>
              <w:ind w:left="54" w:right="468"/>
              <w:jc w:val="both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Reconoce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importancia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invención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escritura y las características de las primeras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ciudades.</w:t>
            </w:r>
          </w:p>
        </w:tc>
        <w:tc>
          <w:tcPr>
            <w:tcW w:w="1235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9EFD473" w14:textId="77777777" w:rsidR="00F33AFF" w:rsidRDefault="00F33AFF" w:rsidP="00F33AFF">
            <w:pPr>
              <w:pStyle w:val="TableParagraph"/>
              <w:spacing w:before="16"/>
              <w:ind w:left="5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escritura y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primeras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ciudades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0B623BC" w14:textId="77777777" w:rsidR="00F33AFF" w:rsidRDefault="00F33AFF" w:rsidP="00F33AFF">
            <w:pPr>
              <w:pStyle w:val="TableParagraph"/>
              <w:spacing w:before="10"/>
              <w:rPr>
                <w:b/>
                <w:sz w:val="17"/>
              </w:rPr>
            </w:pPr>
          </w:p>
          <w:p w14:paraId="3685A29D" w14:textId="77777777" w:rsidR="00F33AFF" w:rsidRDefault="00F33AFF" w:rsidP="00F33AFF">
            <w:pPr>
              <w:pStyle w:val="TableParagraph"/>
              <w:ind w:left="113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259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FBC272B" w14:textId="77777777" w:rsidR="00F33AFF" w:rsidRDefault="00F33AFF" w:rsidP="00F33AFF">
            <w:pPr>
              <w:pStyle w:val="TableParagraph"/>
              <w:spacing w:before="10"/>
              <w:rPr>
                <w:b/>
                <w:sz w:val="17"/>
              </w:rPr>
            </w:pPr>
          </w:p>
          <w:p w14:paraId="30377710" w14:textId="77777777" w:rsidR="00F33AFF" w:rsidRDefault="00F33AFF" w:rsidP="00F33AFF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26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27</w:t>
            </w:r>
          </w:p>
        </w:tc>
      </w:tr>
      <w:tr w:rsidR="00F33AFF" w14:paraId="5D4362F5" w14:textId="77777777" w:rsidTr="00F33AFF">
        <w:trPr>
          <w:trHeight w:val="97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612FCA6" w14:textId="77777777" w:rsidR="00F33AFF" w:rsidRDefault="00F33AFF" w:rsidP="00F33AFF">
            <w:pPr>
              <w:pStyle w:val="TableParagraph"/>
              <w:rPr>
                <w:b/>
                <w:sz w:val="18"/>
              </w:rPr>
            </w:pPr>
          </w:p>
          <w:p w14:paraId="61733D86" w14:textId="77777777" w:rsidR="00F33AFF" w:rsidRDefault="00F33AFF" w:rsidP="00F33AFF">
            <w:pPr>
              <w:pStyle w:val="TableParagraph"/>
              <w:spacing w:before="4"/>
              <w:rPr>
                <w:b/>
                <w:sz w:val="16"/>
              </w:rPr>
            </w:pPr>
          </w:p>
          <w:p w14:paraId="1D0C39FD" w14:textId="77777777" w:rsidR="00F33AFF" w:rsidRDefault="00F33AFF" w:rsidP="00F33AFF">
            <w:pPr>
              <w:pStyle w:val="TableParagraph"/>
              <w:ind w:left="52" w:right="3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</w:t>
            </w:r>
          </w:p>
        </w:tc>
        <w:tc>
          <w:tcPr>
            <w:tcW w:w="13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9195F7F" w14:textId="77777777" w:rsidR="00F33AFF" w:rsidRDefault="00F33AFF" w:rsidP="00F33AFF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5D717B01" w14:textId="77777777" w:rsidR="00F33AFF" w:rsidRDefault="00F33AFF" w:rsidP="00F33AFF">
            <w:pPr>
              <w:pStyle w:val="TableParagraph"/>
              <w:spacing w:line="247" w:lineRule="auto"/>
              <w:ind w:left="54" w:right="5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Temas para analizar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reflexionar</w:t>
            </w:r>
          </w:p>
        </w:tc>
        <w:tc>
          <w:tcPr>
            <w:tcW w:w="14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588B68B" w14:textId="77777777" w:rsidR="00F33AFF" w:rsidRDefault="00F33AFF" w:rsidP="00F33AFF">
            <w:pPr>
              <w:pStyle w:val="TableParagraph"/>
              <w:spacing w:before="15" w:line="247" w:lineRule="auto"/>
              <w:ind w:left="54" w:right="352"/>
              <w:jc w:val="both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La prehistoria.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 los primeros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seres humanos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 primeras sociedades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urbanas</w:t>
            </w:r>
          </w:p>
        </w:tc>
        <w:tc>
          <w:tcPr>
            <w:tcW w:w="344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8CFE2E3" w14:textId="77777777" w:rsidR="00F33AFF" w:rsidRDefault="00F33AFF" w:rsidP="00F33AFF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6A4009FC" w14:textId="77777777" w:rsidR="00F33AFF" w:rsidRDefault="00F33AFF" w:rsidP="00F33AFF">
            <w:pPr>
              <w:pStyle w:val="TableParagraph"/>
              <w:spacing w:line="247" w:lineRule="auto"/>
              <w:ind w:left="54" w:right="15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información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complementaria</w:t>
            </w:r>
            <w:r>
              <w:rPr>
                <w:color w:val="231F20"/>
                <w:spacing w:val="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textos que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relatan sucesos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relacionados.</w:t>
            </w:r>
          </w:p>
        </w:tc>
        <w:tc>
          <w:tcPr>
            <w:tcW w:w="1235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5CBFB7D" w14:textId="77777777" w:rsidR="00F33AFF" w:rsidRDefault="00F33AFF" w:rsidP="00F33AFF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6D7BB64F" w14:textId="77777777" w:rsidR="00F33AFF" w:rsidRDefault="00F33AFF" w:rsidP="00F33AFF">
            <w:pPr>
              <w:pStyle w:val="TableParagraph"/>
              <w:ind w:left="54"/>
              <w:rPr>
                <w:i/>
                <w:sz w:val="16"/>
              </w:rPr>
            </w:pP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mamut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 xml:space="preserve">el </w:t>
            </w:r>
            <w:proofErr w:type="spellStart"/>
            <w:r>
              <w:rPr>
                <w:i/>
                <w:color w:val="231F20"/>
                <w:spacing w:val="-1"/>
                <w:w w:val="95"/>
                <w:sz w:val="16"/>
              </w:rPr>
              <w:t>Australopithecus</w:t>
            </w:r>
            <w:proofErr w:type="spellEnd"/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E0DF4FA" w14:textId="77777777" w:rsidR="00F33AFF" w:rsidRDefault="00F33AFF" w:rsidP="00F33AFF">
            <w:pPr>
              <w:pStyle w:val="TableParagraph"/>
              <w:rPr>
                <w:b/>
                <w:sz w:val="18"/>
              </w:rPr>
            </w:pPr>
          </w:p>
          <w:p w14:paraId="387BF376" w14:textId="77777777" w:rsidR="00F33AFF" w:rsidRDefault="00F33AFF" w:rsidP="00F33AFF">
            <w:pPr>
              <w:pStyle w:val="TableParagraph"/>
              <w:spacing w:before="4"/>
              <w:rPr>
                <w:b/>
                <w:sz w:val="16"/>
              </w:rPr>
            </w:pPr>
          </w:p>
          <w:p w14:paraId="0637CB24" w14:textId="77777777" w:rsidR="00F33AFF" w:rsidRDefault="00F33AFF" w:rsidP="00F33AFF">
            <w:pPr>
              <w:pStyle w:val="TableParagraph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260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578CC51" w14:textId="77777777" w:rsidR="00F33AFF" w:rsidRDefault="00F33AFF" w:rsidP="00F33AFF">
            <w:pPr>
              <w:pStyle w:val="TableParagraph"/>
              <w:rPr>
                <w:b/>
                <w:sz w:val="18"/>
              </w:rPr>
            </w:pPr>
          </w:p>
          <w:p w14:paraId="264307A9" w14:textId="77777777" w:rsidR="00F33AFF" w:rsidRDefault="00F33AFF" w:rsidP="00F33AFF">
            <w:pPr>
              <w:pStyle w:val="TableParagraph"/>
              <w:spacing w:before="4"/>
              <w:rPr>
                <w:b/>
                <w:sz w:val="16"/>
              </w:rPr>
            </w:pPr>
          </w:p>
          <w:p w14:paraId="748995C3" w14:textId="77777777" w:rsidR="00F33AFF" w:rsidRDefault="00F33AFF" w:rsidP="00F33AFF">
            <w:pPr>
              <w:pStyle w:val="TableParagraph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28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29</w:t>
            </w:r>
          </w:p>
        </w:tc>
      </w:tr>
    </w:tbl>
    <w:p w14:paraId="306E26FB" w14:textId="0CDA445A" w:rsidR="00E770E7" w:rsidRDefault="00E770E7"/>
    <w:tbl>
      <w:tblPr>
        <w:tblStyle w:val="TableNormal"/>
        <w:tblpPr w:leftFromText="141" w:rightFromText="141" w:vertAnchor="text" w:horzAnchor="margin" w:tblpY="271"/>
        <w:tblW w:w="9675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380"/>
        <w:gridCol w:w="1400"/>
        <w:gridCol w:w="3236"/>
        <w:gridCol w:w="1439"/>
        <w:gridCol w:w="860"/>
        <w:gridCol w:w="860"/>
      </w:tblGrid>
      <w:tr w:rsidR="00E770E7" w14:paraId="3692E719" w14:textId="77777777" w:rsidTr="00E770E7">
        <w:trPr>
          <w:trHeight w:val="41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  <w:shd w:val="clear" w:color="auto" w:fill="BF84AC"/>
            <w:vAlign w:val="center"/>
          </w:tcPr>
          <w:p w14:paraId="179538A0" w14:textId="22EDA501" w:rsidR="00E770E7" w:rsidRDefault="00E770E7" w:rsidP="00E770E7">
            <w:pPr>
              <w:pStyle w:val="TableParagraph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lastRenderedPageBreak/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3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  <w:shd w:val="clear" w:color="auto" w:fill="BF84AC"/>
            <w:vAlign w:val="center"/>
          </w:tcPr>
          <w:p w14:paraId="52AA1E2D" w14:textId="11DFE105" w:rsidR="00E770E7" w:rsidRDefault="00E770E7" w:rsidP="00E770E7">
            <w:pPr>
              <w:pStyle w:val="TableParagraph"/>
              <w:spacing w:before="9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4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  <w:shd w:val="clear" w:color="auto" w:fill="BF84AC"/>
            <w:vAlign w:val="center"/>
          </w:tcPr>
          <w:p w14:paraId="63548C32" w14:textId="608740BB" w:rsidR="00E770E7" w:rsidRDefault="00E770E7" w:rsidP="00E770E7">
            <w:pPr>
              <w:pStyle w:val="TableParagraph"/>
              <w:spacing w:before="3" w:line="190" w:lineRule="atLeast"/>
              <w:ind w:left="54" w:right="37"/>
              <w:jc w:val="center"/>
              <w:rPr>
                <w:color w:val="231F20"/>
                <w:w w:val="85"/>
                <w:sz w:val="16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236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  <w:shd w:val="clear" w:color="auto" w:fill="BF84AC"/>
            <w:vAlign w:val="center"/>
          </w:tcPr>
          <w:p w14:paraId="3D9350ED" w14:textId="3FCB1D9A" w:rsidR="00E770E7" w:rsidRDefault="00E770E7" w:rsidP="00E770E7">
            <w:pPr>
              <w:pStyle w:val="TableParagraph"/>
              <w:spacing w:before="109" w:line="247" w:lineRule="auto"/>
              <w:ind w:left="54" w:right="45"/>
              <w:jc w:val="center"/>
              <w:rPr>
                <w:color w:val="231F20"/>
                <w:w w:val="85"/>
                <w:sz w:val="16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43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  <w:shd w:val="clear" w:color="auto" w:fill="BF84AC"/>
            <w:vAlign w:val="center"/>
          </w:tcPr>
          <w:p w14:paraId="57946A1D" w14:textId="6E3B6FD0" w:rsidR="00E770E7" w:rsidRDefault="00E770E7" w:rsidP="00E770E7">
            <w:pPr>
              <w:pStyle w:val="TableParagraph"/>
              <w:spacing w:before="8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  <w:shd w:val="clear" w:color="auto" w:fill="BF84AC"/>
          </w:tcPr>
          <w:p w14:paraId="793D7AB7" w14:textId="77777777" w:rsidR="00E770E7" w:rsidRDefault="00E770E7" w:rsidP="00E770E7">
            <w:pPr>
              <w:pStyle w:val="TableParagraph"/>
              <w:spacing w:before="12"/>
              <w:ind w:left="136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73B7C874" w14:textId="4699BDEF" w:rsidR="00E770E7" w:rsidRDefault="00E770E7" w:rsidP="00E770E7">
            <w:pPr>
              <w:pStyle w:val="TableParagraph"/>
              <w:rPr>
                <w:b/>
                <w:sz w:val="26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  <w:shd w:val="clear" w:color="auto" w:fill="BF84AC"/>
          </w:tcPr>
          <w:p w14:paraId="6C91F5E3" w14:textId="1318529E" w:rsidR="00E770E7" w:rsidRDefault="00E770E7" w:rsidP="009E0CB3">
            <w:pPr>
              <w:pStyle w:val="TableParagraph"/>
              <w:ind w:left="113"/>
              <w:rPr>
                <w:b/>
                <w:sz w:val="26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E770E7" w14:paraId="7568FD96" w14:textId="77777777" w:rsidTr="00E770E7">
        <w:trPr>
          <w:trHeight w:val="78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D383A6D" w14:textId="77777777" w:rsidR="00E770E7" w:rsidRDefault="00E770E7" w:rsidP="00E770E7">
            <w:pPr>
              <w:pStyle w:val="TableParagraph"/>
              <w:rPr>
                <w:b/>
                <w:sz w:val="26"/>
              </w:rPr>
            </w:pPr>
          </w:p>
          <w:p w14:paraId="7126573D" w14:textId="77777777" w:rsidR="00E770E7" w:rsidRDefault="00E770E7" w:rsidP="00E770E7">
            <w:pPr>
              <w:pStyle w:val="TableParagraph"/>
              <w:spacing w:before="1"/>
              <w:ind w:left="19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9</w:t>
            </w:r>
          </w:p>
        </w:tc>
        <w:tc>
          <w:tcPr>
            <w:tcW w:w="13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6EDB1E0" w14:textId="77777777" w:rsidR="00E770E7" w:rsidRDefault="00E770E7" w:rsidP="00E770E7">
            <w:pPr>
              <w:pStyle w:val="TableParagraph"/>
              <w:spacing w:before="9"/>
              <w:rPr>
                <w:b/>
                <w:sz w:val="17"/>
              </w:rPr>
            </w:pPr>
          </w:p>
          <w:p w14:paraId="47CDBBCF" w14:textId="77777777" w:rsidR="00E770E7" w:rsidRDefault="00E770E7" w:rsidP="00E770E7">
            <w:pPr>
              <w:pStyle w:val="TableParagraph"/>
              <w:spacing w:line="247" w:lineRule="auto"/>
              <w:ind w:left="54" w:right="53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Panorama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periodo</w:t>
            </w:r>
          </w:p>
        </w:tc>
        <w:tc>
          <w:tcPr>
            <w:tcW w:w="14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AAAE172" w14:textId="77777777" w:rsidR="00E770E7" w:rsidRDefault="00E770E7" w:rsidP="00E770E7">
            <w:pPr>
              <w:pStyle w:val="TableParagraph"/>
              <w:spacing w:before="3" w:line="190" w:lineRule="atLeast"/>
              <w:ind w:left="54" w:right="3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civilizaciones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agrícolas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Oriente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civilizaciones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Mediterráneo</w:t>
            </w:r>
          </w:p>
        </w:tc>
        <w:tc>
          <w:tcPr>
            <w:tcW w:w="3236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897A5CF" w14:textId="77777777" w:rsidR="00E770E7" w:rsidRDefault="00E770E7" w:rsidP="00A215C0">
            <w:pPr>
              <w:pStyle w:val="TableParagraph"/>
              <w:spacing w:before="20" w:line="247" w:lineRule="auto"/>
              <w:ind w:left="57" w:right="4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Ubica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civilizaciones</w:t>
            </w:r>
            <w:r>
              <w:rPr>
                <w:color w:val="231F20"/>
                <w:spacing w:val="2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agrícolas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2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Mediterráneo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aplicación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términos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i/>
                <w:color w:val="231F20"/>
                <w:w w:val="90"/>
                <w:sz w:val="16"/>
              </w:rPr>
              <w:t>siglo</w:t>
            </w:r>
            <w:r>
              <w:rPr>
                <w:color w:val="231F20"/>
                <w:w w:val="90"/>
                <w:sz w:val="16"/>
              </w:rPr>
              <w:t>,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i/>
                <w:color w:val="231F20"/>
                <w:w w:val="90"/>
                <w:sz w:val="16"/>
              </w:rPr>
              <w:t>milenio</w:t>
            </w:r>
            <w:r>
              <w:rPr>
                <w:color w:val="231F20"/>
                <w:w w:val="90"/>
                <w:sz w:val="16"/>
              </w:rPr>
              <w:t>,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i/>
                <w:color w:val="231F20"/>
                <w:w w:val="90"/>
                <w:sz w:val="16"/>
              </w:rPr>
              <w:t>a.</w:t>
            </w:r>
            <w:r>
              <w:rPr>
                <w:i/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i/>
                <w:color w:val="231F20"/>
                <w:w w:val="90"/>
                <w:sz w:val="16"/>
              </w:rPr>
              <w:t>C.</w:t>
            </w:r>
            <w:r>
              <w:rPr>
                <w:i/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i/>
                <w:color w:val="231F20"/>
                <w:w w:val="85"/>
                <w:sz w:val="16"/>
              </w:rPr>
              <w:t>d.</w:t>
            </w:r>
            <w:r>
              <w:rPr>
                <w:i/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i/>
                <w:color w:val="231F20"/>
                <w:w w:val="85"/>
                <w:sz w:val="16"/>
              </w:rPr>
              <w:t>C.</w:t>
            </w:r>
            <w:r>
              <w:rPr>
                <w:color w:val="231F20"/>
                <w:w w:val="85"/>
                <w:sz w:val="16"/>
              </w:rPr>
              <w:t>,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localiza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geográficamente.</w:t>
            </w:r>
          </w:p>
        </w:tc>
        <w:tc>
          <w:tcPr>
            <w:tcW w:w="143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CC0D667" w14:textId="77777777" w:rsidR="00E770E7" w:rsidRDefault="00E770E7" w:rsidP="00E770E7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0CEE3651" w14:textId="77777777" w:rsidR="00E770E7" w:rsidRDefault="00E770E7" w:rsidP="00E770E7">
            <w:pPr>
              <w:pStyle w:val="TableParagraph"/>
              <w:spacing w:before="1" w:line="247" w:lineRule="auto"/>
              <w:ind w:left="5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Las primeras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civilizaciones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9A66F82" w14:textId="77777777" w:rsidR="00E770E7" w:rsidRDefault="00E770E7" w:rsidP="00E770E7">
            <w:pPr>
              <w:pStyle w:val="TableParagraph"/>
              <w:rPr>
                <w:b/>
                <w:sz w:val="26"/>
              </w:rPr>
            </w:pPr>
          </w:p>
          <w:p w14:paraId="71109CE6" w14:textId="77777777" w:rsidR="00E770E7" w:rsidRDefault="00E770E7" w:rsidP="00E770E7">
            <w:pPr>
              <w:pStyle w:val="TableParagraph"/>
              <w:ind w:left="107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261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560191E" w14:textId="77777777" w:rsidR="00E770E7" w:rsidRDefault="00E770E7" w:rsidP="00E770E7">
            <w:pPr>
              <w:pStyle w:val="TableParagraph"/>
              <w:rPr>
                <w:b/>
                <w:sz w:val="26"/>
              </w:rPr>
            </w:pPr>
          </w:p>
          <w:p w14:paraId="72B06D96" w14:textId="77777777" w:rsidR="00E770E7" w:rsidRDefault="00E770E7" w:rsidP="00E770E7">
            <w:pPr>
              <w:pStyle w:val="TableParagraph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34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37</w:t>
            </w:r>
          </w:p>
        </w:tc>
      </w:tr>
      <w:tr w:rsidR="00E770E7" w14:paraId="6D7017F1" w14:textId="77777777" w:rsidTr="00E770E7">
        <w:trPr>
          <w:trHeight w:val="59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7D56B7C" w14:textId="77777777" w:rsidR="00E770E7" w:rsidRDefault="00E770E7" w:rsidP="00E770E7">
            <w:pPr>
              <w:pStyle w:val="TableParagraph"/>
              <w:rPr>
                <w:b/>
                <w:sz w:val="18"/>
              </w:rPr>
            </w:pPr>
          </w:p>
          <w:p w14:paraId="318967F6" w14:textId="77777777" w:rsidR="00E770E7" w:rsidRDefault="00E770E7" w:rsidP="00E770E7">
            <w:pPr>
              <w:pStyle w:val="TableParagraph"/>
              <w:rPr>
                <w:b/>
                <w:sz w:val="26"/>
              </w:rPr>
            </w:pPr>
          </w:p>
          <w:p w14:paraId="7F662221" w14:textId="77777777" w:rsidR="00E770E7" w:rsidRDefault="00E770E7" w:rsidP="00E770E7">
            <w:pPr>
              <w:pStyle w:val="TableParagraph"/>
              <w:ind w:left="176"/>
              <w:rPr>
                <w:sz w:val="16"/>
              </w:rPr>
            </w:pPr>
            <w:r>
              <w:rPr>
                <w:color w:val="231F20"/>
                <w:sz w:val="16"/>
              </w:rPr>
              <w:t>10</w:t>
            </w:r>
          </w:p>
        </w:tc>
        <w:tc>
          <w:tcPr>
            <w:tcW w:w="138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C383D0F" w14:textId="77777777" w:rsidR="00E770E7" w:rsidRDefault="00E770E7" w:rsidP="00E770E7">
            <w:pPr>
              <w:pStyle w:val="TableParagraph"/>
              <w:rPr>
                <w:b/>
                <w:sz w:val="18"/>
              </w:rPr>
            </w:pPr>
          </w:p>
          <w:p w14:paraId="648B1FAB" w14:textId="77777777" w:rsidR="00E770E7" w:rsidRDefault="00E770E7" w:rsidP="00E770E7">
            <w:pPr>
              <w:pStyle w:val="TableParagraph"/>
              <w:rPr>
                <w:b/>
                <w:sz w:val="18"/>
              </w:rPr>
            </w:pPr>
          </w:p>
          <w:p w14:paraId="484ADE4E" w14:textId="77777777" w:rsidR="00E770E7" w:rsidRDefault="00E770E7" w:rsidP="00E770E7">
            <w:pPr>
              <w:pStyle w:val="TableParagraph"/>
              <w:rPr>
                <w:b/>
                <w:sz w:val="18"/>
              </w:rPr>
            </w:pPr>
          </w:p>
          <w:p w14:paraId="7B3F217C" w14:textId="77777777" w:rsidR="00E770E7" w:rsidRDefault="00E770E7" w:rsidP="00E770E7">
            <w:pPr>
              <w:pStyle w:val="TableParagraph"/>
              <w:rPr>
                <w:b/>
                <w:sz w:val="18"/>
              </w:rPr>
            </w:pPr>
          </w:p>
          <w:p w14:paraId="3FF4995E" w14:textId="77777777" w:rsidR="00E770E7" w:rsidRDefault="00E770E7" w:rsidP="00E770E7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5AC86CA" w14:textId="77777777" w:rsidR="00E770E7" w:rsidRDefault="00E770E7" w:rsidP="00E770E7">
            <w:pPr>
              <w:pStyle w:val="TableParagraph"/>
              <w:spacing w:line="247" w:lineRule="auto"/>
              <w:ind w:left="54" w:right="537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Temas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para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comprender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periodo</w:t>
            </w:r>
          </w:p>
        </w:tc>
        <w:tc>
          <w:tcPr>
            <w:tcW w:w="14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6BBAC7A" w14:textId="77777777" w:rsidR="00E770E7" w:rsidRDefault="00E770E7" w:rsidP="00E770E7">
            <w:pPr>
              <w:pStyle w:val="TableParagraph"/>
              <w:rPr>
                <w:b/>
                <w:sz w:val="18"/>
              </w:rPr>
            </w:pPr>
          </w:p>
          <w:p w14:paraId="48D4ADE5" w14:textId="77777777" w:rsidR="00E770E7" w:rsidRDefault="00E770E7" w:rsidP="00E770E7">
            <w:pPr>
              <w:pStyle w:val="TableParagraph"/>
              <w:rPr>
                <w:b/>
                <w:sz w:val="18"/>
              </w:rPr>
            </w:pPr>
          </w:p>
          <w:p w14:paraId="22200169" w14:textId="77777777" w:rsidR="00E770E7" w:rsidRDefault="00E770E7" w:rsidP="00E770E7">
            <w:pPr>
              <w:pStyle w:val="TableParagraph"/>
              <w:rPr>
                <w:b/>
                <w:sz w:val="18"/>
              </w:rPr>
            </w:pPr>
          </w:p>
          <w:p w14:paraId="40E2DD1B" w14:textId="77777777" w:rsidR="00E770E7" w:rsidRDefault="00E770E7" w:rsidP="00E770E7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5A4924FB" w14:textId="77777777" w:rsidR="00E770E7" w:rsidRDefault="00E770E7" w:rsidP="00E770E7">
            <w:pPr>
              <w:pStyle w:val="TableParagraph"/>
              <w:spacing w:line="247" w:lineRule="auto"/>
              <w:ind w:left="54" w:right="3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civilizaciones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agrícolas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Oriente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civilizaciones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Mediterráneo</w:t>
            </w:r>
          </w:p>
        </w:tc>
        <w:tc>
          <w:tcPr>
            <w:tcW w:w="3236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31C98A9" w14:textId="77777777" w:rsidR="00E770E7" w:rsidRDefault="00E770E7" w:rsidP="00E770E7">
            <w:pPr>
              <w:pStyle w:val="TableParagraph"/>
              <w:spacing w:before="3" w:line="190" w:lineRule="atLeast"/>
              <w:ind w:left="54" w:right="137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Explica la importancia de los ríos en el desarrollo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civilizaciones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agrícolas,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rasgos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comunes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diferencias.</w:t>
            </w:r>
          </w:p>
        </w:tc>
        <w:tc>
          <w:tcPr>
            <w:tcW w:w="143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B195F51" w14:textId="77777777" w:rsidR="00E770E7" w:rsidRDefault="00E770E7" w:rsidP="00E770E7">
            <w:pPr>
              <w:pStyle w:val="TableParagraph"/>
              <w:spacing w:before="3" w:line="190" w:lineRule="atLeast"/>
              <w:ind w:left="54" w:right="28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Civilizaciones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orillas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ríos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76A6AAF" w14:textId="77777777" w:rsidR="00E770E7" w:rsidRDefault="00E770E7" w:rsidP="00E770E7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288BA79F" w14:textId="77777777" w:rsidR="00E770E7" w:rsidRDefault="00E770E7" w:rsidP="00E770E7">
            <w:pPr>
              <w:pStyle w:val="TableParagraph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262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0AA55C2" w14:textId="77777777" w:rsidR="00E770E7" w:rsidRDefault="00E770E7" w:rsidP="00E770E7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71A8A287" w14:textId="77777777" w:rsidR="00E770E7" w:rsidRDefault="00E770E7" w:rsidP="00E770E7">
            <w:pPr>
              <w:pStyle w:val="TableParagraph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38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41</w:t>
            </w:r>
          </w:p>
        </w:tc>
      </w:tr>
      <w:tr w:rsidR="00E770E7" w14:paraId="0C848385" w14:textId="77777777" w:rsidTr="00E770E7">
        <w:trPr>
          <w:trHeight w:val="59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0535EFB" w14:textId="77777777" w:rsidR="00E770E7" w:rsidRDefault="00E770E7" w:rsidP="00E770E7"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96F825A" w14:textId="77777777" w:rsidR="00E770E7" w:rsidRDefault="00E770E7" w:rsidP="00E770E7">
            <w:pPr>
              <w:rPr>
                <w:sz w:val="2"/>
                <w:szCs w:val="2"/>
              </w:rPr>
            </w:pPr>
          </w:p>
        </w:tc>
        <w:tc>
          <w:tcPr>
            <w:tcW w:w="14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5E86EE4" w14:textId="77777777" w:rsidR="00E770E7" w:rsidRDefault="00E770E7" w:rsidP="00E770E7">
            <w:pPr>
              <w:rPr>
                <w:sz w:val="2"/>
                <w:szCs w:val="2"/>
              </w:rPr>
            </w:pPr>
          </w:p>
        </w:tc>
        <w:tc>
          <w:tcPr>
            <w:tcW w:w="3236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0F311E1" w14:textId="77777777" w:rsidR="00E770E7" w:rsidRDefault="00E770E7" w:rsidP="00675180">
            <w:pPr>
              <w:pStyle w:val="TableParagraph"/>
              <w:spacing w:before="20" w:line="247" w:lineRule="auto"/>
              <w:ind w:left="5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importancia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mar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Mediterráneo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desarrollo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comercio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difusión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cultura.</w:t>
            </w:r>
          </w:p>
        </w:tc>
        <w:tc>
          <w:tcPr>
            <w:tcW w:w="143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801A3C1" w14:textId="77777777" w:rsidR="00E770E7" w:rsidRDefault="00E770E7" w:rsidP="00E770E7">
            <w:pPr>
              <w:pStyle w:val="TableParagraph"/>
              <w:spacing w:before="3" w:line="190" w:lineRule="atLeast"/>
              <w:ind w:left="54" w:right="28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Civilizaciones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 orillas del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Mediterráneo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1F3F3BC" w14:textId="77777777" w:rsidR="00E770E7" w:rsidRDefault="00E770E7" w:rsidP="00E770E7">
            <w:pPr>
              <w:pStyle w:val="TableParagraph"/>
              <w:spacing w:before="7"/>
              <w:rPr>
                <w:b/>
                <w:sz w:val="17"/>
              </w:rPr>
            </w:pPr>
          </w:p>
          <w:p w14:paraId="66DA5E38" w14:textId="77777777" w:rsidR="00E770E7" w:rsidRDefault="00E770E7" w:rsidP="00E770E7">
            <w:pPr>
              <w:pStyle w:val="TableParagraph"/>
              <w:spacing w:before="1"/>
              <w:ind w:left="112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263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25D6BE6" w14:textId="77777777" w:rsidR="00E770E7" w:rsidRDefault="00E770E7" w:rsidP="00E770E7">
            <w:pPr>
              <w:pStyle w:val="TableParagraph"/>
              <w:spacing w:before="7"/>
              <w:rPr>
                <w:b/>
                <w:sz w:val="17"/>
              </w:rPr>
            </w:pPr>
          </w:p>
          <w:p w14:paraId="3501436D" w14:textId="77777777" w:rsidR="00E770E7" w:rsidRDefault="00E770E7" w:rsidP="00E770E7">
            <w:pPr>
              <w:pStyle w:val="TableParagraph"/>
              <w:spacing w:before="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42</w:t>
            </w:r>
          </w:p>
        </w:tc>
      </w:tr>
      <w:tr w:rsidR="00E770E7" w14:paraId="52132177" w14:textId="77777777" w:rsidTr="00E770E7">
        <w:trPr>
          <w:trHeight w:val="78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2B62D67" w14:textId="77777777" w:rsidR="00E770E7" w:rsidRDefault="00E770E7" w:rsidP="00E770E7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31F8A914" w14:textId="77777777" w:rsidR="00E770E7" w:rsidRDefault="00E770E7" w:rsidP="00E770E7">
            <w:pPr>
              <w:pStyle w:val="TableParagraph"/>
              <w:spacing w:before="1"/>
              <w:ind w:left="45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11</w:t>
            </w:r>
          </w:p>
        </w:tc>
        <w:tc>
          <w:tcPr>
            <w:tcW w:w="13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B7B23E2" w14:textId="77777777" w:rsidR="00E770E7" w:rsidRDefault="00E770E7" w:rsidP="00E770E7">
            <w:pPr>
              <w:rPr>
                <w:sz w:val="2"/>
                <w:szCs w:val="2"/>
              </w:rPr>
            </w:pPr>
          </w:p>
        </w:tc>
        <w:tc>
          <w:tcPr>
            <w:tcW w:w="14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E1C50BF" w14:textId="77777777" w:rsidR="00E770E7" w:rsidRDefault="00E770E7" w:rsidP="00E770E7">
            <w:pPr>
              <w:rPr>
                <w:sz w:val="2"/>
                <w:szCs w:val="2"/>
              </w:rPr>
            </w:pPr>
          </w:p>
        </w:tc>
        <w:tc>
          <w:tcPr>
            <w:tcW w:w="3236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F527958" w14:textId="77777777" w:rsidR="00E770E7" w:rsidRDefault="00E770E7" w:rsidP="00E770E7">
            <w:pPr>
              <w:pStyle w:val="TableParagraph"/>
              <w:spacing w:before="3" w:line="190" w:lineRule="atLeast"/>
              <w:ind w:left="54" w:right="9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Identifica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características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ciudades-Estado,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origen del concepto “democracia” y la importancia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 la civilización helenística en la difusión de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cultura.</w:t>
            </w:r>
          </w:p>
        </w:tc>
        <w:tc>
          <w:tcPr>
            <w:tcW w:w="143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A05E328" w14:textId="77777777" w:rsidR="00E770E7" w:rsidRDefault="00E770E7" w:rsidP="00E770E7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7EE86C97" w14:textId="77777777" w:rsidR="00E770E7" w:rsidRDefault="00E770E7" w:rsidP="00E770E7">
            <w:pPr>
              <w:pStyle w:val="TableParagraph"/>
              <w:spacing w:before="1"/>
              <w:ind w:left="5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griegos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59ACEBF" w14:textId="77777777" w:rsidR="00E770E7" w:rsidRDefault="00E770E7" w:rsidP="00E770E7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0EFA52D3" w14:textId="77777777" w:rsidR="00E770E7" w:rsidRDefault="00E770E7" w:rsidP="00E770E7">
            <w:pPr>
              <w:pStyle w:val="TableParagraph"/>
              <w:spacing w:before="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264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4482F89" w14:textId="77777777" w:rsidR="00E770E7" w:rsidRDefault="00E770E7" w:rsidP="00E770E7">
            <w:pPr>
              <w:pStyle w:val="TableParagraph"/>
              <w:spacing w:before="10"/>
              <w:rPr>
                <w:b/>
                <w:sz w:val="25"/>
              </w:rPr>
            </w:pPr>
          </w:p>
          <w:p w14:paraId="50546E2A" w14:textId="77777777" w:rsidR="00E770E7" w:rsidRDefault="00E770E7" w:rsidP="00E770E7">
            <w:pPr>
              <w:pStyle w:val="TableParagraph"/>
              <w:spacing w:before="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43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45</w:t>
            </w:r>
          </w:p>
        </w:tc>
      </w:tr>
      <w:tr w:rsidR="00E770E7" w14:paraId="7934C0C1" w14:textId="77777777" w:rsidTr="00E770E7">
        <w:trPr>
          <w:trHeight w:val="5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2F7B4C3" w14:textId="77777777" w:rsidR="00E770E7" w:rsidRDefault="00E770E7" w:rsidP="00E770E7">
            <w:pPr>
              <w:pStyle w:val="TableParagraph"/>
              <w:spacing w:before="7"/>
              <w:rPr>
                <w:b/>
                <w:sz w:val="17"/>
              </w:rPr>
            </w:pPr>
          </w:p>
          <w:p w14:paraId="33DE7136" w14:textId="77777777" w:rsidR="00E770E7" w:rsidRDefault="00E770E7" w:rsidP="00E770E7">
            <w:pPr>
              <w:pStyle w:val="TableParagraph"/>
              <w:spacing w:before="1"/>
              <w:ind w:left="50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12</w:t>
            </w:r>
          </w:p>
        </w:tc>
        <w:tc>
          <w:tcPr>
            <w:tcW w:w="13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7A9EC52" w14:textId="77777777" w:rsidR="00E770E7" w:rsidRDefault="00E770E7" w:rsidP="00E770E7">
            <w:pPr>
              <w:rPr>
                <w:sz w:val="2"/>
                <w:szCs w:val="2"/>
              </w:rPr>
            </w:pPr>
          </w:p>
        </w:tc>
        <w:tc>
          <w:tcPr>
            <w:tcW w:w="14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CDBFF79" w14:textId="77777777" w:rsidR="00E770E7" w:rsidRDefault="00E770E7" w:rsidP="00E770E7">
            <w:pPr>
              <w:rPr>
                <w:sz w:val="2"/>
                <w:szCs w:val="2"/>
              </w:rPr>
            </w:pPr>
          </w:p>
        </w:tc>
        <w:tc>
          <w:tcPr>
            <w:tcW w:w="3236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EE49E33" w14:textId="77777777" w:rsidR="00E770E7" w:rsidRDefault="00E770E7" w:rsidP="00E770E7">
            <w:pPr>
              <w:pStyle w:val="TableParagraph"/>
              <w:spacing w:before="3" w:line="190" w:lineRule="atLeast"/>
              <w:ind w:left="54" w:right="57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Describe cambios en la vida cotidiana,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organización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política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económica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Roma,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causas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permitieron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expansión.</w:t>
            </w:r>
          </w:p>
        </w:tc>
        <w:tc>
          <w:tcPr>
            <w:tcW w:w="143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395CAD2" w14:textId="77777777" w:rsidR="00E770E7" w:rsidRDefault="00E770E7" w:rsidP="00E770E7">
            <w:pPr>
              <w:pStyle w:val="TableParagraph"/>
              <w:spacing w:before="7"/>
              <w:rPr>
                <w:b/>
                <w:sz w:val="17"/>
              </w:rPr>
            </w:pPr>
          </w:p>
          <w:p w14:paraId="749287EB" w14:textId="77777777" w:rsidR="00E770E7" w:rsidRDefault="00E770E7" w:rsidP="00E770E7">
            <w:pPr>
              <w:pStyle w:val="TableParagraph"/>
              <w:spacing w:before="1"/>
              <w:ind w:left="5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romanos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47533F7" w14:textId="77777777" w:rsidR="00E770E7" w:rsidRDefault="00E770E7" w:rsidP="00E770E7">
            <w:pPr>
              <w:pStyle w:val="TableParagraph"/>
              <w:spacing w:before="7"/>
              <w:rPr>
                <w:b/>
                <w:sz w:val="17"/>
              </w:rPr>
            </w:pPr>
          </w:p>
          <w:p w14:paraId="0F574C4C" w14:textId="77777777" w:rsidR="00E770E7" w:rsidRDefault="00E770E7" w:rsidP="00E770E7">
            <w:pPr>
              <w:pStyle w:val="TableParagraph"/>
              <w:spacing w:before="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265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316B09D" w14:textId="77777777" w:rsidR="00E770E7" w:rsidRDefault="00E770E7" w:rsidP="00E770E7">
            <w:pPr>
              <w:pStyle w:val="TableParagraph"/>
              <w:spacing w:before="7"/>
              <w:rPr>
                <w:b/>
                <w:sz w:val="17"/>
              </w:rPr>
            </w:pPr>
          </w:p>
          <w:p w14:paraId="388248EF" w14:textId="77777777" w:rsidR="00E770E7" w:rsidRDefault="00E770E7" w:rsidP="00E770E7">
            <w:pPr>
              <w:pStyle w:val="TableParagraph"/>
              <w:spacing w:before="1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45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48</w:t>
            </w:r>
          </w:p>
        </w:tc>
      </w:tr>
    </w:tbl>
    <w:p w14:paraId="59558926" w14:textId="77777777" w:rsidR="00273BA1" w:rsidRDefault="00273BA1" w:rsidP="00273BA1">
      <w:pPr>
        <w:pStyle w:val="Ttulo2"/>
        <w:ind w:left="851" w:hanging="851"/>
      </w:pPr>
    </w:p>
    <w:p w14:paraId="417B65A0" w14:textId="45C8D1CA" w:rsidR="00273BA1" w:rsidRDefault="00F33AFF" w:rsidP="00273BA1">
      <w:pPr>
        <w:pStyle w:val="Ttulo2"/>
        <w:ind w:left="0"/>
        <w:rPr>
          <w:color w:val="A3548F"/>
        </w:rPr>
      </w:pPr>
      <w:r>
        <w:rPr>
          <w:color w:val="A3548F"/>
        </w:rPr>
        <w:t>Segundo</w:t>
      </w:r>
      <w:r w:rsidR="00273BA1" w:rsidRPr="00474E73">
        <w:rPr>
          <w:color w:val="A3548F"/>
        </w:rPr>
        <w:t xml:space="preserve"> periodo</w:t>
      </w:r>
    </w:p>
    <w:p w14:paraId="35F67767" w14:textId="449BDA79" w:rsidR="00273BA1" w:rsidRDefault="00273BA1" w:rsidP="00273BA1">
      <w:pPr>
        <w:rPr>
          <w:rFonts w:ascii="Arial" w:hAnsi="Arial" w:cs="Arial"/>
          <w:sz w:val="26"/>
          <w:szCs w:val="26"/>
        </w:rPr>
      </w:pPr>
    </w:p>
    <w:tbl>
      <w:tblPr>
        <w:tblStyle w:val="TableNormal"/>
        <w:tblW w:w="9740" w:type="dxa"/>
        <w:tblInd w:w="-10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890"/>
        <w:gridCol w:w="1180"/>
        <w:gridCol w:w="2954"/>
        <w:gridCol w:w="1496"/>
        <w:gridCol w:w="860"/>
        <w:gridCol w:w="860"/>
      </w:tblGrid>
      <w:tr w:rsidR="005D79EA" w14:paraId="3319C095" w14:textId="77777777" w:rsidTr="005D79EA">
        <w:trPr>
          <w:trHeight w:val="431"/>
        </w:trPr>
        <w:tc>
          <w:tcPr>
            <w:tcW w:w="500" w:type="dxa"/>
            <w:shd w:val="clear" w:color="auto" w:fill="BF84AC"/>
          </w:tcPr>
          <w:p w14:paraId="261CB1E6" w14:textId="77777777" w:rsidR="005D79EA" w:rsidRDefault="005D79EA" w:rsidP="00FB3056">
            <w:pPr>
              <w:pStyle w:val="TableParagraph"/>
              <w:spacing w:before="117"/>
              <w:ind w:left="25" w:right="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890" w:type="dxa"/>
            <w:shd w:val="clear" w:color="auto" w:fill="BF84AC"/>
          </w:tcPr>
          <w:p w14:paraId="35E19E65" w14:textId="77777777" w:rsidR="005D79EA" w:rsidRDefault="005D79EA" w:rsidP="00FB3056">
            <w:pPr>
              <w:pStyle w:val="TableParagraph"/>
              <w:spacing w:before="117"/>
              <w:ind w:left="796" w:right="777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180" w:type="dxa"/>
            <w:shd w:val="clear" w:color="auto" w:fill="BF84AC"/>
          </w:tcPr>
          <w:p w14:paraId="2B865A5D" w14:textId="77777777" w:rsidR="005D79EA" w:rsidRDefault="005D79EA" w:rsidP="00FB3056">
            <w:pPr>
              <w:pStyle w:val="TableParagraph"/>
              <w:spacing w:before="117"/>
              <w:ind w:left="399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2954" w:type="dxa"/>
            <w:shd w:val="clear" w:color="auto" w:fill="BF84AC"/>
          </w:tcPr>
          <w:p w14:paraId="5C457B2C" w14:textId="77777777" w:rsidR="005D79EA" w:rsidRDefault="005D79EA" w:rsidP="00FB3056">
            <w:pPr>
              <w:pStyle w:val="TableParagraph"/>
              <w:spacing w:before="117"/>
              <w:ind w:left="589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496" w:type="dxa"/>
            <w:shd w:val="clear" w:color="auto" w:fill="BF84AC"/>
          </w:tcPr>
          <w:p w14:paraId="70933B92" w14:textId="77777777" w:rsidR="005D79EA" w:rsidRDefault="005D79EA" w:rsidP="00FB3056">
            <w:pPr>
              <w:pStyle w:val="TableParagraph"/>
              <w:spacing w:before="117"/>
              <w:ind w:left="82"/>
              <w:rPr>
                <w:rFonts w:ascii="Arial-BoldItalicMT" w:hAnsi="Arial-BoldItalicMT"/>
                <w:b/>
                <w:i/>
                <w:sz w:val="18"/>
              </w:rPr>
            </w:pPr>
            <w:r>
              <w:rPr>
                <w:b/>
                <w:color w:val="FFFFFF"/>
                <w:w w:val="80"/>
                <w:sz w:val="18"/>
              </w:rPr>
              <w:t>Lección</w:t>
            </w:r>
            <w:r>
              <w:rPr>
                <w:b/>
                <w:color w:val="FFFFFF"/>
                <w:spacing w:val="18"/>
                <w:w w:val="80"/>
                <w:sz w:val="18"/>
              </w:rPr>
              <w:t xml:space="preserve"> </w:t>
            </w:r>
            <w:r>
              <w:rPr>
                <w:rFonts w:ascii="Arial-BoldItalicMT" w:hAnsi="Arial-BoldItalicMT"/>
                <w:b/>
                <w:i/>
                <w:color w:val="FFFFFF"/>
                <w:w w:val="80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5B614227" w14:textId="77777777" w:rsidR="005D79EA" w:rsidRDefault="005D79EA" w:rsidP="00FB3056">
            <w:pPr>
              <w:pStyle w:val="TableParagraph"/>
              <w:spacing w:before="12"/>
              <w:ind w:left="136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3D33C495" w14:textId="77777777" w:rsidR="005D79EA" w:rsidRDefault="005D79EA" w:rsidP="00FB3056">
            <w:pPr>
              <w:pStyle w:val="TableParagraph"/>
              <w:spacing w:before="3" w:line="189" w:lineRule="exact"/>
              <w:ind w:left="70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06096FFC" w14:textId="77777777" w:rsidR="005D79EA" w:rsidRDefault="005D79EA" w:rsidP="00FB3056">
            <w:pPr>
              <w:pStyle w:val="TableParagraph"/>
              <w:spacing w:line="210" w:lineRule="atLeast"/>
              <w:ind w:left="103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5D79EA" w14:paraId="38A0D497" w14:textId="77777777" w:rsidTr="005D79EA">
        <w:trPr>
          <w:trHeight w:val="861"/>
        </w:trPr>
        <w:tc>
          <w:tcPr>
            <w:tcW w:w="5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DFDEA25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110C7B5D" w14:textId="77777777" w:rsidR="005D79EA" w:rsidRDefault="005D79EA" w:rsidP="00FB3056">
            <w:pPr>
              <w:pStyle w:val="TableParagraph"/>
              <w:spacing w:before="135"/>
              <w:ind w:left="52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13</w:t>
            </w:r>
          </w:p>
        </w:tc>
        <w:tc>
          <w:tcPr>
            <w:tcW w:w="189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6E5643F" w14:textId="77777777" w:rsidR="005D79EA" w:rsidRDefault="005D79EA" w:rsidP="00FB3056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494386F9" w14:textId="77777777" w:rsidR="005D79EA" w:rsidRDefault="005D79EA" w:rsidP="00FB3056">
            <w:pPr>
              <w:pStyle w:val="TableParagraph"/>
              <w:spacing w:line="247" w:lineRule="auto"/>
              <w:ind w:left="54" w:right="31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Temas para comprender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periodo</w:t>
            </w:r>
          </w:p>
        </w:tc>
        <w:tc>
          <w:tcPr>
            <w:tcW w:w="118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E9DE03D" w14:textId="77777777" w:rsidR="005D79EA" w:rsidRDefault="005D79EA" w:rsidP="00FB3056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49B05F93" w14:textId="77777777" w:rsidR="005D79EA" w:rsidRDefault="005D79EA" w:rsidP="00FB3056">
            <w:pPr>
              <w:pStyle w:val="TableParagraph"/>
              <w:spacing w:line="247" w:lineRule="auto"/>
              <w:ind w:left="55" w:right="109"/>
              <w:rPr>
                <w:sz w:val="16"/>
              </w:rPr>
            </w:pPr>
            <w:r>
              <w:rPr>
                <w:color w:val="231F20"/>
                <w:sz w:val="16"/>
              </w:rPr>
              <w:t>Las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civilizaciones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agrícolas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Oriente y 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civilizaciones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del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Mediterráneo</w:t>
            </w:r>
          </w:p>
        </w:tc>
        <w:tc>
          <w:tcPr>
            <w:tcW w:w="2954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E4F54F6" w14:textId="77777777" w:rsidR="005D79EA" w:rsidRDefault="005D79EA" w:rsidP="00FB3056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147B0A95" w14:textId="77777777" w:rsidR="005D79EA" w:rsidRDefault="005D79EA" w:rsidP="00FB3056">
            <w:pPr>
              <w:pStyle w:val="TableParagraph"/>
              <w:spacing w:line="247" w:lineRule="auto"/>
              <w:ind w:left="55" w:right="572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 el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contexto en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 surgió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2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cristianismo</w:t>
            </w:r>
            <w:r>
              <w:rPr>
                <w:color w:val="231F20"/>
                <w:spacing w:val="2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>
              <w:rPr>
                <w:color w:val="231F20"/>
                <w:spacing w:val="2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características.</w:t>
            </w:r>
          </w:p>
        </w:tc>
        <w:tc>
          <w:tcPr>
            <w:tcW w:w="1496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F51A5DC" w14:textId="77777777" w:rsidR="005D79EA" w:rsidRDefault="005D79EA" w:rsidP="00FB3056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0A54B773" w14:textId="77777777" w:rsidR="005D79EA" w:rsidRDefault="005D79EA" w:rsidP="00FB3056">
            <w:pPr>
              <w:pStyle w:val="TableParagraph"/>
              <w:spacing w:line="247" w:lineRule="auto"/>
              <w:ind w:left="55" w:right="39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El nacimiento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cristianismo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F0E780A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191FF97E" w14:textId="77777777" w:rsidR="005D79EA" w:rsidRDefault="005D79EA" w:rsidP="00FB3056">
            <w:pPr>
              <w:pStyle w:val="TableParagraph"/>
              <w:spacing w:before="134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266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AB312F0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42EA7BEC" w14:textId="77777777" w:rsidR="005D79EA" w:rsidRDefault="005D79EA" w:rsidP="00FB3056">
            <w:pPr>
              <w:pStyle w:val="TableParagraph"/>
              <w:spacing w:before="134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48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49</w:t>
            </w:r>
          </w:p>
        </w:tc>
      </w:tr>
      <w:tr w:rsidR="005D79EA" w14:paraId="644EB3CF" w14:textId="77777777" w:rsidTr="005D79EA">
        <w:trPr>
          <w:trHeight w:val="40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D08861E" w14:textId="77777777" w:rsidR="005D79EA" w:rsidRDefault="005D79EA" w:rsidP="00FB3056">
            <w:pPr>
              <w:pStyle w:val="TableParagraph"/>
              <w:spacing w:before="5"/>
              <w:rPr>
                <w:b/>
                <w:sz w:val="19"/>
              </w:rPr>
            </w:pPr>
          </w:p>
          <w:p w14:paraId="1B0DD789" w14:textId="77777777" w:rsidR="005D79EA" w:rsidRDefault="005D79EA" w:rsidP="00FB3056">
            <w:pPr>
              <w:pStyle w:val="TableParagraph"/>
              <w:spacing w:line="177" w:lineRule="exact"/>
              <w:ind w:left="176"/>
              <w:rPr>
                <w:sz w:val="16"/>
              </w:rPr>
            </w:pPr>
            <w:r>
              <w:rPr>
                <w:color w:val="231F20"/>
                <w:sz w:val="16"/>
              </w:rPr>
              <w:t>14</w:t>
            </w:r>
          </w:p>
          <w:p w14:paraId="7D1263CE" w14:textId="77777777" w:rsidR="005D79EA" w:rsidRDefault="005D79EA" w:rsidP="00FB3056">
            <w:pPr>
              <w:pStyle w:val="TableParagraph"/>
              <w:spacing w:line="273" w:lineRule="auto"/>
              <w:ind w:left="175" w:right="136" w:firstLine="45"/>
              <w:rPr>
                <w:sz w:val="16"/>
              </w:rPr>
            </w:pPr>
            <w:r>
              <w:rPr>
                <w:color w:val="231F20"/>
                <w:sz w:val="16"/>
              </w:rPr>
              <w:t>y</w:t>
            </w:r>
            <w:r>
              <w:rPr>
                <w:color w:val="231F20"/>
                <w:spacing w:val="-42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15</w:t>
            </w:r>
          </w:p>
        </w:tc>
        <w:tc>
          <w:tcPr>
            <w:tcW w:w="189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58BC927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1EB0A5A0" w14:textId="77777777" w:rsidR="005D79EA" w:rsidRDefault="005D79EA" w:rsidP="00FB3056">
            <w:pPr>
              <w:pStyle w:val="TableParagraph"/>
              <w:spacing w:before="112" w:line="247" w:lineRule="auto"/>
              <w:ind w:left="55" w:right="5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Temas para analizar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reflexionar</w:t>
            </w:r>
          </w:p>
        </w:tc>
        <w:tc>
          <w:tcPr>
            <w:tcW w:w="11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9CEB766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295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A5EC0D0" w14:textId="77777777" w:rsidR="005D79EA" w:rsidRDefault="005D79EA" w:rsidP="00FB3056">
            <w:pPr>
              <w:pStyle w:val="TableParagraph"/>
              <w:spacing w:before="3" w:line="190" w:lineRule="atLeast"/>
              <w:ind w:left="55" w:right="7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Valora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patrimonio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cultural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material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ha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dejado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mundo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antiguo.</w:t>
            </w:r>
          </w:p>
        </w:tc>
        <w:tc>
          <w:tcPr>
            <w:tcW w:w="1496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017AFAB" w14:textId="77777777" w:rsidR="005D79EA" w:rsidRDefault="005D79EA" w:rsidP="00FB3056">
            <w:pPr>
              <w:pStyle w:val="TableParagraph"/>
              <w:spacing w:before="3" w:line="190" w:lineRule="atLeast"/>
              <w:ind w:left="5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legado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mundo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antiguo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7BB3798" w14:textId="77777777" w:rsidR="005D79EA" w:rsidRDefault="005D79EA" w:rsidP="00FB3056">
            <w:pPr>
              <w:pStyle w:val="TableParagraph"/>
              <w:spacing w:before="112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267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450A174" w14:textId="77777777" w:rsidR="005D79EA" w:rsidRDefault="005D79EA" w:rsidP="00FB3056">
            <w:pPr>
              <w:pStyle w:val="TableParagraph"/>
              <w:spacing w:before="112"/>
              <w:ind w:left="112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49</w:t>
            </w:r>
          </w:p>
        </w:tc>
      </w:tr>
      <w:tr w:rsidR="005D79EA" w14:paraId="6BB46D5C" w14:textId="77777777" w:rsidTr="005D79EA">
        <w:trPr>
          <w:trHeight w:val="59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A54EFC8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189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77F8E7D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38A5283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295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C8C4429" w14:textId="77777777" w:rsidR="005D79EA" w:rsidRDefault="005D79EA" w:rsidP="00FB3056">
            <w:pPr>
              <w:pStyle w:val="TableParagraph"/>
              <w:spacing w:before="17" w:line="247" w:lineRule="auto"/>
              <w:ind w:left="55" w:right="7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Investiga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aspectos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cultura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vida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cotidiana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pasado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valora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 xml:space="preserve">su </w:t>
            </w:r>
            <w:r>
              <w:rPr>
                <w:color w:val="231F20"/>
                <w:sz w:val="16"/>
              </w:rPr>
              <w:t>importancia.</w:t>
            </w:r>
          </w:p>
        </w:tc>
        <w:tc>
          <w:tcPr>
            <w:tcW w:w="1496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C1F80D4" w14:textId="77777777" w:rsidR="005D79EA" w:rsidRDefault="005D79EA" w:rsidP="00FB3056">
            <w:pPr>
              <w:pStyle w:val="TableParagraph"/>
              <w:spacing w:before="112" w:line="247" w:lineRule="auto"/>
              <w:ind w:left="5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Nilo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Alejandro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Magno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F9E3E19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54C1334D" w14:textId="77777777" w:rsidR="005D79EA" w:rsidRDefault="005D79EA" w:rsidP="00FB3056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268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2D9F23C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4E2E926E" w14:textId="77777777" w:rsidR="005D79EA" w:rsidRDefault="005D79EA" w:rsidP="00FB3056">
            <w:pPr>
              <w:pStyle w:val="TableParagraph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50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51</w:t>
            </w:r>
          </w:p>
        </w:tc>
      </w:tr>
      <w:tr w:rsidR="005D79EA" w14:paraId="0EFA2FB8" w14:textId="77777777" w:rsidTr="005D79EA">
        <w:trPr>
          <w:trHeight w:val="78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3D455BE" w14:textId="77777777" w:rsidR="005D79EA" w:rsidRDefault="005D79EA" w:rsidP="00FB3056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03E9FC1F" w14:textId="77777777" w:rsidR="005D79EA" w:rsidRDefault="005D79EA" w:rsidP="00FB3056">
            <w:pPr>
              <w:pStyle w:val="TableParagraph"/>
              <w:ind w:left="49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16</w:t>
            </w:r>
          </w:p>
        </w:tc>
        <w:tc>
          <w:tcPr>
            <w:tcW w:w="189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279D72D" w14:textId="77777777" w:rsidR="005D79EA" w:rsidRDefault="005D79EA" w:rsidP="00FB3056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5740AFBD" w14:textId="77777777" w:rsidR="005D79EA" w:rsidRDefault="005D79EA" w:rsidP="00FB3056">
            <w:pPr>
              <w:pStyle w:val="TableParagraph"/>
              <w:ind w:left="5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Panorama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periodo</w:t>
            </w:r>
          </w:p>
        </w:tc>
        <w:tc>
          <w:tcPr>
            <w:tcW w:w="118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7A2D00E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6C14A697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6F47D235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31583610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201ED290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5980B47B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3998A82D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3078A9DB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2018F26E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78191E74" w14:textId="77777777" w:rsidR="005D79EA" w:rsidRDefault="005D79EA" w:rsidP="00FB3056">
            <w:pPr>
              <w:pStyle w:val="TableParagraph"/>
              <w:spacing w:before="115" w:line="247" w:lineRule="auto"/>
              <w:ind w:left="55" w:right="31"/>
              <w:rPr>
                <w:sz w:val="16"/>
              </w:rPr>
            </w:pPr>
            <w:r>
              <w:rPr>
                <w:color w:val="231F20"/>
                <w:sz w:val="16"/>
              </w:rPr>
              <w:t>Las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civilizaciones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mesoamericanas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andinas</w:t>
            </w:r>
          </w:p>
        </w:tc>
        <w:tc>
          <w:tcPr>
            <w:tcW w:w="295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6B246B1" w14:textId="77777777" w:rsidR="005D79EA" w:rsidRDefault="005D79EA" w:rsidP="00FB3056">
            <w:pPr>
              <w:pStyle w:val="TableParagraph"/>
              <w:spacing w:before="3" w:line="190" w:lineRule="atLeast"/>
              <w:ind w:left="55" w:right="23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Ubica la duración y simultaneidad de las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civilizaciones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mesoamericanas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andinas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aplicando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términos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i/>
                <w:color w:val="231F20"/>
                <w:w w:val="90"/>
                <w:sz w:val="16"/>
              </w:rPr>
              <w:t>siglo</w:t>
            </w:r>
            <w:r>
              <w:rPr>
                <w:color w:val="231F20"/>
                <w:w w:val="90"/>
                <w:sz w:val="16"/>
              </w:rPr>
              <w:t>,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i/>
                <w:color w:val="231F20"/>
                <w:w w:val="90"/>
                <w:sz w:val="16"/>
              </w:rPr>
              <w:t>milenio</w:t>
            </w:r>
            <w:r>
              <w:rPr>
                <w:color w:val="231F20"/>
                <w:w w:val="90"/>
                <w:sz w:val="16"/>
              </w:rPr>
              <w:t>,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i/>
                <w:color w:val="231F20"/>
                <w:w w:val="90"/>
                <w:sz w:val="16"/>
              </w:rPr>
              <w:t>a.</w:t>
            </w:r>
            <w:r>
              <w:rPr>
                <w:i/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i/>
                <w:color w:val="231F20"/>
                <w:w w:val="90"/>
                <w:sz w:val="16"/>
              </w:rPr>
              <w:t>C.</w:t>
            </w:r>
            <w:r>
              <w:rPr>
                <w:i/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 xml:space="preserve">y </w:t>
            </w:r>
            <w:r>
              <w:rPr>
                <w:i/>
                <w:color w:val="231F20"/>
                <w:w w:val="85"/>
                <w:sz w:val="16"/>
              </w:rPr>
              <w:t>d.</w:t>
            </w:r>
            <w:r>
              <w:rPr>
                <w:i/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i/>
                <w:color w:val="231F20"/>
                <w:w w:val="85"/>
                <w:sz w:val="16"/>
              </w:rPr>
              <w:t>C.</w:t>
            </w:r>
            <w:r>
              <w:rPr>
                <w:color w:val="231F20"/>
                <w:w w:val="85"/>
                <w:sz w:val="16"/>
              </w:rPr>
              <w:t>,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localiza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 áreas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influencia.</w:t>
            </w:r>
          </w:p>
        </w:tc>
        <w:tc>
          <w:tcPr>
            <w:tcW w:w="1496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04EEC90" w14:textId="77777777" w:rsidR="005D79EA" w:rsidRDefault="005D79EA" w:rsidP="00FB3056">
            <w:pPr>
              <w:pStyle w:val="TableParagraph"/>
              <w:spacing w:before="111" w:line="247" w:lineRule="auto"/>
              <w:ind w:left="55" w:right="347"/>
              <w:rPr>
                <w:sz w:val="16"/>
              </w:rPr>
            </w:pPr>
            <w:r>
              <w:rPr>
                <w:color w:val="231F20"/>
                <w:sz w:val="16"/>
              </w:rPr>
              <w:t>Civilizaciones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mesoamericanas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andinas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ED61851" w14:textId="77777777" w:rsidR="005D79EA" w:rsidRDefault="005D79EA" w:rsidP="00FB3056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566FCA9E" w14:textId="77777777" w:rsidR="005D79EA" w:rsidRDefault="005D79EA" w:rsidP="00FB3056">
            <w:pPr>
              <w:pStyle w:val="TableParagraph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269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9BCFE85" w14:textId="77777777" w:rsidR="005D79EA" w:rsidRDefault="005D79EA" w:rsidP="00FB3056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027CF61C" w14:textId="77777777" w:rsidR="005D79EA" w:rsidRDefault="005D79EA" w:rsidP="00FB3056">
            <w:pPr>
              <w:pStyle w:val="TableParagraph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56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59</w:t>
            </w:r>
          </w:p>
        </w:tc>
      </w:tr>
      <w:tr w:rsidR="005D79EA" w14:paraId="05522F7C" w14:textId="77777777" w:rsidTr="005D79EA">
        <w:trPr>
          <w:trHeight w:val="9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F056B62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7DF5484B" w14:textId="77777777" w:rsidR="005D79EA" w:rsidRDefault="005D79EA" w:rsidP="00FB3056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45E36034" w14:textId="77777777" w:rsidR="005D79EA" w:rsidRDefault="005D79EA" w:rsidP="00FB3056">
            <w:pPr>
              <w:pStyle w:val="TableParagraph"/>
              <w:ind w:left="48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17</w:t>
            </w:r>
          </w:p>
        </w:tc>
        <w:tc>
          <w:tcPr>
            <w:tcW w:w="189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EEE8794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5FD406B0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64118A8B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0FFCD2F6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7135E063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3AEE1892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5B317460" w14:textId="77777777" w:rsidR="005D79EA" w:rsidRDefault="005D79EA" w:rsidP="00FB3056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134A70D4" w14:textId="77777777" w:rsidR="005D79EA" w:rsidRDefault="005D79EA" w:rsidP="00FB3056">
            <w:pPr>
              <w:pStyle w:val="TableParagraph"/>
              <w:spacing w:line="247" w:lineRule="auto"/>
              <w:ind w:left="55" w:right="31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Temas para comprender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periodo</w:t>
            </w:r>
          </w:p>
        </w:tc>
        <w:tc>
          <w:tcPr>
            <w:tcW w:w="11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9D72259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295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D4D860D" w14:textId="77777777" w:rsidR="005D79EA" w:rsidRDefault="005D79EA" w:rsidP="00FB3056">
            <w:pPr>
              <w:pStyle w:val="TableParagraph"/>
              <w:spacing w:before="121" w:line="247" w:lineRule="auto"/>
              <w:ind w:left="55" w:right="7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 la importancia del espacio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geográfico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desarrollo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culturas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mesoamericanas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identifica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 características</w:t>
            </w:r>
            <w:r>
              <w:rPr>
                <w:color w:val="231F20"/>
                <w:spacing w:val="3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3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3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periodos.</w:t>
            </w:r>
          </w:p>
        </w:tc>
        <w:tc>
          <w:tcPr>
            <w:tcW w:w="1496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21C72C4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786BC56E" w14:textId="77777777" w:rsidR="005D79EA" w:rsidRDefault="005D79EA" w:rsidP="00FB3056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5982134E" w14:textId="77777777" w:rsidR="005D79EA" w:rsidRDefault="005D79EA" w:rsidP="00FB3056">
            <w:pPr>
              <w:pStyle w:val="TableParagraph"/>
              <w:ind w:left="55"/>
              <w:rPr>
                <w:sz w:val="16"/>
              </w:rPr>
            </w:pPr>
            <w:r>
              <w:rPr>
                <w:color w:val="231F20"/>
                <w:w w:val="95"/>
                <w:sz w:val="16"/>
              </w:rPr>
              <w:t>Mesoamérica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E2B8B66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178FAFC2" w14:textId="77777777" w:rsidR="005D79EA" w:rsidRDefault="005D79EA" w:rsidP="00FB3056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7E5667EF" w14:textId="77777777" w:rsidR="005D79EA" w:rsidRDefault="005D79EA" w:rsidP="00FB3056">
            <w:pPr>
              <w:pStyle w:val="TableParagraph"/>
              <w:ind w:left="111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270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3DE4072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105B42BD" w14:textId="77777777" w:rsidR="005D79EA" w:rsidRDefault="005D79EA" w:rsidP="00FB3056">
            <w:pPr>
              <w:pStyle w:val="TableParagraph"/>
              <w:spacing w:before="3"/>
              <w:rPr>
                <w:b/>
                <w:sz w:val="17"/>
              </w:rPr>
            </w:pPr>
          </w:p>
          <w:p w14:paraId="181C00AA" w14:textId="77777777" w:rsidR="005D79EA" w:rsidRDefault="005D79EA" w:rsidP="00FB3056">
            <w:pPr>
              <w:pStyle w:val="TableParagraph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62</w:t>
            </w:r>
          </w:p>
        </w:tc>
      </w:tr>
      <w:tr w:rsidR="005D79EA" w14:paraId="17C45A93" w14:textId="77777777" w:rsidTr="005D79EA">
        <w:trPr>
          <w:trHeight w:val="810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CF46497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06C3C5B5" w14:textId="77777777" w:rsidR="005D79EA" w:rsidRDefault="005D79EA" w:rsidP="00FB3056">
            <w:pPr>
              <w:pStyle w:val="TableParagraph"/>
              <w:spacing w:before="107"/>
              <w:ind w:left="51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18</w:t>
            </w:r>
          </w:p>
        </w:tc>
        <w:tc>
          <w:tcPr>
            <w:tcW w:w="189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F8463DB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4F79DC1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295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A6BBCBF" w14:textId="77777777" w:rsidR="005D79EA" w:rsidRDefault="005D79EA" w:rsidP="00FB3056">
            <w:pPr>
              <w:pStyle w:val="TableParagraph"/>
              <w:spacing w:before="29" w:line="247" w:lineRule="auto"/>
              <w:ind w:left="55" w:right="7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 la importancia del espacio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geográfico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desarrollo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culturas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mesoamericanas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identifica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 características</w:t>
            </w:r>
            <w:r>
              <w:rPr>
                <w:color w:val="231F20"/>
                <w:spacing w:val="3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3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3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periodos.</w:t>
            </w:r>
          </w:p>
        </w:tc>
        <w:tc>
          <w:tcPr>
            <w:tcW w:w="1496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234B7BD" w14:textId="77777777" w:rsidR="005D79EA" w:rsidRDefault="005D79EA" w:rsidP="00FB3056">
            <w:pPr>
              <w:pStyle w:val="TableParagraph"/>
              <w:rPr>
                <w:b/>
                <w:sz w:val="19"/>
              </w:rPr>
            </w:pPr>
          </w:p>
          <w:p w14:paraId="2B79AB06" w14:textId="77777777" w:rsidR="005D79EA" w:rsidRDefault="005D79EA" w:rsidP="00FB3056">
            <w:pPr>
              <w:pStyle w:val="TableParagraph"/>
              <w:spacing w:before="1" w:line="247" w:lineRule="auto"/>
              <w:ind w:left="5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civilizaciones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mesoamericanas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5A2C517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0070013D" w14:textId="77777777" w:rsidR="005D79EA" w:rsidRDefault="005D79EA" w:rsidP="00FB3056">
            <w:pPr>
              <w:pStyle w:val="TableParagraph"/>
              <w:spacing w:before="107"/>
              <w:ind w:left="111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271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3EC3AA1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7892188A" w14:textId="77777777" w:rsidR="005D79EA" w:rsidRDefault="005D79EA" w:rsidP="00FB3056">
            <w:pPr>
              <w:pStyle w:val="TableParagraph"/>
              <w:spacing w:before="107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63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67</w:t>
            </w:r>
          </w:p>
        </w:tc>
      </w:tr>
      <w:tr w:rsidR="005D79EA" w14:paraId="39F41C19" w14:textId="77777777" w:rsidTr="005D79EA">
        <w:trPr>
          <w:trHeight w:val="40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2D3775E" w14:textId="77777777" w:rsidR="005D79EA" w:rsidRDefault="005D79EA" w:rsidP="00FB3056">
            <w:pPr>
              <w:pStyle w:val="TableParagraph"/>
              <w:spacing w:before="111"/>
              <w:ind w:left="50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19</w:t>
            </w:r>
          </w:p>
        </w:tc>
        <w:tc>
          <w:tcPr>
            <w:tcW w:w="189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597334D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4980F39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295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88D0063" w14:textId="77777777" w:rsidR="005D79EA" w:rsidRDefault="005D79EA" w:rsidP="00FB3056">
            <w:pPr>
              <w:pStyle w:val="TableParagraph"/>
              <w:spacing w:before="3" w:line="190" w:lineRule="atLeast"/>
              <w:ind w:left="55" w:right="7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 algunas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características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 las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civilizaciones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Andes.</w:t>
            </w:r>
          </w:p>
        </w:tc>
        <w:tc>
          <w:tcPr>
            <w:tcW w:w="1496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454810D" w14:textId="77777777" w:rsidR="005D79EA" w:rsidRDefault="005D79EA" w:rsidP="00FB3056">
            <w:pPr>
              <w:pStyle w:val="TableParagraph"/>
              <w:spacing w:before="3" w:line="190" w:lineRule="atLeast"/>
              <w:ind w:left="55" w:right="15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área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andina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antes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incas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8E79435" w14:textId="77777777" w:rsidR="005D79EA" w:rsidRDefault="005D79EA" w:rsidP="00FB3056">
            <w:pPr>
              <w:pStyle w:val="TableParagraph"/>
              <w:spacing w:before="110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272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273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72D8FD8" w14:textId="77777777" w:rsidR="005D79EA" w:rsidRDefault="005D79EA" w:rsidP="00FB3056">
            <w:pPr>
              <w:pStyle w:val="TableParagraph"/>
              <w:spacing w:before="110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68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69</w:t>
            </w:r>
          </w:p>
        </w:tc>
      </w:tr>
      <w:tr w:rsidR="005D79EA" w14:paraId="3D9656DA" w14:textId="77777777" w:rsidTr="005D79EA">
        <w:trPr>
          <w:trHeight w:val="659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4E6C19F" w14:textId="77777777" w:rsidR="005D79EA" w:rsidRDefault="005D79EA" w:rsidP="00FB3056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039EE91A" w14:textId="77777777" w:rsidR="005D79EA" w:rsidRDefault="005D79EA" w:rsidP="00FB3056">
            <w:pPr>
              <w:pStyle w:val="TableParagraph"/>
              <w:spacing w:before="1"/>
              <w:ind w:left="52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20</w:t>
            </w:r>
          </w:p>
        </w:tc>
        <w:tc>
          <w:tcPr>
            <w:tcW w:w="189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26132FC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5EDAB49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295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9D10322" w14:textId="77777777" w:rsidR="005D79EA" w:rsidRDefault="005D79EA" w:rsidP="00FB3056">
            <w:pPr>
              <w:pStyle w:val="TableParagraph"/>
              <w:spacing w:before="49" w:line="247" w:lineRule="auto"/>
              <w:ind w:left="55" w:right="7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Distingue las características de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organización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económica,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social,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política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cultural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incas.</w:t>
            </w:r>
          </w:p>
        </w:tc>
        <w:tc>
          <w:tcPr>
            <w:tcW w:w="1496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2722A9D" w14:textId="77777777" w:rsidR="005D79EA" w:rsidRDefault="005D79EA" w:rsidP="00FB3056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40D974CB" w14:textId="77777777" w:rsidR="005D79EA" w:rsidRDefault="005D79EA" w:rsidP="00FB3056">
            <w:pPr>
              <w:pStyle w:val="TableParagraph"/>
              <w:spacing w:before="1"/>
              <w:ind w:left="5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incas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1626C94" w14:textId="77777777" w:rsidR="005D79EA" w:rsidRDefault="005D79EA" w:rsidP="00FB3056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67EC6BFD" w14:textId="77777777" w:rsidR="005D79EA" w:rsidRDefault="005D79EA" w:rsidP="00FB3056">
            <w:pPr>
              <w:pStyle w:val="TableParagraph"/>
              <w:spacing w:before="1"/>
              <w:ind w:left="106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274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3F7BD6C" w14:textId="77777777" w:rsidR="005D79EA" w:rsidRDefault="005D79EA" w:rsidP="00FB3056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022AC363" w14:textId="77777777" w:rsidR="005D79EA" w:rsidRDefault="005D79EA" w:rsidP="00FB3056">
            <w:pPr>
              <w:pStyle w:val="TableParagraph"/>
              <w:spacing w:before="1"/>
              <w:ind w:left="115" w:right="94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70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71</w:t>
            </w:r>
          </w:p>
        </w:tc>
      </w:tr>
      <w:tr w:rsidR="005D79EA" w14:paraId="2CB54CDD" w14:textId="77777777" w:rsidTr="005D79EA">
        <w:trPr>
          <w:trHeight w:val="40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B8EB147" w14:textId="77777777" w:rsidR="005D79EA" w:rsidRDefault="005D79EA" w:rsidP="00FB3056">
            <w:pPr>
              <w:pStyle w:val="TableParagraph"/>
              <w:spacing w:before="110"/>
              <w:ind w:left="51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21</w:t>
            </w:r>
          </w:p>
        </w:tc>
        <w:tc>
          <w:tcPr>
            <w:tcW w:w="189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C33D798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BE2C427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295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58BCF28" w14:textId="77777777" w:rsidR="005D79EA" w:rsidRDefault="005D79EA" w:rsidP="00FB3056">
            <w:pPr>
              <w:pStyle w:val="TableParagraph"/>
              <w:spacing w:before="3" w:line="190" w:lineRule="atLeast"/>
              <w:ind w:left="55" w:right="7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Señala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semejanzas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diferencias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entre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culturas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mexica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inca.</w:t>
            </w:r>
          </w:p>
        </w:tc>
        <w:tc>
          <w:tcPr>
            <w:tcW w:w="1496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F96F3D8" w14:textId="77777777" w:rsidR="005D79EA" w:rsidRDefault="005D79EA" w:rsidP="00FB3056">
            <w:pPr>
              <w:pStyle w:val="TableParagraph"/>
              <w:spacing w:before="3" w:line="190" w:lineRule="atLeast"/>
              <w:ind w:left="55" w:right="6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Elementos comunes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entre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mexicas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incas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D1575CA" w14:textId="77777777" w:rsidR="005D79EA" w:rsidRDefault="005D79EA" w:rsidP="00FB3056">
            <w:pPr>
              <w:pStyle w:val="TableParagraph"/>
              <w:spacing w:before="110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275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B54BBCB" w14:textId="77777777" w:rsidR="005D79EA" w:rsidRDefault="005D79EA" w:rsidP="00FB3056">
            <w:pPr>
              <w:pStyle w:val="TableParagraph"/>
              <w:spacing w:before="110"/>
              <w:ind w:left="112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72</w:t>
            </w:r>
          </w:p>
        </w:tc>
      </w:tr>
      <w:tr w:rsidR="005D79EA" w14:paraId="2485EF45" w14:textId="77777777" w:rsidTr="005D79EA">
        <w:trPr>
          <w:trHeight w:val="5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2528656" w14:textId="77777777" w:rsidR="005D79EA" w:rsidRDefault="005D79EA" w:rsidP="00FB3056">
            <w:pPr>
              <w:pStyle w:val="TableParagraph"/>
              <w:spacing w:before="15" w:line="177" w:lineRule="exact"/>
              <w:ind w:left="52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22</w:t>
            </w:r>
          </w:p>
          <w:p w14:paraId="72F87917" w14:textId="77777777" w:rsidR="005D79EA" w:rsidRDefault="005D79EA" w:rsidP="00FB3056">
            <w:pPr>
              <w:pStyle w:val="TableParagraph"/>
              <w:spacing w:line="177" w:lineRule="exact"/>
              <w:ind w:left="19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y</w:t>
            </w:r>
          </w:p>
          <w:p w14:paraId="414A5E1E" w14:textId="77777777" w:rsidR="005D79EA" w:rsidRDefault="005D79EA" w:rsidP="00FB3056">
            <w:pPr>
              <w:pStyle w:val="TableParagraph"/>
              <w:spacing w:before="26" w:line="178" w:lineRule="exact"/>
              <w:ind w:left="52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23</w:t>
            </w:r>
          </w:p>
        </w:tc>
        <w:tc>
          <w:tcPr>
            <w:tcW w:w="189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D097AFD" w14:textId="77777777" w:rsidR="005D79EA" w:rsidRDefault="005D79EA" w:rsidP="00FB3056">
            <w:pPr>
              <w:pStyle w:val="TableParagraph"/>
              <w:spacing w:before="110" w:line="247" w:lineRule="auto"/>
              <w:ind w:left="55" w:right="56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Temas para analizar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reflexionar</w:t>
            </w:r>
          </w:p>
        </w:tc>
        <w:tc>
          <w:tcPr>
            <w:tcW w:w="11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FC030CC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295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B1CE9BD" w14:textId="77777777" w:rsidR="005D79EA" w:rsidRDefault="005D79EA" w:rsidP="00FB3056">
            <w:pPr>
              <w:pStyle w:val="TableParagraph"/>
              <w:spacing w:before="15" w:line="247" w:lineRule="auto"/>
              <w:ind w:left="55" w:right="7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Investiga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aspectos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cultura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vida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cotidiana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pasado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valora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 xml:space="preserve">su </w:t>
            </w:r>
            <w:r>
              <w:rPr>
                <w:color w:val="231F20"/>
                <w:sz w:val="16"/>
              </w:rPr>
              <w:t>importancia.</w:t>
            </w:r>
          </w:p>
        </w:tc>
        <w:tc>
          <w:tcPr>
            <w:tcW w:w="1496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F3FB327" w14:textId="77777777" w:rsidR="005D79EA" w:rsidRDefault="005D79EA" w:rsidP="00FB3056">
            <w:pPr>
              <w:pStyle w:val="TableParagraph"/>
              <w:spacing w:before="110" w:line="247" w:lineRule="auto"/>
              <w:ind w:left="55" w:right="7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tianguis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mexicas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educación inca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9C8C18D" w14:textId="77777777" w:rsidR="005D79EA" w:rsidRDefault="005D79EA" w:rsidP="00FB3056">
            <w:pPr>
              <w:pStyle w:val="TableParagraph"/>
              <w:spacing w:before="9"/>
              <w:rPr>
                <w:b/>
                <w:sz w:val="17"/>
              </w:rPr>
            </w:pPr>
          </w:p>
          <w:p w14:paraId="75B604A7" w14:textId="77777777" w:rsidR="005D79EA" w:rsidRDefault="005D79EA" w:rsidP="00FB3056">
            <w:pPr>
              <w:pStyle w:val="TableParagraph"/>
              <w:ind w:left="109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276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2DD70FA" w14:textId="77777777" w:rsidR="005D79EA" w:rsidRDefault="005D79EA" w:rsidP="00FB3056">
            <w:pPr>
              <w:pStyle w:val="TableParagraph"/>
              <w:spacing w:before="9"/>
              <w:rPr>
                <w:b/>
                <w:sz w:val="17"/>
              </w:rPr>
            </w:pPr>
          </w:p>
          <w:p w14:paraId="64441FD4" w14:textId="77777777" w:rsidR="005D79EA" w:rsidRDefault="005D79EA" w:rsidP="00FB3056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73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75</w:t>
            </w:r>
          </w:p>
        </w:tc>
      </w:tr>
    </w:tbl>
    <w:p w14:paraId="1D0621E8" w14:textId="77777777" w:rsidR="009E0CB3" w:rsidRDefault="009E0CB3">
      <w:r>
        <w:br w:type="page"/>
      </w:r>
    </w:p>
    <w:tbl>
      <w:tblPr>
        <w:tblStyle w:val="TableNormal"/>
        <w:tblW w:w="9740" w:type="dxa"/>
        <w:tblInd w:w="-5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890"/>
        <w:gridCol w:w="1180"/>
        <w:gridCol w:w="3234"/>
        <w:gridCol w:w="1216"/>
        <w:gridCol w:w="860"/>
        <w:gridCol w:w="860"/>
      </w:tblGrid>
      <w:tr w:rsidR="00971432" w14:paraId="3EFA86E3" w14:textId="77777777" w:rsidTr="00971432">
        <w:trPr>
          <w:trHeight w:val="406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  <w:shd w:val="clear" w:color="auto" w:fill="BF84AC"/>
            <w:vAlign w:val="center"/>
          </w:tcPr>
          <w:p w14:paraId="1289F741" w14:textId="71445B3B" w:rsidR="00971432" w:rsidRDefault="00971432" w:rsidP="00971432">
            <w:pPr>
              <w:pStyle w:val="TableParagraph"/>
              <w:spacing w:before="1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lastRenderedPageBreak/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89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  <w:shd w:val="clear" w:color="auto" w:fill="BF84AC"/>
            <w:vAlign w:val="center"/>
          </w:tcPr>
          <w:p w14:paraId="51DF4377" w14:textId="666CECC7" w:rsidR="00971432" w:rsidRDefault="00971432" w:rsidP="00971432">
            <w:pPr>
              <w:pStyle w:val="TableParagraph"/>
              <w:spacing w:before="1"/>
              <w:jc w:val="center"/>
              <w:rPr>
                <w:b/>
                <w:sz w:val="26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18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  <w:shd w:val="clear" w:color="auto" w:fill="BF84AC"/>
            <w:vAlign w:val="center"/>
          </w:tcPr>
          <w:p w14:paraId="7D2C17AD" w14:textId="7BC4825B" w:rsidR="00971432" w:rsidRDefault="00971432" w:rsidP="00971432">
            <w:pPr>
              <w:pStyle w:val="TableParagraph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23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  <w:shd w:val="clear" w:color="auto" w:fill="BF84AC"/>
            <w:vAlign w:val="center"/>
          </w:tcPr>
          <w:p w14:paraId="1F9533D2" w14:textId="3CC9C4C3" w:rsidR="00971432" w:rsidRDefault="00971432" w:rsidP="00971432">
            <w:pPr>
              <w:pStyle w:val="TableParagraph"/>
              <w:spacing w:before="15" w:line="249" w:lineRule="auto"/>
              <w:ind w:left="54" w:right="111"/>
              <w:jc w:val="center"/>
              <w:rPr>
                <w:color w:val="231F20"/>
                <w:w w:val="85"/>
                <w:sz w:val="16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216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  <w:shd w:val="clear" w:color="auto" w:fill="BF84AC"/>
            <w:vAlign w:val="center"/>
          </w:tcPr>
          <w:p w14:paraId="238E2F4E" w14:textId="77777777" w:rsidR="00971432" w:rsidRDefault="00971432" w:rsidP="00971432">
            <w:pPr>
              <w:pStyle w:val="TableParagraph"/>
              <w:spacing w:before="12"/>
              <w:ind w:left="146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Lección</w:t>
            </w:r>
          </w:p>
          <w:p w14:paraId="39F1CF63" w14:textId="20B97B3C" w:rsidR="00971432" w:rsidRDefault="00971432" w:rsidP="00971432">
            <w:pPr>
              <w:pStyle w:val="TableParagraph"/>
              <w:spacing w:before="3" w:line="247" w:lineRule="auto"/>
              <w:ind w:left="57" w:right="119"/>
              <w:jc w:val="center"/>
              <w:rPr>
                <w:color w:val="231F20"/>
                <w:w w:val="85"/>
                <w:sz w:val="16"/>
              </w:rPr>
            </w:pPr>
            <w:r>
              <w:rPr>
                <w:rFonts w:ascii="Arial-BoldItalicMT"/>
                <w:b/>
                <w:i/>
                <w:color w:val="FFFFFF"/>
                <w:w w:val="95"/>
                <w:sz w:val="18"/>
              </w:rPr>
              <w:t>Aplicados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  <w:shd w:val="clear" w:color="auto" w:fill="BF84AC"/>
          </w:tcPr>
          <w:p w14:paraId="06B9739C" w14:textId="77777777" w:rsidR="00971432" w:rsidRDefault="00971432" w:rsidP="00971432">
            <w:pPr>
              <w:pStyle w:val="TableParagraph"/>
              <w:spacing w:before="1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0CADE97A" w14:textId="1394CDBD" w:rsidR="00971432" w:rsidRDefault="00971432" w:rsidP="00971432">
            <w:pPr>
              <w:pStyle w:val="TableParagraph"/>
              <w:spacing w:before="3"/>
              <w:rPr>
                <w:b/>
                <w:sz w:val="26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  <w:shd w:val="clear" w:color="auto" w:fill="BF84AC"/>
          </w:tcPr>
          <w:p w14:paraId="06E29F00" w14:textId="4EA589A0" w:rsidR="00971432" w:rsidRDefault="00971432" w:rsidP="009E0CB3">
            <w:pPr>
              <w:pStyle w:val="TableParagraph"/>
              <w:spacing w:before="3"/>
              <w:ind w:left="113"/>
              <w:rPr>
                <w:b/>
                <w:sz w:val="26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libro</w:t>
            </w:r>
            <w:r>
              <w:rPr>
                <w:b/>
                <w:color w:val="FFFFFF"/>
                <w:spacing w:val="-3"/>
                <w:w w:val="80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SEP</w:t>
            </w:r>
          </w:p>
        </w:tc>
      </w:tr>
      <w:tr w:rsidR="00971432" w14:paraId="525CD2D5" w14:textId="77777777" w:rsidTr="00971432">
        <w:trPr>
          <w:trHeight w:val="78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138E915" w14:textId="77777777" w:rsidR="00971432" w:rsidRDefault="00971432" w:rsidP="0097143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3F529B41" w14:textId="77777777" w:rsidR="00971432" w:rsidRDefault="00971432" w:rsidP="00971432">
            <w:pPr>
              <w:pStyle w:val="TableParagraph"/>
              <w:ind w:left="50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24</w:t>
            </w:r>
          </w:p>
        </w:tc>
        <w:tc>
          <w:tcPr>
            <w:tcW w:w="189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F1AD12C" w14:textId="77777777" w:rsidR="00971432" w:rsidRDefault="00971432" w:rsidP="0097143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22D7668B" w14:textId="77777777" w:rsidR="00971432" w:rsidRDefault="00971432" w:rsidP="00971432">
            <w:pPr>
              <w:pStyle w:val="TableParagraph"/>
              <w:ind w:left="5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Panorama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periodo</w:t>
            </w:r>
          </w:p>
        </w:tc>
        <w:tc>
          <w:tcPr>
            <w:tcW w:w="118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C85A901" w14:textId="77777777" w:rsidR="00971432" w:rsidRDefault="00971432" w:rsidP="00971432">
            <w:pPr>
              <w:pStyle w:val="TableParagraph"/>
              <w:rPr>
                <w:b/>
                <w:sz w:val="18"/>
              </w:rPr>
            </w:pPr>
          </w:p>
          <w:p w14:paraId="6EB16247" w14:textId="77777777" w:rsidR="00971432" w:rsidRDefault="00971432" w:rsidP="00971432">
            <w:pPr>
              <w:pStyle w:val="TableParagraph"/>
              <w:rPr>
                <w:b/>
                <w:sz w:val="18"/>
              </w:rPr>
            </w:pPr>
          </w:p>
          <w:p w14:paraId="2614329C" w14:textId="77777777" w:rsidR="00971432" w:rsidRDefault="00971432" w:rsidP="00971432">
            <w:pPr>
              <w:pStyle w:val="TableParagraph"/>
              <w:spacing w:before="9"/>
              <w:rPr>
                <w:b/>
                <w:sz w:val="17"/>
              </w:rPr>
            </w:pPr>
          </w:p>
          <w:p w14:paraId="6FE6450A" w14:textId="77777777" w:rsidR="00971432" w:rsidRDefault="00971432" w:rsidP="00971432">
            <w:pPr>
              <w:pStyle w:val="TableParagraph"/>
              <w:spacing w:line="247" w:lineRule="auto"/>
              <w:ind w:left="55" w:right="109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La</w:t>
            </w:r>
            <w:r>
              <w:rPr>
                <w:color w:val="231F20"/>
                <w:spacing w:val="7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Edad</w:t>
            </w:r>
            <w:r>
              <w:rPr>
                <w:color w:val="231F20"/>
                <w:spacing w:val="6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Media</w:t>
            </w:r>
            <w:r>
              <w:rPr>
                <w:color w:val="231F20"/>
                <w:spacing w:val="-32"/>
                <w:w w:val="8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 Europa y el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acontecer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Oriente</w:t>
            </w:r>
          </w:p>
        </w:tc>
        <w:tc>
          <w:tcPr>
            <w:tcW w:w="323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FF37D93" w14:textId="77777777" w:rsidR="00971432" w:rsidRDefault="00971432" w:rsidP="00971432">
            <w:pPr>
              <w:pStyle w:val="TableParagraph"/>
              <w:spacing w:before="15" w:line="249" w:lineRule="auto"/>
              <w:ind w:left="54" w:right="111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Señala la duración y la simultaneidad de 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culturas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Europa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Oriente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siglo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A8772B">
              <w:rPr>
                <w:smallCaps/>
                <w:color w:val="231F20"/>
                <w:w w:val="90"/>
                <w:sz w:val="13"/>
              </w:rPr>
              <w:t>v</w:t>
            </w:r>
            <w:r>
              <w:rPr>
                <w:color w:val="231F20"/>
                <w:spacing w:val="-1"/>
                <w:w w:val="90"/>
                <w:sz w:val="13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A8772B">
              <w:rPr>
                <w:smallCaps/>
                <w:color w:val="231F20"/>
                <w:w w:val="90"/>
                <w:sz w:val="13"/>
              </w:rPr>
              <w:t>xv</w:t>
            </w:r>
            <w:r>
              <w:rPr>
                <w:color w:val="231F20"/>
                <w:spacing w:val="1"/>
                <w:w w:val="90"/>
                <w:sz w:val="13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aplicando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término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i/>
                <w:color w:val="231F20"/>
                <w:w w:val="90"/>
                <w:sz w:val="16"/>
              </w:rPr>
              <w:t>siglo</w:t>
            </w:r>
            <w:r>
              <w:rPr>
                <w:i/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 xml:space="preserve">ubica </w:t>
            </w:r>
            <w:r>
              <w:rPr>
                <w:color w:val="231F20"/>
                <w:sz w:val="16"/>
              </w:rPr>
              <w:t>espacialmente.</w:t>
            </w:r>
          </w:p>
        </w:tc>
        <w:tc>
          <w:tcPr>
            <w:tcW w:w="1216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B2574CC" w14:textId="77777777" w:rsidR="00971432" w:rsidRDefault="00971432" w:rsidP="00971432">
            <w:pPr>
              <w:pStyle w:val="TableParagraph"/>
              <w:spacing w:before="113" w:line="247" w:lineRule="auto"/>
              <w:ind w:left="55" w:right="11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 Edad Media en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Europa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culturas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Oriente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6FEB4D1" w14:textId="77777777" w:rsidR="00971432" w:rsidRDefault="00971432" w:rsidP="00971432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446B6F65" w14:textId="77777777" w:rsidR="00971432" w:rsidRDefault="00971432" w:rsidP="00971432">
            <w:pPr>
              <w:pStyle w:val="TableParagraph"/>
              <w:spacing w:before="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277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278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89D5BBE" w14:textId="77777777" w:rsidR="00971432" w:rsidRDefault="00971432" w:rsidP="00971432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77D570FF" w14:textId="77777777" w:rsidR="00971432" w:rsidRDefault="00971432" w:rsidP="00971432">
            <w:pPr>
              <w:pStyle w:val="TableParagraph"/>
              <w:spacing w:before="1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80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83</w:t>
            </w:r>
          </w:p>
        </w:tc>
      </w:tr>
      <w:tr w:rsidR="00971432" w14:paraId="08FC0DC0" w14:textId="77777777" w:rsidTr="00971432">
        <w:trPr>
          <w:trHeight w:val="5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E111A4F" w14:textId="77777777" w:rsidR="00971432" w:rsidRDefault="00971432" w:rsidP="00971432">
            <w:pPr>
              <w:pStyle w:val="TableParagraph"/>
              <w:rPr>
                <w:b/>
                <w:sz w:val="18"/>
              </w:rPr>
            </w:pPr>
          </w:p>
          <w:p w14:paraId="012B15E1" w14:textId="77777777" w:rsidR="00971432" w:rsidRDefault="00971432" w:rsidP="00971432">
            <w:pPr>
              <w:pStyle w:val="TableParagraph"/>
              <w:spacing w:before="1"/>
              <w:ind w:left="51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25</w:t>
            </w:r>
          </w:p>
        </w:tc>
        <w:tc>
          <w:tcPr>
            <w:tcW w:w="189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CF30FA9" w14:textId="77777777" w:rsidR="00971432" w:rsidRDefault="00971432" w:rsidP="00971432">
            <w:pPr>
              <w:pStyle w:val="TableParagraph"/>
              <w:rPr>
                <w:b/>
                <w:sz w:val="18"/>
              </w:rPr>
            </w:pPr>
          </w:p>
          <w:p w14:paraId="43ACA5B4" w14:textId="77777777" w:rsidR="00971432" w:rsidRDefault="00971432" w:rsidP="00971432">
            <w:pPr>
              <w:pStyle w:val="TableParagraph"/>
              <w:rPr>
                <w:b/>
                <w:sz w:val="18"/>
              </w:rPr>
            </w:pPr>
          </w:p>
          <w:p w14:paraId="515DD191" w14:textId="77777777" w:rsidR="00971432" w:rsidRDefault="00971432" w:rsidP="00971432">
            <w:pPr>
              <w:pStyle w:val="TableParagraph"/>
              <w:spacing w:line="247" w:lineRule="auto"/>
              <w:ind w:left="55" w:right="31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Temas para comprender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periodo</w:t>
            </w:r>
          </w:p>
        </w:tc>
        <w:tc>
          <w:tcPr>
            <w:tcW w:w="11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73D8617" w14:textId="77777777" w:rsidR="00971432" w:rsidRDefault="00971432" w:rsidP="00971432">
            <w:pPr>
              <w:rPr>
                <w:sz w:val="2"/>
                <w:szCs w:val="2"/>
              </w:rPr>
            </w:pPr>
          </w:p>
        </w:tc>
        <w:tc>
          <w:tcPr>
            <w:tcW w:w="323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E4DCEBD" w14:textId="77777777" w:rsidR="00971432" w:rsidRDefault="00971432" w:rsidP="00971432">
            <w:pPr>
              <w:pStyle w:val="TableParagraph"/>
              <w:spacing w:before="112" w:line="247" w:lineRule="auto"/>
              <w:ind w:left="54" w:right="7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Explica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causas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consecuencias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caída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Imperio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romano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Occidente.</w:t>
            </w:r>
          </w:p>
        </w:tc>
        <w:tc>
          <w:tcPr>
            <w:tcW w:w="1216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A00ECD7" w14:textId="77777777" w:rsidR="00971432" w:rsidRDefault="00971432" w:rsidP="00971432">
            <w:pPr>
              <w:pStyle w:val="TableParagraph"/>
              <w:spacing w:before="3" w:line="190" w:lineRule="atLeast"/>
              <w:ind w:left="55" w:right="15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Las invasiones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bárbaras y la caída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Imperio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romano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08AFF8D" w14:textId="77777777" w:rsidR="00971432" w:rsidRDefault="00971432" w:rsidP="00971432">
            <w:pPr>
              <w:pStyle w:val="TableParagraph"/>
              <w:rPr>
                <w:b/>
                <w:sz w:val="18"/>
              </w:rPr>
            </w:pPr>
          </w:p>
          <w:p w14:paraId="3F7A790C" w14:textId="77777777" w:rsidR="00971432" w:rsidRDefault="00971432" w:rsidP="00971432">
            <w:pPr>
              <w:pStyle w:val="TableParagraph"/>
              <w:ind w:left="112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279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8829D5F" w14:textId="77777777" w:rsidR="00971432" w:rsidRDefault="00971432" w:rsidP="00971432">
            <w:pPr>
              <w:pStyle w:val="TableParagraph"/>
              <w:rPr>
                <w:b/>
                <w:sz w:val="18"/>
              </w:rPr>
            </w:pPr>
          </w:p>
          <w:p w14:paraId="25DC2173" w14:textId="77777777" w:rsidR="00971432" w:rsidRDefault="00971432" w:rsidP="00971432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84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87</w:t>
            </w:r>
          </w:p>
        </w:tc>
      </w:tr>
      <w:tr w:rsidR="00971432" w14:paraId="4B118F61" w14:textId="77777777" w:rsidTr="00971432">
        <w:trPr>
          <w:trHeight w:val="5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8A8317A" w14:textId="77777777" w:rsidR="00971432" w:rsidRDefault="00971432" w:rsidP="00971432">
            <w:pPr>
              <w:pStyle w:val="TableParagraph"/>
              <w:rPr>
                <w:b/>
                <w:sz w:val="18"/>
              </w:rPr>
            </w:pPr>
          </w:p>
          <w:p w14:paraId="777EEE08" w14:textId="77777777" w:rsidR="00971432" w:rsidRDefault="00971432" w:rsidP="00971432">
            <w:pPr>
              <w:pStyle w:val="TableParagraph"/>
              <w:ind w:left="50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26</w:t>
            </w:r>
          </w:p>
        </w:tc>
        <w:tc>
          <w:tcPr>
            <w:tcW w:w="189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B7EAB81" w14:textId="77777777" w:rsidR="00971432" w:rsidRDefault="00971432" w:rsidP="00971432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58664C8" w14:textId="77777777" w:rsidR="00971432" w:rsidRDefault="00971432" w:rsidP="00971432">
            <w:pPr>
              <w:rPr>
                <w:sz w:val="2"/>
                <w:szCs w:val="2"/>
              </w:rPr>
            </w:pPr>
          </w:p>
        </w:tc>
        <w:tc>
          <w:tcPr>
            <w:tcW w:w="3234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FD51C3B" w14:textId="77777777" w:rsidR="00971432" w:rsidRDefault="00971432" w:rsidP="00971432">
            <w:pPr>
              <w:pStyle w:val="TableParagraph"/>
              <w:spacing w:before="3" w:line="190" w:lineRule="atLeast"/>
              <w:ind w:left="54" w:right="7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Analiza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rasgos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organización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social,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forma de gobierno, economía y religión en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sociedades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feudales.</w:t>
            </w:r>
          </w:p>
        </w:tc>
        <w:tc>
          <w:tcPr>
            <w:tcW w:w="1216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DA8D987" w14:textId="77777777" w:rsidR="00971432" w:rsidRDefault="00971432" w:rsidP="00971432">
            <w:pPr>
              <w:pStyle w:val="TableParagraph"/>
              <w:spacing w:before="112" w:line="247" w:lineRule="auto"/>
              <w:ind w:left="54"/>
              <w:rPr>
                <w:sz w:val="16"/>
              </w:rPr>
            </w:pPr>
            <w:r>
              <w:rPr>
                <w:color w:val="231F20"/>
                <w:spacing w:val="-1"/>
                <w:w w:val="85"/>
                <w:sz w:val="16"/>
              </w:rPr>
              <w:t>La</w:t>
            </w:r>
            <w:r>
              <w:rPr>
                <w:color w:val="231F20"/>
                <w:spacing w:val="-9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85"/>
                <w:sz w:val="16"/>
              </w:rPr>
              <w:t>Edad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Media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Europa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1ADDE91" w14:textId="77777777" w:rsidR="00971432" w:rsidRDefault="00971432" w:rsidP="00971432">
            <w:pPr>
              <w:pStyle w:val="TableParagraph"/>
              <w:rPr>
                <w:b/>
                <w:sz w:val="18"/>
              </w:rPr>
            </w:pPr>
          </w:p>
          <w:p w14:paraId="3640484D" w14:textId="77777777" w:rsidR="00971432" w:rsidRDefault="00971432" w:rsidP="00971432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280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B2293E7" w14:textId="77777777" w:rsidR="00971432" w:rsidRDefault="00971432" w:rsidP="00971432">
            <w:pPr>
              <w:pStyle w:val="TableParagraph"/>
              <w:rPr>
                <w:b/>
                <w:sz w:val="18"/>
              </w:rPr>
            </w:pPr>
          </w:p>
          <w:p w14:paraId="5890EE44" w14:textId="77777777" w:rsidR="00971432" w:rsidRDefault="00971432" w:rsidP="00971432">
            <w:pPr>
              <w:pStyle w:val="TableParagraph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91</w:t>
            </w:r>
          </w:p>
        </w:tc>
      </w:tr>
    </w:tbl>
    <w:p w14:paraId="2A193BBC" w14:textId="7A8F346B" w:rsidR="00F33AFF" w:rsidRDefault="00F33AFF" w:rsidP="00273BA1">
      <w:pPr>
        <w:rPr>
          <w:rFonts w:ascii="Arial" w:hAnsi="Arial" w:cs="Arial"/>
          <w:sz w:val="26"/>
          <w:szCs w:val="26"/>
        </w:rPr>
      </w:pPr>
    </w:p>
    <w:p w14:paraId="62DE4583" w14:textId="46D419BB" w:rsidR="005D79EA" w:rsidRDefault="005D79EA" w:rsidP="005D79EA">
      <w:pPr>
        <w:pStyle w:val="Ttulo2"/>
        <w:ind w:left="0"/>
        <w:rPr>
          <w:color w:val="A3548F"/>
        </w:rPr>
      </w:pPr>
      <w:r>
        <w:rPr>
          <w:color w:val="A3548F"/>
        </w:rPr>
        <w:t>Tercer</w:t>
      </w:r>
      <w:r w:rsidRPr="00474E73">
        <w:rPr>
          <w:color w:val="A3548F"/>
        </w:rPr>
        <w:t xml:space="preserve"> periodo</w:t>
      </w:r>
    </w:p>
    <w:p w14:paraId="041DA9F5" w14:textId="77777777" w:rsidR="005D79EA" w:rsidRDefault="005D79EA" w:rsidP="005D79EA">
      <w:pPr>
        <w:rPr>
          <w:rFonts w:ascii="Arial" w:hAnsi="Arial" w:cs="Arial"/>
          <w:sz w:val="26"/>
          <w:szCs w:val="26"/>
        </w:rPr>
      </w:pPr>
    </w:p>
    <w:tbl>
      <w:tblPr>
        <w:tblStyle w:val="TableNormal"/>
        <w:tblW w:w="9702" w:type="dxa"/>
        <w:tblInd w:w="-10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842"/>
        <w:gridCol w:w="980"/>
        <w:gridCol w:w="3500"/>
        <w:gridCol w:w="1160"/>
        <w:gridCol w:w="860"/>
        <w:gridCol w:w="860"/>
      </w:tblGrid>
      <w:tr w:rsidR="005D79EA" w14:paraId="0DF20A12" w14:textId="77777777" w:rsidTr="005D79EA">
        <w:trPr>
          <w:trHeight w:val="431"/>
        </w:trPr>
        <w:tc>
          <w:tcPr>
            <w:tcW w:w="500" w:type="dxa"/>
            <w:shd w:val="clear" w:color="auto" w:fill="BF84AC"/>
          </w:tcPr>
          <w:p w14:paraId="0A72D4EA" w14:textId="77777777" w:rsidR="005D79EA" w:rsidRDefault="005D79EA" w:rsidP="00FB3056">
            <w:pPr>
              <w:pStyle w:val="TableParagraph"/>
              <w:spacing w:before="117"/>
              <w:ind w:left="25" w:right="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842" w:type="dxa"/>
            <w:shd w:val="clear" w:color="auto" w:fill="BF84AC"/>
          </w:tcPr>
          <w:p w14:paraId="725EC4F6" w14:textId="77777777" w:rsidR="005D79EA" w:rsidRDefault="005D79EA" w:rsidP="00FB3056">
            <w:pPr>
              <w:pStyle w:val="TableParagraph"/>
              <w:spacing w:before="117"/>
              <w:ind w:left="772" w:right="75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980" w:type="dxa"/>
            <w:shd w:val="clear" w:color="auto" w:fill="BF84AC"/>
          </w:tcPr>
          <w:p w14:paraId="38B6F4CC" w14:textId="77777777" w:rsidR="005D79EA" w:rsidRDefault="005D79EA" w:rsidP="00FB3056">
            <w:pPr>
              <w:pStyle w:val="TableParagraph"/>
              <w:spacing w:before="117"/>
              <w:ind w:left="299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500" w:type="dxa"/>
            <w:shd w:val="clear" w:color="auto" w:fill="BF84AC"/>
          </w:tcPr>
          <w:p w14:paraId="5DDA1172" w14:textId="77777777" w:rsidR="005D79EA" w:rsidRDefault="005D79EA" w:rsidP="00FB3056">
            <w:pPr>
              <w:pStyle w:val="TableParagraph"/>
              <w:spacing w:before="117"/>
              <w:ind w:left="86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160" w:type="dxa"/>
            <w:shd w:val="clear" w:color="auto" w:fill="BF84AC"/>
          </w:tcPr>
          <w:p w14:paraId="11DC2C5E" w14:textId="77777777" w:rsidR="005D79EA" w:rsidRDefault="005D79EA" w:rsidP="00971432">
            <w:pPr>
              <w:pStyle w:val="TableParagraph"/>
              <w:spacing w:before="12"/>
              <w:ind w:left="292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Lección</w:t>
            </w:r>
          </w:p>
          <w:p w14:paraId="469EBF7B" w14:textId="77777777" w:rsidR="005D79EA" w:rsidRDefault="005D79EA" w:rsidP="00971432">
            <w:pPr>
              <w:pStyle w:val="TableParagraph"/>
              <w:spacing w:before="3"/>
              <w:ind w:left="221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9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5324A767" w14:textId="77777777" w:rsidR="005D79EA" w:rsidRDefault="005D79EA" w:rsidP="00971432">
            <w:pPr>
              <w:pStyle w:val="TableParagraph"/>
              <w:spacing w:before="12"/>
              <w:ind w:left="135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4036EC77" w14:textId="77777777" w:rsidR="005D79EA" w:rsidRDefault="005D79EA" w:rsidP="00971432">
            <w:pPr>
              <w:pStyle w:val="TableParagraph"/>
              <w:spacing w:before="3"/>
              <w:ind w:left="69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60" w:type="dxa"/>
            <w:shd w:val="clear" w:color="auto" w:fill="BF84AC"/>
          </w:tcPr>
          <w:p w14:paraId="161A671A" w14:textId="77777777" w:rsidR="005D79EA" w:rsidRDefault="005D79EA" w:rsidP="00FB3056">
            <w:pPr>
              <w:pStyle w:val="TableParagraph"/>
              <w:spacing w:line="210" w:lineRule="atLeast"/>
              <w:ind w:left="102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libro</w:t>
            </w:r>
            <w:r>
              <w:rPr>
                <w:b/>
                <w:color w:val="FFFFFF"/>
                <w:spacing w:val="-3"/>
                <w:w w:val="80"/>
                <w:sz w:val="18"/>
              </w:rPr>
              <w:t xml:space="preserve"> </w:t>
            </w:r>
            <w:r>
              <w:rPr>
                <w:b/>
                <w:color w:val="FFFFFF"/>
                <w:w w:val="80"/>
                <w:sz w:val="18"/>
              </w:rPr>
              <w:t>SEP</w:t>
            </w:r>
          </w:p>
        </w:tc>
      </w:tr>
      <w:tr w:rsidR="009E0CB3" w14:paraId="0ADB870C" w14:textId="77777777" w:rsidTr="009029E0">
        <w:trPr>
          <w:trHeight w:val="1253"/>
        </w:trPr>
        <w:tc>
          <w:tcPr>
            <w:tcW w:w="5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978FBCE" w14:textId="77777777" w:rsidR="009E0CB3" w:rsidRDefault="009E0CB3" w:rsidP="00FB3056">
            <w:pPr>
              <w:pStyle w:val="TableParagraph"/>
              <w:rPr>
                <w:b/>
                <w:sz w:val="18"/>
              </w:rPr>
            </w:pPr>
          </w:p>
          <w:p w14:paraId="5160C834" w14:textId="77777777" w:rsidR="009E0CB3" w:rsidRDefault="009E0CB3" w:rsidP="00FB3056">
            <w:pPr>
              <w:pStyle w:val="TableParagraph"/>
              <w:rPr>
                <w:b/>
                <w:sz w:val="18"/>
              </w:rPr>
            </w:pPr>
          </w:p>
          <w:p w14:paraId="08ED5FD7" w14:textId="77777777" w:rsidR="009E0CB3" w:rsidRDefault="009E0CB3" w:rsidP="00FB3056">
            <w:pPr>
              <w:pStyle w:val="TableParagraph"/>
              <w:spacing w:before="124"/>
              <w:ind w:left="51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27</w:t>
            </w:r>
          </w:p>
        </w:tc>
        <w:tc>
          <w:tcPr>
            <w:tcW w:w="1842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58272A1" w14:textId="77777777" w:rsidR="009E0CB3" w:rsidRDefault="009E0CB3" w:rsidP="00FB3056">
            <w:pPr>
              <w:pStyle w:val="TableParagraph"/>
              <w:rPr>
                <w:b/>
                <w:sz w:val="18"/>
              </w:rPr>
            </w:pPr>
          </w:p>
          <w:p w14:paraId="487454D1" w14:textId="77777777" w:rsidR="009E0CB3" w:rsidRDefault="009E0CB3" w:rsidP="00FB3056">
            <w:pPr>
              <w:pStyle w:val="TableParagraph"/>
              <w:rPr>
                <w:b/>
                <w:sz w:val="18"/>
              </w:rPr>
            </w:pPr>
          </w:p>
          <w:p w14:paraId="31E6B6F6" w14:textId="77777777" w:rsidR="009E0CB3" w:rsidRDefault="009E0CB3" w:rsidP="00FB3056">
            <w:pPr>
              <w:pStyle w:val="TableParagraph"/>
              <w:rPr>
                <w:b/>
                <w:sz w:val="18"/>
              </w:rPr>
            </w:pPr>
          </w:p>
          <w:p w14:paraId="7B05B775" w14:textId="77777777" w:rsidR="009E0CB3" w:rsidRDefault="009E0CB3" w:rsidP="00FB3056">
            <w:pPr>
              <w:pStyle w:val="TableParagraph"/>
              <w:spacing w:before="117" w:line="247" w:lineRule="auto"/>
              <w:ind w:left="55" w:right="26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Temas para comprender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periodo</w:t>
            </w:r>
          </w:p>
        </w:tc>
        <w:tc>
          <w:tcPr>
            <w:tcW w:w="980" w:type="dxa"/>
            <w:vMerge w:val="restart"/>
            <w:tcBorders>
              <w:left w:val="single" w:sz="4" w:space="0" w:color="A2508A"/>
              <w:right w:val="single" w:sz="4" w:space="0" w:color="A2508A"/>
            </w:tcBorders>
          </w:tcPr>
          <w:p w14:paraId="255BF745" w14:textId="77777777" w:rsidR="009E0CB3" w:rsidRDefault="009E0CB3" w:rsidP="00FB3056">
            <w:pPr>
              <w:pStyle w:val="TableParagraph"/>
              <w:rPr>
                <w:b/>
                <w:sz w:val="18"/>
              </w:rPr>
            </w:pPr>
          </w:p>
          <w:p w14:paraId="5429DDF8" w14:textId="03626882" w:rsidR="009E0CB3" w:rsidRDefault="009E0CB3" w:rsidP="00FB3056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714FEB4F" w14:textId="22033CB9" w:rsidR="009E0CB3" w:rsidRDefault="009E0CB3" w:rsidP="00FB3056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713D44F8" w14:textId="77777777" w:rsidR="009E0CB3" w:rsidRDefault="009E0CB3" w:rsidP="00FB3056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65354D01" w14:textId="57803C6A" w:rsidR="009E0CB3" w:rsidRDefault="009E0CB3" w:rsidP="00FB3056">
            <w:pPr>
              <w:pStyle w:val="TableParagraph"/>
              <w:spacing w:before="129" w:line="247" w:lineRule="auto"/>
              <w:ind w:left="54" w:right="208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La Edad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Media en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Europa y el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acontecer</w:t>
            </w:r>
            <w:r>
              <w:rPr>
                <w:color w:val="231F20"/>
                <w:spacing w:val="-40"/>
                <w:w w:val="9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Oriente</w:t>
            </w:r>
          </w:p>
        </w:tc>
        <w:tc>
          <w:tcPr>
            <w:tcW w:w="35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8D81E5E" w14:textId="77777777" w:rsidR="009E0CB3" w:rsidRDefault="009E0CB3" w:rsidP="00FB3056">
            <w:pPr>
              <w:pStyle w:val="TableParagraph"/>
              <w:spacing w:before="63" w:line="247" w:lineRule="auto"/>
              <w:ind w:left="54" w:right="21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características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económicas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políticas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 Imperio bizantino y su importancia para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difusión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cultura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entre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Oriente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Occidente.</w:t>
            </w:r>
          </w:p>
          <w:p w14:paraId="2611D16B" w14:textId="77777777" w:rsidR="009E0CB3" w:rsidRDefault="009E0CB3" w:rsidP="00FB3056">
            <w:pPr>
              <w:pStyle w:val="TableParagraph"/>
              <w:spacing w:before="1" w:line="247" w:lineRule="auto"/>
              <w:ind w:left="54" w:right="358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Distingue la importancia de las Cruzadas para 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desarrollo del comercio y el intercambio cultural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entre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Europa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Asia.</w:t>
            </w:r>
          </w:p>
        </w:tc>
        <w:tc>
          <w:tcPr>
            <w:tcW w:w="11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49BC479" w14:textId="77777777" w:rsidR="009E0CB3" w:rsidRDefault="009E0CB3" w:rsidP="00FB3056">
            <w:pPr>
              <w:pStyle w:val="TableParagraph"/>
              <w:rPr>
                <w:b/>
                <w:sz w:val="18"/>
              </w:rPr>
            </w:pPr>
          </w:p>
          <w:p w14:paraId="36CD1E30" w14:textId="77777777" w:rsidR="009E0CB3" w:rsidRDefault="009E0CB3" w:rsidP="00FB3056">
            <w:pPr>
              <w:pStyle w:val="TableParagraph"/>
              <w:spacing w:before="140" w:line="247" w:lineRule="auto"/>
              <w:ind w:left="54" w:right="427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El Imperio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bizantino</w:t>
            </w:r>
          </w:p>
          <w:p w14:paraId="760BF52B" w14:textId="77777777" w:rsidR="009E0CB3" w:rsidRDefault="009E0CB3" w:rsidP="00FB3056">
            <w:pPr>
              <w:pStyle w:val="TableParagraph"/>
              <w:spacing w:before="1"/>
              <w:ind w:left="54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y</w:t>
            </w:r>
            <w:r>
              <w:rPr>
                <w:color w:val="231F20"/>
                <w:spacing w:val="6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las</w:t>
            </w:r>
            <w:r>
              <w:rPr>
                <w:color w:val="231F20"/>
                <w:spacing w:val="7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Cruzadas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3C97BBD" w14:textId="77777777" w:rsidR="009E0CB3" w:rsidRDefault="009E0CB3" w:rsidP="00FB3056">
            <w:pPr>
              <w:pStyle w:val="TableParagraph"/>
              <w:rPr>
                <w:b/>
                <w:sz w:val="18"/>
              </w:rPr>
            </w:pPr>
          </w:p>
          <w:p w14:paraId="239CEB16" w14:textId="77777777" w:rsidR="009E0CB3" w:rsidRDefault="009E0CB3" w:rsidP="00FB3056">
            <w:pPr>
              <w:pStyle w:val="TableParagraph"/>
              <w:rPr>
                <w:b/>
                <w:sz w:val="18"/>
              </w:rPr>
            </w:pPr>
          </w:p>
          <w:p w14:paraId="55F37445" w14:textId="77777777" w:rsidR="009E0CB3" w:rsidRDefault="009E0CB3" w:rsidP="00FB3056">
            <w:pPr>
              <w:pStyle w:val="TableParagraph"/>
              <w:spacing w:before="123"/>
              <w:ind w:left="113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281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7C06DA1" w14:textId="77777777" w:rsidR="009E0CB3" w:rsidRDefault="009E0CB3" w:rsidP="00FB3056">
            <w:pPr>
              <w:pStyle w:val="TableParagraph"/>
              <w:rPr>
                <w:b/>
                <w:sz w:val="18"/>
              </w:rPr>
            </w:pPr>
          </w:p>
          <w:p w14:paraId="2C3AAF47" w14:textId="77777777" w:rsidR="009E0CB3" w:rsidRDefault="009E0CB3" w:rsidP="00FB3056">
            <w:pPr>
              <w:pStyle w:val="TableParagraph"/>
              <w:rPr>
                <w:b/>
                <w:sz w:val="18"/>
              </w:rPr>
            </w:pPr>
          </w:p>
          <w:p w14:paraId="6262FEF2" w14:textId="77777777" w:rsidR="009E0CB3" w:rsidRDefault="009E0CB3" w:rsidP="00FB3056">
            <w:pPr>
              <w:pStyle w:val="TableParagraph"/>
              <w:spacing w:before="123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91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93</w:t>
            </w:r>
          </w:p>
        </w:tc>
      </w:tr>
      <w:tr w:rsidR="009E0CB3" w14:paraId="7DCC2B7B" w14:textId="77777777" w:rsidTr="009029E0">
        <w:trPr>
          <w:trHeight w:val="580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2D897E0" w14:textId="77777777" w:rsidR="009E0CB3" w:rsidRDefault="009E0CB3" w:rsidP="00FB3056">
            <w:pPr>
              <w:pStyle w:val="TableParagraph"/>
              <w:spacing w:before="5"/>
              <w:rPr>
                <w:b/>
                <w:sz w:val="17"/>
              </w:rPr>
            </w:pPr>
          </w:p>
          <w:p w14:paraId="6A472EE9" w14:textId="77777777" w:rsidR="009E0CB3" w:rsidRDefault="009E0CB3" w:rsidP="00FB3056">
            <w:pPr>
              <w:pStyle w:val="TableParagraph"/>
              <w:ind w:left="52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28</w:t>
            </w:r>
          </w:p>
        </w:tc>
        <w:tc>
          <w:tcPr>
            <w:tcW w:w="1842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7DF85DF" w14:textId="77777777" w:rsidR="009E0CB3" w:rsidRDefault="009E0CB3" w:rsidP="00FB3056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left w:val="single" w:sz="4" w:space="0" w:color="A2508A"/>
              <w:right w:val="single" w:sz="4" w:space="0" w:color="A2508A"/>
            </w:tcBorders>
          </w:tcPr>
          <w:p w14:paraId="651FA50F" w14:textId="6019C3FA" w:rsidR="009E0CB3" w:rsidRDefault="009E0CB3" w:rsidP="00FB3056">
            <w:pPr>
              <w:pStyle w:val="TableParagraph"/>
              <w:spacing w:before="129" w:line="247" w:lineRule="auto"/>
              <w:ind w:left="54" w:right="208"/>
              <w:rPr>
                <w:sz w:val="2"/>
                <w:szCs w:val="2"/>
              </w:rPr>
            </w:pPr>
          </w:p>
        </w:tc>
        <w:tc>
          <w:tcPr>
            <w:tcW w:w="3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A0C239E" w14:textId="77777777" w:rsidR="009E0CB3" w:rsidRDefault="009E0CB3" w:rsidP="00FB3056">
            <w:pPr>
              <w:pStyle w:val="TableParagraph"/>
              <w:spacing w:before="105" w:line="247" w:lineRule="auto"/>
              <w:ind w:left="5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Señala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origen,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características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expansión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civilización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islámica.</w:t>
            </w:r>
          </w:p>
        </w:tc>
        <w:tc>
          <w:tcPr>
            <w:tcW w:w="11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EBF1ED9" w14:textId="77777777" w:rsidR="009E0CB3" w:rsidRDefault="009E0CB3" w:rsidP="00FB3056">
            <w:pPr>
              <w:pStyle w:val="TableParagraph"/>
              <w:spacing w:before="5"/>
              <w:rPr>
                <w:b/>
                <w:sz w:val="17"/>
              </w:rPr>
            </w:pPr>
          </w:p>
          <w:p w14:paraId="550F1205" w14:textId="77777777" w:rsidR="009E0CB3" w:rsidRDefault="009E0CB3" w:rsidP="00FB3056">
            <w:pPr>
              <w:pStyle w:val="TableParagraph"/>
              <w:ind w:left="5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islam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E332395" w14:textId="77777777" w:rsidR="009E0CB3" w:rsidRDefault="009E0CB3" w:rsidP="00FB3056">
            <w:pPr>
              <w:pStyle w:val="TableParagraph"/>
              <w:spacing w:before="5"/>
              <w:rPr>
                <w:b/>
                <w:sz w:val="17"/>
              </w:rPr>
            </w:pPr>
          </w:p>
          <w:p w14:paraId="4AE8D5D5" w14:textId="77777777" w:rsidR="009E0CB3" w:rsidRDefault="009E0CB3" w:rsidP="00FB3056">
            <w:pPr>
              <w:pStyle w:val="TableParagraph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282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16029E3" w14:textId="77777777" w:rsidR="009E0CB3" w:rsidRDefault="009E0CB3" w:rsidP="00FB3056">
            <w:pPr>
              <w:pStyle w:val="TableParagraph"/>
              <w:spacing w:before="5"/>
              <w:rPr>
                <w:b/>
                <w:sz w:val="17"/>
              </w:rPr>
            </w:pPr>
          </w:p>
          <w:p w14:paraId="4133DDAE" w14:textId="77777777" w:rsidR="009E0CB3" w:rsidRDefault="009E0CB3" w:rsidP="00FB3056">
            <w:pPr>
              <w:pStyle w:val="TableParagraph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94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95</w:t>
            </w:r>
          </w:p>
        </w:tc>
      </w:tr>
      <w:tr w:rsidR="009E0CB3" w14:paraId="3CB6BAE4" w14:textId="77777777" w:rsidTr="009029E0">
        <w:trPr>
          <w:trHeight w:val="403"/>
        </w:trPr>
        <w:tc>
          <w:tcPr>
            <w:tcW w:w="500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A703D8B" w14:textId="77777777" w:rsidR="009E0CB3" w:rsidRDefault="009E0CB3" w:rsidP="00FB3056">
            <w:pPr>
              <w:pStyle w:val="TableParagraph"/>
              <w:rPr>
                <w:sz w:val="18"/>
              </w:rPr>
            </w:pPr>
          </w:p>
          <w:p w14:paraId="1EF5D4A4" w14:textId="77777777" w:rsidR="009E0CB3" w:rsidRDefault="009E0CB3" w:rsidP="00FB3056">
            <w:pPr>
              <w:pStyle w:val="TableParagraph"/>
              <w:spacing w:before="112" w:line="177" w:lineRule="exact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29</w:t>
            </w:r>
          </w:p>
          <w:p w14:paraId="57EB5492" w14:textId="77777777" w:rsidR="009E0CB3" w:rsidRDefault="009E0CB3" w:rsidP="00FB3056">
            <w:pPr>
              <w:pStyle w:val="TableParagraph"/>
              <w:spacing w:line="273" w:lineRule="auto"/>
              <w:ind w:left="174" w:right="135" w:firstLine="46"/>
              <w:rPr>
                <w:sz w:val="16"/>
              </w:rPr>
            </w:pPr>
            <w:r>
              <w:rPr>
                <w:color w:val="231F20"/>
                <w:sz w:val="16"/>
              </w:rPr>
              <w:t>y</w:t>
            </w:r>
            <w:r>
              <w:rPr>
                <w:color w:val="231F20"/>
                <w:spacing w:val="-42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30</w:t>
            </w:r>
          </w:p>
        </w:tc>
        <w:tc>
          <w:tcPr>
            <w:tcW w:w="1842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A183955" w14:textId="77777777" w:rsidR="009E0CB3" w:rsidRDefault="009E0CB3" w:rsidP="00FB3056">
            <w:pPr>
              <w:pStyle w:val="TableParagraph"/>
              <w:rPr>
                <w:sz w:val="18"/>
              </w:rPr>
            </w:pPr>
          </w:p>
          <w:p w14:paraId="0E5C58FC" w14:textId="77777777" w:rsidR="009E0CB3" w:rsidRDefault="009E0CB3" w:rsidP="00FB3056">
            <w:pPr>
              <w:pStyle w:val="TableParagraph"/>
              <w:rPr>
                <w:sz w:val="18"/>
              </w:rPr>
            </w:pPr>
          </w:p>
          <w:p w14:paraId="07CE6CA1" w14:textId="77777777" w:rsidR="009E0CB3" w:rsidRDefault="009E0CB3" w:rsidP="00FB3056">
            <w:pPr>
              <w:pStyle w:val="TableParagraph"/>
              <w:spacing w:line="247" w:lineRule="auto"/>
              <w:ind w:left="54" w:right="549"/>
              <w:rPr>
                <w:sz w:val="16"/>
              </w:rPr>
            </w:pPr>
            <w:r>
              <w:rPr>
                <w:color w:val="231F20"/>
                <w:spacing w:val="-1"/>
                <w:w w:val="85"/>
                <w:sz w:val="16"/>
              </w:rPr>
              <w:t>Temas</w:t>
            </w:r>
            <w:r>
              <w:rPr>
                <w:color w:val="231F20"/>
                <w:spacing w:val="-11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85"/>
                <w:sz w:val="16"/>
              </w:rPr>
              <w:t>para</w:t>
            </w:r>
            <w:r>
              <w:rPr>
                <w:color w:val="231F20"/>
                <w:spacing w:val="-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analizar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reflexionar</w:t>
            </w:r>
          </w:p>
        </w:tc>
        <w:tc>
          <w:tcPr>
            <w:tcW w:w="980" w:type="dxa"/>
            <w:vMerge/>
            <w:tcBorders>
              <w:left w:val="single" w:sz="4" w:space="0" w:color="A2508A"/>
              <w:right w:val="single" w:sz="4" w:space="0" w:color="A2508A"/>
            </w:tcBorders>
          </w:tcPr>
          <w:p w14:paraId="152A0EFE" w14:textId="25A5E7DA" w:rsidR="009E0CB3" w:rsidRDefault="009E0CB3" w:rsidP="00FB3056">
            <w:pPr>
              <w:pStyle w:val="TableParagraph"/>
              <w:spacing w:before="129" w:line="247" w:lineRule="auto"/>
              <w:ind w:left="54" w:right="208"/>
              <w:rPr>
                <w:sz w:val="16"/>
              </w:rPr>
            </w:pPr>
          </w:p>
        </w:tc>
        <w:tc>
          <w:tcPr>
            <w:tcW w:w="35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98DEA16" w14:textId="77777777" w:rsidR="009E0CB3" w:rsidRDefault="009E0CB3" w:rsidP="00FB3056">
            <w:pPr>
              <w:pStyle w:val="TableParagraph"/>
              <w:spacing w:before="3" w:line="190" w:lineRule="atLeast"/>
              <w:ind w:left="5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Identifica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algunos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rasgos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culturas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Asia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siglo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 w:rsidRPr="00A8772B">
              <w:rPr>
                <w:smallCaps/>
                <w:color w:val="231F20"/>
                <w:w w:val="90"/>
                <w:sz w:val="13"/>
              </w:rPr>
              <w:t>v</w:t>
            </w:r>
            <w:r>
              <w:rPr>
                <w:color w:val="231F20"/>
                <w:spacing w:val="-4"/>
                <w:w w:val="90"/>
                <w:sz w:val="13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 w:rsidRPr="00A8772B">
              <w:rPr>
                <w:smallCaps/>
                <w:color w:val="231F20"/>
                <w:w w:val="90"/>
                <w:sz w:val="13"/>
              </w:rPr>
              <w:t>xv</w:t>
            </w:r>
            <w:r>
              <w:rPr>
                <w:color w:val="231F20"/>
                <w:spacing w:val="-4"/>
                <w:w w:val="90"/>
                <w:sz w:val="13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aportaciones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mundo.</w:t>
            </w:r>
          </w:p>
        </w:tc>
        <w:tc>
          <w:tcPr>
            <w:tcW w:w="11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45A103B" w14:textId="77777777" w:rsidR="009E0CB3" w:rsidRDefault="009E0CB3" w:rsidP="00FB3056">
            <w:pPr>
              <w:pStyle w:val="TableParagraph"/>
              <w:spacing w:before="3" w:line="190" w:lineRule="atLeast"/>
              <w:ind w:left="55" w:right="11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Asia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durante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Edad</w:t>
            </w:r>
            <w:r>
              <w:rPr>
                <w:color w:val="231F20"/>
                <w:spacing w:val="-2"/>
                <w:w w:val="80"/>
                <w:sz w:val="16"/>
              </w:rPr>
              <w:t xml:space="preserve"> </w:t>
            </w:r>
            <w:r>
              <w:rPr>
                <w:color w:val="231F20"/>
                <w:w w:val="80"/>
                <w:sz w:val="16"/>
              </w:rPr>
              <w:t>Media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E2D70CA" w14:textId="77777777" w:rsidR="009E0CB3" w:rsidRDefault="009E0CB3" w:rsidP="00FB3056">
            <w:pPr>
              <w:pStyle w:val="TableParagraph"/>
              <w:spacing w:before="113"/>
              <w:ind w:left="315"/>
              <w:rPr>
                <w:sz w:val="16"/>
              </w:rPr>
            </w:pPr>
            <w:r>
              <w:rPr>
                <w:color w:val="231F20"/>
                <w:sz w:val="16"/>
              </w:rPr>
              <w:t>283</w:t>
            </w:r>
          </w:p>
        </w:tc>
        <w:tc>
          <w:tcPr>
            <w:tcW w:w="86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04CC88E" w14:textId="77777777" w:rsidR="009E0CB3" w:rsidRDefault="009E0CB3" w:rsidP="00FB3056">
            <w:pPr>
              <w:pStyle w:val="TableParagraph"/>
              <w:spacing w:before="113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96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99</w:t>
            </w:r>
          </w:p>
        </w:tc>
      </w:tr>
      <w:tr w:rsidR="009E0CB3" w14:paraId="5DC5AB7D" w14:textId="77777777" w:rsidTr="009029E0">
        <w:trPr>
          <w:trHeight w:val="78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92C855C" w14:textId="77777777" w:rsidR="009E0CB3" w:rsidRDefault="009E0CB3" w:rsidP="00FB3056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C04EDAB" w14:textId="77777777" w:rsidR="009E0CB3" w:rsidRDefault="009E0CB3" w:rsidP="00FB3056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41E8B64" w14:textId="77777777" w:rsidR="009E0CB3" w:rsidRDefault="009E0CB3" w:rsidP="00FB3056">
            <w:pPr>
              <w:rPr>
                <w:sz w:val="2"/>
                <w:szCs w:val="2"/>
              </w:rPr>
            </w:pPr>
          </w:p>
        </w:tc>
        <w:tc>
          <w:tcPr>
            <w:tcW w:w="3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2D6661A" w14:textId="77777777" w:rsidR="009E0CB3" w:rsidRDefault="009E0CB3" w:rsidP="00FB3056">
            <w:pPr>
              <w:pStyle w:val="TableParagraph"/>
              <w:spacing w:before="1"/>
              <w:rPr>
                <w:sz w:val="18"/>
              </w:rPr>
            </w:pPr>
          </w:p>
          <w:p w14:paraId="0617C725" w14:textId="77777777" w:rsidR="009E0CB3" w:rsidRDefault="009E0CB3" w:rsidP="00FB3056">
            <w:pPr>
              <w:pStyle w:val="TableParagraph"/>
              <w:spacing w:line="247" w:lineRule="auto"/>
              <w:ind w:left="55" w:right="213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Investiga aspectos de la cultura y la vida cotidiana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pasado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valora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importancia.</w:t>
            </w:r>
          </w:p>
        </w:tc>
        <w:tc>
          <w:tcPr>
            <w:tcW w:w="11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93F85CB" w14:textId="77777777" w:rsidR="009E0CB3" w:rsidRDefault="009E0CB3" w:rsidP="00FB3056">
            <w:pPr>
              <w:pStyle w:val="TableParagraph"/>
              <w:spacing w:before="3" w:line="190" w:lineRule="atLeast"/>
              <w:ind w:left="5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 peste y 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musulmanes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difusión del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conocimiento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4FCB527" w14:textId="77777777" w:rsidR="009E0CB3" w:rsidRDefault="009E0CB3" w:rsidP="00FB3056">
            <w:pPr>
              <w:pStyle w:val="TableParagraph"/>
              <w:spacing w:before="3"/>
              <w:rPr>
                <w:sz w:val="26"/>
              </w:rPr>
            </w:pPr>
          </w:p>
          <w:p w14:paraId="1DBE9567" w14:textId="77777777" w:rsidR="009E0CB3" w:rsidRDefault="009E0CB3" w:rsidP="00FB3056">
            <w:pPr>
              <w:pStyle w:val="TableParagraph"/>
              <w:ind w:left="313"/>
              <w:rPr>
                <w:sz w:val="16"/>
              </w:rPr>
            </w:pPr>
            <w:r>
              <w:rPr>
                <w:color w:val="231F20"/>
                <w:sz w:val="16"/>
              </w:rPr>
              <w:t>284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3764A30" w14:textId="77777777" w:rsidR="009E0CB3" w:rsidRDefault="009E0CB3" w:rsidP="00FB3056">
            <w:pPr>
              <w:pStyle w:val="TableParagraph"/>
              <w:spacing w:before="3"/>
              <w:rPr>
                <w:sz w:val="26"/>
              </w:rPr>
            </w:pPr>
          </w:p>
          <w:p w14:paraId="5C08EF00" w14:textId="77777777" w:rsidR="009E0CB3" w:rsidRDefault="009E0CB3" w:rsidP="00FB3056">
            <w:pPr>
              <w:pStyle w:val="TableParagraph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100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103</w:t>
            </w:r>
          </w:p>
        </w:tc>
      </w:tr>
      <w:tr w:rsidR="005D79EA" w14:paraId="5B530EC3" w14:textId="77777777" w:rsidTr="005D79EA">
        <w:trPr>
          <w:trHeight w:val="78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350C81C" w14:textId="77777777" w:rsidR="005D79EA" w:rsidRDefault="005D79EA" w:rsidP="00FB3056">
            <w:pPr>
              <w:pStyle w:val="TableParagraph"/>
              <w:spacing w:before="3"/>
              <w:rPr>
                <w:sz w:val="26"/>
              </w:rPr>
            </w:pPr>
          </w:p>
          <w:p w14:paraId="4D198AA6" w14:textId="77777777" w:rsidR="005D79EA" w:rsidRDefault="005D79EA" w:rsidP="00FB3056">
            <w:pPr>
              <w:pStyle w:val="TableParagraph"/>
              <w:spacing w:before="1"/>
              <w:ind w:left="49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31</w:t>
            </w:r>
          </w:p>
        </w:tc>
        <w:tc>
          <w:tcPr>
            <w:tcW w:w="1842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7E8F026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6E51DD95" w14:textId="77777777" w:rsidR="005D79EA" w:rsidRDefault="005D79EA" w:rsidP="00FB3056">
            <w:pPr>
              <w:pStyle w:val="TableParagraph"/>
              <w:spacing w:before="1" w:line="247" w:lineRule="auto"/>
              <w:ind w:left="54" w:right="94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Panorama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del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periodo</w:t>
            </w:r>
          </w:p>
        </w:tc>
        <w:tc>
          <w:tcPr>
            <w:tcW w:w="98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5AEA007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273E12F9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136A998D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7B916772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143A8D95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255648B3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7A2FBE03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149961C5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5B486C9A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047B25F8" w14:textId="77777777" w:rsidR="005D79EA" w:rsidRDefault="005D79EA" w:rsidP="00FB3056">
            <w:pPr>
              <w:pStyle w:val="TableParagraph"/>
              <w:spacing w:before="138" w:line="247" w:lineRule="auto"/>
              <w:ind w:left="54" w:right="287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Inicios de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 Edad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Moderna</w:t>
            </w:r>
          </w:p>
        </w:tc>
        <w:tc>
          <w:tcPr>
            <w:tcW w:w="3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36C3C4A" w14:textId="77777777" w:rsidR="005D79EA" w:rsidRDefault="005D79EA" w:rsidP="00FB3056">
            <w:pPr>
              <w:pStyle w:val="TableParagraph"/>
              <w:spacing w:before="3" w:line="190" w:lineRule="atLeast"/>
              <w:ind w:left="54" w:right="7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Ordena cronológicamente los procesos de expansión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cultural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económica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inicios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Edad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Moderna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 ubica espacialmente los viajes de exploración que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permitieron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el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encuentro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Europa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América.</w:t>
            </w:r>
          </w:p>
        </w:tc>
        <w:tc>
          <w:tcPr>
            <w:tcW w:w="11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A51A844" w14:textId="77777777" w:rsidR="005D79EA" w:rsidRDefault="005D79EA" w:rsidP="00FB3056">
            <w:pPr>
              <w:pStyle w:val="TableParagraph"/>
              <w:spacing w:before="112" w:line="247" w:lineRule="auto"/>
              <w:ind w:left="54" w:right="5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Renacimiento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 los viajes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exploración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9B11A2F" w14:textId="77777777" w:rsidR="005D79EA" w:rsidRDefault="005D79EA" w:rsidP="00FB3056">
            <w:pPr>
              <w:pStyle w:val="TableParagraph"/>
              <w:spacing w:before="3"/>
              <w:rPr>
                <w:sz w:val="26"/>
              </w:rPr>
            </w:pPr>
          </w:p>
          <w:p w14:paraId="7A4662F9" w14:textId="77777777" w:rsidR="005D79EA" w:rsidRDefault="005D79EA" w:rsidP="00FB3056">
            <w:pPr>
              <w:pStyle w:val="TableParagraph"/>
              <w:ind w:left="315"/>
              <w:rPr>
                <w:sz w:val="16"/>
              </w:rPr>
            </w:pPr>
            <w:r>
              <w:rPr>
                <w:color w:val="231F20"/>
                <w:sz w:val="16"/>
              </w:rPr>
              <w:t>285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94FEBDB" w14:textId="77777777" w:rsidR="005D79EA" w:rsidRDefault="005D79EA" w:rsidP="00FB3056">
            <w:pPr>
              <w:pStyle w:val="TableParagraph"/>
              <w:spacing w:before="3"/>
              <w:rPr>
                <w:sz w:val="26"/>
              </w:rPr>
            </w:pPr>
          </w:p>
          <w:p w14:paraId="0A182513" w14:textId="77777777" w:rsidR="005D79EA" w:rsidRDefault="005D79EA" w:rsidP="00FB3056">
            <w:pPr>
              <w:pStyle w:val="TableParagraph"/>
              <w:ind w:left="108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108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111</w:t>
            </w:r>
          </w:p>
        </w:tc>
      </w:tr>
      <w:tr w:rsidR="005D79EA" w14:paraId="5C14F4E5" w14:textId="77777777" w:rsidTr="005D79EA">
        <w:trPr>
          <w:trHeight w:val="78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C6A25E9" w14:textId="77777777" w:rsidR="005D79EA" w:rsidRDefault="005D79EA" w:rsidP="00FB3056">
            <w:pPr>
              <w:pStyle w:val="TableParagraph"/>
              <w:spacing w:before="3"/>
              <w:rPr>
                <w:sz w:val="26"/>
              </w:rPr>
            </w:pPr>
          </w:p>
          <w:p w14:paraId="2F3D11AB" w14:textId="77777777" w:rsidR="005D79EA" w:rsidRDefault="005D79EA" w:rsidP="00FB3056">
            <w:pPr>
              <w:pStyle w:val="TableParagraph"/>
              <w:ind w:left="50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32</w:t>
            </w:r>
          </w:p>
        </w:tc>
        <w:tc>
          <w:tcPr>
            <w:tcW w:w="1842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4DBA589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096A5F80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50DE6619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7EFFBA8C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33A49B86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4CEF3786" w14:textId="77777777" w:rsidR="005D79EA" w:rsidRDefault="005D79EA" w:rsidP="00FB3056">
            <w:pPr>
              <w:pStyle w:val="TableParagraph"/>
              <w:spacing w:before="8"/>
              <w:rPr>
                <w:sz w:val="21"/>
              </w:rPr>
            </w:pPr>
          </w:p>
          <w:p w14:paraId="1031F356" w14:textId="77777777" w:rsidR="005D79EA" w:rsidRDefault="005D79EA" w:rsidP="00FB3056">
            <w:pPr>
              <w:pStyle w:val="TableParagraph"/>
              <w:spacing w:before="1" w:line="247" w:lineRule="auto"/>
              <w:ind w:left="54" w:right="267"/>
              <w:rPr>
                <w:sz w:val="16"/>
              </w:rPr>
            </w:pPr>
            <w:r>
              <w:rPr>
                <w:color w:val="231F20"/>
                <w:spacing w:val="-1"/>
                <w:w w:val="85"/>
                <w:sz w:val="16"/>
              </w:rPr>
              <w:t>Temas</w:t>
            </w:r>
            <w:r>
              <w:rPr>
                <w:color w:val="231F20"/>
                <w:spacing w:val="-12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85"/>
                <w:sz w:val="16"/>
              </w:rPr>
              <w:t>para</w:t>
            </w:r>
            <w:r>
              <w:rPr>
                <w:color w:val="231F20"/>
                <w:spacing w:val="-11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85"/>
                <w:sz w:val="16"/>
              </w:rPr>
              <w:t>comprender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periodo</w:t>
            </w:r>
          </w:p>
        </w:tc>
        <w:tc>
          <w:tcPr>
            <w:tcW w:w="9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750F40B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3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7AF46FA" w14:textId="77777777" w:rsidR="005D79EA" w:rsidRDefault="005D79EA" w:rsidP="00FB3056">
            <w:pPr>
              <w:pStyle w:val="TableParagraph"/>
              <w:spacing w:before="17" w:line="247" w:lineRule="auto"/>
              <w:ind w:left="54" w:right="7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Describe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causas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favorecieron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crecimiento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ciudades.</w:t>
            </w:r>
          </w:p>
          <w:p w14:paraId="0A42BDC4" w14:textId="77777777" w:rsidR="005D79EA" w:rsidRDefault="005D79EA" w:rsidP="00FB3056">
            <w:pPr>
              <w:pStyle w:val="TableParagraph"/>
              <w:spacing w:before="1"/>
              <w:ind w:left="5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Identifica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causas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formación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 xml:space="preserve">monarquías </w:t>
            </w:r>
            <w:r>
              <w:rPr>
                <w:color w:val="231F20"/>
                <w:sz w:val="16"/>
              </w:rPr>
              <w:t>europeas.</w:t>
            </w:r>
          </w:p>
        </w:tc>
        <w:tc>
          <w:tcPr>
            <w:tcW w:w="11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D76AC9E" w14:textId="77777777" w:rsidR="005D79EA" w:rsidRDefault="005D79EA" w:rsidP="00FB3056">
            <w:pPr>
              <w:pStyle w:val="TableParagraph"/>
              <w:spacing w:before="16" w:line="247" w:lineRule="auto"/>
              <w:ind w:left="54" w:right="50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monarquías,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vida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 xml:space="preserve">urbana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 xml:space="preserve">comercio </w:t>
            </w:r>
            <w:r>
              <w:rPr>
                <w:color w:val="231F20"/>
                <w:sz w:val="16"/>
              </w:rPr>
              <w:t>europeos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CC90DE1" w14:textId="77777777" w:rsidR="005D79EA" w:rsidRDefault="005D79EA" w:rsidP="00FB3056">
            <w:pPr>
              <w:pStyle w:val="TableParagraph"/>
              <w:spacing w:before="2"/>
              <w:rPr>
                <w:sz w:val="26"/>
              </w:rPr>
            </w:pPr>
          </w:p>
          <w:p w14:paraId="18263A78" w14:textId="77777777" w:rsidR="005D79EA" w:rsidRDefault="005D79EA" w:rsidP="00FB3056">
            <w:pPr>
              <w:pStyle w:val="TableParagraph"/>
              <w:ind w:left="314"/>
              <w:rPr>
                <w:sz w:val="16"/>
              </w:rPr>
            </w:pPr>
            <w:r>
              <w:rPr>
                <w:color w:val="231F20"/>
                <w:sz w:val="16"/>
              </w:rPr>
              <w:t>286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D9DDD3F" w14:textId="77777777" w:rsidR="005D79EA" w:rsidRDefault="005D79EA" w:rsidP="00FB3056">
            <w:pPr>
              <w:pStyle w:val="TableParagraph"/>
              <w:spacing w:before="2"/>
              <w:rPr>
                <w:sz w:val="26"/>
              </w:rPr>
            </w:pPr>
          </w:p>
          <w:p w14:paraId="7C3D7095" w14:textId="77777777" w:rsidR="005D79EA" w:rsidRDefault="005D79EA" w:rsidP="00FB3056">
            <w:pPr>
              <w:pStyle w:val="TableParagraph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112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117</w:t>
            </w:r>
          </w:p>
        </w:tc>
      </w:tr>
      <w:tr w:rsidR="005D79EA" w14:paraId="74F8BDBC" w14:textId="77777777" w:rsidTr="005D79EA">
        <w:trPr>
          <w:trHeight w:val="173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B03DD45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4E4C5F01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62E59961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1D3A0D49" w14:textId="77777777" w:rsidR="005D79EA" w:rsidRDefault="005D79EA" w:rsidP="00FB3056">
            <w:pPr>
              <w:pStyle w:val="TableParagraph"/>
              <w:spacing w:before="155"/>
              <w:ind w:left="49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33</w:t>
            </w:r>
          </w:p>
        </w:tc>
        <w:tc>
          <w:tcPr>
            <w:tcW w:w="1842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71C6456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74227A2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3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FF75D60" w14:textId="77777777" w:rsidR="005D79EA" w:rsidRDefault="005D79EA" w:rsidP="00FB3056">
            <w:pPr>
              <w:pStyle w:val="TableParagraph"/>
              <w:spacing w:before="16" w:line="247" w:lineRule="auto"/>
              <w:ind w:left="54" w:right="304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Explica las consecuencias económicas de la caída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Constantinopla.</w:t>
            </w:r>
          </w:p>
          <w:p w14:paraId="0FC5F888" w14:textId="77777777" w:rsidR="005D79EA" w:rsidRDefault="005D79EA" w:rsidP="00FB3056">
            <w:pPr>
              <w:pStyle w:val="TableParagraph"/>
              <w:spacing w:before="1" w:line="247" w:lineRule="auto"/>
              <w:ind w:left="54" w:right="270"/>
              <w:jc w:val="both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Describe las características del arte, la cultura, la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ciencia y la influencia del humanismo durante los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inicios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Edad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Moderna.</w:t>
            </w:r>
          </w:p>
          <w:p w14:paraId="38DC25EA" w14:textId="77777777" w:rsidR="005D79EA" w:rsidRDefault="005D79EA" w:rsidP="00FB3056">
            <w:pPr>
              <w:pStyle w:val="TableParagraph"/>
              <w:spacing w:before="1" w:line="247" w:lineRule="auto"/>
              <w:ind w:left="5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Compara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distintas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concepciones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universo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mundo para explicar la forma en que </w:t>
            </w:r>
            <w:r>
              <w:rPr>
                <w:color w:val="231F20"/>
                <w:w w:val="90"/>
                <w:sz w:val="16"/>
              </w:rPr>
              <w:t>los adelantos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científicos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tecnológicos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favorecieron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viajes</w:t>
            </w:r>
            <w:r>
              <w:rPr>
                <w:color w:val="231F20"/>
                <w:spacing w:val="-1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 xml:space="preserve">de </w:t>
            </w:r>
            <w:r>
              <w:rPr>
                <w:color w:val="231F20"/>
                <w:sz w:val="16"/>
              </w:rPr>
              <w:t>exploración.</w:t>
            </w:r>
          </w:p>
        </w:tc>
        <w:tc>
          <w:tcPr>
            <w:tcW w:w="11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0A757CC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5EE02C7C" w14:textId="77777777" w:rsidR="005D79EA" w:rsidRDefault="005D79EA" w:rsidP="00FB3056">
            <w:pPr>
              <w:pStyle w:val="TableParagraph"/>
              <w:spacing w:before="4"/>
              <w:rPr>
                <w:sz w:val="16"/>
              </w:rPr>
            </w:pPr>
          </w:p>
          <w:p w14:paraId="59178928" w14:textId="77777777" w:rsidR="005D79EA" w:rsidRDefault="005D79EA" w:rsidP="00FB3056">
            <w:pPr>
              <w:pStyle w:val="TableParagraph"/>
              <w:spacing w:before="1" w:line="247" w:lineRule="auto"/>
              <w:ind w:left="54" w:right="5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 caída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Constantinopla,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humanismo </w:t>
            </w:r>
            <w:r>
              <w:rPr>
                <w:color w:val="231F20"/>
                <w:w w:val="85"/>
                <w:sz w:val="16"/>
              </w:rPr>
              <w:t>y los viajes 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exploración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6F5A3E3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489D2BEF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50AB3C07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542AA7F7" w14:textId="77777777" w:rsidR="005D79EA" w:rsidRDefault="005D79EA" w:rsidP="00FB3056">
            <w:pPr>
              <w:pStyle w:val="TableParagraph"/>
              <w:spacing w:before="154"/>
              <w:ind w:left="315"/>
              <w:rPr>
                <w:sz w:val="16"/>
              </w:rPr>
            </w:pPr>
            <w:r>
              <w:rPr>
                <w:color w:val="231F20"/>
                <w:sz w:val="16"/>
              </w:rPr>
              <w:t>287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37A9D41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11EF7705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2AB5BB55" w14:textId="77777777" w:rsidR="005D79EA" w:rsidRDefault="005D79EA" w:rsidP="00FB3056">
            <w:pPr>
              <w:pStyle w:val="TableParagraph"/>
              <w:rPr>
                <w:sz w:val="18"/>
              </w:rPr>
            </w:pPr>
          </w:p>
          <w:p w14:paraId="18E06E6B" w14:textId="77777777" w:rsidR="005D79EA" w:rsidRDefault="005D79EA" w:rsidP="00FB3056">
            <w:pPr>
              <w:pStyle w:val="TableParagraph"/>
              <w:spacing w:before="154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118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124</w:t>
            </w:r>
          </w:p>
        </w:tc>
      </w:tr>
      <w:tr w:rsidR="005D79EA" w14:paraId="0A30F7FB" w14:textId="77777777" w:rsidTr="005D79EA">
        <w:trPr>
          <w:trHeight w:val="40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593BE5A" w14:textId="77777777" w:rsidR="005D79EA" w:rsidRDefault="005D79EA" w:rsidP="00FB3056">
            <w:pPr>
              <w:pStyle w:val="TableParagraph"/>
              <w:spacing w:before="110"/>
              <w:ind w:left="52" w:right="31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34</w:t>
            </w:r>
          </w:p>
        </w:tc>
        <w:tc>
          <w:tcPr>
            <w:tcW w:w="1842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FFA2949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B0E9DE7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3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ACC6C3A" w14:textId="77777777" w:rsidR="005D79EA" w:rsidRDefault="005D79EA" w:rsidP="00FB3056">
            <w:pPr>
              <w:pStyle w:val="TableParagraph"/>
              <w:spacing w:before="3" w:line="190" w:lineRule="atLeast"/>
              <w:ind w:left="54" w:right="7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Reconoce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trascendencia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del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encuentro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América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Europa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consecuencias.</w:t>
            </w:r>
          </w:p>
        </w:tc>
        <w:tc>
          <w:tcPr>
            <w:tcW w:w="11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F60C796" w14:textId="77777777" w:rsidR="005D79EA" w:rsidRDefault="005D79EA" w:rsidP="00FB3056">
            <w:pPr>
              <w:pStyle w:val="TableParagraph"/>
              <w:spacing w:before="3" w:line="190" w:lineRule="atLeast"/>
              <w:ind w:left="5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encuentro</w:t>
            </w:r>
            <w:r>
              <w:rPr>
                <w:color w:val="231F20"/>
                <w:spacing w:val="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dos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mundos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ED58927" w14:textId="77777777" w:rsidR="005D79EA" w:rsidRDefault="005D79EA" w:rsidP="00FB3056">
            <w:pPr>
              <w:pStyle w:val="TableParagraph"/>
              <w:spacing w:before="110"/>
              <w:ind w:left="313"/>
              <w:rPr>
                <w:sz w:val="16"/>
              </w:rPr>
            </w:pPr>
            <w:r>
              <w:rPr>
                <w:color w:val="231F20"/>
                <w:sz w:val="16"/>
              </w:rPr>
              <w:t>288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0FB77D5" w14:textId="77777777" w:rsidR="005D79EA" w:rsidRDefault="005D79EA" w:rsidP="00FB3056">
            <w:pPr>
              <w:pStyle w:val="TableParagraph"/>
              <w:spacing w:before="110"/>
              <w:ind w:left="114" w:right="95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124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125</w:t>
            </w:r>
          </w:p>
        </w:tc>
      </w:tr>
      <w:tr w:rsidR="005D79EA" w14:paraId="5F214B21" w14:textId="77777777" w:rsidTr="005D79EA">
        <w:trPr>
          <w:trHeight w:val="403"/>
        </w:trPr>
        <w:tc>
          <w:tcPr>
            <w:tcW w:w="500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3A6043F" w14:textId="77777777" w:rsidR="005D79EA" w:rsidRDefault="005D79EA" w:rsidP="00FB3056">
            <w:pPr>
              <w:pStyle w:val="TableParagraph"/>
              <w:spacing w:before="127" w:line="177" w:lineRule="exact"/>
              <w:ind w:left="176"/>
              <w:rPr>
                <w:sz w:val="16"/>
              </w:rPr>
            </w:pPr>
            <w:r>
              <w:rPr>
                <w:color w:val="231F20"/>
                <w:sz w:val="16"/>
              </w:rPr>
              <w:t>35</w:t>
            </w:r>
          </w:p>
          <w:p w14:paraId="62FD90DE" w14:textId="77777777" w:rsidR="005D79EA" w:rsidRDefault="005D79EA" w:rsidP="00FB3056">
            <w:pPr>
              <w:pStyle w:val="TableParagraph"/>
              <w:spacing w:line="273" w:lineRule="auto"/>
              <w:ind w:left="174" w:right="135" w:firstLine="45"/>
              <w:rPr>
                <w:sz w:val="16"/>
              </w:rPr>
            </w:pPr>
            <w:r>
              <w:rPr>
                <w:color w:val="231F20"/>
                <w:sz w:val="16"/>
              </w:rPr>
              <w:t>y</w:t>
            </w:r>
            <w:r>
              <w:rPr>
                <w:color w:val="231F20"/>
                <w:spacing w:val="-42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36</w:t>
            </w:r>
          </w:p>
        </w:tc>
        <w:tc>
          <w:tcPr>
            <w:tcW w:w="1842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4AB8664" w14:textId="77777777" w:rsidR="005D79EA" w:rsidRDefault="005D79EA" w:rsidP="00FB3056">
            <w:pPr>
              <w:pStyle w:val="TableParagraph"/>
              <w:spacing w:before="3"/>
              <w:rPr>
                <w:sz w:val="19"/>
              </w:rPr>
            </w:pPr>
          </w:p>
          <w:p w14:paraId="334F79D4" w14:textId="77777777" w:rsidR="005D79EA" w:rsidRDefault="005D79EA" w:rsidP="00FB3056">
            <w:pPr>
              <w:pStyle w:val="TableParagraph"/>
              <w:spacing w:line="247" w:lineRule="auto"/>
              <w:ind w:left="54" w:right="549"/>
              <w:rPr>
                <w:sz w:val="16"/>
              </w:rPr>
            </w:pPr>
            <w:r>
              <w:rPr>
                <w:color w:val="231F20"/>
                <w:spacing w:val="-1"/>
                <w:w w:val="85"/>
                <w:sz w:val="16"/>
              </w:rPr>
              <w:t>Temas</w:t>
            </w:r>
            <w:r>
              <w:rPr>
                <w:color w:val="231F20"/>
                <w:spacing w:val="-11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85"/>
                <w:sz w:val="16"/>
              </w:rPr>
              <w:t>para</w:t>
            </w:r>
            <w:r>
              <w:rPr>
                <w:color w:val="231F20"/>
                <w:spacing w:val="-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analizar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reflexionar</w:t>
            </w:r>
          </w:p>
        </w:tc>
        <w:tc>
          <w:tcPr>
            <w:tcW w:w="9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B018925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3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4F6FCB9" w14:textId="77777777" w:rsidR="005D79EA" w:rsidRDefault="005D79EA" w:rsidP="00FB3056">
            <w:pPr>
              <w:pStyle w:val="TableParagraph"/>
              <w:spacing w:before="3" w:line="190" w:lineRule="atLeast"/>
              <w:ind w:left="54" w:right="210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Analiza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influencia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humanismo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reforma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religiosa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cuestionamiento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dogmas.</w:t>
            </w:r>
          </w:p>
        </w:tc>
        <w:tc>
          <w:tcPr>
            <w:tcW w:w="11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24A2C76" w14:textId="77777777" w:rsidR="005D79EA" w:rsidRDefault="005D79EA" w:rsidP="00FB3056">
            <w:pPr>
              <w:pStyle w:val="TableParagraph"/>
              <w:spacing w:before="110"/>
              <w:ind w:left="49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29869E3" w14:textId="77777777" w:rsidR="005D79EA" w:rsidRDefault="005D79EA" w:rsidP="00FB3056">
            <w:pPr>
              <w:pStyle w:val="TableParagraph"/>
              <w:spacing w:before="110"/>
              <w:ind w:left="34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C22D3B9" w14:textId="77777777" w:rsidR="005D79EA" w:rsidRDefault="005D79EA" w:rsidP="00FB3056">
            <w:pPr>
              <w:pStyle w:val="TableParagraph"/>
              <w:spacing w:before="110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</w:tr>
      <w:tr w:rsidR="005D79EA" w14:paraId="592926B0" w14:textId="77777777" w:rsidTr="005D79EA">
        <w:trPr>
          <w:trHeight w:val="403"/>
        </w:trPr>
        <w:tc>
          <w:tcPr>
            <w:tcW w:w="50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B4C129F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0732B3D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D4E95F4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3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ADBA6D3" w14:textId="77777777" w:rsidR="005D79EA" w:rsidRDefault="005D79EA" w:rsidP="00FB3056">
            <w:pPr>
              <w:pStyle w:val="TableParagraph"/>
              <w:spacing w:before="3" w:line="190" w:lineRule="atLeast"/>
              <w:ind w:left="54" w:right="21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Investiga aspectos de la cultura y la vida cotidiana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pasado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valora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importancia.</w:t>
            </w:r>
          </w:p>
        </w:tc>
        <w:tc>
          <w:tcPr>
            <w:tcW w:w="11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79BF026" w14:textId="77777777" w:rsidR="005D79EA" w:rsidRDefault="005D79EA" w:rsidP="00FB3056">
            <w:pPr>
              <w:pStyle w:val="TableParagraph"/>
              <w:spacing w:before="110"/>
              <w:ind w:left="49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458D99E" w14:textId="77777777" w:rsidR="005D79EA" w:rsidRDefault="005D79EA" w:rsidP="00FB3056">
            <w:pPr>
              <w:pStyle w:val="TableParagraph"/>
              <w:spacing w:before="110"/>
              <w:ind w:left="34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  <w:tc>
          <w:tcPr>
            <w:tcW w:w="86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FA146E2" w14:textId="77777777" w:rsidR="005D79EA" w:rsidRDefault="005D79EA" w:rsidP="00FB3056">
            <w:pPr>
              <w:pStyle w:val="TableParagraph"/>
              <w:spacing w:before="110"/>
              <w:ind w:left="115" w:right="95"/>
              <w:jc w:val="center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NA</w:t>
            </w:r>
          </w:p>
        </w:tc>
      </w:tr>
    </w:tbl>
    <w:p w14:paraId="2614CADE" w14:textId="77777777" w:rsidR="009E0CB3" w:rsidRDefault="009E0CB3">
      <w:pPr>
        <w:rPr>
          <w:rFonts w:ascii="Arial" w:eastAsia="Arial" w:hAnsi="Arial" w:cs="Arial"/>
          <w:b/>
          <w:bCs/>
          <w:color w:val="99CA3C"/>
          <w:sz w:val="26"/>
          <w:szCs w:val="26"/>
          <w:lang w:val="es-ES"/>
        </w:rPr>
      </w:pPr>
      <w:r>
        <w:rPr>
          <w:color w:val="99CA3C"/>
          <w:sz w:val="26"/>
          <w:szCs w:val="26"/>
        </w:rPr>
        <w:br w:type="page"/>
      </w:r>
    </w:p>
    <w:p w14:paraId="612D8F82" w14:textId="3974A011" w:rsidR="005D79EA" w:rsidRPr="00474E73" w:rsidRDefault="005D79EA" w:rsidP="005D79EA">
      <w:pPr>
        <w:pStyle w:val="Materia"/>
        <w:rPr>
          <w:color w:val="99CA3C"/>
        </w:rPr>
      </w:pPr>
      <w:r>
        <w:rPr>
          <w:color w:val="99CA3C"/>
        </w:rPr>
        <w:lastRenderedPageBreak/>
        <w:t>Formación Cívica y Ética</w:t>
      </w:r>
    </w:p>
    <w:p w14:paraId="2BE75C13" w14:textId="77777777" w:rsidR="005D79EA" w:rsidRPr="00F33AFF" w:rsidRDefault="005D79EA" w:rsidP="005D79EA">
      <w:pPr>
        <w:pStyle w:val="Ttulo2"/>
        <w:ind w:left="851" w:hanging="851"/>
      </w:pPr>
    </w:p>
    <w:p w14:paraId="65C40351" w14:textId="77777777" w:rsidR="005D79EA" w:rsidRPr="00F33AFF" w:rsidRDefault="005D79EA" w:rsidP="005D79EA">
      <w:pPr>
        <w:pStyle w:val="Ttulo2"/>
        <w:ind w:left="0"/>
        <w:rPr>
          <w:color w:val="A3548F"/>
        </w:rPr>
      </w:pPr>
      <w:r w:rsidRPr="00F33AFF">
        <w:rPr>
          <w:color w:val="A3548F"/>
        </w:rPr>
        <w:t>Primer periodo</w:t>
      </w:r>
    </w:p>
    <w:p w14:paraId="2BC02008" w14:textId="77777777" w:rsidR="005D79EA" w:rsidRPr="00F33AFF" w:rsidRDefault="005D79EA" w:rsidP="005D79EA">
      <w:pPr>
        <w:pStyle w:val="Textoindependiente"/>
        <w:rPr>
          <w:sz w:val="26"/>
          <w:szCs w:val="26"/>
        </w:rPr>
      </w:pPr>
    </w:p>
    <w:tbl>
      <w:tblPr>
        <w:tblStyle w:val="TableNormal"/>
        <w:tblW w:w="9686" w:type="dxa"/>
        <w:tblInd w:w="-10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135"/>
        <w:gridCol w:w="1779"/>
        <w:gridCol w:w="3523"/>
        <w:gridCol w:w="1067"/>
        <w:gridCol w:w="841"/>
        <w:gridCol w:w="841"/>
      </w:tblGrid>
      <w:tr w:rsidR="005D79EA" w14:paraId="6A357CD7" w14:textId="77777777" w:rsidTr="005D79EA">
        <w:trPr>
          <w:trHeight w:val="491"/>
        </w:trPr>
        <w:tc>
          <w:tcPr>
            <w:tcW w:w="500" w:type="dxa"/>
            <w:shd w:val="clear" w:color="auto" w:fill="BF84AC"/>
          </w:tcPr>
          <w:p w14:paraId="08687ED5" w14:textId="77777777" w:rsidR="005D79EA" w:rsidRDefault="005D79EA" w:rsidP="00FB3056">
            <w:pPr>
              <w:pStyle w:val="TableParagraph"/>
              <w:spacing w:before="147"/>
              <w:ind w:left="25" w:right="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135" w:type="dxa"/>
            <w:shd w:val="clear" w:color="auto" w:fill="BF84AC"/>
          </w:tcPr>
          <w:p w14:paraId="2BD65AF7" w14:textId="77777777" w:rsidR="005D79EA" w:rsidRDefault="005D79EA" w:rsidP="00FB3056">
            <w:pPr>
              <w:pStyle w:val="TableParagraph"/>
              <w:spacing w:before="147"/>
              <w:ind w:left="418" w:right="399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779" w:type="dxa"/>
            <w:shd w:val="clear" w:color="auto" w:fill="BF84AC"/>
          </w:tcPr>
          <w:p w14:paraId="596C884D" w14:textId="77777777" w:rsidR="005D79EA" w:rsidRDefault="005D79EA" w:rsidP="00FB3056">
            <w:pPr>
              <w:pStyle w:val="TableParagraph"/>
              <w:spacing w:before="147"/>
              <w:ind w:left="657" w:right="63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523" w:type="dxa"/>
            <w:shd w:val="clear" w:color="auto" w:fill="BF84AC"/>
          </w:tcPr>
          <w:p w14:paraId="33B5D242" w14:textId="77777777" w:rsidR="005D79EA" w:rsidRDefault="005D79EA" w:rsidP="00FB3056">
            <w:pPr>
              <w:pStyle w:val="TableParagraph"/>
              <w:spacing w:before="147"/>
              <w:ind w:left="873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067" w:type="dxa"/>
            <w:shd w:val="clear" w:color="auto" w:fill="BF84AC"/>
          </w:tcPr>
          <w:p w14:paraId="614FF11C" w14:textId="77777777" w:rsidR="005D79EA" w:rsidRDefault="005D79EA" w:rsidP="00FB3056">
            <w:pPr>
              <w:pStyle w:val="TableParagraph"/>
              <w:spacing w:before="42"/>
              <w:ind w:left="244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Lección</w:t>
            </w:r>
          </w:p>
          <w:p w14:paraId="52E1B5C8" w14:textId="77777777" w:rsidR="005D79EA" w:rsidRDefault="005D79EA" w:rsidP="00FB3056">
            <w:pPr>
              <w:pStyle w:val="TableParagraph"/>
              <w:spacing w:before="3"/>
              <w:ind w:left="171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95"/>
                <w:sz w:val="18"/>
              </w:rPr>
              <w:t>Aplicados</w:t>
            </w:r>
          </w:p>
        </w:tc>
        <w:tc>
          <w:tcPr>
            <w:tcW w:w="841" w:type="dxa"/>
            <w:shd w:val="clear" w:color="auto" w:fill="BF84AC"/>
          </w:tcPr>
          <w:p w14:paraId="3807A81A" w14:textId="77777777" w:rsidR="005D79EA" w:rsidRDefault="005D79EA" w:rsidP="00FB3056">
            <w:pPr>
              <w:pStyle w:val="TableParagraph"/>
              <w:spacing w:before="42"/>
              <w:ind w:left="123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18C8BD3F" w14:textId="77777777" w:rsidR="005D79EA" w:rsidRDefault="005D79EA" w:rsidP="00FB3056">
            <w:pPr>
              <w:pStyle w:val="TableParagraph"/>
              <w:spacing w:before="3"/>
              <w:ind w:left="57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41" w:type="dxa"/>
            <w:shd w:val="clear" w:color="auto" w:fill="BF84AC"/>
          </w:tcPr>
          <w:p w14:paraId="6810DE85" w14:textId="77777777" w:rsidR="005D79EA" w:rsidRDefault="005D79EA" w:rsidP="00FB3056">
            <w:pPr>
              <w:pStyle w:val="TableParagraph"/>
              <w:spacing w:before="42" w:line="242" w:lineRule="auto"/>
              <w:ind w:left="89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5D79EA" w14:paraId="7DB614FA" w14:textId="77777777" w:rsidTr="005D79EA">
        <w:trPr>
          <w:trHeight w:val="783"/>
        </w:trPr>
        <w:tc>
          <w:tcPr>
            <w:tcW w:w="5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1032CDC" w14:textId="77777777" w:rsidR="005D79EA" w:rsidRDefault="005D79EA" w:rsidP="00FB3056">
            <w:pPr>
              <w:pStyle w:val="TableParagraph"/>
              <w:spacing w:before="4"/>
              <w:rPr>
                <w:b/>
                <w:sz w:val="26"/>
              </w:rPr>
            </w:pPr>
          </w:p>
          <w:p w14:paraId="11DCA4DA" w14:textId="77777777" w:rsidR="005D79EA" w:rsidRDefault="005D79EA" w:rsidP="00FB3056">
            <w:pPr>
              <w:pStyle w:val="TableParagraph"/>
              <w:ind w:left="52" w:right="32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</w:t>
            </w:r>
          </w:p>
        </w:tc>
        <w:tc>
          <w:tcPr>
            <w:tcW w:w="1135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8AD0A1F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016A39AE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633389B2" w14:textId="77777777" w:rsidR="005D79EA" w:rsidRDefault="005D79EA" w:rsidP="00FB3056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4B36686D" w14:textId="77777777" w:rsidR="005D79EA" w:rsidRDefault="005D79EA" w:rsidP="00FB3056">
            <w:pPr>
              <w:pStyle w:val="TableParagraph"/>
              <w:spacing w:line="247" w:lineRule="auto"/>
              <w:ind w:left="54" w:right="5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Conocimiento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cuidado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sí</w:t>
            </w:r>
          </w:p>
        </w:tc>
        <w:tc>
          <w:tcPr>
            <w:tcW w:w="1779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150FF15" w14:textId="77777777" w:rsidR="005D79EA" w:rsidRDefault="005D79EA" w:rsidP="00FB3056">
            <w:pPr>
              <w:pStyle w:val="TableParagraph"/>
              <w:spacing w:before="1"/>
              <w:rPr>
                <w:b/>
                <w:sz w:val="18"/>
              </w:rPr>
            </w:pPr>
          </w:p>
          <w:p w14:paraId="1B56882C" w14:textId="77777777" w:rsidR="005D79EA" w:rsidRDefault="005D79EA" w:rsidP="00FB3056">
            <w:pPr>
              <w:pStyle w:val="TableParagraph"/>
              <w:spacing w:line="247" w:lineRule="auto"/>
              <w:ind w:left="54" w:right="39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Identidad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personal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cuidado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sí</w:t>
            </w:r>
          </w:p>
        </w:tc>
        <w:tc>
          <w:tcPr>
            <w:tcW w:w="3523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1B2B4A9" w14:textId="77777777" w:rsidR="005D79EA" w:rsidRDefault="005D79EA" w:rsidP="00FB3056">
            <w:pPr>
              <w:pStyle w:val="TableParagraph"/>
              <w:spacing w:before="3" w:line="190" w:lineRule="atLeast"/>
              <w:ind w:left="54" w:right="9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Reflexiona y argumenta con honestidad ante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situaciones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dilemáticas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vinculadas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consigo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2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demás y es capaz de defender sus principios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elección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acción,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sin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violentar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otros.</w:t>
            </w:r>
          </w:p>
        </w:tc>
        <w:tc>
          <w:tcPr>
            <w:tcW w:w="1067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FC990F9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12CB6CE3" w14:textId="77777777" w:rsidR="005D79EA" w:rsidRDefault="005D79EA" w:rsidP="00FB3056">
            <w:pPr>
              <w:pStyle w:val="TableParagraph"/>
              <w:spacing w:line="247" w:lineRule="auto"/>
              <w:ind w:left="53" w:right="7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Análisis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dilema</w:t>
            </w:r>
          </w:p>
        </w:tc>
        <w:tc>
          <w:tcPr>
            <w:tcW w:w="841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11CFE6F" w14:textId="77777777" w:rsidR="005D79EA" w:rsidRDefault="005D79EA" w:rsidP="00FB3056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7059A41D" w14:textId="77777777" w:rsidR="005D79EA" w:rsidRDefault="005D79EA" w:rsidP="00FB3056">
            <w:pPr>
              <w:pStyle w:val="TableParagraph"/>
              <w:ind w:left="101" w:right="87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290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291</w:t>
            </w:r>
          </w:p>
        </w:tc>
        <w:tc>
          <w:tcPr>
            <w:tcW w:w="841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9F9EACA" w14:textId="77777777" w:rsidR="005D79EA" w:rsidRDefault="005D79EA" w:rsidP="00FB3056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43B123C5" w14:textId="77777777" w:rsidR="005D79EA" w:rsidRDefault="005D79EA" w:rsidP="00FB3056">
            <w:pPr>
              <w:pStyle w:val="TableParagraph"/>
              <w:ind w:left="100" w:right="8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19</w:t>
            </w:r>
          </w:p>
        </w:tc>
      </w:tr>
      <w:tr w:rsidR="005D79EA" w14:paraId="18E75E0C" w14:textId="77777777" w:rsidTr="005D79EA">
        <w:trPr>
          <w:trHeight w:val="40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D4FC7E9" w14:textId="77777777" w:rsidR="005D79EA" w:rsidRDefault="005D79EA" w:rsidP="00FB3056">
            <w:pPr>
              <w:pStyle w:val="TableParagraph"/>
              <w:spacing w:before="112"/>
              <w:ind w:left="52" w:right="3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8B510B0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1779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54DD7A7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3656DF7C" w14:textId="77777777" w:rsidR="005D79EA" w:rsidRDefault="005D79EA" w:rsidP="00FB3056">
            <w:pPr>
              <w:pStyle w:val="TableParagraph"/>
              <w:spacing w:before="112" w:line="247" w:lineRule="auto"/>
              <w:ind w:left="54" w:right="40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Sujeto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derechos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dignidad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humana</w:t>
            </w:r>
          </w:p>
        </w:tc>
        <w:tc>
          <w:tcPr>
            <w:tcW w:w="3523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DC86C44" w14:textId="77777777" w:rsidR="005D79EA" w:rsidRDefault="005D79EA" w:rsidP="00FB3056">
            <w:pPr>
              <w:pStyle w:val="TableParagraph"/>
              <w:spacing w:before="5"/>
              <w:rPr>
                <w:b/>
                <w:sz w:val="19"/>
              </w:rPr>
            </w:pPr>
          </w:p>
          <w:p w14:paraId="4CEE4CD6" w14:textId="77777777" w:rsidR="005D79EA" w:rsidRDefault="005D79EA" w:rsidP="00FB3056">
            <w:pPr>
              <w:pStyle w:val="TableParagraph"/>
              <w:spacing w:line="247" w:lineRule="auto"/>
              <w:ind w:left="54" w:right="9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Exige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respeto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derechos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humanos,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solidariza,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propone y realiza acciones a favor de personas 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grupos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que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viven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situaciones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vulnerabilidad.</w:t>
            </w:r>
          </w:p>
        </w:tc>
        <w:tc>
          <w:tcPr>
            <w:tcW w:w="1067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D06894D" w14:textId="77777777" w:rsidR="005D79EA" w:rsidRDefault="005D79EA" w:rsidP="00FB3056">
            <w:pPr>
              <w:pStyle w:val="TableParagraph"/>
              <w:spacing w:before="3" w:line="190" w:lineRule="atLeast"/>
              <w:ind w:left="53" w:right="39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Derechos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humanos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ECE4DD4" w14:textId="77777777" w:rsidR="005D79EA" w:rsidRDefault="005D79EA" w:rsidP="00FB3056">
            <w:pPr>
              <w:pStyle w:val="TableParagraph"/>
              <w:spacing w:before="112"/>
              <w:ind w:left="101" w:right="87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292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293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B8C856C" w14:textId="77777777" w:rsidR="005D79EA" w:rsidRDefault="005D79EA" w:rsidP="00FB3056">
            <w:pPr>
              <w:pStyle w:val="TableParagraph"/>
              <w:spacing w:before="112"/>
              <w:ind w:left="100" w:right="8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20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26</w:t>
            </w:r>
          </w:p>
        </w:tc>
      </w:tr>
      <w:tr w:rsidR="005D79EA" w14:paraId="23777F2D" w14:textId="77777777" w:rsidTr="005D79EA">
        <w:trPr>
          <w:trHeight w:val="5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F0FB5B7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18BB3900" w14:textId="77777777" w:rsidR="005D79EA" w:rsidRDefault="005D79EA" w:rsidP="00FB3056">
            <w:pPr>
              <w:pStyle w:val="TableParagraph"/>
              <w:ind w:left="19"/>
              <w:jc w:val="center"/>
              <w:rPr>
                <w:sz w:val="16"/>
              </w:rPr>
            </w:pPr>
            <w:r>
              <w:rPr>
                <w:color w:val="231F20"/>
                <w:w w:val="89"/>
                <w:sz w:val="16"/>
              </w:rPr>
              <w:t>6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18670DE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1779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DA4D381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3523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752FA6B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1067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55DACC6" w14:textId="77777777" w:rsidR="005D79EA" w:rsidRDefault="005D79EA" w:rsidP="00FB3056">
            <w:pPr>
              <w:pStyle w:val="TableParagraph"/>
              <w:spacing w:before="3" w:line="190" w:lineRule="atLeast"/>
              <w:ind w:left="53" w:right="7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Defensa de los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derechos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humanos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5B9C97F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7373F55C" w14:textId="77777777" w:rsidR="005D79EA" w:rsidRDefault="005D79EA" w:rsidP="00FB3056">
            <w:pPr>
              <w:pStyle w:val="TableParagraph"/>
              <w:ind w:left="101" w:right="87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294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295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298BDBD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78B3C41D" w14:textId="77777777" w:rsidR="005D79EA" w:rsidRDefault="005D79EA" w:rsidP="00FB3056">
            <w:pPr>
              <w:pStyle w:val="TableParagraph"/>
              <w:ind w:left="100" w:right="8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31</w:t>
            </w:r>
          </w:p>
        </w:tc>
      </w:tr>
      <w:tr w:rsidR="005D79EA" w14:paraId="410FEA83" w14:textId="77777777" w:rsidTr="005D79EA">
        <w:trPr>
          <w:trHeight w:val="78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A56B7E4" w14:textId="77777777" w:rsidR="005D79EA" w:rsidRDefault="005D79EA" w:rsidP="00FB3056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2BD977CD" w14:textId="77777777" w:rsidR="005D79EA" w:rsidRDefault="005D79EA" w:rsidP="00FB3056">
            <w:pPr>
              <w:pStyle w:val="TableParagraph"/>
              <w:ind w:left="52" w:right="3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</w:t>
            </w:r>
          </w:p>
        </w:tc>
        <w:tc>
          <w:tcPr>
            <w:tcW w:w="1135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0D5C25F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338E9A9E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00CE6CA7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0A2B0090" w14:textId="77777777" w:rsidR="005D79EA" w:rsidRDefault="005D79EA" w:rsidP="00FB3056">
            <w:pPr>
              <w:pStyle w:val="TableParagraph"/>
              <w:spacing w:before="5"/>
              <w:rPr>
                <w:b/>
                <w:sz w:val="16"/>
              </w:rPr>
            </w:pPr>
          </w:p>
          <w:p w14:paraId="2EC14924" w14:textId="77777777" w:rsidR="005D79EA" w:rsidRDefault="005D79EA" w:rsidP="00FB3056">
            <w:pPr>
              <w:pStyle w:val="TableParagraph"/>
              <w:spacing w:line="247" w:lineRule="auto"/>
              <w:ind w:left="54" w:right="186"/>
              <w:rPr>
                <w:sz w:val="16"/>
              </w:rPr>
            </w:pPr>
            <w:r>
              <w:rPr>
                <w:color w:val="231F20"/>
                <w:sz w:val="16"/>
              </w:rPr>
              <w:t>Ejercicio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responsable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libertad</w:t>
            </w:r>
          </w:p>
        </w:tc>
        <w:tc>
          <w:tcPr>
            <w:tcW w:w="177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81FAB3A" w14:textId="77777777" w:rsidR="005D79EA" w:rsidRDefault="005D79EA" w:rsidP="00FB3056">
            <w:pPr>
              <w:pStyle w:val="TableParagraph"/>
              <w:spacing w:before="17" w:line="247" w:lineRule="auto"/>
              <w:ind w:left="5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Criterios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ejercicio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responsable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</w:p>
          <w:p w14:paraId="01F8BAA9" w14:textId="77777777" w:rsidR="005D79EA" w:rsidRDefault="005D79EA" w:rsidP="00FB3056">
            <w:pPr>
              <w:pStyle w:val="TableParagraph"/>
              <w:spacing w:before="1"/>
              <w:ind w:left="5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libertad:</w:t>
            </w:r>
            <w:r>
              <w:rPr>
                <w:color w:val="231F20"/>
                <w:spacing w:val="1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1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dignidad,</w:t>
            </w:r>
            <w:r>
              <w:rPr>
                <w:color w:val="231F20"/>
                <w:spacing w:val="1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</w:p>
          <w:p w14:paraId="3E1D9473" w14:textId="77777777" w:rsidR="005D79EA" w:rsidRDefault="005D79EA" w:rsidP="00FB3056">
            <w:pPr>
              <w:pStyle w:val="TableParagraph"/>
              <w:spacing w:before="6" w:line="176" w:lineRule="exact"/>
              <w:ind w:left="5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derechos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bien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común</w:t>
            </w:r>
          </w:p>
        </w:tc>
        <w:tc>
          <w:tcPr>
            <w:tcW w:w="3523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FD4DC52" w14:textId="77777777" w:rsidR="005D79EA" w:rsidRDefault="005D79EA" w:rsidP="00FB3056">
            <w:pPr>
              <w:pStyle w:val="TableParagraph"/>
              <w:spacing w:before="111" w:line="247" w:lineRule="auto"/>
              <w:ind w:left="54" w:right="9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Ejerce sus libertades al reconocer sus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responsabilidades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base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derechos,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dignidad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humana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bien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común.</w:t>
            </w:r>
          </w:p>
        </w:tc>
        <w:tc>
          <w:tcPr>
            <w:tcW w:w="1067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414E66A" w14:textId="77777777" w:rsidR="005D79EA" w:rsidRDefault="005D79EA" w:rsidP="00FB3056">
            <w:pPr>
              <w:pStyle w:val="TableParagraph"/>
              <w:spacing w:before="111" w:line="247" w:lineRule="auto"/>
              <w:ind w:left="53" w:right="7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Libertad de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manifestación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expresión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0D86C4A" w14:textId="77777777" w:rsidR="005D79EA" w:rsidRDefault="005D79EA" w:rsidP="00FB3056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69BF2F6B" w14:textId="77777777" w:rsidR="005D79EA" w:rsidRDefault="005D79EA" w:rsidP="00FB3056">
            <w:pPr>
              <w:pStyle w:val="TableParagraph"/>
              <w:ind w:left="101" w:right="87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296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68B0239" w14:textId="77777777" w:rsidR="005D79EA" w:rsidRDefault="005D79EA" w:rsidP="00FB3056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7DE12330" w14:textId="77777777" w:rsidR="005D79EA" w:rsidRDefault="005D79EA" w:rsidP="00FB3056">
            <w:pPr>
              <w:pStyle w:val="TableParagraph"/>
              <w:ind w:left="100" w:right="8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38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43</w:t>
            </w:r>
          </w:p>
        </w:tc>
      </w:tr>
      <w:tr w:rsidR="005D79EA" w14:paraId="422C8FFC" w14:textId="77777777" w:rsidTr="005D79EA">
        <w:trPr>
          <w:trHeight w:val="5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AA48A05" w14:textId="77777777" w:rsidR="005D79EA" w:rsidRDefault="005D79EA" w:rsidP="00FB3056">
            <w:pPr>
              <w:pStyle w:val="TableParagraph"/>
              <w:spacing w:before="11"/>
              <w:rPr>
                <w:b/>
                <w:sz w:val="17"/>
              </w:rPr>
            </w:pPr>
          </w:p>
          <w:p w14:paraId="354FA0E8" w14:textId="77777777" w:rsidR="005D79EA" w:rsidRDefault="005D79EA" w:rsidP="00FB3056">
            <w:pPr>
              <w:pStyle w:val="TableParagraph"/>
              <w:ind w:left="52" w:right="33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11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ADCBBDF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177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12040D1" w14:textId="77777777" w:rsidR="005D79EA" w:rsidRDefault="005D79EA" w:rsidP="00FB3056">
            <w:pPr>
              <w:pStyle w:val="TableParagraph"/>
              <w:spacing w:before="3" w:line="190" w:lineRule="atLeast"/>
              <w:ind w:left="54" w:right="18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libertad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como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valor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derecho humano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fundamental</w:t>
            </w:r>
          </w:p>
        </w:tc>
        <w:tc>
          <w:tcPr>
            <w:tcW w:w="3523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D634D7F" w14:textId="77777777" w:rsidR="005D79EA" w:rsidRDefault="005D79EA" w:rsidP="00FB3056">
            <w:pPr>
              <w:pStyle w:val="TableParagraph"/>
              <w:spacing w:before="3" w:line="190" w:lineRule="atLeast"/>
              <w:ind w:left="5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Ejerce</w:t>
            </w:r>
            <w:r>
              <w:rPr>
                <w:color w:val="231F20"/>
                <w:spacing w:val="1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libertades,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como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expresión,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conciencia</w:t>
            </w:r>
            <w:r>
              <w:rPr>
                <w:color w:val="231F20"/>
                <w:spacing w:val="1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asociación a partir de un ejercicio de discernimiento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ético.</w:t>
            </w:r>
          </w:p>
        </w:tc>
        <w:tc>
          <w:tcPr>
            <w:tcW w:w="1067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5A0C420" w14:textId="77777777" w:rsidR="005D79EA" w:rsidRDefault="005D79EA" w:rsidP="00FB3056">
            <w:pPr>
              <w:pStyle w:val="TableParagraph"/>
              <w:spacing w:before="3" w:line="190" w:lineRule="atLeast"/>
              <w:ind w:left="53" w:right="19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Libertad con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base en los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derechos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390C1F1" w14:textId="77777777" w:rsidR="005D79EA" w:rsidRDefault="005D79EA" w:rsidP="00FB3056">
            <w:pPr>
              <w:pStyle w:val="TableParagraph"/>
              <w:spacing w:before="10"/>
              <w:rPr>
                <w:b/>
                <w:sz w:val="17"/>
              </w:rPr>
            </w:pPr>
          </w:p>
          <w:p w14:paraId="636CE482" w14:textId="77777777" w:rsidR="005D79EA" w:rsidRDefault="005D79EA" w:rsidP="00FB3056">
            <w:pPr>
              <w:pStyle w:val="TableParagraph"/>
              <w:ind w:left="101" w:right="87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297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298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38744A3" w14:textId="77777777" w:rsidR="005D79EA" w:rsidRDefault="005D79EA" w:rsidP="00FB3056">
            <w:pPr>
              <w:pStyle w:val="TableParagraph"/>
              <w:spacing w:before="10"/>
              <w:rPr>
                <w:b/>
                <w:sz w:val="17"/>
              </w:rPr>
            </w:pPr>
          </w:p>
          <w:p w14:paraId="57611341" w14:textId="77777777" w:rsidR="005D79EA" w:rsidRDefault="005D79EA" w:rsidP="00FB3056">
            <w:pPr>
              <w:pStyle w:val="TableParagraph"/>
              <w:ind w:left="100" w:right="8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48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50</w:t>
            </w:r>
          </w:p>
        </w:tc>
      </w:tr>
      <w:tr w:rsidR="005D79EA" w14:paraId="5F54D09A" w14:textId="77777777" w:rsidTr="005D79EA">
        <w:trPr>
          <w:trHeight w:val="78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29C9B8D" w14:textId="77777777" w:rsidR="005D79EA" w:rsidRDefault="005D79EA" w:rsidP="00FB3056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0D08445F" w14:textId="77777777" w:rsidR="005D79EA" w:rsidRDefault="005D79EA" w:rsidP="00FB3056">
            <w:pPr>
              <w:pStyle w:val="TableParagraph"/>
              <w:ind w:left="51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12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133A351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177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50D13C0" w14:textId="77777777" w:rsidR="005D79EA" w:rsidRDefault="005D79EA" w:rsidP="00FB3056">
            <w:pPr>
              <w:pStyle w:val="TableParagraph"/>
              <w:spacing w:before="16" w:line="247" w:lineRule="auto"/>
              <w:ind w:left="55" w:right="10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Criterios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ejercicio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responsable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</w:p>
          <w:p w14:paraId="61BB5E80" w14:textId="77777777" w:rsidR="005D79EA" w:rsidRDefault="005D79EA" w:rsidP="00FB3056">
            <w:pPr>
              <w:pStyle w:val="TableParagraph"/>
              <w:spacing w:before="1"/>
              <w:ind w:left="5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libertad:</w:t>
            </w:r>
            <w:r>
              <w:rPr>
                <w:color w:val="231F20"/>
                <w:spacing w:val="1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1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dignidad,</w:t>
            </w:r>
            <w:r>
              <w:rPr>
                <w:color w:val="231F20"/>
                <w:spacing w:val="1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</w:p>
          <w:p w14:paraId="6C2545B7" w14:textId="77777777" w:rsidR="005D79EA" w:rsidRDefault="005D79EA" w:rsidP="00FB3056">
            <w:pPr>
              <w:pStyle w:val="TableParagraph"/>
              <w:spacing w:before="6" w:line="177" w:lineRule="exact"/>
              <w:ind w:left="5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derechos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bien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común</w:t>
            </w:r>
          </w:p>
        </w:tc>
        <w:tc>
          <w:tcPr>
            <w:tcW w:w="3523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CF068ED" w14:textId="77777777" w:rsidR="005D79EA" w:rsidRDefault="005D79EA" w:rsidP="00FB3056">
            <w:pPr>
              <w:pStyle w:val="TableParagraph"/>
              <w:spacing w:before="111" w:line="247" w:lineRule="auto"/>
              <w:ind w:left="54" w:right="9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Ejerce sus libertades al reconocer sus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responsabilidades</w:t>
            </w:r>
            <w:r>
              <w:rPr>
                <w:color w:val="231F20"/>
                <w:spacing w:val="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base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derechos,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dignidad</w:t>
            </w:r>
            <w:r>
              <w:rPr>
                <w:color w:val="231F20"/>
                <w:spacing w:val="-1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humana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bien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común.</w:t>
            </w:r>
          </w:p>
        </w:tc>
        <w:tc>
          <w:tcPr>
            <w:tcW w:w="1067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DF63838" w14:textId="77777777" w:rsidR="005D79EA" w:rsidRDefault="005D79EA" w:rsidP="00FB3056">
            <w:pPr>
              <w:pStyle w:val="TableParagraph"/>
              <w:spacing w:before="111" w:line="247" w:lineRule="auto"/>
              <w:ind w:left="53" w:right="76"/>
              <w:rPr>
                <w:sz w:val="16"/>
              </w:rPr>
            </w:pPr>
            <w:r>
              <w:rPr>
                <w:color w:val="231F20"/>
                <w:sz w:val="16"/>
              </w:rPr>
              <w:t>Consumo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responsable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bien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común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9D79A61" w14:textId="77777777" w:rsidR="005D79EA" w:rsidRDefault="005D79EA" w:rsidP="00FB3056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6F4A5380" w14:textId="77777777" w:rsidR="005D79EA" w:rsidRDefault="005D79EA" w:rsidP="00FB3056">
            <w:pPr>
              <w:pStyle w:val="TableParagraph"/>
              <w:spacing w:before="1"/>
              <w:ind w:left="101" w:right="87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299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17254A8" w14:textId="77777777" w:rsidR="005D79EA" w:rsidRDefault="005D79EA" w:rsidP="00FB3056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6A266DF2" w14:textId="77777777" w:rsidR="005D79EA" w:rsidRDefault="005D79EA" w:rsidP="00FB3056">
            <w:pPr>
              <w:pStyle w:val="TableParagraph"/>
              <w:spacing w:before="1"/>
              <w:ind w:left="100" w:right="8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51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53</w:t>
            </w:r>
          </w:p>
        </w:tc>
      </w:tr>
    </w:tbl>
    <w:p w14:paraId="520EC779" w14:textId="1EFFEC47" w:rsidR="005D79EA" w:rsidRPr="005D79EA" w:rsidRDefault="005D79EA" w:rsidP="00273BA1">
      <w:pPr>
        <w:rPr>
          <w:rFonts w:ascii="Arial" w:hAnsi="Arial" w:cs="Arial"/>
          <w:sz w:val="26"/>
          <w:szCs w:val="26"/>
        </w:rPr>
      </w:pPr>
    </w:p>
    <w:p w14:paraId="46ECE120" w14:textId="64848F1D" w:rsidR="005D79EA" w:rsidRPr="00F33AFF" w:rsidRDefault="005D79EA" w:rsidP="005D79EA">
      <w:pPr>
        <w:pStyle w:val="Ttulo2"/>
        <w:ind w:left="0"/>
        <w:rPr>
          <w:color w:val="A3548F"/>
        </w:rPr>
      </w:pPr>
      <w:r>
        <w:rPr>
          <w:color w:val="A3548F"/>
        </w:rPr>
        <w:t xml:space="preserve">Segundo </w:t>
      </w:r>
      <w:r w:rsidRPr="00F33AFF">
        <w:rPr>
          <w:color w:val="A3548F"/>
        </w:rPr>
        <w:t>periodo</w:t>
      </w:r>
    </w:p>
    <w:p w14:paraId="08855CB3" w14:textId="77777777" w:rsidR="005D79EA" w:rsidRPr="00F33AFF" w:rsidRDefault="005D79EA" w:rsidP="005D79EA">
      <w:pPr>
        <w:pStyle w:val="Textoindependiente"/>
        <w:rPr>
          <w:sz w:val="26"/>
          <w:szCs w:val="26"/>
        </w:rPr>
      </w:pPr>
    </w:p>
    <w:tbl>
      <w:tblPr>
        <w:tblStyle w:val="TableNormal"/>
        <w:tblW w:w="9686" w:type="dxa"/>
        <w:tblInd w:w="-10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135"/>
        <w:gridCol w:w="1779"/>
        <w:gridCol w:w="3299"/>
        <w:gridCol w:w="1291"/>
        <w:gridCol w:w="841"/>
        <w:gridCol w:w="841"/>
      </w:tblGrid>
      <w:tr w:rsidR="005D79EA" w14:paraId="041666D3" w14:textId="77777777" w:rsidTr="005D79EA">
        <w:trPr>
          <w:trHeight w:val="491"/>
        </w:trPr>
        <w:tc>
          <w:tcPr>
            <w:tcW w:w="500" w:type="dxa"/>
            <w:shd w:val="clear" w:color="auto" w:fill="BF84AC"/>
          </w:tcPr>
          <w:p w14:paraId="1C0483E3" w14:textId="77777777" w:rsidR="005D79EA" w:rsidRDefault="005D79EA" w:rsidP="00FB3056">
            <w:pPr>
              <w:pStyle w:val="TableParagraph"/>
              <w:spacing w:before="147"/>
              <w:ind w:left="25" w:right="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135" w:type="dxa"/>
            <w:shd w:val="clear" w:color="auto" w:fill="BF84AC"/>
          </w:tcPr>
          <w:p w14:paraId="74445DD9" w14:textId="77777777" w:rsidR="005D79EA" w:rsidRDefault="005D79EA" w:rsidP="00FB3056">
            <w:pPr>
              <w:pStyle w:val="TableParagraph"/>
              <w:spacing w:before="147"/>
              <w:ind w:left="418" w:right="399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779" w:type="dxa"/>
            <w:shd w:val="clear" w:color="auto" w:fill="BF84AC"/>
          </w:tcPr>
          <w:p w14:paraId="7DD14B7C" w14:textId="77777777" w:rsidR="005D79EA" w:rsidRDefault="005D79EA" w:rsidP="00FB3056">
            <w:pPr>
              <w:pStyle w:val="TableParagraph"/>
              <w:spacing w:before="147"/>
              <w:ind w:left="657" w:right="63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299" w:type="dxa"/>
            <w:shd w:val="clear" w:color="auto" w:fill="BF84AC"/>
          </w:tcPr>
          <w:p w14:paraId="6149C569" w14:textId="77777777" w:rsidR="005D79EA" w:rsidRDefault="005D79EA" w:rsidP="00FB3056">
            <w:pPr>
              <w:pStyle w:val="TableParagraph"/>
              <w:spacing w:before="147"/>
              <w:ind w:left="761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291" w:type="dxa"/>
            <w:shd w:val="clear" w:color="auto" w:fill="BF84AC"/>
          </w:tcPr>
          <w:p w14:paraId="6627469A" w14:textId="77777777" w:rsidR="005D79EA" w:rsidRDefault="005D79EA" w:rsidP="00FB3056">
            <w:pPr>
              <w:pStyle w:val="TableParagraph"/>
              <w:spacing w:before="42"/>
              <w:ind w:left="356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Lección</w:t>
            </w:r>
          </w:p>
          <w:p w14:paraId="0BCC6CA6" w14:textId="77777777" w:rsidR="005D79EA" w:rsidRDefault="005D79EA" w:rsidP="00FB3056">
            <w:pPr>
              <w:pStyle w:val="TableParagraph"/>
              <w:spacing w:before="3"/>
              <w:ind w:left="283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95"/>
                <w:sz w:val="18"/>
              </w:rPr>
              <w:t>Aplicados</w:t>
            </w:r>
          </w:p>
        </w:tc>
        <w:tc>
          <w:tcPr>
            <w:tcW w:w="841" w:type="dxa"/>
            <w:shd w:val="clear" w:color="auto" w:fill="BF84AC"/>
          </w:tcPr>
          <w:p w14:paraId="3C70C298" w14:textId="77777777" w:rsidR="005D79EA" w:rsidRDefault="005D79EA" w:rsidP="00FB3056">
            <w:pPr>
              <w:pStyle w:val="TableParagraph"/>
              <w:spacing w:before="42"/>
              <w:ind w:left="123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4CE61417" w14:textId="77777777" w:rsidR="005D79EA" w:rsidRDefault="005D79EA" w:rsidP="00FB3056">
            <w:pPr>
              <w:pStyle w:val="TableParagraph"/>
              <w:spacing w:before="3"/>
              <w:ind w:left="57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41" w:type="dxa"/>
            <w:shd w:val="clear" w:color="auto" w:fill="BF84AC"/>
          </w:tcPr>
          <w:p w14:paraId="319D8C26" w14:textId="77777777" w:rsidR="005D79EA" w:rsidRDefault="005D79EA" w:rsidP="00FB3056">
            <w:pPr>
              <w:pStyle w:val="TableParagraph"/>
              <w:spacing w:before="42" w:line="242" w:lineRule="auto"/>
              <w:ind w:left="90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5D79EA" w14:paraId="06D58D03" w14:textId="77777777" w:rsidTr="005D79EA">
        <w:trPr>
          <w:trHeight w:val="403"/>
        </w:trPr>
        <w:tc>
          <w:tcPr>
            <w:tcW w:w="5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A735809" w14:textId="77777777" w:rsidR="005D79EA" w:rsidRDefault="005D79EA" w:rsidP="00FB3056">
            <w:pPr>
              <w:pStyle w:val="TableParagraph"/>
              <w:spacing w:before="113"/>
              <w:ind w:left="52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13</w:t>
            </w:r>
          </w:p>
        </w:tc>
        <w:tc>
          <w:tcPr>
            <w:tcW w:w="1135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60531A0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704DB797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70890E58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54F834C9" w14:textId="77777777" w:rsidR="005D79EA" w:rsidRDefault="005D79EA" w:rsidP="00FB3056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510DF5BC" w14:textId="77777777" w:rsidR="005D79EA" w:rsidRDefault="005D79EA" w:rsidP="00FB3056">
            <w:pPr>
              <w:pStyle w:val="TableParagraph"/>
              <w:spacing w:before="1" w:line="247" w:lineRule="auto"/>
              <w:ind w:left="54" w:right="18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Sentido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pertenencia y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valoración de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diversidad</w:t>
            </w:r>
          </w:p>
        </w:tc>
        <w:tc>
          <w:tcPr>
            <w:tcW w:w="1779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F990AA9" w14:textId="77777777" w:rsidR="005D79EA" w:rsidRDefault="005D79EA" w:rsidP="00FB3056">
            <w:pPr>
              <w:pStyle w:val="TableParagraph"/>
              <w:spacing w:before="34"/>
              <w:ind w:left="54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Valoración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 xml:space="preserve">de </w:t>
            </w:r>
            <w:r>
              <w:rPr>
                <w:color w:val="231F20"/>
                <w:w w:val="90"/>
                <w:sz w:val="16"/>
              </w:rPr>
              <w:t>la diversidad, no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discriminación 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interculturalidad</w:t>
            </w:r>
          </w:p>
        </w:tc>
        <w:tc>
          <w:tcPr>
            <w:tcW w:w="3299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D3AB54F" w14:textId="77777777" w:rsidR="005D79EA" w:rsidRDefault="005D79EA" w:rsidP="00FB3056">
            <w:pPr>
              <w:pStyle w:val="TableParagraph"/>
              <w:spacing w:before="129" w:line="247" w:lineRule="auto"/>
              <w:ind w:left="5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Establece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relaciones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respeto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</w:t>
            </w:r>
            <w:r>
              <w:rPr>
                <w:color w:val="231F20"/>
                <w:spacing w:val="1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igualdad</w:t>
            </w:r>
            <w:r>
              <w:rPr>
                <w:color w:val="231F20"/>
                <w:spacing w:val="1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entre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personas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distintas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culturas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 xml:space="preserve">rechaza </w:t>
            </w:r>
            <w:r>
              <w:rPr>
                <w:color w:val="231F20"/>
                <w:w w:val="90"/>
                <w:sz w:val="16"/>
              </w:rPr>
              <w:t>participar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actos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discriminación.</w:t>
            </w:r>
          </w:p>
        </w:tc>
        <w:tc>
          <w:tcPr>
            <w:tcW w:w="1291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04A6F37" w14:textId="77777777" w:rsidR="005D79EA" w:rsidRDefault="005D79EA" w:rsidP="00FB3056">
            <w:pPr>
              <w:pStyle w:val="TableParagraph"/>
              <w:spacing w:before="3" w:line="190" w:lineRule="atLeast"/>
              <w:ind w:left="53" w:right="134"/>
              <w:rPr>
                <w:sz w:val="16"/>
              </w:rPr>
            </w:pPr>
            <w:r>
              <w:rPr>
                <w:color w:val="231F20"/>
                <w:w w:val="80"/>
                <w:sz w:val="16"/>
              </w:rPr>
              <w:t>Respeto e</w:t>
            </w:r>
            <w:r>
              <w:rPr>
                <w:color w:val="231F20"/>
                <w:spacing w:val="1"/>
                <w:w w:val="80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interculturalidad</w:t>
            </w:r>
          </w:p>
        </w:tc>
        <w:tc>
          <w:tcPr>
            <w:tcW w:w="841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29970D1" w14:textId="77777777" w:rsidR="005D79EA" w:rsidRDefault="005D79EA" w:rsidP="00FB3056">
            <w:pPr>
              <w:pStyle w:val="TableParagraph"/>
              <w:spacing w:before="112"/>
              <w:ind w:left="101" w:right="87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300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301</w:t>
            </w:r>
          </w:p>
        </w:tc>
        <w:tc>
          <w:tcPr>
            <w:tcW w:w="841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389C19D" w14:textId="77777777" w:rsidR="005D79EA" w:rsidRDefault="005D79EA" w:rsidP="00FB3056">
            <w:pPr>
              <w:pStyle w:val="TableParagraph"/>
              <w:spacing w:before="112"/>
              <w:ind w:left="100" w:right="8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58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61</w:t>
            </w:r>
          </w:p>
        </w:tc>
      </w:tr>
      <w:tr w:rsidR="005D79EA" w14:paraId="400F936E" w14:textId="77777777" w:rsidTr="005D79EA">
        <w:trPr>
          <w:trHeight w:val="40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98F71FF" w14:textId="77777777" w:rsidR="005D79EA" w:rsidRDefault="005D79EA" w:rsidP="00FB3056">
            <w:pPr>
              <w:pStyle w:val="TableParagraph"/>
              <w:spacing w:before="17"/>
              <w:ind w:left="12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1F152F89" w14:textId="77777777" w:rsidR="005D79EA" w:rsidRDefault="005D79EA" w:rsidP="00FB3056">
            <w:pPr>
              <w:pStyle w:val="TableParagraph"/>
              <w:spacing w:before="6" w:line="176" w:lineRule="exact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15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ACD63D4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1779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47B7351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3299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F039FDA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918353B" w14:textId="77777777" w:rsidR="005D79EA" w:rsidRDefault="005D79EA" w:rsidP="00FB3056">
            <w:pPr>
              <w:pStyle w:val="TableParagraph"/>
              <w:spacing w:before="17"/>
              <w:ind w:left="5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Contra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</w:p>
          <w:p w14:paraId="50BED367" w14:textId="77777777" w:rsidR="005D79EA" w:rsidRDefault="005D79EA" w:rsidP="00FB3056">
            <w:pPr>
              <w:pStyle w:val="TableParagraph"/>
              <w:spacing w:before="6" w:line="176" w:lineRule="exact"/>
              <w:ind w:left="53"/>
              <w:rPr>
                <w:sz w:val="16"/>
              </w:rPr>
            </w:pPr>
            <w:r>
              <w:rPr>
                <w:color w:val="231F20"/>
                <w:sz w:val="16"/>
              </w:rPr>
              <w:t>discriminación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3C0EE62" w14:textId="77777777" w:rsidR="005D79EA" w:rsidRDefault="005D79EA" w:rsidP="00FB3056">
            <w:pPr>
              <w:pStyle w:val="TableParagraph"/>
              <w:spacing w:before="112"/>
              <w:ind w:left="101" w:right="87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302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303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B8608E1" w14:textId="77777777" w:rsidR="005D79EA" w:rsidRDefault="005D79EA" w:rsidP="00FB3056">
            <w:pPr>
              <w:pStyle w:val="TableParagraph"/>
              <w:spacing w:before="112"/>
              <w:ind w:left="100" w:right="8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67</w:t>
            </w:r>
          </w:p>
        </w:tc>
      </w:tr>
      <w:tr w:rsidR="005D79EA" w14:paraId="21605BB1" w14:textId="77777777" w:rsidTr="005D79EA">
        <w:trPr>
          <w:trHeight w:val="116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097A7D2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450DFA5B" w14:textId="77777777" w:rsidR="005D79EA" w:rsidRDefault="005D79EA" w:rsidP="00FB3056">
            <w:pPr>
              <w:pStyle w:val="TableParagraph"/>
              <w:spacing w:before="6"/>
              <w:rPr>
                <w:b/>
                <w:sz w:val="16"/>
              </w:rPr>
            </w:pPr>
          </w:p>
          <w:p w14:paraId="444A5172" w14:textId="77777777" w:rsidR="005D79EA" w:rsidRDefault="005D79EA" w:rsidP="00FB3056">
            <w:pPr>
              <w:pStyle w:val="TableParagraph"/>
              <w:ind w:left="12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16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72235AD4" w14:textId="77777777" w:rsidR="005D79EA" w:rsidRDefault="005D79EA" w:rsidP="00FB3056">
            <w:pPr>
              <w:pStyle w:val="TableParagraph"/>
              <w:spacing w:before="6"/>
              <w:ind w:left="177"/>
              <w:rPr>
                <w:sz w:val="16"/>
              </w:rPr>
            </w:pPr>
            <w:r>
              <w:rPr>
                <w:color w:val="231F20"/>
                <w:sz w:val="16"/>
              </w:rPr>
              <w:t>17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1605DBE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177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8F91D0F" w14:textId="77777777" w:rsidR="005D79EA" w:rsidRDefault="005D79EA" w:rsidP="00FB3056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07DCBCE4" w14:textId="77777777" w:rsidR="005D79EA" w:rsidRDefault="005D79EA" w:rsidP="00FB3056">
            <w:pPr>
              <w:pStyle w:val="TableParagraph"/>
              <w:spacing w:line="247" w:lineRule="auto"/>
              <w:ind w:left="54" w:right="229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Identidad colectiva,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sentido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pertenencia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cohesión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</w:t>
            </w:r>
          </w:p>
        </w:tc>
        <w:tc>
          <w:tcPr>
            <w:tcW w:w="329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A4734CB" w14:textId="77777777" w:rsidR="005D79EA" w:rsidRDefault="005D79EA" w:rsidP="00FB3056">
            <w:pPr>
              <w:pStyle w:val="TableParagraph"/>
              <w:spacing w:before="17" w:line="247" w:lineRule="auto"/>
              <w:ind w:left="54" w:right="21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Analiza los desafíos que enfrentamos los distintos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grupos sociales como el deterioro del medio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ambiente,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pobreza,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desigualdad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económica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social, violencia, racismo, deterioro de 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convivencia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comunidad,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entidad,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país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 el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mundo.</w:t>
            </w:r>
          </w:p>
        </w:tc>
        <w:tc>
          <w:tcPr>
            <w:tcW w:w="129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8C131E7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06A442D0" w14:textId="77777777" w:rsidR="005D79EA" w:rsidRDefault="005D79EA" w:rsidP="00FB3056">
            <w:pPr>
              <w:pStyle w:val="TableParagraph"/>
              <w:spacing w:before="5"/>
              <w:rPr>
                <w:b/>
                <w:sz w:val="16"/>
              </w:rPr>
            </w:pPr>
          </w:p>
          <w:p w14:paraId="66A3DB82" w14:textId="77777777" w:rsidR="005D79EA" w:rsidRDefault="005D79EA" w:rsidP="00FB3056">
            <w:pPr>
              <w:pStyle w:val="TableParagraph"/>
              <w:spacing w:line="247" w:lineRule="auto"/>
              <w:ind w:left="53" w:right="15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Contra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violencia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escolar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729020A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3B3FFE1E" w14:textId="77777777" w:rsidR="005D79EA" w:rsidRDefault="005D79EA" w:rsidP="00FB3056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21049F7D" w14:textId="77777777" w:rsidR="005D79EA" w:rsidRDefault="005D79EA" w:rsidP="00FB3056">
            <w:pPr>
              <w:pStyle w:val="TableParagraph"/>
              <w:ind w:left="101" w:right="87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304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967490A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1A69DB2D" w14:textId="77777777" w:rsidR="005D79EA" w:rsidRDefault="005D79EA" w:rsidP="00FB3056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6A0A1F51" w14:textId="77777777" w:rsidR="005D79EA" w:rsidRDefault="005D79EA" w:rsidP="00FB3056">
            <w:pPr>
              <w:pStyle w:val="TableParagraph"/>
              <w:ind w:left="101" w:right="8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68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71</w:t>
            </w:r>
          </w:p>
        </w:tc>
      </w:tr>
      <w:tr w:rsidR="005D79EA" w14:paraId="7F32AB5F" w14:textId="77777777" w:rsidTr="005D79EA">
        <w:trPr>
          <w:trHeight w:val="5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8AA530C" w14:textId="77777777" w:rsidR="005D79EA" w:rsidRDefault="005D79EA" w:rsidP="00FB3056">
            <w:pPr>
              <w:pStyle w:val="TableParagraph"/>
              <w:spacing w:before="11"/>
              <w:rPr>
                <w:b/>
                <w:sz w:val="17"/>
              </w:rPr>
            </w:pPr>
          </w:p>
          <w:p w14:paraId="09409A40" w14:textId="77777777" w:rsidR="005D79EA" w:rsidRDefault="005D79EA" w:rsidP="00FB3056">
            <w:pPr>
              <w:pStyle w:val="TableParagraph"/>
              <w:ind w:left="51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18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E6A4725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177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E380B45" w14:textId="77777777" w:rsidR="005D79EA" w:rsidRDefault="005D79EA" w:rsidP="00FB3056">
            <w:pPr>
              <w:pStyle w:val="TableParagraph"/>
              <w:spacing w:before="111" w:line="247" w:lineRule="auto"/>
              <w:ind w:left="54" w:right="25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Igualdad y perspectiva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género</w:t>
            </w:r>
          </w:p>
        </w:tc>
        <w:tc>
          <w:tcPr>
            <w:tcW w:w="329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7150BB7" w14:textId="77777777" w:rsidR="005D79EA" w:rsidRDefault="005D79EA" w:rsidP="00FB3056">
            <w:pPr>
              <w:pStyle w:val="TableParagraph"/>
              <w:spacing w:before="3" w:line="190" w:lineRule="atLeast"/>
              <w:ind w:left="5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Analiza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cómo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discriminación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hacia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mujeres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afecta al avance de las sociedades y propone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acciones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contribuir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combatirla.</w:t>
            </w:r>
          </w:p>
        </w:tc>
        <w:tc>
          <w:tcPr>
            <w:tcW w:w="129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D6F476B" w14:textId="77777777" w:rsidR="005D79EA" w:rsidRDefault="005D79EA" w:rsidP="00FB3056">
            <w:pPr>
              <w:pStyle w:val="TableParagraph"/>
              <w:spacing w:before="3" w:line="190" w:lineRule="atLeast"/>
              <w:ind w:left="53" w:right="159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Discriminación y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violencia de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género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113A8D8" w14:textId="77777777" w:rsidR="005D79EA" w:rsidRDefault="005D79EA" w:rsidP="00FB3056">
            <w:pPr>
              <w:pStyle w:val="TableParagraph"/>
              <w:spacing w:before="10"/>
              <w:rPr>
                <w:b/>
                <w:sz w:val="17"/>
              </w:rPr>
            </w:pPr>
          </w:p>
          <w:p w14:paraId="0A411933" w14:textId="77777777" w:rsidR="005D79EA" w:rsidRDefault="005D79EA" w:rsidP="00FB3056">
            <w:pPr>
              <w:pStyle w:val="TableParagraph"/>
              <w:ind w:left="101" w:right="87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305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E706BE0" w14:textId="77777777" w:rsidR="005D79EA" w:rsidRDefault="005D79EA" w:rsidP="00FB3056">
            <w:pPr>
              <w:pStyle w:val="TableParagraph"/>
              <w:spacing w:before="10"/>
              <w:rPr>
                <w:b/>
                <w:sz w:val="17"/>
              </w:rPr>
            </w:pPr>
          </w:p>
          <w:p w14:paraId="39E772FA" w14:textId="77777777" w:rsidR="005D79EA" w:rsidRDefault="005D79EA" w:rsidP="00FB3056">
            <w:pPr>
              <w:pStyle w:val="TableParagraph"/>
              <w:ind w:left="99" w:right="8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75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81</w:t>
            </w:r>
          </w:p>
        </w:tc>
      </w:tr>
      <w:tr w:rsidR="005D79EA" w14:paraId="33D0217E" w14:textId="77777777" w:rsidTr="005D79EA">
        <w:trPr>
          <w:trHeight w:val="40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5E55173" w14:textId="77777777" w:rsidR="005D79EA" w:rsidRDefault="005D79EA" w:rsidP="00FB3056">
            <w:pPr>
              <w:pStyle w:val="TableParagraph"/>
              <w:spacing w:before="111"/>
              <w:ind w:left="50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19</w:t>
            </w:r>
          </w:p>
        </w:tc>
        <w:tc>
          <w:tcPr>
            <w:tcW w:w="1135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9727F05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187FBF48" w14:textId="77777777" w:rsidR="005D79EA" w:rsidRDefault="005D79EA" w:rsidP="00FB3056">
            <w:pPr>
              <w:pStyle w:val="TableParagraph"/>
              <w:rPr>
                <w:b/>
                <w:sz w:val="18"/>
              </w:rPr>
            </w:pPr>
          </w:p>
          <w:p w14:paraId="77D9E62C" w14:textId="77777777" w:rsidR="005D79EA" w:rsidRDefault="005D79EA" w:rsidP="00FB3056">
            <w:pPr>
              <w:pStyle w:val="TableParagraph"/>
              <w:spacing w:before="9"/>
              <w:rPr>
                <w:b/>
                <w:sz w:val="17"/>
              </w:rPr>
            </w:pPr>
          </w:p>
          <w:p w14:paraId="7D602EF3" w14:textId="77777777" w:rsidR="005D79EA" w:rsidRDefault="005D79EA" w:rsidP="00FB3056">
            <w:pPr>
              <w:pStyle w:val="TableParagraph"/>
              <w:spacing w:before="1" w:line="247" w:lineRule="auto"/>
              <w:ind w:left="54" w:right="57"/>
              <w:rPr>
                <w:sz w:val="16"/>
              </w:rPr>
            </w:pPr>
            <w:r>
              <w:rPr>
                <w:color w:val="231F20"/>
                <w:sz w:val="16"/>
              </w:rPr>
              <w:t>Convivencia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pacífica,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abordaje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transformación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conflictos</w:t>
            </w:r>
          </w:p>
        </w:tc>
        <w:tc>
          <w:tcPr>
            <w:tcW w:w="1779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DF621FA" w14:textId="77777777" w:rsidR="005D79EA" w:rsidRDefault="005D79EA" w:rsidP="00FB3056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16825DD9" w14:textId="77777777" w:rsidR="005D79EA" w:rsidRDefault="005D79EA" w:rsidP="00FB3056">
            <w:pPr>
              <w:pStyle w:val="TableParagraph"/>
              <w:spacing w:line="247" w:lineRule="auto"/>
              <w:ind w:left="54" w:right="18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Formas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hacer</w:t>
            </w:r>
            <w:r>
              <w:rPr>
                <w:color w:val="231F20"/>
                <w:spacing w:val="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frente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al</w:t>
            </w:r>
            <w:r>
              <w:rPr>
                <w:color w:val="231F20"/>
                <w:spacing w:val="-13"/>
                <w:w w:val="95"/>
                <w:sz w:val="16"/>
              </w:rPr>
              <w:t xml:space="preserve"> </w:t>
            </w:r>
            <w:r>
              <w:rPr>
                <w:color w:val="231F20"/>
                <w:w w:val="95"/>
                <w:sz w:val="16"/>
              </w:rPr>
              <w:t>conflicto</w:t>
            </w:r>
          </w:p>
        </w:tc>
        <w:tc>
          <w:tcPr>
            <w:tcW w:w="3299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2570236" w14:textId="77777777" w:rsidR="005D79EA" w:rsidRDefault="005D79EA" w:rsidP="00FB3056">
            <w:pPr>
              <w:pStyle w:val="TableParagraph"/>
              <w:spacing w:before="15" w:line="247" w:lineRule="auto"/>
              <w:ind w:left="54" w:right="7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Aplica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habilidades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sociales</w:t>
            </w:r>
            <w:r>
              <w:rPr>
                <w:color w:val="231F20"/>
                <w:spacing w:val="1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comunicativas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dialogar,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negociar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impulsar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acuerdos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basados</w:t>
            </w:r>
            <w:r>
              <w:rPr>
                <w:color w:val="231F20"/>
                <w:spacing w:val="-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 xml:space="preserve">en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participación colectiva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cooperación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 solución</w:t>
            </w:r>
            <w:r>
              <w:rPr>
                <w:color w:val="231F20"/>
                <w:spacing w:val="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conflictos</w:t>
            </w:r>
            <w:r>
              <w:rPr>
                <w:color w:val="231F20"/>
                <w:spacing w:val="3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interpersonales.</w:t>
            </w:r>
          </w:p>
        </w:tc>
        <w:tc>
          <w:tcPr>
            <w:tcW w:w="129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EFC83D1" w14:textId="77777777" w:rsidR="005D79EA" w:rsidRDefault="005D79EA" w:rsidP="00FB3056">
            <w:pPr>
              <w:pStyle w:val="TableParagraph"/>
              <w:spacing w:before="15"/>
              <w:ind w:left="53"/>
              <w:rPr>
                <w:sz w:val="16"/>
              </w:rPr>
            </w:pPr>
            <w:r>
              <w:rPr>
                <w:color w:val="231F20"/>
                <w:sz w:val="16"/>
              </w:rPr>
              <w:t xml:space="preserve">Elementos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2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conflicto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859DD97" w14:textId="77777777" w:rsidR="005D79EA" w:rsidRDefault="005D79EA" w:rsidP="00FB3056">
            <w:pPr>
              <w:pStyle w:val="TableParagraph"/>
              <w:spacing w:before="110"/>
              <w:ind w:left="101" w:right="87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306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307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A96BCA6" w14:textId="77777777" w:rsidR="005D79EA" w:rsidRDefault="005D79EA" w:rsidP="00FB3056">
            <w:pPr>
              <w:pStyle w:val="TableParagraph"/>
              <w:spacing w:before="110"/>
              <w:ind w:left="100" w:right="8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82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90</w:t>
            </w:r>
          </w:p>
        </w:tc>
      </w:tr>
      <w:tr w:rsidR="005D79EA" w14:paraId="58405680" w14:textId="77777777" w:rsidTr="005D79EA">
        <w:trPr>
          <w:trHeight w:val="559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2A1BBE9" w14:textId="77777777" w:rsidR="005D79EA" w:rsidRDefault="005D79EA" w:rsidP="00FB3056">
            <w:pPr>
              <w:pStyle w:val="TableParagraph"/>
              <w:spacing w:before="93"/>
              <w:ind w:left="12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20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21B2AB05" w14:textId="77777777" w:rsidR="005D79EA" w:rsidRDefault="005D79EA" w:rsidP="00FB3056">
            <w:pPr>
              <w:pStyle w:val="TableParagraph"/>
              <w:spacing w:before="6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21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E579C55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1779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2154796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3299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568361C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9F0AA3C" w14:textId="77777777" w:rsidR="005D79EA" w:rsidRDefault="005D79EA" w:rsidP="00FB3056">
            <w:pPr>
              <w:pStyle w:val="TableParagraph"/>
              <w:spacing w:before="93" w:line="247" w:lineRule="auto"/>
              <w:ind w:left="5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Habilidades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resolver</w:t>
            </w:r>
            <w:r>
              <w:rPr>
                <w:color w:val="231F20"/>
                <w:spacing w:val="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conflictos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0BFA65F" w14:textId="77777777" w:rsidR="005D79EA" w:rsidRDefault="005D79EA" w:rsidP="00FB3056">
            <w:pPr>
              <w:pStyle w:val="TableParagraph"/>
              <w:spacing w:before="4"/>
              <w:rPr>
                <w:b/>
                <w:sz w:val="16"/>
              </w:rPr>
            </w:pPr>
          </w:p>
          <w:p w14:paraId="635E7DE6" w14:textId="77777777" w:rsidR="005D79EA" w:rsidRDefault="005D79EA" w:rsidP="00FB3056">
            <w:pPr>
              <w:pStyle w:val="TableParagraph"/>
              <w:ind w:left="101" w:right="87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308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309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B10D645" w14:textId="77777777" w:rsidR="005D79EA" w:rsidRDefault="005D79EA" w:rsidP="00FB3056">
            <w:pPr>
              <w:pStyle w:val="TableParagraph"/>
              <w:spacing w:before="4"/>
              <w:rPr>
                <w:b/>
                <w:sz w:val="16"/>
              </w:rPr>
            </w:pPr>
          </w:p>
          <w:p w14:paraId="0FF8D642" w14:textId="77777777" w:rsidR="005D79EA" w:rsidRDefault="005D79EA" w:rsidP="00FB3056">
            <w:pPr>
              <w:pStyle w:val="TableParagraph"/>
              <w:ind w:left="98" w:right="88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91</w:t>
            </w:r>
          </w:p>
        </w:tc>
      </w:tr>
      <w:tr w:rsidR="005D79EA" w14:paraId="05461CFA" w14:textId="77777777" w:rsidTr="005D79EA">
        <w:trPr>
          <w:trHeight w:val="40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7435301" w14:textId="77777777" w:rsidR="005D79EA" w:rsidRDefault="005D79EA" w:rsidP="00FB3056">
            <w:pPr>
              <w:pStyle w:val="TableParagraph"/>
              <w:spacing w:before="15"/>
              <w:ind w:left="12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22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2CD4136C" w14:textId="77777777" w:rsidR="005D79EA" w:rsidRDefault="005D79EA" w:rsidP="00FB3056">
            <w:pPr>
              <w:pStyle w:val="TableParagraph"/>
              <w:spacing w:before="6" w:line="178" w:lineRule="exact"/>
              <w:ind w:left="174"/>
              <w:rPr>
                <w:sz w:val="16"/>
              </w:rPr>
            </w:pPr>
            <w:r>
              <w:rPr>
                <w:color w:val="231F20"/>
                <w:sz w:val="16"/>
              </w:rPr>
              <w:t>23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EF9E9B4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177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4878591" w14:textId="77777777" w:rsidR="005D79EA" w:rsidRDefault="005D79EA" w:rsidP="00FB3056">
            <w:pPr>
              <w:pStyle w:val="TableParagraph"/>
              <w:spacing w:before="3" w:line="190" w:lineRule="atLeast"/>
              <w:ind w:left="5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Los conflictos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interpersonales</w:t>
            </w:r>
            <w:r>
              <w:rPr>
                <w:color w:val="231F20"/>
                <w:spacing w:val="2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sociales</w:t>
            </w:r>
          </w:p>
        </w:tc>
        <w:tc>
          <w:tcPr>
            <w:tcW w:w="329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E1BEA16" w14:textId="77777777" w:rsidR="005D79EA" w:rsidRDefault="005D79EA" w:rsidP="00FB3056">
            <w:pPr>
              <w:pStyle w:val="TableParagraph"/>
              <w:spacing w:before="3" w:line="190" w:lineRule="atLeast"/>
              <w:ind w:left="5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Identifica</w:t>
            </w:r>
            <w:r>
              <w:rPr>
                <w:color w:val="231F20"/>
                <w:spacing w:val="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estrategias</w:t>
            </w:r>
            <w:r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constructivas</w:t>
            </w:r>
            <w:r>
              <w:rPr>
                <w:color w:val="231F20"/>
                <w:spacing w:val="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</w:t>
            </w:r>
            <w:r>
              <w:rPr>
                <w:color w:val="231F20"/>
                <w:spacing w:val="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abordar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los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conflictos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nacionales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internacionales.</w:t>
            </w:r>
          </w:p>
        </w:tc>
        <w:tc>
          <w:tcPr>
            <w:tcW w:w="129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FF022BD" w14:textId="77777777" w:rsidR="005D79EA" w:rsidRDefault="005D79EA" w:rsidP="00FB3056">
            <w:pPr>
              <w:pStyle w:val="TableParagraph"/>
              <w:spacing w:before="3" w:line="190" w:lineRule="atLeast"/>
              <w:ind w:left="53" w:right="13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Racismo como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problema</w:t>
            </w:r>
            <w:r>
              <w:rPr>
                <w:color w:val="231F20"/>
                <w:spacing w:val="1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social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A7170D8" w14:textId="77777777" w:rsidR="005D79EA" w:rsidRDefault="005D79EA" w:rsidP="00FB3056">
            <w:pPr>
              <w:pStyle w:val="TableParagraph"/>
              <w:spacing w:before="110"/>
              <w:ind w:left="101" w:right="87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310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311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D02F38C" w14:textId="77777777" w:rsidR="005D79EA" w:rsidRDefault="005D79EA" w:rsidP="00FB3056">
            <w:pPr>
              <w:pStyle w:val="TableParagraph"/>
              <w:spacing w:before="110"/>
              <w:ind w:left="100" w:right="8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92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96</w:t>
            </w:r>
          </w:p>
        </w:tc>
      </w:tr>
      <w:tr w:rsidR="005D79EA" w14:paraId="0C494C03" w14:textId="77777777" w:rsidTr="005D79EA">
        <w:trPr>
          <w:trHeight w:val="78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DD25180" w14:textId="77777777" w:rsidR="005D79EA" w:rsidRDefault="005D79EA" w:rsidP="00FB3056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388D7B8F" w14:textId="77777777" w:rsidR="005D79EA" w:rsidRDefault="005D79EA" w:rsidP="00FB3056">
            <w:pPr>
              <w:pStyle w:val="TableParagraph"/>
              <w:ind w:left="49" w:right="3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24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6C9F1B2" w14:textId="77777777" w:rsidR="005D79EA" w:rsidRDefault="005D79EA" w:rsidP="00FB3056">
            <w:pPr>
              <w:rPr>
                <w:sz w:val="2"/>
                <w:szCs w:val="2"/>
              </w:rPr>
            </w:pPr>
          </w:p>
        </w:tc>
        <w:tc>
          <w:tcPr>
            <w:tcW w:w="177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C49FDDA" w14:textId="77777777" w:rsidR="005D79EA" w:rsidRDefault="005D79EA" w:rsidP="00FB3056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2D9C52E9" w14:textId="77777777" w:rsidR="005D79EA" w:rsidRDefault="005D79EA" w:rsidP="00FB3056">
            <w:pPr>
              <w:pStyle w:val="TableParagraph"/>
              <w:ind w:left="5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Cultura</w:t>
            </w:r>
            <w:r>
              <w:rPr>
                <w:color w:val="231F20"/>
                <w:spacing w:val="-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 paz</w:t>
            </w:r>
          </w:p>
        </w:tc>
        <w:tc>
          <w:tcPr>
            <w:tcW w:w="329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1258FC1" w14:textId="77777777" w:rsidR="005D79EA" w:rsidRDefault="005D79EA" w:rsidP="00FB3056">
            <w:pPr>
              <w:pStyle w:val="TableParagraph"/>
              <w:spacing w:before="3" w:line="190" w:lineRule="atLeast"/>
              <w:ind w:left="54" w:right="78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Interviene</w:t>
            </w:r>
            <w:r>
              <w:rPr>
                <w:color w:val="231F20"/>
                <w:spacing w:val="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cuando</w:t>
            </w:r>
            <w:r>
              <w:rPr>
                <w:color w:val="231F20"/>
                <w:spacing w:val="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existen</w:t>
            </w:r>
            <w:r>
              <w:rPr>
                <w:color w:val="231F20"/>
                <w:spacing w:val="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diferentes</w:t>
            </w:r>
            <w:r>
              <w:rPr>
                <w:color w:val="231F20"/>
                <w:spacing w:val="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situaciones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violencia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el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aula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escuela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rechaza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porque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atentan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contra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derechos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humanos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son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opuestos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cultura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paz.</w:t>
            </w:r>
          </w:p>
        </w:tc>
        <w:tc>
          <w:tcPr>
            <w:tcW w:w="129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908DA84" w14:textId="77777777" w:rsidR="005D79EA" w:rsidRDefault="005D79EA" w:rsidP="00FB3056">
            <w:pPr>
              <w:pStyle w:val="TableParagraph"/>
              <w:spacing w:before="9"/>
              <w:rPr>
                <w:b/>
                <w:sz w:val="17"/>
              </w:rPr>
            </w:pPr>
          </w:p>
          <w:p w14:paraId="63B4005F" w14:textId="77777777" w:rsidR="005D79EA" w:rsidRDefault="005D79EA" w:rsidP="00FB3056">
            <w:pPr>
              <w:pStyle w:val="TableParagraph"/>
              <w:spacing w:line="247" w:lineRule="auto"/>
              <w:ind w:left="53" w:right="134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Convivencia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pacífica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B7F379F" w14:textId="77777777" w:rsidR="005D79EA" w:rsidRDefault="005D79EA" w:rsidP="00FB3056">
            <w:pPr>
              <w:pStyle w:val="TableParagraph"/>
              <w:rPr>
                <w:b/>
                <w:sz w:val="26"/>
              </w:rPr>
            </w:pPr>
          </w:p>
          <w:p w14:paraId="2A8592F3" w14:textId="77777777" w:rsidR="005D79EA" w:rsidRDefault="005D79EA" w:rsidP="00FB3056">
            <w:pPr>
              <w:pStyle w:val="TableParagraph"/>
              <w:ind w:left="101" w:right="87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312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16332FE" w14:textId="77777777" w:rsidR="005D79EA" w:rsidRDefault="005D79EA" w:rsidP="00FB3056">
            <w:pPr>
              <w:pStyle w:val="TableParagraph"/>
              <w:rPr>
                <w:b/>
                <w:sz w:val="26"/>
              </w:rPr>
            </w:pPr>
          </w:p>
          <w:p w14:paraId="35A81563" w14:textId="77777777" w:rsidR="005D79EA" w:rsidRDefault="005D79EA" w:rsidP="00FB3056">
            <w:pPr>
              <w:pStyle w:val="TableParagraph"/>
              <w:ind w:left="100" w:right="8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102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105</w:t>
            </w:r>
          </w:p>
        </w:tc>
      </w:tr>
    </w:tbl>
    <w:p w14:paraId="6D3127CF" w14:textId="77777777" w:rsidR="00B55A94" w:rsidRDefault="00B55A94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br w:type="page"/>
      </w:r>
    </w:p>
    <w:p w14:paraId="5B9CD301" w14:textId="0B9821AF" w:rsidR="005D79EA" w:rsidRPr="00F33AFF" w:rsidRDefault="005D79EA" w:rsidP="005D79EA">
      <w:pPr>
        <w:pStyle w:val="Ttulo2"/>
        <w:ind w:left="0"/>
        <w:rPr>
          <w:color w:val="A3548F"/>
        </w:rPr>
      </w:pPr>
      <w:bookmarkStart w:id="0" w:name="_GoBack"/>
      <w:bookmarkEnd w:id="0"/>
      <w:r>
        <w:rPr>
          <w:color w:val="A3548F"/>
        </w:rPr>
        <w:lastRenderedPageBreak/>
        <w:t xml:space="preserve">Tercer </w:t>
      </w:r>
      <w:r w:rsidRPr="00F33AFF">
        <w:rPr>
          <w:color w:val="A3548F"/>
        </w:rPr>
        <w:t>periodo</w:t>
      </w:r>
    </w:p>
    <w:p w14:paraId="0242C175" w14:textId="77777777" w:rsidR="00896108" w:rsidRPr="00F33AFF" w:rsidRDefault="00896108" w:rsidP="005D79EA">
      <w:pPr>
        <w:pStyle w:val="Textoindependiente"/>
        <w:rPr>
          <w:sz w:val="26"/>
          <w:szCs w:val="26"/>
        </w:rPr>
      </w:pPr>
    </w:p>
    <w:tbl>
      <w:tblPr>
        <w:tblStyle w:val="TableNormal"/>
        <w:tblW w:w="9686" w:type="dxa"/>
        <w:tblInd w:w="-10" w:type="dxa"/>
        <w:tblBorders>
          <w:top w:val="single" w:sz="8" w:space="0" w:color="A2508A"/>
          <w:left w:val="single" w:sz="8" w:space="0" w:color="A2508A"/>
          <w:bottom w:val="single" w:sz="8" w:space="0" w:color="A2508A"/>
          <w:right w:val="single" w:sz="8" w:space="0" w:color="A2508A"/>
          <w:insideH w:val="single" w:sz="8" w:space="0" w:color="A2508A"/>
          <w:insideV w:val="single" w:sz="8" w:space="0" w:color="A2508A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1135"/>
        <w:gridCol w:w="1779"/>
        <w:gridCol w:w="3523"/>
        <w:gridCol w:w="1067"/>
        <w:gridCol w:w="841"/>
        <w:gridCol w:w="841"/>
      </w:tblGrid>
      <w:tr w:rsidR="00896108" w14:paraId="5A2676E9" w14:textId="77777777" w:rsidTr="00896108">
        <w:trPr>
          <w:trHeight w:val="491"/>
        </w:trPr>
        <w:tc>
          <w:tcPr>
            <w:tcW w:w="500" w:type="dxa"/>
            <w:shd w:val="clear" w:color="auto" w:fill="BF84AC"/>
          </w:tcPr>
          <w:p w14:paraId="41900FEB" w14:textId="77777777" w:rsidR="00896108" w:rsidRDefault="00896108" w:rsidP="00FB3056">
            <w:pPr>
              <w:pStyle w:val="TableParagraph"/>
              <w:spacing w:before="147"/>
              <w:ind w:left="25" w:right="5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color w:val="FFFFFF"/>
                <w:w w:val="95"/>
                <w:sz w:val="18"/>
              </w:rPr>
              <w:t>Sem</w:t>
            </w:r>
            <w:proofErr w:type="spellEnd"/>
            <w:r>
              <w:rPr>
                <w:b/>
                <w:color w:val="FFFFFF"/>
                <w:w w:val="95"/>
                <w:sz w:val="18"/>
              </w:rPr>
              <w:t>.</w:t>
            </w:r>
          </w:p>
        </w:tc>
        <w:tc>
          <w:tcPr>
            <w:tcW w:w="1135" w:type="dxa"/>
            <w:shd w:val="clear" w:color="auto" w:fill="BF84AC"/>
          </w:tcPr>
          <w:p w14:paraId="4EBF7526" w14:textId="77777777" w:rsidR="00896108" w:rsidRDefault="00896108" w:rsidP="00FB3056">
            <w:pPr>
              <w:pStyle w:val="TableParagraph"/>
              <w:spacing w:before="147"/>
              <w:ind w:left="418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Eje</w:t>
            </w:r>
          </w:p>
        </w:tc>
        <w:tc>
          <w:tcPr>
            <w:tcW w:w="1779" w:type="dxa"/>
            <w:shd w:val="clear" w:color="auto" w:fill="BF84AC"/>
          </w:tcPr>
          <w:p w14:paraId="21FE1749" w14:textId="77777777" w:rsidR="00896108" w:rsidRDefault="00896108" w:rsidP="00FB3056">
            <w:pPr>
              <w:pStyle w:val="TableParagraph"/>
              <w:spacing w:before="147"/>
              <w:ind w:left="657" w:right="63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w w:val="90"/>
                <w:sz w:val="18"/>
              </w:rPr>
              <w:t>Tema</w:t>
            </w:r>
          </w:p>
        </w:tc>
        <w:tc>
          <w:tcPr>
            <w:tcW w:w="3523" w:type="dxa"/>
            <w:shd w:val="clear" w:color="auto" w:fill="BF84AC"/>
          </w:tcPr>
          <w:p w14:paraId="2BD01540" w14:textId="77777777" w:rsidR="00896108" w:rsidRDefault="00896108" w:rsidP="00FB3056">
            <w:pPr>
              <w:pStyle w:val="TableParagraph"/>
              <w:spacing w:before="147"/>
              <w:ind w:left="873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Aprendizajes</w:t>
            </w:r>
            <w:r>
              <w:rPr>
                <w:b/>
                <w:color w:val="FFFFFF"/>
                <w:spacing w:val="-2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w w:val="85"/>
                <w:sz w:val="18"/>
              </w:rPr>
              <w:t>esperados</w:t>
            </w:r>
          </w:p>
        </w:tc>
        <w:tc>
          <w:tcPr>
            <w:tcW w:w="1067" w:type="dxa"/>
            <w:shd w:val="clear" w:color="auto" w:fill="BF84AC"/>
          </w:tcPr>
          <w:p w14:paraId="68CC07E6" w14:textId="77777777" w:rsidR="00896108" w:rsidRDefault="00896108" w:rsidP="00FB3056">
            <w:pPr>
              <w:pStyle w:val="TableParagraph"/>
              <w:spacing w:before="42"/>
              <w:ind w:left="244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Lección</w:t>
            </w:r>
          </w:p>
          <w:p w14:paraId="7657DF9D" w14:textId="77777777" w:rsidR="00896108" w:rsidRDefault="00896108" w:rsidP="00FB3056">
            <w:pPr>
              <w:pStyle w:val="TableParagraph"/>
              <w:spacing w:before="3"/>
              <w:ind w:left="171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95"/>
                <w:sz w:val="18"/>
              </w:rPr>
              <w:t>Aplicados</w:t>
            </w:r>
          </w:p>
        </w:tc>
        <w:tc>
          <w:tcPr>
            <w:tcW w:w="841" w:type="dxa"/>
            <w:shd w:val="clear" w:color="auto" w:fill="BF84AC"/>
          </w:tcPr>
          <w:p w14:paraId="242A7ACE" w14:textId="77777777" w:rsidR="00896108" w:rsidRDefault="00896108" w:rsidP="00FB3056">
            <w:pPr>
              <w:pStyle w:val="TableParagraph"/>
              <w:spacing w:before="42"/>
              <w:ind w:left="123"/>
              <w:rPr>
                <w:b/>
                <w:sz w:val="18"/>
              </w:rPr>
            </w:pPr>
            <w:r>
              <w:rPr>
                <w:b/>
                <w:color w:val="FFFFFF"/>
                <w:w w:val="95"/>
                <w:sz w:val="18"/>
              </w:rPr>
              <w:t>Páginas</w:t>
            </w:r>
          </w:p>
          <w:p w14:paraId="0CB5F28D" w14:textId="77777777" w:rsidR="00896108" w:rsidRDefault="00896108" w:rsidP="00FB3056">
            <w:pPr>
              <w:pStyle w:val="TableParagraph"/>
              <w:spacing w:before="3"/>
              <w:ind w:left="57"/>
              <w:rPr>
                <w:rFonts w:ascii="Arial-BoldItalicMT"/>
                <w:b/>
                <w:i/>
                <w:sz w:val="18"/>
              </w:rPr>
            </w:pPr>
            <w:r>
              <w:rPr>
                <w:rFonts w:ascii="Arial-BoldItalicMT"/>
                <w:b/>
                <w:i/>
                <w:color w:val="FFFFFF"/>
                <w:w w:val="85"/>
                <w:sz w:val="18"/>
              </w:rPr>
              <w:t>Aplicados</w:t>
            </w:r>
          </w:p>
        </w:tc>
        <w:tc>
          <w:tcPr>
            <w:tcW w:w="841" w:type="dxa"/>
            <w:shd w:val="clear" w:color="auto" w:fill="BF84AC"/>
          </w:tcPr>
          <w:p w14:paraId="3B26CA2A" w14:textId="77777777" w:rsidR="00896108" w:rsidRDefault="00896108" w:rsidP="00FB3056">
            <w:pPr>
              <w:pStyle w:val="TableParagraph"/>
              <w:spacing w:before="42" w:line="242" w:lineRule="auto"/>
              <w:ind w:left="89" w:firstLine="32"/>
              <w:rPr>
                <w:b/>
                <w:sz w:val="18"/>
              </w:rPr>
            </w:pPr>
            <w:r>
              <w:rPr>
                <w:b/>
                <w:color w:val="FFFFFF"/>
                <w:w w:val="85"/>
                <w:sz w:val="18"/>
              </w:rPr>
              <w:t>Páginas</w:t>
            </w:r>
            <w:r>
              <w:rPr>
                <w:b/>
                <w:color w:val="FFFFFF"/>
                <w:spacing w:val="-40"/>
                <w:w w:val="85"/>
                <w:sz w:val="18"/>
              </w:rPr>
              <w:t xml:space="preserve"> </w:t>
            </w:r>
            <w:r>
              <w:rPr>
                <w:b/>
                <w:color w:val="FFFFFF"/>
                <w:spacing w:val="-1"/>
                <w:w w:val="80"/>
                <w:sz w:val="18"/>
              </w:rPr>
              <w:t>libro</w:t>
            </w:r>
            <w:r>
              <w:rPr>
                <w:b/>
                <w:color w:val="FFFFFF"/>
                <w:w w:val="80"/>
                <w:sz w:val="18"/>
              </w:rPr>
              <w:t xml:space="preserve"> SEP</w:t>
            </w:r>
          </w:p>
        </w:tc>
      </w:tr>
      <w:tr w:rsidR="00896108" w14:paraId="552AF2A0" w14:textId="77777777" w:rsidTr="00896108">
        <w:trPr>
          <w:trHeight w:val="783"/>
        </w:trPr>
        <w:tc>
          <w:tcPr>
            <w:tcW w:w="500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0ACB7B1" w14:textId="77777777" w:rsidR="00896108" w:rsidRDefault="00896108" w:rsidP="00FB3056">
            <w:pPr>
              <w:pStyle w:val="TableParagraph"/>
              <w:spacing w:before="1"/>
              <w:rPr>
                <w:b/>
                <w:sz w:val="18"/>
              </w:rPr>
            </w:pPr>
          </w:p>
          <w:p w14:paraId="4D0FBC1E" w14:textId="77777777" w:rsidR="00896108" w:rsidRDefault="00896108" w:rsidP="00FB3056">
            <w:pPr>
              <w:pStyle w:val="TableParagraph"/>
              <w:ind w:left="123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25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</w:p>
          <w:p w14:paraId="6FB0BB4A" w14:textId="77777777" w:rsidR="00896108" w:rsidRDefault="00896108" w:rsidP="00FB3056">
            <w:pPr>
              <w:pStyle w:val="TableParagraph"/>
              <w:spacing w:before="6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27</w:t>
            </w:r>
          </w:p>
        </w:tc>
        <w:tc>
          <w:tcPr>
            <w:tcW w:w="1135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A0DF167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33F2EF6F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09D84833" w14:textId="77777777" w:rsidR="00896108" w:rsidRDefault="00896108" w:rsidP="00FB3056">
            <w:pPr>
              <w:pStyle w:val="TableParagraph"/>
              <w:spacing w:line="247" w:lineRule="auto"/>
              <w:ind w:left="55" w:right="57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Sentido 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justicia y apego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legalidad</w:t>
            </w:r>
          </w:p>
        </w:tc>
        <w:tc>
          <w:tcPr>
            <w:tcW w:w="1779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9567BF5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15DE3F06" w14:textId="77777777" w:rsidR="00896108" w:rsidRDefault="00896108" w:rsidP="00FB3056">
            <w:pPr>
              <w:pStyle w:val="TableParagraph"/>
              <w:spacing w:before="112" w:line="247" w:lineRule="auto"/>
              <w:ind w:left="55" w:right="6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Criterios para la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construcción y aplicación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normas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leyes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para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vida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democrática</w:t>
            </w:r>
          </w:p>
        </w:tc>
        <w:tc>
          <w:tcPr>
            <w:tcW w:w="3523" w:type="dxa"/>
            <w:vMerge w:val="restart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A247491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339898AC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0025C898" w14:textId="77777777" w:rsidR="00896108" w:rsidRDefault="00896108" w:rsidP="00FB3056">
            <w:pPr>
              <w:pStyle w:val="TableParagraph"/>
              <w:spacing w:line="247" w:lineRule="auto"/>
              <w:ind w:left="54" w:right="331"/>
              <w:jc w:val="both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Argumenta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importancia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apegar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conducta</w:t>
            </w:r>
            <w:r>
              <w:rPr>
                <w:color w:val="231F20"/>
                <w:spacing w:val="-38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 las normas y las leyes y muestra convicción por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cumplirlas.</w:t>
            </w:r>
          </w:p>
        </w:tc>
        <w:tc>
          <w:tcPr>
            <w:tcW w:w="1067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48D14FC" w14:textId="77777777" w:rsidR="00896108" w:rsidRDefault="00896108" w:rsidP="00FB3056">
            <w:pPr>
              <w:pStyle w:val="TableParagraph"/>
              <w:spacing w:before="3" w:line="190" w:lineRule="atLeast"/>
              <w:ind w:left="53" w:right="18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Importancia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 cumplir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normas</w:t>
            </w:r>
            <w:r>
              <w:rPr>
                <w:color w:val="231F20"/>
                <w:spacing w:val="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las</w:t>
            </w:r>
            <w:r>
              <w:rPr>
                <w:color w:val="231F20"/>
                <w:spacing w:val="-7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leyes</w:t>
            </w:r>
          </w:p>
        </w:tc>
        <w:tc>
          <w:tcPr>
            <w:tcW w:w="841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36AD000" w14:textId="77777777" w:rsidR="00896108" w:rsidRDefault="00896108" w:rsidP="00FB3056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63BA9106" w14:textId="77777777" w:rsidR="00896108" w:rsidRDefault="00896108" w:rsidP="00FB3056">
            <w:pPr>
              <w:pStyle w:val="TableParagraph"/>
              <w:ind w:left="101" w:right="86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313</w:t>
            </w:r>
          </w:p>
        </w:tc>
        <w:tc>
          <w:tcPr>
            <w:tcW w:w="841" w:type="dxa"/>
            <w:tcBorders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75A8B4B" w14:textId="77777777" w:rsidR="00896108" w:rsidRDefault="00896108" w:rsidP="00FB3056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379E763E" w14:textId="77777777" w:rsidR="00896108" w:rsidRDefault="00896108" w:rsidP="00FB3056">
            <w:pPr>
              <w:pStyle w:val="TableParagraph"/>
              <w:ind w:left="101" w:right="8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122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123</w:t>
            </w:r>
          </w:p>
        </w:tc>
      </w:tr>
      <w:tr w:rsidR="00896108" w14:paraId="6CFEF2F6" w14:textId="77777777" w:rsidTr="00896108">
        <w:trPr>
          <w:trHeight w:val="59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BAAD69D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13F833DB" w14:textId="77777777" w:rsidR="00896108" w:rsidRDefault="00896108" w:rsidP="00FB3056">
            <w:pPr>
              <w:pStyle w:val="TableParagraph"/>
              <w:ind w:left="52" w:right="32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28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3EA24E9" w14:textId="77777777" w:rsidR="00896108" w:rsidRDefault="00896108" w:rsidP="00FB3056">
            <w:pPr>
              <w:rPr>
                <w:sz w:val="2"/>
                <w:szCs w:val="2"/>
              </w:rPr>
            </w:pPr>
          </w:p>
        </w:tc>
        <w:tc>
          <w:tcPr>
            <w:tcW w:w="1779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896DC02" w14:textId="77777777" w:rsidR="00896108" w:rsidRDefault="00896108" w:rsidP="00FB3056">
            <w:pPr>
              <w:rPr>
                <w:sz w:val="2"/>
                <w:szCs w:val="2"/>
              </w:rPr>
            </w:pPr>
          </w:p>
        </w:tc>
        <w:tc>
          <w:tcPr>
            <w:tcW w:w="3523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E82F8A5" w14:textId="77777777" w:rsidR="00896108" w:rsidRDefault="00896108" w:rsidP="00FB3056">
            <w:pPr>
              <w:rPr>
                <w:sz w:val="2"/>
                <w:szCs w:val="2"/>
              </w:rPr>
            </w:pPr>
          </w:p>
        </w:tc>
        <w:tc>
          <w:tcPr>
            <w:tcW w:w="1067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1898318" w14:textId="77777777" w:rsidR="00896108" w:rsidRDefault="00896108" w:rsidP="00FB3056">
            <w:pPr>
              <w:pStyle w:val="TableParagraph"/>
              <w:spacing w:before="3" w:line="190" w:lineRule="atLeast"/>
              <w:ind w:left="53" w:right="76"/>
              <w:rPr>
                <w:sz w:val="16"/>
              </w:rPr>
            </w:pPr>
            <w:r>
              <w:rPr>
                <w:color w:val="231F20"/>
                <w:w w:val="95"/>
                <w:sz w:val="16"/>
              </w:rPr>
              <w:t>Democracia</w:t>
            </w:r>
            <w:r>
              <w:rPr>
                <w:color w:val="231F20"/>
                <w:spacing w:val="1"/>
                <w:w w:val="9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 construir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acuerdos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3770F8E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299C7A47" w14:textId="77777777" w:rsidR="00896108" w:rsidRDefault="00896108" w:rsidP="00FB3056">
            <w:pPr>
              <w:pStyle w:val="TableParagraph"/>
              <w:ind w:left="101" w:right="8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314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315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30BB867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23AE339E" w14:textId="77777777" w:rsidR="00896108" w:rsidRDefault="00896108" w:rsidP="00FB3056">
            <w:pPr>
              <w:pStyle w:val="TableParagraph"/>
              <w:ind w:left="101" w:right="8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124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130</w:t>
            </w:r>
          </w:p>
        </w:tc>
      </w:tr>
      <w:tr w:rsidR="00896108" w14:paraId="2B860C10" w14:textId="77777777" w:rsidTr="00896108">
        <w:trPr>
          <w:trHeight w:val="116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BBBBAE9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3BFE33B8" w14:textId="77777777" w:rsidR="00896108" w:rsidRDefault="00896108" w:rsidP="00FB3056">
            <w:pPr>
              <w:pStyle w:val="TableParagraph"/>
              <w:spacing w:before="6"/>
              <w:rPr>
                <w:b/>
                <w:sz w:val="16"/>
              </w:rPr>
            </w:pPr>
          </w:p>
          <w:p w14:paraId="2212E0BA" w14:textId="77777777" w:rsidR="00896108" w:rsidRDefault="00896108" w:rsidP="00FB3056">
            <w:pPr>
              <w:pStyle w:val="TableParagraph"/>
              <w:ind w:left="12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29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</w:p>
          <w:p w14:paraId="494412F7" w14:textId="77777777" w:rsidR="00896108" w:rsidRDefault="00896108" w:rsidP="00FB3056">
            <w:pPr>
              <w:pStyle w:val="TableParagraph"/>
              <w:spacing w:before="6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30</w:t>
            </w:r>
          </w:p>
        </w:tc>
        <w:tc>
          <w:tcPr>
            <w:tcW w:w="1135" w:type="dxa"/>
            <w:vMerge w:val="restart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3986DF0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19BE72B9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3A43D137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56BDF2B0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50141D42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2EB34638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2E9992A2" w14:textId="77777777" w:rsidR="00896108" w:rsidRDefault="00896108" w:rsidP="00FB3056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549B24D8" w14:textId="77777777" w:rsidR="00896108" w:rsidRDefault="00896108" w:rsidP="00FB3056">
            <w:pPr>
              <w:pStyle w:val="TableParagraph"/>
              <w:spacing w:line="247" w:lineRule="auto"/>
              <w:ind w:left="55" w:right="202"/>
              <w:jc w:val="both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Democracia y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participación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ciudadana</w:t>
            </w:r>
          </w:p>
        </w:tc>
        <w:tc>
          <w:tcPr>
            <w:tcW w:w="177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EE1640F" w14:textId="77777777" w:rsidR="00896108" w:rsidRDefault="00896108" w:rsidP="00FB3056">
            <w:pPr>
              <w:pStyle w:val="TableParagraph"/>
              <w:spacing w:before="17" w:line="247" w:lineRule="auto"/>
              <w:ind w:left="55" w:right="269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 democracia como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forma de organización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social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política:</w:t>
            </w:r>
          </w:p>
          <w:p w14:paraId="07C87B61" w14:textId="77777777" w:rsidR="00896108" w:rsidRDefault="00896108" w:rsidP="00FB3056">
            <w:pPr>
              <w:pStyle w:val="TableParagraph"/>
              <w:spacing w:before="1"/>
              <w:ind w:left="5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principios,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mecanismos, procedimientos e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instituciones</w:t>
            </w:r>
          </w:p>
        </w:tc>
        <w:tc>
          <w:tcPr>
            <w:tcW w:w="3523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131E93E" w14:textId="77777777" w:rsidR="00896108" w:rsidRDefault="00896108" w:rsidP="00FB3056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62CDC16B" w14:textId="77777777" w:rsidR="00896108" w:rsidRDefault="00896108" w:rsidP="00FB3056">
            <w:pPr>
              <w:pStyle w:val="TableParagraph"/>
              <w:spacing w:line="247" w:lineRule="auto"/>
              <w:ind w:left="54" w:right="9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Entiende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valora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democracia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como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un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proceso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dinámico en construcción que implica tanto una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forma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gobierno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como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una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forma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vida.</w:t>
            </w:r>
          </w:p>
        </w:tc>
        <w:tc>
          <w:tcPr>
            <w:tcW w:w="1067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A82142B" w14:textId="77777777" w:rsidR="00896108" w:rsidRDefault="00896108" w:rsidP="00FB3056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3B4C777C" w14:textId="77777777" w:rsidR="00896108" w:rsidRDefault="00896108" w:rsidP="00FB3056">
            <w:pPr>
              <w:pStyle w:val="TableParagraph"/>
              <w:spacing w:line="247" w:lineRule="auto"/>
              <w:ind w:left="54" w:right="76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Iniciativa y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participación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ciudadana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F909CEB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69E0F182" w14:textId="77777777" w:rsidR="00896108" w:rsidRDefault="00896108" w:rsidP="00FB3056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759DF817" w14:textId="77777777" w:rsidR="00896108" w:rsidRDefault="00896108" w:rsidP="00FB3056">
            <w:pPr>
              <w:pStyle w:val="TableParagraph"/>
              <w:ind w:left="99" w:right="88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316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484391D3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633E3513" w14:textId="77777777" w:rsidR="00896108" w:rsidRDefault="00896108" w:rsidP="00FB3056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6487098B" w14:textId="77777777" w:rsidR="00896108" w:rsidRDefault="00896108" w:rsidP="00FB3056">
            <w:pPr>
              <w:pStyle w:val="TableParagraph"/>
              <w:ind w:left="101" w:right="8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131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135</w:t>
            </w:r>
          </w:p>
        </w:tc>
      </w:tr>
      <w:tr w:rsidR="00896108" w14:paraId="61AC59F0" w14:textId="77777777" w:rsidTr="00896108">
        <w:trPr>
          <w:trHeight w:val="135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089913C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48959951" w14:textId="77777777" w:rsidR="00896108" w:rsidRDefault="00896108" w:rsidP="00FB3056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2E278F32" w14:textId="77777777" w:rsidR="00896108" w:rsidRDefault="00896108" w:rsidP="00FB3056">
            <w:pPr>
              <w:pStyle w:val="TableParagraph"/>
              <w:ind w:left="12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31</w:t>
            </w:r>
            <w:r>
              <w:rPr>
                <w:color w:val="231F20"/>
                <w:spacing w:val="-8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</w:p>
          <w:p w14:paraId="3EAD31AD" w14:textId="77777777" w:rsidR="00896108" w:rsidRDefault="00896108" w:rsidP="00FB3056">
            <w:pPr>
              <w:pStyle w:val="TableParagraph"/>
              <w:spacing w:before="6"/>
              <w:ind w:left="176"/>
              <w:rPr>
                <w:sz w:val="16"/>
              </w:rPr>
            </w:pPr>
            <w:r>
              <w:rPr>
                <w:color w:val="231F20"/>
                <w:sz w:val="16"/>
              </w:rPr>
              <w:t>33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1557A2C0" w14:textId="77777777" w:rsidR="00896108" w:rsidRDefault="00896108" w:rsidP="00FB3056">
            <w:pPr>
              <w:rPr>
                <w:sz w:val="2"/>
                <w:szCs w:val="2"/>
              </w:rPr>
            </w:pPr>
          </w:p>
        </w:tc>
        <w:tc>
          <w:tcPr>
            <w:tcW w:w="177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E0B5E9D" w14:textId="77777777" w:rsidR="00896108" w:rsidRDefault="00896108" w:rsidP="00FB3056">
            <w:pPr>
              <w:pStyle w:val="TableParagraph"/>
              <w:spacing w:before="16" w:line="247" w:lineRule="auto"/>
              <w:ind w:left="55" w:right="88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democracia</w:t>
            </w:r>
            <w:r>
              <w:rPr>
                <w:color w:val="231F20"/>
                <w:spacing w:val="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como</w:t>
            </w:r>
            <w:r>
              <w:rPr>
                <w:color w:val="231F20"/>
                <w:spacing w:val="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base</w:t>
            </w:r>
            <w:r>
              <w:rPr>
                <w:color w:val="231F20"/>
                <w:spacing w:val="-34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para la reflexión sobre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asuntos</w:t>
            </w:r>
            <w:r>
              <w:rPr>
                <w:color w:val="231F20"/>
                <w:spacing w:val="9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nos</w:t>
            </w:r>
            <w:r>
              <w:rPr>
                <w:color w:val="231F20"/>
                <w:spacing w:val="10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afectan,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toma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 xml:space="preserve">decisiones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función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del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bien</w:t>
            </w:r>
            <w:r>
              <w:rPr>
                <w:color w:val="231F20"/>
                <w:spacing w:val="-4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común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actuación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conforme</w:t>
            </w:r>
          </w:p>
          <w:p w14:paraId="75399615" w14:textId="77777777" w:rsidR="00896108" w:rsidRDefault="00896108" w:rsidP="00FB3056">
            <w:pPr>
              <w:pStyle w:val="TableParagraph"/>
              <w:spacing w:line="177" w:lineRule="exact"/>
              <w:ind w:left="55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a</w:t>
            </w:r>
            <w:r>
              <w:rPr>
                <w:color w:val="231F20"/>
                <w:spacing w:val="-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ello</w:t>
            </w:r>
          </w:p>
        </w:tc>
        <w:tc>
          <w:tcPr>
            <w:tcW w:w="3523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3D3F96CB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4B88CAA1" w14:textId="77777777" w:rsidR="00896108" w:rsidRDefault="00896108" w:rsidP="00FB3056">
            <w:pPr>
              <w:pStyle w:val="TableParagraph"/>
              <w:spacing w:before="4"/>
              <w:rPr>
                <w:b/>
                <w:sz w:val="16"/>
              </w:rPr>
            </w:pPr>
          </w:p>
          <w:p w14:paraId="59D25702" w14:textId="77777777" w:rsidR="00896108" w:rsidRDefault="00896108" w:rsidP="00FB3056">
            <w:pPr>
              <w:pStyle w:val="TableParagraph"/>
              <w:spacing w:before="1" w:line="247" w:lineRule="auto"/>
              <w:ind w:left="55" w:right="91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Problematiza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los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desafíos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que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se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viven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la</w:t>
            </w:r>
            <w:r>
              <w:rPr>
                <w:color w:val="231F20"/>
                <w:spacing w:val="1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creación</w:t>
            </w:r>
            <w:r>
              <w:rPr>
                <w:color w:val="231F20"/>
                <w:spacing w:val="-3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 ambientes democráticos en su comunidad y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propone</w:t>
            </w:r>
            <w:r>
              <w:rPr>
                <w:color w:val="231F20"/>
                <w:spacing w:val="-10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alternativas.</w:t>
            </w:r>
          </w:p>
        </w:tc>
        <w:tc>
          <w:tcPr>
            <w:tcW w:w="1067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560BD5E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1B4DB098" w14:textId="77777777" w:rsidR="00896108" w:rsidRDefault="00896108" w:rsidP="00FB3056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0E7C6AFF" w14:textId="77777777" w:rsidR="00896108" w:rsidRDefault="00896108" w:rsidP="00FB3056">
            <w:pPr>
              <w:pStyle w:val="TableParagraph"/>
              <w:spacing w:line="247" w:lineRule="auto"/>
              <w:ind w:left="54" w:right="145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Desafíos</w:t>
            </w:r>
            <w:r>
              <w:rPr>
                <w:color w:val="231F20"/>
                <w:spacing w:val="31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de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la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comunidad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6217FD1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5E316431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27DDA1E4" w14:textId="77777777" w:rsidR="00896108" w:rsidRDefault="00896108" w:rsidP="00FB3056">
            <w:pPr>
              <w:pStyle w:val="TableParagraph"/>
              <w:spacing w:before="10"/>
              <w:rPr>
                <w:b/>
                <w:sz w:val="14"/>
              </w:rPr>
            </w:pPr>
          </w:p>
          <w:p w14:paraId="7C98657E" w14:textId="77777777" w:rsidR="00896108" w:rsidRDefault="00896108" w:rsidP="00FB3056">
            <w:pPr>
              <w:pStyle w:val="TableParagraph"/>
              <w:ind w:left="101" w:right="8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317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318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D7A7F6B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5F771465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76564F83" w14:textId="77777777" w:rsidR="00896108" w:rsidRDefault="00896108" w:rsidP="00FB3056">
            <w:pPr>
              <w:pStyle w:val="TableParagraph"/>
              <w:spacing w:before="10"/>
              <w:rPr>
                <w:b/>
                <w:sz w:val="14"/>
              </w:rPr>
            </w:pPr>
          </w:p>
          <w:p w14:paraId="68355936" w14:textId="77777777" w:rsidR="00896108" w:rsidRDefault="00896108" w:rsidP="00FB3056">
            <w:pPr>
              <w:pStyle w:val="TableParagraph"/>
              <w:ind w:left="101" w:right="8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136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140</w:t>
            </w:r>
          </w:p>
        </w:tc>
      </w:tr>
      <w:tr w:rsidR="00896108" w14:paraId="55E4A1CB" w14:textId="77777777" w:rsidTr="00896108">
        <w:trPr>
          <w:trHeight w:val="973"/>
        </w:trPr>
        <w:tc>
          <w:tcPr>
            <w:tcW w:w="500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2C03268D" w14:textId="77777777" w:rsidR="00896108" w:rsidRDefault="00896108" w:rsidP="00FB3056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0FEACB50" w14:textId="77777777" w:rsidR="00896108" w:rsidRDefault="00896108" w:rsidP="00FB3056">
            <w:pPr>
              <w:pStyle w:val="TableParagraph"/>
              <w:ind w:left="122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34</w:t>
            </w:r>
            <w:r>
              <w:rPr>
                <w:color w:val="231F20"/>
                <w:spacing w:val="-6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</w:p>
          <w:p w14:paraId="3D86789B" w14:textId="77777777" w:rsidR="00896108" w:rsidRDefault="00896108" w:rsidP="00FB3056">
            <w:pPr>
              <w:pStyle w:val="TableParagraph"/>
              <w:spacing w:before="6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36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ACDA327" w14:textId="77777777" w:rsidR="00896108" w:rsidRDefault="00896108" w:rsidP="00FB3056">
            <w:pPr>
              <w:rPr>
                <w:sz w:val="2"/>
                <w:szCs w:val="2"/>
              </w:rPr>
            </w:pPr>
          </w:p>
        </w:tc>
        <w:tc>
          <w:tcPr>
            <w:tcW w:w="1779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6DF90EFE" w14:textId="77777777" w:rsidR="00896108" w:rsidRDefault="00896108" w:rsidP="00FB3056">
            <w:pPr>
              <w:pStyle w:val="TableParagraph"/>
              <w:spacing w:before="15" w:line="247" w:lineRule="auto"/>
              <w:ind w:left="55" w:right="186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Participación</w:t>
            </w:r>
            <w:r>
              <w:rPr>
                <w:color w:val="231F20"/>
                <w:spacing w:val="32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ciudadana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en las dimensiones</w:t>
            </w:r>
            <w:r>
              <w:rPr>
                <w:color w:val="231F20"/>
                <w:spacing w:val="1"/>
                <w:w w:val="85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política,</w:t>
            </w:r>
            <w:r>
              <w:rPr>
                <w:color w:val="231F20"/>
                <w:spacing w:val="-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 xml:space="preserve">civil y social,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sus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implicaciones</w:t>
            </w:r>
            <w:r>
              <w:rPr>
                <w:color w:val="231F20"/>
                <w:spacing w:val="1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 xml:space="preserve">en </w:t>
            </w:r>
            <w:r>
              <w:rPr>
                <w:color w:val="231F20"/>
                <w:w w:val="90"/>
                <w:sz w:val="16"/>
              </w:rPr>
              <w:t>la práctica</w:t>
            </w:r>
          </w:p>
        </w:tc>
        <w:tc>
          <w:tcPr>
            <w:tcW w:w="3523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06C121FC" w14:textId="77777777" w:rsidR="00896108" w:rsidRDefault="00896108" w:rsidP="00FB3056">
            <w:pPr>
              <w:pStyle w:val="TableParagraph"/>
              <w:spacing w:before="9"/>
              <w:rPr>
                <w:b/>
                <w:sz w:val="17"/>
              </w:rPr>
            </w:pPr>
          </w:p>
          <w:p w14:paraId="3A416FD4" w14:textId="77777777" w:rsidR="00896108" w:rsidRDefault="00896108" w:rsidP="00FB3056">
            <w:pPr>
              <w:pStyle w:val="TableParagraph"/>
              <w:spacing w:line="247" w:lineRule="auto"/>
              <w:ind w:left="54"/>
              <w:rPr>
                <w:sz w:val="16"/>
              </w:rPr>
            </w:pPr>
            <w:r>
              <w:rPr>
                <w:color w:val="231F20"/>
                <w:w w:val="90"/>
                <w:sz w:val="16"/>
              </w:rPr>
              <w:t>Participa</w:t>
            </w:r>
            <w:r>
              <w:rPr>
                <w:color w:val="231F20"/>
                <w:spacing w:val="-6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manera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organizada,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la</w:t>
            </w:r>
            <w:r>
              <w:rPr>
                <w:color w:val="231F20"/>
                <w:spacing w:val="-5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transformación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de asuntos que deterioran la convivencia social o el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medio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ambiente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su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entidad,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nación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y</w:t>
            </w:r>
            <w:r>
              <w:rPr>
                <w:color w:val="231F20"/>
                <w:spacing w:val="-8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</w:t>
            </w:r>
            <w:r>
              <w:rPr>
                <w:color w:val="231F20"/>
                <w:spacing w:val="-9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mundo.</w:t>
            </w:r>
          </w:p>
        </w:tc>
        <w:tc>
          <w:tcPr>
            <w:tcW w:w="1067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B6BE317" w14:textId="77777777" w:rsidR="00896108" w:rsidRDefault="00896108" w:rsidP="00FB3056">
            <w:pPr>
              <w:pStyle w:val="TableParagraph"/>
              <w:spacing w:before="110" w:line="247" w:lineRule="auto"/>
              <w:ind w:left="54" w:right="178"/>
              <w:rPr>
                <w:sz w:val="16"/>
              </w:rPr>
            </w:pPr>
            <w:r>
              <w:rPr>
                <w:color w:val="231F20"/>
                <w:w w:val="95"/>
                <w:sz w:val="16"/>
              </w:rPr>
              <w:t>Decisiones</w:t>
            </w:r>
            <w:r>
              <w:rPr>
                <w:color w:val="231F20"/>
                <w:spacing w:val="1"/>
                <w:w w:val="95"/>
                <w:sz w:val="16"/>
              </w:rPr>
              <w:t xml:space="preserve"> </w:t>
            </w:r>
            <w:r>
              <w:rPr>
                <w:color w:val="231F20"/>
                <w:spacing w:val="-1"/>
                <w:w w:val="90"/>
                <w:sz w:val="16"/>
              </w:rPr>
              <w:t>para mejorar</w:t>
            </w:r>
            <w:r>
              <w:rPr>
                <w:color w:val="231F20"/>
                <w:spacing w:val="-37"/>
                <w:w w:val="90"/>
                <w:sz w:val="16"/>
              </w:rPr>
              <w:t xml:space="preserve"> </w:t>
            </w:r>
            <w:r>
              <w:rPr>
                <w:color w:val="231F20"/>
                <w:w w:val="90"/>
                <w:sz w:val="16"/>
              </w:rPr>
              <w:t>el medio</w:t>
            </w:r>
            <w:r>
              <w:rPr>
                <w:color w:val="231F20"/>
                <w:spacing w:val="1"/>
                <w:w w:val="9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ambiente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74F3E9B4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4C59A470" w14:textId="77777777" w:rsidR="00896108" w:rsidRDefault="00896108" w:rsidP="00FB3056">
            <w:pPr>
              <w:pStyle w:val="TableParagraph"/>
              <w:spacing w:before="3"/>
              <w:rPr>
                <w:b/>
                <w:sz w:val="16"/>
              </w:rPr>
            </w:pPr>
          </w:p>
          <w:p w14:paraId="260634E1" w14:textId="77777777" w:rsidR="00896108" w:rsidRDefault="00896108" w:rsidP="00FB3056">
            <w:pPr>
              <w:pStyle w:val="TableParagraph"/>
              <w:ind w:left="101" w:right="86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319</w:t>
            </w:r>
            <w:r>
              <w:rPr>
                <w:color w:val="231F20"/>
                <w:spacing w:val="-5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y</w:t>
            </w:r>
            <w:r>
              <w:rPr>
                <w:color w:val="231F20"/>
                <w:spacing w:val="-4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320</w:t>
            </w:r>
          </w:p>
        </w:tc>
        <w:tc>
          <w:tcPr>
            <w:tcW w:w="841" w:type="dxa"/>
            <w:tcBorders>
              <w:top w:val="single" w:sz="4" w:space="0" w:color="A2508A"/>
              <w:left w:val="single" w:sz="4" w:space="0" w:color="A2508A"/>
              <w:bottom w:val="single" w:sz="4" w:space="0" w:color="A2508A"/>
              <w:right w:val="single" w:sz="4" w:space="0" w:color="A2508A"/>
            </w:tcBorders>
          </w:tcPr>
          <w:p w14:paraId="57276D8F" w14:textId="77777777" w:rsidR="00896108" w:rsidRDefault="00896108" w:rsidP="00FB3056">
            <w:pPr>
              <w:pStyle w:val="TableParagraph"/>
              <w:rPr>
                <w:b/>
                <w:sz w:val="18"/>
              </w:rPr>
            </w:pPr>
          </w:p>
          <w:p w14:paraId="1EA2EE47" w14:textId="77777777" w:rsidR="00896108" w:rsidRDefault="00896108" w:rsidP="00FB3056">
            <w:pPr>
              <w:pStyle w:val="TableParagraph"/>
              <w:spacing w:before="3"/>
              <w:rPr>
                <w:b/>
                <w:sz w:val="16"/>
              </w:rPr>
            </w:pPr>
          </w:p>
          <w:p w14:paraId="6B9BDFC6" w14:textId="77777777" w:rsidR="00896108" w:rsidRDefault="00896108" w:rsidP="00FB3056">
            <w:pPr>
              <w:pStyle w:val="TableParagraph"/>
              <w:ind w:left="101" w:right="88"/>
              <w:jc w:val="center"/>
              <w:rPr>
                <w:sz w:val="16"/>
              </w:rPr>
            </w:pPr>
            <w:r>
              <w:rPr>
                <w:color w:val="231F20"/>
                <w:w w:val="85"/>
                <w:sz w:val="16"/>
              </w:rPr>
              <w:t>148</w:t>
            </w:r>
            <w:r>
              <w:rPr>
                <w:color w:val="231F20"/>
                <w:spacing w:val="-3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a</w:t>
            </w:r>
            <w:r>
              <w:rPr>
                <w:color w:val="231F20"/>
                <w:spacing w:val="-2"/>
                <w:w w:val="85"/>
                <w:sz w:val="16"/>
              </w:rPr>
              <w:t xml:space="preserve"> </w:t>
            </w:r>
            <w:r>
              <w:rPr>
                <w:color w:val="231F20"/>
                <w:w w:val="85"/>
                <w:sz w:val="16"/>
              </w:rPr>
              <w:t>158</w:t>
            </w:r>
          </w:p>
        </w:tc>
      </w:tr>
    </w:tbl>
    <w:p w14:paraId="3F1FD41E" w14:textId="77777777" w:rsidR="00896108" w:rsidRDefault="00896108" w:rsidP="00896108">
      <w:pPr>
        <w:pStyle w:val="Textoindependiente"/>
        <w:rPr>
          <w:b/>
          <w:sz w:val="20"/>
        </w:rPr>
      </w:pPr>
    </w:p>
    <w:p w14:paraId="5B181BBC" w14:textId="77777777" w:rsidR="005D79EA" w:rsidRDefault="005D79EA" w:rsidP="00273BA1"/>
    <w:sectPr w:rsidR="005D79EA" w:rsidSect="00027F70">
      <w:type w:val="continuous"/>
      <w:pgSz w:w="12240" w:h="15840"/>
      <w:pgMar w:top="1831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709CFD" w14:textId="77777777" w:rsidR="008D5184" w:rsidRDefault="008D5184" w:rsidP="008640AA">
      <w:r>
        <w:separator/>
      </w:r>
    </w:p>
  </w:endnote>
  <w:endnote w:type="continuationSeparator" w:id="0">
    <w:p w14:paraId="4CE9EF8A" w14:textId="77777777" w:rsidR="008D5184" w:rsidRDefault="008D5184" w:rsidP="00864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A5F34B" w14:textId="77777777" w:rsidR="00FB3056" w:rsidRDefault="00FB3056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53C45316" wp14:editId="2DB45DFE">
              <wp:simplePos x="0" y="0"/>
              <wp:positionH relativeFrom="column">
                <wp:posOffset>-308610</wp:posOffset>
              </wp:positionH>
              <wp:positionV relativeFrom="paragraph">
                <wp:posOffset>-14605</wp:posOffset>
              </wp:positionV>
              <wp:extent cx="3701415" cy="242570"/>
              <wp:effectExtent l="0" t="0" r="0" b="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01415" cy="2425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98BE258" w14:textId="77777777" w:rsidR="00FB3056" w:rsidRPr="00D5719D" w:rsidRDefault="00FB3056" w:rsidP="008640AA">
                          <w:pPr>
                            <w:pStyle w:val="Piedepgina"/>
                            <w:ind w:right="-4547"/>
                            <w:rPr>
                              <w:rFonts w:ascii="Arial" w:hAnsi="Arial" w:cs="Arial"/>
                              <w:color w:val="808080"/>
                            </w:rPr>
                          </w:pPr>
                          <w:r w:rsidRPr="00D5719D">
                            <w:rPr>
                              <w:rFonts w:ascii="Arial" w:eastAsia="MS Mincho" w:hAnsi="Arial" w:cs="Arial"/>
                              <w:color w:val="808080"/>
                              <w:lang w:eastAsia="es-ES"/>
                            </w:rPr>
                            <w:t>© Todos los derechos reservados, Ediciones Castillo.</w:t>
                          </w:r>
                        </w:p>
                        <w:p w14:paraId="667722E8" w14:textId="77777777" w:rsidR="00FB3056" w:rsidRPr="008B3B30" w:rsidRDefault="00FB3056" w:rsidP="008640AA">
                          <w:pPr>
                            <w:ind w:right="-4547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C45316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7" type="#_x0000_t202" style="position:absolute;margin-left:-24.3pt;margin-top:-1.15pt;width:291.45pt;height:19.1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" filled="f" stroked="f" strokeweight=".5pt">
              <v:textbox>
                <w:txbxContent>
                  <w:p w14:paraId="598BE258" w14:textId="77777777" w:rsidR="00FB3056" w:rsidRPr="00D5719D" w:rsidRDefault="00FB3056" w:rsidP="008640AA">
                    <w:pPr>
                      <w:pStyle w:val="Piedepgina"/>
                      <w:ind w:right="-4547"/>
                      <w:rPr>
                        <w:rFonts w:ascii="Arial" w:hAnsi="Arial" w:cs="Arial"/>
                        <w:color w:val="808080"/>
                      </w:rPr>
                    </w:pPr>
                    <w:r w:rsidRPr="00D5719D">
                      <w:rPr>
                        <w:rFonts w:ascii="Arial" w:eastAsia="MS Mincho" w:hAnsi="Arial" w:cs="Arial"/>
                        <w:color w:val="808080"/>
                        <w:lang w:eastAsia="es-ES"/>
                      </w:rPr>
                      <w:t>© Todos los derechos reservados, Ediciones Castillo.</w:t>
                    </w:r>
                  </w:p>
                  <w:p w14:paraId="667722E8" w14:textId="77777777" w:rsidR="00FB3056" w:rsidRPr="008B3B30" w:rsidRDefault="00FB3056" w:rsidP="008640AA">
                    <w:pPr>
                      <w:ind w:right="-4547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DABCFC" w14:textId="77777777" w:rsidR="008D5184" w:rsidRDefault="008D5184" w:rsidP="008640AA">
      <w:r>
        <w:separator/>
      </w:r>
    </w:p>
  </w:footnote>
  <w:footnote w:type="continuationSeparator" w:id="0">
    <w:p w14:paraId="183B68BE" w14:textId="77777777" w:rsidR="008D5184" w:rsidRDefault="008D5184" w:rsidP="008640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EB2134" w14:textId="77777777" w:rsidR="00FB3056" w:rsidRDefault="00FB3056">
    <w:pPr>
      <w:pStyle w:val="Encabezado"/>
    </w:pPr>
    <w:r>
      <w:rPr>
        <w:noProof/>
      </w:rPr>
      <w:drawing>
        <wp:anchor distT="0" distB="0" distL="114300" distR="114300" simplePos="0" relativeHeight="251658752" behindDoc="1" locked="0" layoutInCell="1" allowOverlap="1" wp14:anchorId="31CED89A" wp14:editId="67584F14">
          <wp:simplePos x="0" y="0"/>
          <wp:positionH relativeFrom="column">
            <wp:posOffset>-903605</wp:posOffset>
          </wp:positionH>
          <wp:positionV relativeFrom="paragraph">
            <wp:posOffset>-471805</wp:posOffset>
          </wp:positionV>
          <wp:extent cx="7745095" cy="10091420"/>
          <wp:effectExtent l="0" t="0" r="0" b="0"/>
          <wp:wrapNone/>
          <wp:docPr id="3" name="Picture 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5095" cy="1009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1DEA8E1" wp14:editId="160187D2">
              <wp:simplePos x="0" y="0"/>
              <wp:positionH relativeFrom="column">
                <wp:posOffset>1795780</wp:posOffset>
              </wp:positionH>
              <wp:positionV relativeFrom="paragraph">
                <wp:posOffset>-284480</wp:posOffset>
              </wp:positionV>
              <wp:extent cx="4803140" cy="451485"/>
              <wp:effectExtent l="0" t="0" r="0" b="0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803140" cy="4514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B869B6F" w14:textId="77777777" w:rsidR="00FB3056" w:rsidRPr="00D646A6" w:rsidRDefault="00FB3056" w:rsidP="009446CB">
                          <w:pPr>
                            <w:jc w:val="right"/>
                            <w:rPr>
                              <w:rFonts w:ascii="Arial" w:hAnsi="Arial" w:cs="Arial"/>
                              <w:color w:val="FFFFFF"/>
                              <w:sz w:val="36"/>
                              <w:szCs w:val="36"/>
                            </w:rPr>
                          </w:pPr>
                          <w:r w:rsidRPr="00D646A6">
                            <w:rPr>
                              <w:rFonts w:ascii="Arial" w:hAnsi="Arial" w:cs="Arial"/>
                              <w:color w:val="FFFFFF"/>
                              <w:sz w:val="36"/>
                              <w:szCs w:val="36"/>
                              <w:lang w:val="es-ES"/>
                            </w:rPr>
                            <w:t xml:space="preserve">Dosificación </w:t>
                          </w:r>
                          <w:r w:rsidRPr="00D646A6">
                            <w:rPr>
                              <w:rFonts w:ascii="Arial" w:hAnsi="Arial" w:cs="Arial"/>
                              <w:color w:val="FFFFFF"/>
                              <w:sz w:val="36"/>
                              <w:szCs w:val="36"/>
                            </w:rPr>
                            <w:t>en tres periodos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1DEA8E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141.4pt;margin-top:-22.4pt;width:378.2pt;height:35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" filled="f" stroked="f" strokeweight=".5pt">
              <v:textbox>
                <w:txbxContent>
                  <w:p w14:paraId="7B869B6F" w14:textId="77777777" w:rsidR="00FB3056" w:rsidRPr="00D646A6" w:rsidRDefault="00FB3056" w:rsidP="009446CB">
                    <w:pPr>
                      <w:jc w:val="right"/>
                      <w:rPr>
                        <w:rFonts w:ascii="Arial" w:hAnsi="Arial" w:cs="Arial"/>
                        <w:color w:val="FFFFFF"/>
                        <w:sz w:val="36"/>
                        <w:szCs w:val="36"/>
                      </w:rPr>
                    </w:pPr>
                    <w:r w:rsidRPr="00D646A6">
                      <w:rPr>
                        <w:rFonts w:ascii="Arial" w:hAnsi="Arial" w:cs="Arial"/>
                        <w:color w:val="FFFFFF"/>
                        <w:sz w:val="36"/>
                        <w:szCs w:val="36"/>
                        <w:lang w:val="es-ES"/>
                      </w:rPr>
                      <w:t xml:space="preserve">Dosificación </w:t>
                    </w:r>
                    <w:r w:rsidRPr="00D646A6">
                      <w:rPr>
                        <w:rFonts w:ascii="Arial" w:hAnsi="Arial" w:cs="Arial"/>
                        <w:color w:val="FFFFFF"/>
                        <w:sz w:val="36"/>
                        <w:szCs w:val="36"/>
                      </w:rPr>
                      <w:t>en tres periodos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hideSpellingErrors/>
  <w:hideGrammaticalErrors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D50"/>
    <w:rsid w:val="0001425A"/>
    <w:rsid w:val="00027F70"/>
    <w:rsid w:val="0006008B"/>
    <w:rsid w:val="00074325"/>
    <w:rsid w:val="00084E2E"/>
    <w:rsid w:val="001025C9"/>
    <w:rsid w:val="00185971"/>
    <w:rsid w:val="001F47CE"/>
    <w:rsid w:val="001F7087"/>
    <w:rsid w:val="00212EC1"/>
    <w:rsid w:val="0023358D"/>
    <w:rsid w:val="002643AC"/>
    <w:rsid w:val="00266109"/>
    <w:rsid w:val="00273BA1"/>
    <w:rsid w:val="00297C5D"/>
    <w:rsid w:val="002C07A6"/>
    <w:rsid w:val="002C4993"/>
    <w:rsid w:val="0030263E"/>
    <w:rsid w:val="00314F61"/>
    <w:rsid w:val="0032587E"/>
    <w:rsid w:val="00335C0C"/>
    <w:rsid w:val="00340386"/>
    <w:rsid w:val="0034204B"/>
    <w:rsid w:val="003717A7"/>
    <w:rsid w:val="00383E26"/>
    <w:rsid w:val="00391B39"/>
    <w:rsid w:val="00393C47"/>
    <w:rsid w:val="003A10BD"/>
    <w:rsid w:val="003C3039"/>
    <w:rsid w:val="00411955"/>
    <w:rsid w:val="004378A7"/>
    <w:rsid w:val="00443361"/>
    <w:rsid w:val="004447A3"/>
    <w:rsid w:val="00474E73"/>
    <w:rsid w:val="004D464C"/>
    <w:rsid w:val="004D5A04"/>
    <w:rsid w:val="00590687"/>
    <w:rsid w:val="005C24F7"/>
    <w:rsid w:val="005D2A4E"/>
    <w:rsid w:val="005D79EA"/>
    <w:rsid w:val="005E66CE"/>
    <w:rsid w:val="00622BD7"/>
    <w:rsid w:val="00654956"/>
    <w:rsid w:val="00675180"/>
    <w:rsid w:val="006B3AAD"/>
    <w:rsid w:val="0070255B"/>
    <w:rsid w:val="00775CC5"/>
    <w:rsid w:val="007D5EF3"/>
    <w:rsid w:val="007F4926"/>
    <w:rsid w:val="00800FB7"/>
    <w:rsid w:val="00821241"/>
    <w:rsid w:val="008526E0"/>
    <w:rsid w:val="00860453"/>
    <w:rsid w:val="008640AA"/>
    <w:rsid w:val="00874D3C"/>
    <w:rsid w:val="00876626"/>
    <w:rsid w:val="00896108"/>
    <w:rsid w:val="008D5184"/>
    <w:rsid w:val="009132CD"/>
    <w:rsid w:val="00921C2E"/>
    <w:rsid w:val="009446CB"/>
    <w:rsid w:val="00971432"/>
    <w:rsid w:val="00981D1C"/>
    <w:rsid w:val="009C3CD7"/>
    <w:rsid w:val="009E0CB3"/>
    <w:rsid w:val="00A04410"/>
    <w:rsid w:val="00A17308"/>
    <w:rsid w:val="00A215C0"/>
    <w:rsid w:val="00A57E3A"/>
    <w:rsid w:val="00A640C0"/>
    <w:rsid w:val="00A713ED"/>
    <w:rsid w:val="00AE3994"/>
    <w:rsid w:val="00B121D1"/>
    <w:rsid w:val="00B267F4"/>
    <w:rsid w:val="00B555B0"/>
    <w:rsid w:val="00B55A94"/>
    <w:rsid w:val="00BA47D7"/>
    <w:rsid w:val="00BE311C"/>
    <w:rsid w:val="00CA07F4"/>
    <w:rsid w:val="00CF073E"/>
    <w:rsid w:val="00CF3A66"/>
    <w:rsid w:val="00D00D50"/>
    <w:rsid w:val="00D160B2"/>
    <w:rsid w:val="00D17A42"/>
    <w:rsid w:val="00D5719D"/>
    <w:rsid w:val="00D646A6"/>
    <w:rsid w:val="00D67F3B"/>
    <w:rsid w:val="00D71197"/>
    <w:rsid w:val="00D93BCC"/>
    <w:rsid w:val="00DA6240"/>
    <w:rsid w:val="00DC22DC"/>
    <w:rsid w:val="00DD5B03"/>
    <w:rsid w:val="00DF3785"/>
    <w:rsid w:val="00E20D13"/>
    <w:rsid w:val="00E35175"/>
    <w:rsid w:val="00E44BAB"/>
    <w:rsid w:val="00E55B9A"/>
    <w:rsid w:val="00E671E0"/>
    <w:rsid w:val="00E770E7"/>
    <w:rsid w:val="00EC2B27"/>
    <w:rsid w:val="00EE17F8"/>
    <w:rsid w:val="00F23D59"/>
    <w:rsid w:val="00F33AFF"/>
    <w:rsid w:val="00F4774C"/>
    <w:rsid w:val="00F50088"/>
    <w:rsid w:val="00FA193C"/>
    <w:rsid w:val="00FA4E57"/>
    <w:rsid w:val="00FB3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D6BB44"/>
  <w15:chartTrackingRefBased/>
  <w15:docId w15:val="{A1BC7C1D-016F-1E47-9C36-220D6EAC4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8640AA"/>
    <w:pPr>
      <w:keepNext/>
      <w:keepLines/>
      <w:spacing w:before="24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paragraph" w:styleId="Ttulo2">
    <w:name w:val="heading 2"/>
    <w:basedOn w:val="Normal"/>
    <w:link w:val="Ttulo2Car"/>
    <w:uiPriority w:val="9"/>
    <w:unhideWhenUsed/>
    <w:qFormat/>
    <w:rsid w:val="008640AA"/>
    <w:pPr>
      <w:widowControl w:val="0"/>
      <w:autoSpaceDE w:val="0"/>
      <w:autoSpaceDN w:val="0"/>
      <w:ind w:left="1413"/>
      <w:outlineLvl w:val="1"/>
    </w:pPr>
    <w:rPr>
      <w:rFonts w:ascii="Arial" w:eastAsia="Arial" w:hAnsi="Arial" w:cs="Arial"/>
      <w:b/>
      <w:bCs/>
      <w:sz w:val="26"/>
      <w:szCs w:val="26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640AA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640AA"/>
  </w:style>
  <w:style w:type="paragraph" w:styleId="Piedepgina">
    <w:name w:val="footer"/>
    <w:basedOn w:val="Normal"/>
    <w:link w:val="PiedepginaCar"/>
    <w:uiPriority w:val="99"/>
    <w:unhideWhenUsed/>
    <w:rsid w:val="008640AA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640AA"/>
  </w:style>
  <w:style w:type="character" w:customStyle="1" w:styleId="Ttulo2Car">
    <w:name w:val="Título 2 Car"/>
    <w:link w:val="Ttulo2"/>
    <w:uiPriority w:val="9"/>
    <w:rsid w:val="008640AA"/>
    <w:rPr>
      <w:rFonts w:ascii="Arial" w:eastAsia="Arial" w:hAnsi="Arial" w:cs="Arial"/>
      <w:b/>
      <w:bCs/>
      <w:sz w:val="26"/>
      <w:szCs w:val="26"/>
      <w:lang w:val="es-ES"/>
    </w:rPr>
  </w:style>
  <w:style w:type="paragraph" w:customStyle="1" w:styleId="Materia">
    <w:name w:val="Materia"/>
    <w:basedOn w:val="Ttulo1"/>
    <w:qFormat/>
    <w:rsid w:val="008640AA"/>
    <w:pPr>
      <w:keepNext w:val="0"/>
      <w:keepLines w:val="0"/>
      <w:widowControl w:val="0"/>
      <w:autoSpaceDE w:val="0"/>
      <w:autoSpaceDN w:val="0"/>
      <w:spacing w:before="149"/>
    </w:pPr>
    <w:rPr>
      <w:rFonts w:ascii="Arial" w:eastAsia="Arial" w:hAnsi="Arial" w:cs="Arial"/>
      <w:b/>
      <w:bCs/>
      <w:color w:val="EB3816"/>
      <w:sz w:val="40"/>
      <w:szCs w:val="40"/>
      <w:lang w:val="es-ES"/>
    </w:rPr>
  </w:style>
  <w:style w:type="character" w:customStyle="1" w:styleId="Ttulo1Car">
    <w:name w:val="Título 1 Car"/>
    <w:link w:val="Ttulo1"/>
    <w:uiPriority w:val="9"/>
    <w:rsid w:val="008640AA"/>
    <w:rPr>
      <w:rFonts w:ascii="Calibri Light" w:eastAsia="Times New Roman" w:hAnsi="Calibri Light" w:cs="Times New Roman"/>
      <w:color w:val="2F5496"/>
      <w:sz w:val="32"/>
      <w:szCs w:val="32"/>
    </w:rPr>
  </w:style>
  <w:style w:type="paragraph" w:customStyle="1" w:styleId="Periodo">
    <w:name w:val="Periodo"/>
    <w:basedOn w:val="Ttulo2"/>
    <w:qFormat/>
    <w:rsid w:val="008640AA"/>
    <w:pPr>
      <w:ind w:left="0"/>
    </w:pPr>
    <w:rPr>
      <w:color w:val="008FD0"/>
    </w:rPr>
  </w:style>
  <w:style w:type="table" w:customStyle="1" w:styleId="TableNormal1">
    <w:name w:val="Table Normal1"/>
    <w:uiPriority w:val="2"/>
    <w:semiHidden/>
    <w:unhideWhenUsed/>
    <w:qFormat/>
    <w:rsid w:val="008640AA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8640AA"/>
    <w:pPr>
      <w:widowControl w:val="0"/>
      <w:autoSpaceDE w:val="0"/>
      <w:autoSpaceDN w:val="0"/>
    </w:pPr>
    <w:rPr>
      <w:rFonts w:ascii="Arial" w:eastAsia="Arial" w:hAnsi="Arial" w:cs="Arial"/>
      <w:sz w:val="16"/>
      <w:szCs w:val="16"/>
      <w:lang w:val="es-ES"/>
    </w:rPr>
  </w:style>
  <w:style w:type="character" w:customStyle="1" w:styleId="TextoindependienteCar">
    <w:name w:val="Texto independiente Car"/>
    <w:link w:val="Textoindependiente"/>
    <w:uiPriority w:val="1"/>
    <w:rsid w:val="008640AA"/>
    <w:rPr>
      <w:rFonts w:ascii="Arial" w:eastAsia="Arial" w:hAnsi="Arial" w:cs="Arial"/>
      <w:sz w:val="16"/>
      <w:szCs w:val="16"/>
      <w:lang w:val="es-ES"/>
    </w:rPr>
  </w:style>
  <w:style w:type="table" w:customStyle="1" w:styleId="TableNormal">
    <w:name w:val="Table Normal"/>
    <w:uiPriority w:val="2"/>
    <w:semiHidden/>
    <w:unhideWhenUsed/>
    <w:qFormat/>
    <w:rsid w:val="00D00D50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00D50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Volumes/GoogleDrive/Mi%20unidad/2021-2022/APLICADOS%202DA%20EDICIO&#769;N/CRD/PLAN%20EDITABLE_3P/Aplicados_2022_PC_Plantilla_6to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Aplicados_2022_PC_Plantilla_6to.dot</Template>
  <TotalTime>1</TotalTime>
  <Pages>15</Pages>
  <Words>6963</Words>
  <Characters>38300</Characters>
  <Application>Microsoft Office Word</Application>
  <DocSecurity>0</DocSecurity>
  <Lines>319</Lines>
  <Paragraphs>90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Eimarmene del Carmen Morales Ferrero</cp:lastModifiedBy>
  <cp:revision>2</cp:revision>
  <dcterms:created xsi:type="dcterms:W3CDTF">2022-04-29T18:50:00Z</dcterms:created>
  <dcterms:modified xsi:type="dcterms:W3CDTF">2022-04-29T18:50:00Z</dcterms:modified>
</cp:coreProperties>
</file>